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footer32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33.xml" ContentType="application/vnd.openxmlformats-officedocument.wordprocessingml.footer+xml"/>
  <Override PartName="/word/header40.xml" ContentType="application/vnd.openxmlformats-officedocument.wordprocessingml.header+xml"/>
  <Override PartName="/word/footer34.xml" ContentType="application/vnd.openxmlformats-officedocument.wordprocessingml.footer+xml"/>
  <Override PartName="/word/header41.xml" ContentType="application/vnd.openxmlformats-officedocument.wordprocessingml.header+xml"/>
  <Override PartName="/word/footer35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footer36.xml" ContentType="application/vnd.openxmlformats-officedocument.wordprocessingml.footer+xml"/>
  <Override PartName="/word/header44.xml" ContentType="application/vnd.openxmlformats-officedocument.wordprocessingml.header+xml"/>
  <Override PartName="/word/footer37.xml" ContentType="application/vnd.openxmlformats-officedocument.wordprocessingml.footer+xml"/>
  <Override PartName="/word/header45.xml" ContentType="application/vnd.openxmlformats-officedocument.wordprocessingml.header+xml"/>
  <Override PartName="/word/footer38.xml" ContentType="application/vnd.openxmlformats-officedocument.wordprocessingml.footer+xml"/>
  <Override PartName="/word/header46.xml" ContentType="application/vnd.openxmlformats-officedocument.wordprocessingml.header+xml"/>
  <Override PartName="/word/footer39.xml" ContentType="application/vnd.openxmlformats-officedocument.wordprocessingml.footer+xml"/>
  <Override PartName="/word/header47.xml" ContentType="application/vnd.openxmlformats-officedocument.wordprocessingml.header+xml"/>
  <Override PartName="/word/footer40.xml" ContentType="application/vnd.openxmlformats-officedocument.wordprocessingml.footer+xml"/>
  <Override PartName="/word/header48.xml" ContentType="application/vnd.openxmlformats-officedocument.wordprocessingml.header+xml"/>
  <Override PartName="/word/footer41.xml" ContentType="application/vnd.openxmlformats-officedocument.wordprocessingml.footer+xml"/>
  <Override PartName="/word/header49.xml" ContentType="application/vnd.openxmlformats-officedocument.wordprocessingml.header+xml"/>
  <Override PartName="/word/footer42.xml" ContentType="application/vnd.openxmlformats-officedocument.wordprocessingml.footer+xml"/>
  <Override PartName="/word/header50.xml" ContentType="application/vnd.openxmlformats-officedocument.wordprocessingml.header+xml"/>
  <Override PartName="/word/footer43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footer44.xml" ContentType="application/vnd.openxmlformats-officedocument.wordprocessingml.foot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footer45.xml" ContentType="application/vnd.openxmlformats-officedocument.wordprocessingml.foot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footer46.xml" ContentType="application/vnd.openxmlformats-officedocument.wordprocessingml.footer+xml"/>
  <Override PartName="/word/header58.xml" ContentType="application/vnd.openxmlformats-officedocument.wordprocessingml.header+xml"/>
  <Override PartName="/word/footer47.xml" ContentType="application/vnd.openxmlformats-officedocument.wordprocessingml.footer+xml"/>
  <Override PartName="/word/header59.xml" ContentType="application/vnd.openxmlformats-officedocument.wordprocessingml.header+xml"/>
  <Override PartName="/word/footer48.xml" ContentType="application/vnd.openxmlformats-officedocument.wordprocessingml.footer+xml"/>
  <Override PartName="/word/header60.xml" ContentType="application/vnd.openxmlformats-officedocument.wordprocessingml.header+xml"/>
  <Override PartName="/word/footer49.xml" ContentType="application/vnd.openxmlformats-officedocument.wordprocessingml.footer+xml"/>
  <Override PartName="/word/header61.xml" ContentType="application/vnd.openxmlformats-officedocument.wordprocessingml.header+xml"/>
  <Override PartName="/word/footer50.xml" ContentType="application/vnd.openxmlformats-officedocument.wordprocessingml.footer+xml"/>
  <Override PartName="/word/header62.xml" ContentType="application/vnd.openxmlformats-officedocument.wordprocessingml.header+xml"/>
  <Override PartName="/word/footer51.xml" ContentType="application/vnd.openxmlformats-officedocument.wordprocessingml.footer+xml"/>
  <Override PartName="/word/header63.xml" ContentType="application/vnd.openxmlformats-officedocument.wordprocessingml.header+xml"/>
  <Override PartName="/word/footer52.xml" ContentType="application/vnd.openxmlformats-officedocument.wordprocessingml.footer+xml"/>
  <Override PartName="/word/header64.xml" ContentType="application/vnd.openxmlformats-officedocument.wordprocessingml.header+xml"/>
  <Override PartName="/word/footer53.xml" ContentType="application/vnd.openxmlformats-officedocument.wordprocessingml.footer+xml"/>
  <Override PartName="/word/header65.xml" ContentType="application/vnd.openxmlformats-officedocument.wordprocessingml.header+xml"/>
  <Override PartName="/word/footer54.xml" ContentType="application/vnd.openxmlformats-officedocument.wordprocessingml.foot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footer55.xml" ContentType="application/vnd.openxmlformats-officedocument.wordprocessingml.footer+xml"/>
  <Override PartName="/word/header68.xml" ContentType="application/vnd.openxmlformats-officedocument.wordprocessingml.header+xml"/>
  <Override PartName="/word/footer56.xml" ContentType="application/vnd.openxmlformats-officedocument.wordprocessingml.foot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footer57.xml" ContentType="application/vnd.openxmlformats-officedocument.wordprocessingml.foot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footer58.xml" ContentType="application/vnd.openxmlformats-officedocument.wordprocessingml.foot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footer59.xml" ContentType="application/vnd.openxmlformats-officedocument.wordprocessingml.foot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footer60.xml" ContentType="application/vnd.openxmlformats-officedocument.wordprocessingml.footer+xml"/>
  <Override PartName="/word/header77.xml" ContentType="application/vnd.openxmlformats-officedocument.wordprocessingml.header+xml"/>
  <Override PartName="/word/footer61.xml" ContentType="application/vnd.openxmlformats-officedocument.wordprocessingml.footer+xml"/>
  <Override PartName="/word/header78.xml" ContentType="application/vnd.openxmlformats-officedocument.wordprocessingml.header+xml"/>
  <Override PartName="/word/footer62.xml" ContentType="application/vnd.openxmlformats-officedocument.wordprocessingml.foot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23F95A" w14:textId="77777777" w:rsidR="00A34046" w:rsidRDefault="00AF2747" w:rsidP="009F6735">
      <w:pPr>
        <w:rPr>
          <w:rFonts w:ascii="Roboto" w:hAnsi="Roboto"/>
          <w:b/>
          <w:noProof/>
          <w:sz w:val="72"/>
          <w:szCs w:val="72"/>
        </w:rPr>
        <w:sectPr w:rsidR="00A34046" w:rsidSect="009F6735">
          <w:headerReference w:type="default" r:id="rId8"/>
          <w:footerReference w:type="default" r:id="rId9"/>
          <w:pgSz w:w="12240" w:h="15840" w:code="1"/>
          <w:pgMar w:top="0" w:right="567" w:bottom="1134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7A61366" wp14:editId="39431B81">
                <wp:simplePos x="0" y="0"/>
                <wp:positionH relativeFrom="margin">
                  <wp:posOffset>301625</wp:posOffset>
                </wp:positionH>
                <wp:positionV relativeFrom="paragraph">
                  <wp:posOffset>3803431</wp:posOffset>
                </wp:positionV>
                <wp:extent cx="6164317" cy="1341911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4317" cy="13419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059E28" w14:textId="77777777" w:rsidR="004858EE" w:rsidRPr="00AF2747" w:rsidRDefault="004858EE" w:rsidP="00AF2747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  <w:u w:val="thick"/>
                              </w:rPr>
                            </w:pPr>
                            <w:r w:rsidRPr="00AF2747"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</w:rPr>
                              <w:t xml:space="preserve">Name: </w:t>
                            </w:r>
                            <w:r w:rsidRPr="00AF2747"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sz w:val="70"/>
                                <w:szCs w:val="70"/>
                                <w:u w:val="thick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7A61366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23.75pt;margin-top:299.5pt;width:485.4pt;height:105.65pt;z-index:2516756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" filled="f" stroked="f" strokeweight=".5pt">
                <v:textbox>
                  <w:txbxContent>
                    <w:p w14:paraId="5B059E28" w14:textId="77777777" w:rsidR="004858EE" w:rsidRPr="00AF2747" w:rsidRDefault="004858EE" w:rsidP="00AF2747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  <w:u w:val="thick"/>
                        </w:rPr>
                      </w:pPr>
                      <w:r w:rsidRPr="00AF2747"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</w:rPr>
                        <w:t xml:space="preserve">Name: </w:t>
                      </w:r>
                      <w:r w:rsidRPr="00AF2747"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sz w:val="70"/>
                          <w:szCs w:val="70"/>
                          <w:u w:val="thick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64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E82E99F" wp14:editId="5F4956B8">
                <wp:simplePos x="0" y="0"/>
                <wp:positionH relativeFrom="margin">
                  <wp:posOffset>296545</wp:posOffset>
                </wp:positionH>
                <wp:positionV relativeFrom="paragraph">
                  <wp:posOffset>472630</wp:posOffset>
                </wp:positionV>
                <wp:extent cx="6459896" cy="1341911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9896" cy="13419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3FE413" w14:textId="77777777" w:rsidR="004858EE" w:rsidRPr="00990867" w:rsidRDefault="004858EE" w:rsidP="00990867">
                            <w:pPr>
                              <w:spacing w:before="360"/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140"/>
                                <w:szCs w:val="140"/>
                              </w:rPr>
                            </w:pPr>
                            <w:r w:rsidRPr="00990867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140"/>
                                <w:szCs w:val="140"/>
                              </w:rPr>
                              <w:t>Teacher Binder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82E99F" id="Text Box 4" o:spid="_x0000_s1027" type="#_x0000_t202" style="position:absolute;left:0;text-align:left;margin-left:23.35pt;margin-top:37.2pt;width:508.65pt;height:105.65pt;z-index:2516736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" filled="f" stroked="f" strokeweight=".5pt">
                <v:textbox>
                  <w:txbxContent>
                    <w:p w14:paraId="403FE413" w14:textId="77777777" w:rsidR="004858EE" w:rsidRPr="00990867" w:rsidRDefault="004858EE" w:rsidP="00990867">
                      <w:pPr>
                        <w:spacing w:before="360"/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  <w:sz w:val="140"/>
                          <w:szCs w:val="140"/>
                        </w:rPr>
                      </w:pPr>
                      <w:r w:rsidRPr="00990867">
                        <w:rPr>
                          <w:rFonts w:ascii="Roboto" w:hAnsi="Roboto"/>
                          <w:b/>
                          <w:color w:val="FFFFFF" w:themeColor="background1"/>
                          <w:sz w:val="140"/>
                          <w:szCs w:val="140"/>
                        </w:rPr>
                        <w:t>Teacher Binder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364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B90C882" wp14:editId="1C68D9C7">
                <wp:simplePos x="0" y="0"/>
                <wp:positionH relativeFrom="margin">
                  <wp:align>center</wp:align>
                </wp:positionH>
                <wp:positionV relativeFrom="paragraph">
                  <wp:posOffset>284373</wp:posOffset>
                </wp:positionV>
                <wp:extent cx="7742712" cy="1947553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2712" cy="1947553"/>
                        </a:xfrm>
                        <a:prstGeom prst="rect">
                          <a:avLst/>
                        </a:prstGeom>
                        <a:solidFill>
                          <a:srgbClr val="0E7AB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B89795" id="Rectangle 2" o:spid="_x0000_s1026" style="position:absolute;margin-left:0;margin-top:22.4pt;width:609.65pt;height:153.35pt;z-index:25167257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" fillcolor="#0e7abf" stroked="f" strokeweight="1pt">
                <w10:wrap anchorx="margin"/>
              </v:rect>
            </w:pict>
          </mc:Fallback>
        </mc:AlternateContent>
      </w:r>
      <w:r w:rsidR="009F6735">
        <w:rPr>
          <w:rFonts w:ascii="Roboto" w:hAnsi="Roboto"/>
          <w:b/>
          <w:noProof/>
          <w:sz w:val="72"/>
          <w:szCs w:val="72"/>
        </w:rPr>
        <w:t xml:space="preserve">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307"/>
        <w:gridCol w:w="3308"/>
        <w:gridCol w:w="3308"/>
      </w:tblGrid>
      <w:tr w:rsidR="00C62CC5" w14:paraId="6A4E3DAF" w14:textId="77777777" w:rsidTr="008203F7">
        <w:trPr>
          <w:trHeight w:val="884"/>
          <w:jc w:val="center"/>
        </w:trPr>
        <w:tc>
          <w:tcPr>
            <w:tcW w:w="9923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A21B5F5" w14:textId="77777777" w:rsidR="00C62CC5" w:rsidRPr="00394592" w:rsidRDefault="00410478" w:rsidP="00410478">
            <w:pPr>
              <w:spacing w:before="160"/>
              <w:rPr>
                <w:rFonts w:ascii="Roboto" w:hAnsi="Roboto"/>
                <w:noProof/>
                <w:sz w:val="24"/>
                <w:szCs w:val="24"/>
              </w:rPr>
            </w:pPr>
            <w:r w:rsidRPr="00394592">
              <w:rPr>
                <w:rFonts w:ascii="Roboto" w:hAnsi="Roboto"/>
                <w:noProof/>
                <w:sz w:val="24"/>
                <w:szCs w:val="24"/>
              </w:rPr>
              <w:lastRenderedPageBreak/>
              <w:t>Name:</w:t>
            </w:r>
          </w:p>
        </w:tc>
      </w:tr>
      <w:tr w:rsidR="00C62CC5" w14:paraId="5D30B9C8" w14:textId="77777777" w:rsidTr="008203F7">
        <w:trPr>
          <w:trHeight w:val="1411"/>
          <w:jc w:val="center"/>
        </w:trPr>
        <w:tc>
          <w:tcPr>
            <w:tcW w:w="33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6A15FEE" w14:textId="77777777" w:rsidR="00C62CC5" w:rsidRPr="00394592" w:rsidRDefault="00394592" w:rsidP="00410478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 w:rsidRPr="00394592">
              <w:rPr>
                <w:rFonts w:ascii="Roboto" w:hAnsi="Roboto"/>
                <w:noProof/>
                <w:sz w:val="24"/>
                <w:szCs w:val="24"/>
              </w:rPr>
              <w:t>Date</w:t>
            </w:r>
            <w:r w:rsidR="00410478" w:rsidRPr="00394592">
              <w:rPr>
                <w:rFonts w:ascii="Roboto" w:hAnsi="Roboto"/>
                <w:noProof/>
                <w:sz w:val="24"/>
                <w:szCs w:val="24"/>
              </w:rPr>
              <w:t>:</w:t>
            </w:r>
          </w:p>
        </w:tc>
        <w:tc>
          <w:tcPr>
            <w:tcW w:w="330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7EA02E2" w14:textId="77777777" w:rsidR="00C62CC5" w:rsidRPr="00394592" w:rsidRDefault="00394592" w:rsidP="00410478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>
              <w:rPr>
                <w:rFonts w:ascii="Roboto" w:hAnsi="Roboto"/>
                <w:noProof/>
                <w:sz w:val="24"/>
                <w:szCs w:val="24"/>
              </w:rPr>
              <w:t>Subject</w:t>
            </w:r>
            <w:r w:rsidR="00410478" w:rsidRPr="00394592">
              <w:rPr>
                <w:rFonts w:ascii="Roboto" w:hAnsi="Roboto"/>
                <w:noProof/>
                <w:sz w:val="24"/>
                <w:szCs w:val="24"/>
              </w:rPr>
              <w:t>:</w:t>
            </w:r>
          </w:p>
        </w:tc>
        <w:tc>
          <w:tcPr>
            <w:tcW w:w="330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77D4E47" w14:textId="77777777" w:rsidR="00C62CC5" w:rsidRPr="00394592" w:rsidRDefault="00394592" w:rsidP="00410478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>
              <w:rPr>
                <w:rFonts w:ascii="Roboto" w:hAnsi="Roboto"/>
                <w:noProof/>
                <w:sz w:val="24"/>
                <w:szCs w:val="24"/>
              </w:rPr>
              <w:t>Grade</w:t>
            </w:r>
            <w:r w:rsidR="00410478" w:rsidRPr="00394592">
              <w:rPr>
                <w:rFonts w:ascii="Roboto" w:hAnsi="Roboto"/>
                <w:noProof/>
                <w:sz w:val="24"/>
                <w:szCs w:val="24"/>
              </w:rPr>
              <w:t>:</w:t>
            </w:r>
          </w:p>
        </w:tc>
      </w:tr>
      <w:tr w:rsidR="00C62CC5" w14:paraId="60D505A7" w14:textId="77777777" w:rsidTr="008203F7">
        <w:trPr>
          <w:trHeight w:val="3260"/>
          <w:jc w:val="center"/>
        </w:trPr>
        <w:tc>
          <w:tcPr>
            <w:tcW w:w="33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1540C24" w14:textId="77777777" w:rsidR="00C62CC5" w:rsidRPr="00394592" w:rsidRDefault="00394592" w:rsidP="00410478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>
              <w:rPr>
                <w:rFonts w:ascii="Roboto" w:hAnsi="Roboto"/>
                <w:noProof/>
                <w:sz w:val="24"/>
                <w:szCs w:val="24"/>
              </w:rPr>
              <w:t>Unit/Standard:</w:t>
            </w:r>
          </w:p>
        </w:tc>
        <w:tc>
          <w:tcPr>
            <w:tcW w:w="330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0629CCB" w14:textId="77777777" w:rsidR="00C62CC5" w:rsidRPr="00394592" w:rsidRDefault="00394592" w:rsidP="00410478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>
              <w:rPr>
                <w:rFonts w:ascii="Roboto" w:hAnsi="Roboto"/>
                <w:noProof/>
                <w:sz w:val="24"/>
                <w:szCs w:val="24"/>
              </w:rPr>
              <w:t>Learning Objective:</w:t>
            </w:r>
          </w:p>
        </w:tc>
        <w:tc>
          <w:tcPr>
            <w:tcW w:w="330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25D7CF" w14:textId="77777777" w:rsidR="00C62CC5" w:rsidRPr="00394592" w:rsidRDefault="00394592" w:rsidP="00410478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>
              <w:rPr>
                <w:rFonts w:ascii="Roboto" w:hAnsi="Roboto"/>
                <w:noProof/>
                <w:sz w:val="24"/>
                <w:szCs w:val="24"/>
              </w:rPr>
              <w:t>Materials Needed:</w:t>
            </w:r>
          </w:p>
        </w:tc>
      </w:tr>
      <w:tr w:rsidR="00C62CC5" w14:paraId="1FE644F3" w14:textId="77777777" w:rsidTr="008203F7">
        <w:trPr>
          <w:trHeight w:val="2619"/>
          <w:jc w:val="center"/>
        </w:trPr>
        <w:tc>
          <w:tcPr>
            <w:tcW w:w="9923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746BDA5" w14:textId="77777777" w:rsidR="00C62CC5" w:rsidRPr="00394592" w:rsidRDefault="008A760C" w:rsidP="00410478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>
              <w:rPr>
                <w:rFonts w:ascii="Roboto" w:hAnsi="Roboto"/>
                <w:noProof/>
                <w:sz w:val="24"/>
                <w:szCs w:val="24"/>
              </w:rPr>
              <w:t>Introduction/Warm-Up:</w:t>
            </w:r>
          </w:p>
        </w:tc>
      </w:tr>
      <w:tr w:rsidR="00C62CC5" w14:paraId="11AD03FE" w14:textId="77777777" w:rsidTr="008203F7">
        <w:trPr>
          <w:trHeight w:val="2534"/>
          <w:jc w:val="center"/>
        </w:trPr>
        <w:tc>
          <w:tcPr>
            <w:tcW w:w="9923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FEFE83B" w14:textId="77777777" w:rsidR="00C62CC5" w:rsidRPr="00394592" w:rsidRDefault="008A760C" w:rsidP="00410478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>
              <w:rPr>
                <w:rFonts w:ascii="Roboto" w:hAnsi="Roboto"/>
                <w:noProof/>
                <w:sz w:val="24"/>
                <w:szCs w:val="24"/>
              </w:rPr>
              <w:t>Explicit Instructions:</w:t>
            </w:r>
          </w:p>
        </w:tc>
      </w:tr>
      <w:tr w:rsidR="00C62CC5" w14:paraId="5D3C1933" w14:textId="77777777" w:rsidTr="008203F7">
        <w:trPr>
          <w:trHeight w:val="2555"/>
          <w:jc w:val="center"/>
        </w:trPr>
        <w:tc>
          <w:tcPr>
            <w:tcW w:w="9923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57ED19C" w14:textId="77777777" w:rsidR="00C62CC5" w:rsidRPr="00394592" w:rsidRDefault="008A760C" w:rsidP="00410478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>
              <w:rPr>
                <w:rFonts w:ascii="Roboto" w:hAnsi="Roboto"/>
                <w:noProof/>
                <w:sz w:val="24"/>
                <w:szCs w:val="24"/>
              </w:rPr>
              <w:t>Supported Practice:</w:t>
            </w:r>
          </w:p>
        </w:tc>
      </w:tr>
    </w:tbl>
    <w:p w14:paraId="659F96F6" w14:textId="77777777" w:rsidR="00A34046" w:rsidRDefault="00A34046" w:rsidP="009F6735">
      <w:pPr>
        <w:rPr>
          <w:rFonts w:ascii="Roboto" w:hAnsi="Roboto"/>
          <w:b/>
          <w:noProof/>
          <w:sz w:val="72"/>
          <w:szCs w:val="72"/>
        </w:rPr>
        <w:sectPr w:rsidR="00A34046" w:rsidSect="00A34046">
          <w:headerReference w:type="default" r:id="rId10"/>
          <w:footerReference w:type="default" r:id="rId11"/>
          <w:pgSz w:w="12240" w:h="15840" w:code="1"/>
          <w:pgMar w:top="0" w:right="567" w:bottom="1134" w:left="567" w:header="567" w:footer="0" w:gutter="0"/>
          <w:cols w:space="708"/>
          <w:docGrid w:linePitch="360"/>
        </w:sectPr>
      </w:pPr>
    </w:p>
    <w:tbl>
      <w:tblPr>
        <w:tblStyle w:val="TableGrid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9D0B75" w14:paraId="6641826E" w14:textId="77777777" w:rsidTr="00C6497D">
        <w:trPr>
          <w:trHeight w:val="3301"/>
          <w:jc w:val="center"/>
        </w:trPr>
        <w:tc>
          <w:tcPr>
            <w:tcW w:w="9923" w:type="dxa"/>
          </w:tcPr>
          <w:p w14:paraId="366F489D" w14:textId="77777777" w:rsidR="009D0B75" w:rsidRPr="00394592" w:rsidRDefault="00914D45" w:rsidP="006A3E79">
            <w:pPr>
              <w:spacing w:before="160"/>
              <w:rPr>
                <w:rFonts w:ascii="Roboto" w:hAnsi="Roboto"/>
                <w:noProof/>
                <w:sz w:val="24"/>
                <w:szCs w:val="24"/>
              </w:rPr>
            </w:pPr>
            <w:r w:rsidRPr="00914D45">
              <w:rPr>
                <w:rFonts w:ascii="Roboto" w:hAnsi="Roboto"/>
                <w:noProof/>
                <w:sz w:val="24"/>
                <w:szCs w:val="24"/>
              </w:rPr>
              <w:lastRenderedPageBreak/>
              <w:t>Individual Practice:</w:t>
            </w:r>
          </w:p>
        </w:tc>
      </w:tr>
      <w:tr w:rsidR="009D0B75" w14:paraId="74CED226" w14:textId="77777777" w:rsidTr="00C6497D">
        <w:trPr>
          <w:trHeight w:val="3301"/>
          <w:jc w:val="center"/>
        </w:trPr>
        <w:tc>
          <w:tcPr>
            <w:tcW w:w="9923" w:type="dxa"/>
          </w:tcPr>
          <w:p w14:paraId="7A35962A" w14:textId="77777777" w:rsidR="009D0B75" w:rsidRPr="00394592" w:rsidRDefault="00914D45" w:rsidP="006A3E79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 w:rsidRPr="00914D45">
              <w:rPr>
                <w:rFonts w:ascii="Roboto" w:hAnsi="Roboto"/>
                <w:noProof/>
                <w:sz w:val="24"/>
                <w:szCs w:val="24"/>
              </w:rPr>
              <w:t>Differentiation:</w:t>
            </w:r>
          </w:p>
        </w:tc>
      </w:tr>
      <w:tr w:rsidR="009D0B75" w14:paraId="4BE1B3C9" w14:textId="77777777" w:rsidTr="00C6497D">
        <w:trPr>
          <w:trHeight w:val="3301"/>
          <w:jc w:val="center"/>
        </w:trPr>
        <w:tc>
          <w:tcPr>
            <w:tcW w:w="9923" w:type="dxa"/>
          </w:tcPr>
          <w:p w14:paraId="3D60F69D" w14:textId="77777777" w:rsidR="009D0B75" w:rsidRPr="00394592" w:rsidRDefault="00914D45" w:rsidP="006A3E79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 w:rsidRPr="00914D45">
              <w:rPr>
                <w:rFonts w:ascii="Roboto" w:hAnsi="Roboto"/>
                <w:noProof/>
                <w:sz w:val="24"/>
                <w:szCs w:val="24"/>
              </w:rPr>
              <w:t>Assessment:</w:t>
            </w:r>
          </w:p>
        </w:tc>
      </w:tr>
      <w:tr w:rsidR="009D0B75" w14:paraId="1C6992EF" w14:textId="77777777" w:rsidTr="00C6497D">
        <w:trPr>
          <w:trHeight w:val="3301"/>
          <w:jc w:val="center"/>
        </w:trPr>
        <w:tc>
          <w:tcPr>
            <w:tcW w:w="9923" w:type="dxa"/>
          </w:tcPr>
          <w:p w14:paraId="2CBAFC30" w14:textId="77777777" w:rsidR="009D0B75" w:rsidRPr="00394592" w:rsidRDefault="00914D45" w:rsidP="006A3E79">
            <w:pPr>
              <w:spacing w:before="160"/>
              <w:rPr>
                <w:rFonts w:ascii="Roboto" w:hAnsi="Roboto"/>
                <w:noProof/>
                <w:sz w:val="72"/>
                <w:szCs w:val="72"/>
              </w:rPr>
            </w:pPr>
            <w:r w:rsidRPr="00914D45">
              <w:rPr>
                <w:rFonts w:ascii="Roboto" w:hAnsi="Roboto"/>
                <w:noProof/>
                <w:sz w:val="24"/>
                <w:szCs w:val="24"/>
              </w:rPr>
              <w:t>Notes:</w:t>
            </w:r>
          </w:p>
        </w:tc>
      </w:tr>
    </w:tbl>
    <w:p w14:paraId="193697F8" w14:textId="77777777" w:rsidR="002E13DC" w:rsidRDefault="002E13DC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12"/>
          <w:footerReference w:type="default" r:id="rId1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5E70C0F6" w14:textId="77777777" w:rsidR="002E13DC" w:rsidRDefault="00916788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14"/>
          <w:footerReference w:type="default" r:id="rId15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D7763C2" wp14:editId="683AF9B8">
                <wp:simplePos x="0" y="0"/>
                <wp:positionH relativeFrom="column">
                  <wp:posOffset>3499485</wp:posOffset>
                </wp:positionH>
                <wp:positionV relativeFrom="paragraph">
                  <wp:posOffset>5944870</wp:posOffset>
                </wp:positionV>
                <wp:extent cx="297180" cy="329565"/>
                <wp:effectExtent l="0" t="0" r="26670" b="1333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42FF5A" id="Rectangle 38" o:spid="_x0000_s1026" style="position:absolute;margin-left:275.55pt;margin-top:468.1pt;width:23.4pt;height:25.9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98AE594" wp14:editId="20964186">
                <wp:simplePos x="0" y="0"/>
                <wp:positionH relativeFrom="column">
                  <wp:posOffset>3499485</wp:posOffset>
                </wp:positionH>
                <wp:positionV relativeFrom="paragraph">
                  <wp:posOffset>5532120</wp:posOffset>
                </wp:positionV>
                <wp:extent cx="297180" cy="329565"/>
                <wp:effectExtent l="0" t="0" r="26670" b="13335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9A28FE" id="Rectangle 37" o:spid="_x0000_s1026" style="position:absolute;margin-left:275.55pt;margin-top:435.6pt;width:23.4pt;height:25.9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F5C7497" wp14:editId="58F1A690">
                <wp:simplePos x="0" y="0"/>
                <wp:positionH relativeFrom="column">
                  <wp:posOffset>3499485</wp:posOffset>
                </wp:positionH>
                <wp:positionV relativeFrom="paragraph">
                  <wp:posOffset>5119370</wp:posOffset>
                </wp:positionV>
                <wp:extent cx="297180" cy="329565"/>
                <wp:effectExtent l="0" t="0" r="26670" b="13335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BAA9CC" id="Rectangle 35" o:spid="_x0000_s1026" style="position:absolute;margin-left:275.55pt;margin-top:403.1pt;width:23.4pt;height:25.9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98FB6C2" wp14:editId="2962FF27">
                <wp:simplePos x="0" y="0"/>
                <wp:positionH relativeFrom="column">
                  <wp:posOffset>3499485</wp:posOffset>
                </wp:positionH>
                <wp:positionV relativeFrom="paragraph">
                  <wp:posOffset>4706620</wp:posOffset>
                </wp:positionV>
                <wp:extent cx="297180" cy="329565"/>
                <wp:effectExtent l="0" t="0" r="26670" b="13335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1728C8" id="Rectangle 34" o:spid="_x0000_s1026" style="position:absolute;margin-left:275.55pt;margin-top:370.6pt;width:23.4pt;height:25.9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5E34A5E" wp14:editId="0BA8D1C4">
                <wp:simplePos x="0" y="0"/>
                <wp:positionH relativeFrom="column">
                  <wp:posOffset>3499485</wp:posOffset>
                </wp:positionH>
                <wp:positionV relativeFrom="paragraph">
                  <wp:posOffset>4293870</wp:posOffset>
                </wp:positionV>
                <wp:extent cx="297180" cy="329565"/>
                <wp:effectExtent l="0" t="0" r="26670" b="13335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8771E5" id="Rectangle 33" o:spid="_x0000_s1026" style="position:absolute;margin-left:275.55pt;margin-top:338.1pt;width:23.4pt;height:25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68408F8" wp14:editId="7258F7D8">
                <wp:simplePos x="0" y="0"/>
                <wp:positionH relativeFrom="column">
                  <wp:posOffset>3499485</wp:posOffset>
                </wp:positionH>
                <wp:positionV relativeFrom="paragraph">
                  <wp:posOffset>3881120</wp:posOffset>
                </wp:positionV>
                <wp:extent cx="297180" cy="329565"/>
                <wp:effectExtent l="0" t="0" r="26670" b="13335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3F62E9" id="Rectangle 32" o:spid="_x0000_s1026" style="position:absolute;margin-left:275.55pt;margin-top:305.6pt;width:23.4pt;height:25.9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A290CEF" wp14:editId="73E20337">
                <wp:simplePos x="0" y="0"/>
                <wp:positionH relativeFrom="column">
                  <wp:posOffset>3499485</wp:posOffset>
                </wp:positionH>
                <wp:positionV relativeFrom="paragraph">
                  <wp:posOffset>3468370</wp:posOffset>
                </wp:positionV>
                <wp:extent cx="297180" cy="329565"/>
                <wp:effectExtent l="0" t="0" r="26670" b="13335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9A2ECB" id="Rectangle 31" o:spid="_x0000_s1026" style="position:absolute;margin-left:275.55pt;margin-top:273.1pt;width:23.4pt;height:25.9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0A23F61" wp14:editId="2B664362">
                <wp:simplePos x="0" y="0"/>
                <wp:positionH relativeFrom="column">
                  <wp:posOffset>3499485</wp:posOffset>
                </wp:positionH>
                <wp:positionV relativeFrom="paragraph">
                  <wp:posOffset>3055620</wp:posOffset>
                </wp:positionV>
                <wp:extent cx="297180" cy="329565"/>
                <wp:effectExtent l="0" t="0" r="26670" b="13335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CECC25" id="Rectangle 30" o:spid="_x0000_s1026" style="position:absolute;margin-left:275.55pt;margin-top:240.6pt;width:23.4pt;height:25.9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D33C399" wp14:editId="15E37284">
                <wp:simplePos x="0" y="0"/>
                <wp:positionH relativeFrom="column">
                  <wp:posOffset>3499485</wp:posOffset>
                </wp:positionH>
                <wp:positionV relativeFrom="paragraph">
                  <wp:posOffset>2642870</wp:posOffset>
                </wp:positionV>
                <wp:extent cx="297711" cy="329609"/>
                <wp:effectExtent l="0" t="0" r="26670" b="13335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711" cy="3296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1494BD" id="Rectangle 29" o:spid="_x0000_s1026" style="position:absolute;margin-left:275.55pt;margin-top:208.1pt;width:23.45pt;height:25.9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1ACF2B1" wp14:editId="72E747BD">
                <wp:simplePos x="0" y="0"/>
                <wp:positionH relativeFrom="column">
                  <wp:posOffset>3499485</wp:posOffset>
                </wp:positionH>
                <wp:positionV relativeFrom="paragraph">
                  <wp:posOffset>2230120</wp:posOffset>
                </wp:positionV>
                <wp:extent cx="297711" cy="329609"/>
                <wp:effectExtent l="0" t="0" r="26670" b="1333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711" cy="3296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98E62E" id="Rectangle 28" o:spid="_x0000_s1026" style="position:absolute;margin-left:275.55pt;margin-top:175.6pt;width:23.45pt;height:25.9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DB81CE4" wp14:editId="0B391ACB">
                <wp:simplePos x="0" y="0"/>
                <wp:positionH relativeFrom="column">
                  <wp:posOffset>3499485</wp:posOffset>
                </wp:positionH>
                <wp:positionV relativeFrom="paragraph">
                  <wp:posOffset>1817370</wp:posOffset>
                </wp:positionV>
                <wp:extent cx="297711" cy="329609"/>
                <wp:effectExtent l="0" t="0" r="26670" b="1333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711" cy="3296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8CAACB" id="Rectangle 27" o:spid="_x0000_s1026" style="position:absolute;margin-left:275.55pt;margin-top:143.1pt;width:23.45pt;height:25.9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8C5878F" wp14:editId="3CEE3A10">
                <wp:simplePos x="0" y="0"/>
                <wp:positionH relativeFrom="column">
                  <wp:posOffset>3499485</wp:posOffset>
                </wp:positionH>
                <wp:positionV relativeFrom="paragraph">
                  <wp:posOffset>1404620</wp:posOffset>
                </wp:positionV>
                <wp:extent cx="297711" cy="329609"/>
                <wp:effectExtent l="0" t="0" r="26670" b="1333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711" cy="3296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B42DA" id="Rectangle 26" o:spid="_x0000_s1026" style="position:absolute;margin-left:275.55pt;margin-top:110.6pt;width:23.45pt;height:25.9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" fillcolor="white [3212]" strokecolor="#1c1c1c [3213]" strokeweight="1.5pt"/>
            </w:pict>
          </mc:Fallback>
        </mc:AlternateContent>
      </w:r>
      <w:r w:rsidR="007D5D86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A364BBC" wp14:editId="30042F8F">
                <wp:simplePos x="0" y="0"/>
                <wp:positionH relativeFrom="column">
                  <wp:posOffset>362969</wp:posOffset>
                </wp:positionH>
                <wp:positionV relativeFrom="paragraph">
                  <wp:posOffset>6455469</wp:posOffset>
                </wp:positionV>
                <wp:extent cx="6273165" cy="1945625"/>
                <wp:effectExtent l="0" t="0" r="13335" b="1714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3165" cy="1945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EF4258" w14:textId="77777777" w:rsidR="004858EE" w:rsidRDefault="004858EE" w:rsidP="00916788">
                            <w:pPr>
                              <w:pStyle w:val="AdultBodyCopyAdultInformation"/>
                            </w:pPr>
                            <w:r>
                              <w:t>Notes:</w:t>
                            </w:r>
                          </w:p>
                          <w:p w14:paraId="5ED134CF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64BBC" id="Text Box 23" o:spid="_x0000_s1028" type="#_x0000_t202" style="position:absolute;left:0;text-align:left;margin-left:28.6pt;margin-top:508.3pt;width:493.95pt;height:153.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" fillcolor="white [3201]" strokeweight="1.5pt">
                <v:textbox>
                  <w:txbxContent>
                    <w:p w14:paraId="7DEF4258" w14:textId="77777777" w:rsidR="004858EE" w:rsidRDefault="004858EE" w:rsidP="00916788">
                      <w:pPr>
                        <w:pStyle w:val="AdultBodyCopyAdultInformation"/>
                      </w:pPr>
                      <w:r>
                        <w:t>Notes:</w:t>
                      </w:r>
                    </w:p>
                    <w:p w14:paraId="5ED134CF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 w:rsidR="002E2F9D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BA146A2" wp14:editId="651F8BD7">
                <wp:simplePos x="0" y="0"/>
                <wp:positionH relativeFrom="column">
                  <wp:posOffset>362969</wp:posOffset>
                </wp:positionH>
                <wp:positionV relativeFrom="paragraph">
                  <wp:posOffset>3882391</wp:posOffset>
                </wp:positionV>
                <wp:extent cx="2944495" cy="2476958"/>
                <wp:effectExtent l="0" t="0" r="27305" b="1905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4769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16C1C4" w14:textId="77777777" w:rsidR="004858EE" w:rsidRDefault="004858EE" w:rsidP="00916788">
                            <w:pPr>
                              <w:pStyle w:val="AdultBodyCopyAdultInformation"/>
                            </w:pPr>
                            <w:r>
                              <w:t>P.M.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146A2" id="Text Box 22" o:spid="_x0000_s1029" type="#_x0000_t202" style="position:absolute;left:0;text-align:left;margin-left:28.6pt;margin-top:305.7pt;width:231.85pt;height:195.0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" fillcolor="white [3201]" strokeweight="1.5pt">
                <v:textbox>
                  <w:txbxContent>
                    <w:p w14:paraId="3216C1C4" w14:textId="77777777" w:rsidR="004858EE" w:rsidRDefault="004858EE" w:rsidP="00916788">
                      <w:pPr>
                        <w:pStyle w:val="AdultBodyCopyAdultInformation"/>
                      </w:pPr>
                      <w:r>
                        <w:t>P.M.</w:t>
                      </w:r>
                    </w:p>
                  </w:txbxContent>
                </v:textbox>
              </v:shape>
            </w:pict>
          </mc:Fallback>
        </mc:AlternateContent>
      </w:r>
      <w:r w:rsidR="002E2F9D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644B2E4" wp14:editId="148F8B01">
                <wp:simplePos x="0" y="0"/>
                <wp:positionH relativeFrom="column">
                  <wp:posOffset>3414513</wp:posOffset>
                </wp:positionH>
                <wp:positionV relativeFrom="paragraph">
                  <wp:posOffset>1011598</wp:posOffset>
                </wp:positionV>
                <wp:extent cx="3206115" cy="5347749"/>
                <wp:effectExtent l="0" t="0" r="13335" b="2476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115" cy="53477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133738" w14:textId="77777777" w:rsidR="004858EE" w:rsidRDefault="004858EE" w:rsidP="00916788">
                            <w:pPr>
                              <w:pStyle w:val="AdultBodyCopyAdultInformation"/>
                            </w:pPr>
                            <w:r>
                              <w:t>To do list:</w:t>
                            </w:r>
                          </w:p>
                          <w:p w14:paraId="453A43D3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4B2E4" id="Text Box 21" o:spid="_x0000_s1030" type="#_x0000_t202" style="position:absolute;left:0;text-align:left;margin-left:268.85pt;margin-top:79.65pt;width:252.45pt;height:421.1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" fillcolor="white [3201]" strokeweight="1.5pt">
                <v:textbox>
                  <w:txbxContent>
                    <w:p w14:paraId="5D133738" w14:textId="77777777" w:rsidR="004858EE" w:rsidRDefault="004858EE" w:rsidP="00916788">
                      <w:pPr>
                        <w:pStyle w:val="AdultBodyCopyAdultInformation"/>
                      </w:pPr>
                      <w:r>
                        <w:t>To do list:</w:t>
                      </w:r>
                    </w:p>
                    <w:p w14:paraId="453A43D3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 w:rsidR="006058EE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1D4655A" wp14:editId="2C410C2E">
                <wp:simplePos x="0" y="0"/>
                <wp:positionH relativeFrom="column">
                  <wp:posOffset>362969</wp:posOffset>
                </wp:positionH>
                <wp:positionV relativeFrom="paragraph">
                  <wp:posOffset>990335</wp:posOffset>
                </wp:positionV>
                <wp:extent cx="2944495" cy="2793912"/>
                <wp:effectExtent l="0" t="0" r="27305" b="2603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7939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E2E23F" w14:textId="77777777" w:rsidR="004858EE" w:rsidRDefault="004858EE" w:rsidP="00916788">
                            <w:pPr>
                              <w:pStyle w:val="AdultBodyCopyAdultInformation"/>
                            </w:pPr>
                            <w:r>
                              <w:t>A.M.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4655A" id="Text Box 19" o:spid="_x0000_s1031" type="#_x0000_t202" style="position:absolute;left:0;text-align:left;margin-left:28.6pt;margin-top:78pt;width:231.85pt;height:220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" fillcolor="white [3201]" strokeweight="1.5pt">
                <v:textbox>
                  <w:txbxContent>
                    <w:p w14:paraId="6CE2E23F" w14:textId="77777777" w:rsidR="004858EE" w:rsidRDefault="004858EE" w:rsidP="00916788">
                      <w:pPr>
                        <w:pStyle w:val="AdultBodyCopyAdultInformation"/>
                      </w:pPr>
                      <w:r>
                        <w:t>A.M.</w:t>
                      </w:r>
                    </w:p>
                  </w:txbxContent>
                </v:textbox>
              </v:shape>
            </w:pict>
          </mc:Fallback>
        </mc:AlternateContent>
      </w:r>
      <w:r w:rsidR="006A3E79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67D1C6C" wp14:editId="18B841AA">
                <wp:simplePos x="0" y="0"/>
                <wp:positionH relativeFrom="margin">
                  <wp:posOffset>364350</wp:posOffset>
                </wp:positionH>
                <wp:positionV relativeFrom="paragraph">
                  <wp:posOffset>-214597</wp:posOffset>
                </wp:positionV>
                <wp:extent cx="6296025" cy="1116281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11162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765D9D" w14:textId="77777777" w:rsidR="004858EE" w:rsidRPr="00BE41D4" w:rsidRDefault="004858EE" w:rsidP="00BE41D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</w:pPr>
                            <w:r w:rsidRPr="00BE41D4"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  <w:t>Monday</w:t>
                            </w:r>
                          </w:p>
                          <w:p w14:paraId="2BF245F9" w14:textId="77777777" w:rsidR="004858EE" w:rsidRPr="00BE41D4" w:rsidRDefault="004858EE">
                            <w:pP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</w:pP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Week: </w:t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  <w:t xml:space="preserve">    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 Semester: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</w:p>
                          <w:p w14:paraId="0873378E" w14:textId="77777777" w:rsidR="004858EE" w:rsidRPr="006A3E79" w:rsidRDefault="004858EE">
                            <w:pPr>
                              <w:rPr>
                                <w:rFonts w:ascii="Roboto" w:hAnsi="Robot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D1C6C" id="Text Box 18" o:spid="_x0000_s1032" type="#_x0000_t202" style="position:absolute;left:0;text-align:left;margin-left:28.7pt;margin-top:-16.9pt;width:495.75pt;height:87.9pt;z-index:251676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" filled="f" stroked="f" strokeweight=".5pt">
                <v:textbox>
                  <w:txbxContent>
                    <w:p w14:paraId="64765D9D" w14:textId="77777777" w:rsidR="004858EE" w:rsidRPr="00BE41D4" w:rsidRDefault="004858EE" w:rsidP="00BE41D4">
                      <w:pPr>
                        <w:jc w:val="center"/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</w:pPr>
                      <w:r w:rsidRPr="00BE41D4"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  <w:t>Monday</w:t>
                      </w:r>
                    </w:p>
                    <w:p w14:paraId="2BF245F9" w14:textId="77777777" w:rsidR="004858EE" w:rsidRPr="00BE41D4" w:rsidRDefault="004858EE">
                      <w:pPr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</w:pP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Week: </w:t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  <w:t xml:space="preserve">    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 Semester: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</w:p>
                    <w:p w14:paraId="0873378E" w14:textId="77777777" w:rsidR="004858EE" w:rsidRPr="006A3E79" w:rsidRDefault="004858EE">
                      <w:pPr>
                        <w:rPr>
                          <w:rFonts w:ascii="Roboto" w:hAnsi="Robot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A77C3A" w14:textId="77777777" w:rsidR="002E13DC" w:rsidRDefault="002A4BA7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16"/>
          <w:footerReference w:type="default" r:id="rId17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FBBD5D8" wp14:editId="1407BD6D">
                <wp:simplePos x="0" y="0"/>
                <wp:positionH relativeFrom="margin">
                  <wp:posOffset>379095</wp:posOffset>
                </wp:positionH>
                <wp:positionV relativeFrom="paragraph">
                  <wp:posOffset>-213995</wp:posOffset>
                </wp:positionV>
                <wp:extent cx="6296025" cy="1115695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088903" w14:textId="77777777" w:rsidR="004858EE" w:rsidRPr="00BE41D4" w:rsidRDefault="004858EE" w:rsidP="00BE41D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  <w:t>Tuesday</w:t>
                            </w:r>
                          </w:p>
                          <w:p w14:paraId="517D19F2" w14:textId="77777777" w:rsidR="004858EE" w:rsidRPr="00BE41D4" w:rsidRDefault="004858EE">
                            <w:pP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</w:pP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Week: </w:t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  <w:t xml:space="preserve">    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 Semester: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</w:p>
                          <w:p w14:paraId="47593B4B" w14:textId="77777777" w:rsidR="004858EE" w:rsidRPr="006A3E79" w:rsidRDefault="004858EE">
                            <w:pPr>
                              <w:rPr>
                                <w:rFonts w:ascii="Roboto" w:hAnsi="Robot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BD5D8" id="Text Box 40" o:spid="_x0000_s1033" type="#_x0000_t202" style="position:absolute;left:0;text-align:left;margin-left:29.85pt;margin-top:-16.85pt;width:495.75pt;height:87.85pt;z-index:2517145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" filled="f" stroked="f" strokeweight=".5pt">
                <v:textbox>
                  <w:txbxContent>
                    <w:p w14:paraId="3B088903" w14:textId="77777777" w:rsidR="004858EE" w:rsidRPr="00BE41D4" w:rsidRDefault="004858EE" w:rsidP="00BE41D4">
                      <w:pPr>
                        <w:jc w:val="center"/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  <w:t>Tuesday</w:t>
                      </w:r>
                    </w:p>
                    <w:p w14:paraId="517D19F2" w14:textId="77777777" w:rsidR="004858EE" w:rsidRPr="00BE41D4" w:rsidRDefault="004858EE">
                      <w:pPr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</w:pP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Week: </w:t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  <w:t xml:space="preserve">    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 Semester: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</w:p>
                    <w:p w14:paraId="47593B4B" w14:textId="77777777" w:rsidR="004858EE" w:rsidRPr="006A3E79" w:rsidRDefault="004858EE">
                      <w:pPr>
                        <w:rPr>
                          <w:rFonts w:ascii="Roboto" w:hAnsi="Robot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7FABF1D" wp14:editId="39827E12">
                <wp:simplePos x="0" y="0"/>
                <wp:positionH relativeFrom="column">
                  <wp:posOffset>377825</wp:posOffset>
                </wp:positionH>
                <wp:positionV relativeFrom="paragraph">
                  <wp:posOffset>989965</wp:posOffset>
                </wp:positionV>
                <wp:extent cx="2944495" cy="2793365"/>
                <wp:effectExtent l="0" t="0" r="27305" b="2603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7933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B00AF1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A.M.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ABF1D" id="Text Box 41" o:spid="_x0000_s1034" type="#_x0000_t202" style="position:absolute;left:0;text-align:left;margin-left:29.75pt;margin-top:77.95pt;width:231.85pt;height:219.9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" fillcolor="white [3201]" strokeweight="1.5pt">
                <v:textbox>
                  <w:txbxContent>
                    <w:p w14:paraId="73B00AF1" w14:textId="77777777" w:rsidR="004858EE" w:rsidRDefault="004858EE" w:rsidP="00916788">
                      <w:pPr>
                        <w:pStyle w:val="BasicParagraph"/>
                      </w:pPr>
                      <w:r>
                        <w:t>A.M.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E2B5DC4" wp14:editId="40B91141">
                <wp:simplePos x="0" y="0"/>
                <wp:positionH relativeFrom="column">
                  <wp:posOffset>3429635</wp:posOffset>
                </wp:positionH>
                <wp:positionV relativeFrom="paragraph">
                  <wp:posOffset>1011555</wp:posOffset>
                </wp:positionV>
                <wp:extent cx="3206115" cy="5347335"/>
                <wp:effectExtent l="0" t="0" r="13335" b="2476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115" cy="53473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D24D7C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To do list:</w:t>
                            </w:r>
                          </w:p>
                          <w:p w14:paraId="29F338C2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B5DC4" id="Text Box 42" o:spid="_x0000_s1035" type="#_x0000_t202" style="position:absolute;left:0;text-align:left;margin-left:270.05pt;margin-top:79.65pt;width:252.45pt;height:421.0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" fillcolor="white [3201]" strokeweight="1.5pt">
                <v:textbox>
                  <w:txbxContent>
                    <w:p w14:paraId="07D24D7C" w14:textId="77777777" w:rsidR="004858EE" w:rsidRDefault="004858EE" w:rsidP="00916788">
                      <w:pPr>
                        <w:pStyle w:val="BasicParagraph"/>
                      </w:pPr>
                      <w:r>
                        <w:t>To do list:</w:t>
                      </w:r>
                    </w:p>
                    <w:p w14:paraId="29F338C2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6D7B76B" wp14:editId="6CA43E50">
                <wp:simplePos x="0" y="0"/>
                <wp:positionH relativeFrom="column">
                  <wp:posOffset>377825</wp:posOffset>
                </wp:positionH>
                <wp:positionV relativeFrom="paragraph">
                  <wp:posOffset>3882390</wp:posOffset>
                </wp:positionV>
                <wp:extent cx="2944495" cy="2476500"/>
                <wp:effectExtent l="0" t="0" r="27305" b="1905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476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FE87E0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P.M.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7B76B" id="Text Box 43" o:spid="_x0000_s1036" type="#_x0000_t202" style="position:absolute;left:0;text-align:left;margin-left:29.75pt;margin-top:305.7pt;width:231.85pt;height:19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" fillcolor="white [3201]" strokeweight="1.5pt">
                <v:textbox>
                  <w:txbxContent>
                    <w:p w14:paraId="77FE87E0" w14:textId="77777777" w:rsidR="004858EE" w:rsidRDefault="004858EE" w:rsidP="00916788">
                      <w:pPr>
                        <w:pStyle w:val="BasicParagraph"/>
                      </w:pPr>
                      <w:r>
                        <w:t>P.M.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3F776F9" wp14:editId="779C2EA8">
                <wp:simplePos x="0" y="0"/>
                <wp:positionH relativeFrom="column">
                  <wp:posOffset>377825</wp:posOffset>
                </wp:positionH>
                <wp:positionV relativeFrom="paragraph">
                  <wp:posOffset>6455410</wp:posOffset>
                </wp:positionV>
                <wp:extent cx="6273165" cy="1945005"/>
                <wp:effectExtent l="0" t="0" r="13335" b="1714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3165" cy="19450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874900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Notes:</w:t>
                            </w:r>
                          </w:p>
                          <w:p w14:paraId="500851F3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776F9" id="Text Box 44" o:spid="_x0000_s1037" type="#_x0000_t202" style="position:absolute;left:0;text-align:left;margin-left:29.75pt;margin-top:508.3pt;width:493.95pt;height:153.1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" fillcolor="white [3201]" strokeweight="1.5pt">
                <v:textbox>
                  <w:txbxContent>
                    <w:p w14:paraId="3B874900" w14:textId="77777777" w:rsidR="004858EE" w:rsidRDefault="004858EE" w:rsidP="00916788">
                      <w:pPr>
                        <w:pStyle w:val="BasicParagraph"/>
                      </w:pPr>
                      <w:r>
                        <w:t>Notes:</w:t>
                      </w:r>
                    </w:p>
                    <w:p w14:paraId="500851F3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DB6DB24" wp14:editId="2B01D483">
                <wp:simplePos x="0" y="0"/>
                <wp:positionH relativeFrom="column">
                  <wp:posOffset>3514725</wp:posOffset>
                </wp:positionH>
                <wp:positionV relativeFrom="paragraph">
                  <wp:posOffset>1404620</wp:posOffset>
                </wp:positionV>
                <wp:extent cx="297180" cy="329565"/>
                <wp:effectExtent l="0" t="0" r="26670" b="13335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EA97B4" id="Rectangle 45" o:spid="_x0000_s1026" style="position:absolute;margin-left:276.75pt;margin-top:110.6pt;width:23.4pt;height:25.9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04276AB" wp14:editId="10CF1FC4">
                <wp:simplePos x="0" y="0"/>
                <wp:positionH relativeFrom="column">
                  <wp:posOffset>3514725</wp:posOffset>
                </wp:positionH>
                <wp:positionV relativeFrom="paragraph">
                  <wp:posOffset>1817370</wp:posOffset>
                </wp:positionV>
                <wp:extent cx="297180" cy="329565"/>
                <wp:effectExtent l="0" t="0" r="26670" b="13335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24A85F" id="Rectangle 46" o:spid="_x0000_s1026" style="position:absolute;margin-left:276.75pt;margin-top:143.1pt;width:23.4pt;height:25.9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5026B08" wp14:editId="78D10F64">
                <wp:simplePos x="0" y="0"/>
                <wp:positionH relativeFrom="column">
                  <wp:posOffset>3514725</wp:posOffset>
                </wp:positionH>
                <wp:positionV relativeFrom="paragraph">
                  <wp:posOffset>2230120</wp:posOffset>
                </wp:positionV>
                <wp:extent cx="297180" cy="329565"/>
                <wp:effectExtent l="0" t="0" r="26670" b="13335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0359D6" id="Rectangle 47" o:spid="_x0000_s1026" style="position:absolute;margin-left:276.75pt;margin-top:175.6pt;width:23.4pt;height:25.9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7485A8E" wp14:editId="7DC6AA5C">
                <wp:simplePos x="0" y="0"/>
                <wp:positionH relativeFrom="column">
                  <wp:posOffset>3514725</wp:posOffset>
                </wp:positionH>
                <wp:positionV relativeFrom="paragraph">
                  <wp:posOffset>2642870</wp:posOffset>
                </wp:positionV>
                <wp:extent cx="297180" cy="329565"/>
                <wp:effectExtent l="0" t="0" r="26670" b="1333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0D874D" id="Rectangle 48" o:spid="_x0000_s1026" style="position:absolute;margin-left:276.75pt;margin-top:208.1pt;width:23.4pt;height:25.9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9829524" wp14:editId="31A05A86">
                <wp:simplePos x="0" y="0"/>
                <wp:positionH relativeFrom="column">
                  <wp:posOffset>3514725</wp:posOffset>
                </wp:positionH>
                <wp:positionV relativeFrom="paragraph">
                  <wp:posOffset>3055620</wp:posOffset>
                </wp:positionV>
                <wp:extent cx="297180" cy="329565"/>
                <wp:effectExtent l="0" t="0" r="26670" b="13335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8217DD" id="Rectangle 56" o:spid="_x0000_s1026" style="position:absolute;margin-left:276.75pt;margin-top:240.6pt;width:23.4pt;height:25.9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FBD955A" wp14:editId="57179342">
                <wp:simplePos x="0" y="0"/>
                <wp:positionH relativeFrom="column">
                  <wp:posOffset>3514725</wp:posOffset>
                </wp:positionH>
                <wp:positionV relativeFrom="paragraph">
                  <wp:posOffset>3468370</wp:posOffset>
                </wp:positionV>
                <wp:extent cx="297180" cy="329565"/>
                <wp:effectExtent l="0" t="0" r="26670" b="13335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023858" id="Rectangle 57" o:spid="_x0000_s1026" style="position:absolute;margin-left:276.75pt;margin-top:273.1pt;width:23.4pt;height:25.9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E7924AB" wp14:editId="488077DB">
                <wp:simplePos x="0" y="0"/>
                <wp:positionH relativeFrom="column">
                  <wp:posOffset>3514725</wp:posOffset>
                </wp:positionH>
                <wp:positionV relativeFrom="paragraph">
                  <wp:posOffset>3881120</wp:posOffset>
                </wp:positionV>
                <wp:extent cx="297180" cy="329565"/>
                <wp:effectExtent l="0" t="0" r="26670" b="13335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9B65F7" id="Rectangle 58" o:spid="_x0000_s1026" style="position:absolute;margin-left:276.75pt;margin-top:305.6pt;width:23.4pt;height:25.9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382EE32" wp14:editId="50F89B47">
                <wp:simplePos x="0" y="0"/>
                <wp:positionH relativeFrom="column">
                  <wp:posOffset>3514725</wp:posOffset>
                </wp:positionH>
                <wp:positionV relativeFrom="paragraph">
                  <wp:posOffset>4293870</wp:posOffset>
                </wp:positionV>
                <wp:extent cx="297180" cy="329565"/>
                <wp:effectExtent l="0" t="0" r="26670" b="13335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8668CE" id="Rectangle 59" o:spid="_x0000_s1026" style="position:absolute;margin-left:276.75pt;margin-top:338.1pt;width:23.4pt;height:25.9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C69C596" wp14:editId="30CE00AE">
                <wp:simplePos x="0" y="0"/>
                <wp:positionH relativeFrom="column">
                  <wp:posOffset>3514725</wp:posOffset>
                </wp:positionH>
                <wp:positionV relativeFrom="paragraph">
                  <wp:posOffset>4706620</wp:posOffset>
                </wp:positionV>
                <wp:extent cx="297180" cy="329565"/>
                <wp:effectExtent l="0" t="0" r="26670" b="13335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A397CE" id="Rectangle 60" o:spid="_x0000_s1026" style="position:absolute;margin-left:276.75pt;margin-top:370.6pt;width:23.4pt;height:25.9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9FCF058" wp14:editId="279D57B5">
                <wp:simplePos x="0" y="0"/>
                <wp:positionH relativeFrom="column">
                  <wp:posOffset>3514725</wp:posOffset>
                </wp:positionH>
                <wp:positionV relativeFrom="paragraph">
                  <wp:posOffset>5119370</wp:posOffset>
                </wp:positionV>
                <wp:extent cx="297180" cy="329565"/>
                <wp:effectExtent l="0" t="0" r="26670" b="13335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6C2D4" id="Rectangle 62" o:spid="_x0000_s1026" style="position:absolute;margin-left:276.75pt;margin-top:403.1pt;width:23.4pt;height:25.9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A3A7845" wp14:editId="1024CDC7">
                <wp:simplePos x="0" y="0"/>
                <wp:positionH relativeFrom="column">
                  <wp:posOffset>3514725</wp:posOffset>
                </wp:positionH>
                <wp:positionV relativeFrom="paragraph">
                  <wp:posOffset>5532120</wp:posOffset>
                </wp:positionV>
                <wp:extent cx="297180" cy="329565"/>
                <wp:effectExtent l="0" t="0" r="26670" b="13335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DB6CCE" id="Rectangle 66" o:spid="_x0000_s1026" style="position:absolute;margin-left:276.75pt;margin-top:435.6pt;width:23.4pt;height:25.9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EF7158B" wp14:editId="180275ED">
                <wp:simplePos x="0" y="0"/>
                <wp:positionH relativeFrom="column">
                  <wp:posOffset>3515185</wp:posOffset>
                </wp:positionH>
                <wp:positionV relativeFrom="paragraph">
                  <wp:posOffset>5944870</wp:posOffset>
                </wp:positionV>
                <wp:extent cx="297180" cy="329565"/>
                <wp:effectExtent l="0" t="0" r="26670" b="13335"/>
                <wp:wrapNone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7AA761" id="Rectangle 67" o:spid="_x0000_s1026" style="position:absolute;margin-left:276.8pt;margin-top:468.1pt;width:23.4pt;height:25.9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" fillcolor="white [3212]" strokecolor="#1c1c1c [3213]" strokeweight="1.5pt"/>
            </w:pict>
          </mc:Fallback>
        </mc:AlternateContent>
      </w:r>
    </w:p>
    <w:p w14:paraId="02559544" w14:textId="77777777" w:rsidR="002E13DC" w:rsidRDefault="002A4BA7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18"/>
          <w:footerReference w:type="default" r:id="rId19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172C576" wp14:editId="1B0E1AD5">
                <wp:simplePos x="0" y="0"/>
                <wp:positionH relativeFrom="column">
                  <wp:posOffset>3514090</wp:posOffset>
                </wp:positionH>
                <wp:positionV relativeFrom="paragraph">
                  <wp:posOffset>5944870</wp:posOffset>
                </wp:positionV>
                <wp:extent cx="297180" cy="329565"/>
                <wp:effectExtent l="0" t="0" r="26670" b="13335"/>
                <wp:wrapNone/>
                <wp:docPr id="162" name="Rectangl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BDFEFA" id="Rectangle 162" o:spid="_x0000_s1026" style="position:absolute;margin-left:276.7pt;margin-top:468.1pt;width:23.4pt;height:25.9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GxK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728247D" wp14:editId="2A0C9159">
                <wp:simplePos x="0" y="0"/>
                <wp:positionH relativeFrom="column">
                  <wp:posOffset>3514090</wp:posOffset>
                </wp:positionH>
                <wp:positionV relativeFrom="paragraph">
                  <wp:posOffset>5532120</wp:posOffset>
                </wp:positionV>
                <wp:extent cx="297180" cy="329565"/>
                <wp:effectExtent l="0" t="0" r="26670" b="13335"/>
                <wp:wrapNone/>
                <wp:docPr id="161" name="Rect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A9885" id="Rectangle 161" o:spid="_x0000_s1026" style="position:absolute;margin-left:276.7pt;margin-top:435.6pt;width:23.4pt;height:25.9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F30D72D" wp14:editId="4FBBBD00">
                <wp:simplePos x="0" y="0"/>
                <wp:positionH relativeFrom="column">
                  <wp:posOffset>3514090</wp:posOffset>
                </wp:positionH>
                <wp:positionV relativeFrom="paragraph">
                  <wp:posOffset>5119370</wp:posOffset>
                </wp:positionV>
                <wp:extent cx="297180" cy="329565"/>
                <wp:effectExtent l="0" t="0" r="26670" b="13335"/>
                <wp:wrapNone/>
                <wp:docPr id="160" name="Rectang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7D8539" id="Rectangle 160" o:spid="_x0000_s1026" style="position:absolute;margin-left:276.7pt;margin-top:403.1pt;width:23.4pt;height:25.9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Att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04E992A" wp14:editId="1256DD3E">
                <wp:simplePos x="0" y="0"/>
                <wp:positionH relativeFrom="column">
                  <wp:posOffset>3514090</wp:posOffset>
                </wp:positionH>
                <wp:positionV relativeFrom="paragraph">
                  <wp:posOffset>4706620</wp:posOffset>
                </wp:positionV>
                <wp:extent cx="297180" cy="329565"/>
                <wp:effectExtent l="0" t="0" r="26670" b="13335"/>
                <wp:wrapNone/>
                <wp:docPr id="159" name="Rectang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516020" id="Rectangle 159" o:spid="_x0000_s1026" style="position:absolute;margin-left:276.7pt;margin-top:370.6pt;width:23.4pt;height:25.9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972461A" wp14:editId="1FF81E3A">
                <wp:simplePos x="0" y="0"/>
                <wp:positionH relativeFrom="column">
                  <wp:posOffset>3514090</wp:posOffset>
                </wp:positionH>
                <wp:positionV relativeFrom="paragraph">
                  <wp:posOffset>4293870</wp:posOffset>
                </wp:positionV>
                <wp:extent cx="297180" cy="329565"/>
                <wp:effectExtent l="0" t="0" r="26670" b="13335"/>
                <wp:wrapNone/>
                <wp:docPr id="158" name="Rectangl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E279E8" id="Rectangle 158" o:spid="_x0000_s1026" style="position:absolute;margin-left:276.7pt;margin-top:338.1pt;width:23.4pt;height:25.9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CAC5530" wp14:editId="4A4CDC2B">
                <wp:simplePos x="0" y="0"/>
                <wp:positionH relativeFrom="column">
                  <wp:posOffset>3514090</wp:posOffset>
                </wp:positionH>
                <wp:positionV relativeFrom="paragraph">
                  <wp:posOffset>3881120</wp:posOffset>
                </wp:positionV>
                <wp:extent cx="297180" cy="329565"/>
                <wp:effectExtent l="0" t="0" r="26670" b="13335"/>
                <wp:wrapNone/>
                <wp:docPr id="157" name="Rectang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2CD22F" id="Rectangle 157" o:spid="_x0000_s1026" style="position:absolute;margin-left:276.7pt;margin-top:305.6pt;width:23.4pt;height:25.9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H0t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1A72D46" wp14:editId="05808D22">
                <wp:simplePos x="0" y="0"/>
                <wp:positionH relativeFrom="column">
                  <wp:posOffset>3514090</wp:posOffset>
                </wp:positionH>
                <wp:positionV relativeFrom="paragraph">
                  <wp:posOffset>3468370</wp:posOffset>
                </wp:positionV>
                <wp:extent cx="297180" cy="329565"/>
                <wp:effectExtent l="0" t="0" r="26670" b="13335"/>
                <wp:wrapNone/>
                <wp:docPr id="156" name="Rectangl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532BF6" id="Rectangle 156" o:spid="_x0000_s1026" style="position:absolute;margin-left:276.7pt;margin-top:273.1pt;width:23.4pt;height:25.9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3bT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FB2F565" wp14:editId="7F7CF0D2">
                <wp:simplePos x="0" y="0"/>
                <wp:positionH relativeFrom="column">
                  <wp:posOffset>3514090</wp:posOffset>
                </wp:positionH>
                <wp:positionV relativeFrom="paragraph">
                  <wp:posOffset>3055620</wp:posOffset>
                </wp:positionV>
                <wp:extent cx="297180" cy="329565"/>
                <wp:effectExtent l="0" t="0" r="26670" b="13335"/>
                <wp:wrapNone/>
                <wp:docPr id="155" name="Rectangle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FC874" id="Rectangle 155" o:spid="_x0000_s1026" style="position:absolute;margin-left:276.7pt;margin-top:240.6pt;width:23.4pt;height:25.9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72FB3FD" wp14:editId="7C18F7B4">
                <wp:simplePos x="0" y="0"/>
                <wp:positionH relativeFrom="column">
                  <wp:posOffset>3514090</wp:posOffset>
                </wp:positionH>
                <wp:positionV relativeFrom="paragraph">
                  <wp:posOffset>2642870</wp:posOffset>
                </wp:positionV>
                <wp:extent cx="297180" cy="329565"/>
                <wp:effectExtent l="0" t="0" r="26670" b="13335"/>
                <wp:wrapNone/>
                <wp:docPr id="154" name="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748328" id="Rectangle 154" o:spid="_x0000_s1026" style="position:absolute;margin-left:276.7pt;margin-top:208.1pt;width:23.4pt;height:25.9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4E3ABE6" wp14:editId="0D468BF9">
                <wp:simplePos x="0" y="0"/>
                <wp:positionH relativeFrom="column">
                  <wp:posOffset>3514090</wp:posOffset>
                </wp:positionH>
                <wp:positionV relativeFrom="paragraph">
                  <wp:posOffset>2230120</wp:posOffset>
                </wp:positionV>
                <wp:extent cx="297180" cy="329565"/>
                <wp:effectExtent l="0" t="0" r="26670" b="13335"/>
                <wp:wrapNone/>
                <wp:docPr id="15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F64236" id="Rectangle 153" o:spid="_x0000_s1026" style="position:absolute;margin-left:276.7pt;margin-top:175.6pt;width:23.4pt;height:25.9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67474C5" wp14:editId="1CB094F1">
                <wp:simplePos x="0" y="0"/>
                <wp:positionH relativeFrom="column">
                  <wp:posOffset>3514090</wp:posOffset>
                </wp:positionH>
                <wp:positionV relativeFrom="paragraph">
                  <wp:posOffset>1817370</wp:posOffset>
                </wp:positionV>
                <wp:extent cx="297180" cy="329565"/>
                <wp:effectExtent l="0" t="0" r="26670" b="13335"/>
                <wp:wrapNone/>
                <wp:docPr id="152" name="Rectang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21DE5C" id="Rectangle 152" o:spid="_x0000_s1026" style="position:absolute;margin-left:276.7pt;margin-top:143.1pt;width:23.4pt;height:25.9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D4EA031" wp14:editId="0C644BF3">
                <wp:simplePos x="0" y="0"/>
                <wp:positionH relativeFrom="column">
                  <wp:posOffset>3514090</wp:posOffset>
                </wp:positionH>
                <wp:positionV relativeFrom="paragraph">
                  <wp:posOffset>1404620</wp:posOffset>
                </wp:positionV>
                <wp:extent cx="297180" cy="329565"/>
                <wp:effectExtent l="0" t="0" r="26670" b="13335"/>
                <wp:wrapNone/>
                <wp:docPr id="151" name="Rectangl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77432F" id="Rectangle 151" o:spid="_x0000_s1026" style="position:absolute;margin-left:276.7pt;margin-top:110.6pt;width:23.4pt;height:25.9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EC25C13" wp14:editId="01534AF4">
                <wp:simplePos x="0" y="0"/>
                <wp:positionH relativeFrom="column">
                  <wp:posOffset>377190</wp:posOffset>
                </wp:positionH>
                <wp:positionV relativeFrom="paragraph">
                  <wp:posOffset>6455410</wp:posOffset>
                </wp:positionV>
                <wp:extent cx="6273165" cy="1945005"/>
                <wp:effectExtent l="0" t="0" r="13335" b="17145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3165" cy="19450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85997D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Notes:</w:t>
                            </w:r>
                          </w:p>
                          <w:p w14:paraId="785E2AEC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25C13" id="Text Box 150" o:spid="_x0000_s1038" type="#_x0000_t202" style="position:absolute;left:0;text-align:left;margin-left:29.7pt;margin-top:508.3pt;width:493.95pt;height:153.1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" fillcolor="white [3201]" strokeweight="1.5pt">
                <v:textbox>
                  <w:txbxContent>
                    <w:p w14:paraId="3885997D" w14:textId="77777777" w:rsidR="004858EE" w:rsidRDefault="004858EE" w:rsidP="00916788">
                      <w:pPr>
                        <w:pStyle w:val="BasicParagraph"/>
                      </w:pPr>
                      <w:r>
                        <w:t>Notes:</w:t>
                      </w:r>
                    </w:p>
                    <w:p w14:paraId="785E2AEC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36F2477" wp14:editId="09D6E16C">
                <wp:simplePos x="0" y="0"/>
                <wp:positionH relativeFrom="column">
                  <wp:posOffset>377190</wp:posOffset>
                </wp:positionH>
                <wp:positionV relativeFrom="paragraph">
                  <wp:posOffset>3882390</wp:posOffset>
                </wp:positionV>
                <wp:extent cx="2944495" cy="2476500"/>
                <wp:effectExtent l="0" t="0" r="27305" b="1905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476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2EB238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P.M.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F2477" id="Text Box 149" o:spid="_x0000_s1039" type="#_x0000_t202" style="position:absolute;left:0;text-align:left;margin-left:29.7pt;margin-top:305.7pt;width:231.85pt;height:19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" fillcolor="white [3201]" strokeweight="1.5pt">
                <v:textbox>
                  <w:txbxContent>
                    <w:p w14:paraId="032EB238" w14:textId="77777777" w:rsidR="004858EE" w:rsidRDefault="004858EE" w:rsidP="00916788">
                      <w:pPr>
                        <w:pStyle w:val="BasicParagraph"/>
                      </w:pPr>
                      <w:r>
                        <w:t>P.M.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3929260" wp14:editId="790631CE">
                <wp:simplePos x="0" y="0"/>
                <wp:positionH relativeFrom="column">
                  <wp:posOffset>3429000</wp:posOffset>
                </wp:positionH>
                <wp:positionV relativeFrom="paragraph">
                  <wp:posOffset>1011555</wp:posOffset>
                </wp:positionV>
                <wp:extent cx="3206115" cy="5347335"/>
                <wp:effectExtent l="0" t="0" r="13335" b="24765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115" cy="53473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228929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To do list:</w:t>
                            </w:r>
                          </w:p>
                          <w:p w14:paraId="79F4D39D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29260" id="Text Box 148" o:spid="_x0000_s1040" type="#_x0000_t202" style="position:absolute;left:0;text-align:left;margin-left:270pt;margin-top:79.65pt;width:252.45pt;height:421.0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" fillcolor="white [3201]" strokeweight="1.5pt">
                <v:textbox>
                  <w:txbxContent>
                    <w:p w14:paraId="5A228929" w14:textId="77777777" w:rsidR="004858EE" w:rsidRDefault="004858EE" w:rsidP="00916788">
                      <w:pPr>
                        <w:pStyle w:val="BasicParagraph"/>
                      </w:pPr>
                      <w:r>
                        <w:t>To do list:</w:t>
                      </w:r>
                    </w:p>
                    <w:p w14:paraId="79F4D39D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DB1B03B" wp14:editId="24C2C624">
                <wp:simplePos x="0" y="0"/>
                <wp:positionH relativeFrom="column">
                  <wp:posOffset>377190</wp:posOffset>
                </wp:positionH>
                <wp:positionV relativeFrom="paragraph">
                  <wp:posOffset>989965</wp:posOffset>
                </wp:positionV>
                <wp:extent cx="2944495" cy="2793365"/>
                <wp:effectExtent l="0" t="0" r="27305" b="26035"/>
                <wp:wrapNone/>
                <wp:docPr id="135" name="Text Box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7933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17B874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A.M.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1B03B" id="Text Box 135" o:spid="_x0000_s1041" type="#_x0000_t202" style="position:absolute;left:0;text-align:left;margin-left:29.7pt;margin-top:77.95pt;width:231.85pt;height:219.9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" fillcolor="white [3201]" strokeweight="1.5pt">
                <v:textbox>
                  <w:txbxContent>
                    <w:p w14:paraId="5317B874" w14:textId="77777777" w:rsidR="004858EE" w:rsidRDefault="004858EE" w:rsidP="00916788">
                      <w:pPr>
                        <w:pStyle w:val="BasicParagraph"/>
                      </w:pPr>
                      <w:r>
                        <w:t>A.M.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F380C8C" wp14:editId="04463CEA">
                <wp:simplePos x="0" y="0"/>
                <wp:positionH relativeFrom="margin">
                  <wp:posOffset>378745</wp:posOffset>
                </wp:positionH>
                <wp:positionV relativeFrom="paragraph">
                  <wp:posOffset>-213995</wp:posOffset>
                </wp:positionV>
                <wp:extent cx="6296025" cy="1115695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27ED30" w14:textId="77777777" w:rsidR="004858EE" w:rsidRPr="00BE41D4" w:rsidRDefault="004858EE" w:rsidP="00BE41D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  <w:t>Wednesday</w:t>
                            </w:r>
                          </w:p>
                          <w:p w14:paraId="45C3429F" w14:textId="77777777" w:rsidR="004858EE" w:rsidRPr="00BE41D4" w:rsidRDefault="004858EE">
                            <w:pP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</w:pP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Week: </w:t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  <w:t xml:space="preserve">    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 Semester: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</w:p>
                          <w:p w14:paraId="6EDFB516" w14:textId="77777777" w:rsidR="004858EE" w:rsidRPr="006A3E79" w:rsidRDefault="004858EE">
                            <w:pPr>
                              <w:rPr>
                                <w:rFonts w:ascii="Roboto" w:hAnsi="Robot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80C8C" id="Text Box 68" o:spid="_x0000_s1042" type="#_x0000_t202" style="position:absolute;left:0;text-align:left;margin-left:29.8pt;margin-top:-16.85pt;width:495.75pt;height:87.85pt;z-index:2517329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" filled="f" stroked="f" strokeweight=".5pt">
                <v:textbox>
                  <w:txbxContent>
                    <w:p w14:paraId="7B27ED30" w14:textId="77777777" w:rsidR="004858EE" w:rsidRPr="00BE41D4" w:rsidRDefault="004858EE" w:rsidP="00BE41D4">
                      <w:pPr>
                        <w:jc w:val="center"/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  <w:t>Wednesday</w:t>
                      </w:r>
                    </w:p>
                    <w:p w14:paraId="45C3429F" w14:textId="77777777" w:rsidR="004858EE" w:rsidRPr="00BE41D4" w:rsidRDefault="004858EE">
                      <w:pPr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</w:pP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Week: </w:t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  <w:t xml:space="preserve">    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 Semester: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</w:p>
                    <w:p w14:paraId="6EDFB516" w14:textId="77777777" w:rsidR="004858EE" w:rsidRPr="006A3E79" w:rsidRDefault="004858EE">
                      <w:pPr>
                        <w:rPr>
                          <w:rFonts w:ascii="Roboto" w:hAnsi="Robot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4BFD2A" w14:textId="77777777" w:rsidR="002E13DC" w:rsidRDefault="00C268A0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20"/>
          <w:footerReference w:type="default" r:id="rId21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59B9F9F" wp14:editId="0E475C99">
                <wp:simplePos x="0" y="0"/>
                <wp:positionH relativeFrom="column">
                  <wp:posOffset>3512820</wp:posOffset>
                </wp:positionH>
                <wp:positionV relativeFrom="paragraph">
                  <wp:posOffset>5922645</wp:posOffset>
                </wp:positionV>
                <wp:extent cx="297180" cy="329565"/>
                <wp:effectExtent l="0" t="0" r="26670" b="13335"/>
                <wp:wrapNone/>
                <wp:docPr id="179" name="Rectangl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3DC539" id="Rectangle 179" o:spid="_x0000_s1026" style="position:absolute;margin-left:276.6pt;margin-top:466.35pt;width:23.4pt;height:25.9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9FD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2B81825" wp14:editId="4B8336FB">
                <wp:simplePos x="0" y="0"/>
                <wp:positionH relativeFrom="column">
                  <wp:posOffset>3512820</wp:posOffset>
                </wp:positionH>
                <wp:positionV relativeFrom="paragraph">
                  <wp:posOffset>5509895</wp:posOffset>
                </wp:positionV>
                <wp:extent cx="297180" cy="329565"/>
                <wp:effectExtent l="0" t="0" r="26670" b="13335"/>
                <wp:wrapNone/>
                <wp:docPr id="178" name="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604556" id="Rectangle 178" o:spid="_x0000_s1026" style="position:absolute;margin-left:276.6pt;margin-top:433.85pt;width:23.4pt;height:25.9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Nq9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3E11879" wp14:editId="6D7492E6">
                <wp:simplePos x="0" y="0"/>
                <wp:positionH relativeFrom="column">
                  <wp:posOffset>3512820</wp:posOffset>
                </wp:positionH>
                <wp:positionV relativeFrom="paragraph">
                  <wp:posOffset>5097145</wp:posOffset>
                </wp:positionV>
                <wp:extent cx="297180" cy="329565"/>
                <wp:effectExtent l="0" t="0" r="26670" b="13335"/>
                <wp:wrapNone/>
                <wp:docPr id="177" name="Rectang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9E8D7D" id="Rectangle 177" o:spid="_x0000_s1026" style="position:absolute;margin-left:276.6pt;margin-top:401.35pt;width:23.4pt;height:25.9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C34838F" wp14:editId="75A7BE1E">
                <wp:simplePos x="0" y="0"/>
                <wp:positionH relativeFrom="column">
                  <wp:posOffset>3512820</wp:posOffset>
                </wp:positionH>
                <wp:positionV relativeFrom="paragraph">
                  <wp:posOffset>4684395</wp:posOffset>
                </wp:positionV>
                <wp:extent cx="297180" cy="329565"/>
                <wp:effectExtent l="0" t="0" r="26670" b="13335"/>
                <wp:wrapNone/>
                <wp:docPr id="176" name="Rectang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6C1DB6" id="Rectangle 176" o:spid="_x0000_s1026" style="position:absolute;margin-left:276.6pt;margin-top:368.85pt;width:23.4pt;height:25.9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F357571" wp14:editId="00E7434D">
                <wp:simplePos x="0" y="0"/>
                <wp:positionH relativeFrom="column">
                  <wp:posOffset>3512820</wp:posOffset>
                </wp:positionH>
                <wp:positionV relativeFrom="paragraph">
                  <wp:posOffset>4271645</wp:posOffset>
                </wp:positionV>
                <wp:extent cx="297180" cy="329565"/>
                <wp:effectExtent l="0" t="0" r="26670" b="13335"/>
                <wp:wrapNone/>
                <wp:docPr id="175" name="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E70B0B" id="Rectangle 175" o:spid="_x0000_s1026" style="position:absolute;margin-left:276.6pt;margin-top:336.35pt;width:23.4pt;height:25.9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IKQoQ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30D8CE1" wp14:editId="79E27E82">
                <wp:simplePos x="0" y="0"/>
                <wp:positionH relativeFrom="column">
                  <wp:posOffset>3512820</wp:posOffset>
                </wp:positionH>
                <wp:positionV relativeFrom="paragraph">
                  <wp:posOffset>3858895</wp:posOffset>
                </wp:positionV>
                <wp:extent cx="297180" cy="329565"/>
                <wp:effectExtent l="0" t="0" r="26670" b="13335"/>
                <wp:wrapNone/>
                <wp:docPr id="174" name="Rectangl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FCED4A" id="Rectangle 174" o:spid="_x0000_s1026" style="position:absolute;margin-left:276.6pt;margin-top:303.85pt;width:23.4pt;height:25.9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11C46AE" wp14:editId="34D021A8">
                <wp:simplePos x="0" y="0"/>
                <wp:positionH relativeFrom="column">
                  <wp:posOffset>3512820</wp:posOffset>
                </wp:positionH>
                <wp:positionV relativeFrom="paragraph">
                  <wp:posOffset>3446145</wp:posOffset>
                </wp:positionV>
                <wp:extent cx="297180" cy="329565"/>
                <wp:effectExtent l="0" t="0" r="26670" b="13335"/>
                <wp:wrapNone/>
                <wp:docPr id="173" name="Rectang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D8988C" id="Rectangle 173" o:spid="_x0000_s1026" style="position:absolute;margin-left:276.6pt;margin-top:271.35pt;width:23.4pt;height:25.9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FA7F676" wp14:editId="59A6D655">
                <wp:simplePos x="0" y="0"/>
                <wp:positionH relativeFrom="column">
                  <wp:posOffset>3512820</wp:posOffset>
                </wp:positionH>
                <wp:positionV relativeFrom="paragraph">
                  <wp:posOffset>3033395</wp:posOffset>
                </wp:positionV>
                <wp:extent cx="297180" cy="329565"/>
                <wp:effectExtent l="0" t="0" r="26670" b="13335"/>
                <wp:wrapNone/>
                <wp:docPr id="172" name="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AD5870" id="Rectangle 172" o:spid="_x0000_s1026" style="position:absolute;margin-left:276.6pt;margin-top:238.85pt;width:23.4pt;height:25.9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iAH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0796BAE" wp14:editId="7D24F0D6">
                <wp:simplePos x="0" y="0"/>
                <wp:positionH relativeFrom="column">
                  <wp:posOffset>3512820</wp:posOffset>
                </wp:positionH>
                <wp:positionV relativeFrom="paragraph">
                  <wp:posOffset>2620645</wp:posOffset>
                </wp:positionV>
                <wp:extent cx="297180" cy="329565"/>
                <wp:effectExtent l="0" t="0" r="26670" b="13335"/>
                <wp:wrapNone/>
                <wp:docPr id="171" name="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A7E93D" id="Rectangle 171" o:spid="_x0000_s1026" style="position:absolute;margin-left:276.6pt;margin-top:206.35pt;width:23.4pt;height:25.9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D38410C" wp14:editId="42243437">
                <wp:simplePos x="0" y="0"/>
                <wp:positionH relativeFrom="column">
                  <wp:posOffset>3512820</wp:posOffset>
                </wp:positionH>
                <wp:positionV relativeFrom="paragraph">
                  <wp:posOffset>2207895</wp:posOffset>
                </wp:positionV>
                <wp:extent cx="297180" cy="329565"/>
                <wp:effectExtent l="0" t="0" r="26670" b="13335"/>
                <wp:wrapNone/>
                <wp:docPr id="170" name="Rectangl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0B3E6E" id="Rectangle 170" o:spid="_x0000_s1026" style="position:absolute;margin-left:276.6pt;margin-top:173.85pt;width:23.4pt;height:25.9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kcg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1F3E712" wp14:editId="04F43CCA">
                <wp:simplePos x="0" y="0"/>
                <wp:positionH relativeFrom="column">
                  <wp:posOffset>3512820</wp:posOffset>
                </wp:positionH>
                <wp:positionV relativeFrom="paragraph">
                  <wp:posOffset>1795145</wp:posOffset>
                </wp:positionV>
                <wp:extent cx="297180" cy="329565"/>
                <wp:effectExtent l="0" t="0" r="26670" b="13335"/>
                <wp:wrapNone/>
                <wp:docPr id="169" name="Rectangl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EF234B" id="Rectangle 169" o:spid="_x0000_s1026" style="position:absolute;margin-left:276.6pt;margin-top:141.35pt;width:23.4pt;height:25.9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Z0O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8CCBB0C" wp14:editId="51308587">
                <wp:simplePos x="0" y="0"/>
                <wp:positionH relativeFrom="column">
                  <wp:posOffset>3512820</wp:posOffset>
                </wp:positionH>
                <wp:positionV relativeFrom="paragraph">
                  <wp:posOffset>1382395</wp:posOffset>
                </wp:positionV>
                <wp:extent cx="297180" cy="329565"/>
                <wp:effectExtent l="0" t="0" r="26670" b="13335"/>
                <wp:wrapNone/>
                <wp:docPr id="168" name="Rectangl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4840C1" id="Rectangle 168" o:spid="_x0000_s1026" style="position:absolute;margin-left:276.6pt;margin-top:108.85pt;width:23.4pt;height:25.9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pbw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D7F7641" wp14:editId="2DE8747B">
                <wp:simplePos x="0" y="0"/>
                <wp:positionH relativeFrom="column">
                  <wp:posOffset>375920</wp:posOffset>
                </wp:positionH>
                <wp:positionV relativeFrom="paragraph">
                  <wp:posOffset>6433185</wp:posOffset>
                </wp:positionV>
                <wp:extent cx="6273165" cy="1945005"/>
                <wp:effectExtent l="0" t="0" r="13335" b="17145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3165" cy="19450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944B43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Notes:</w:t>
                            </w:r>
                          </w:p>
                          <w:p w14:paraId="6917F5D8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F7641" id="Text Box 167" o:spid="_x0000_s1043" type="#_x0000_t202" style="position:absolute;left:0;text-align:left;margin-left:29.6pt;margin-top:506.55pt;width:493.95pt;height:153.1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" fillcolor="white [3201]" strokeweight="1.5pt">
                <v:textbox>
                  <w:txbxContent>
                    <w:p w14:paraId="19944B43" w14:textId="77777777" w:rsidR="004858EE" w:rsidRDefault="004858EE" w:rsidP="00916788">
                      <w:pPr>
                        <w:pStyle w:val="BasicParagraph"/>
                      </w:pPr>
                      <w:r>
                        <w:t>Notes:</w:t>
                      </w:r>
                    </w:p>
                    <w:p w14:paraId="6917F5D8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9C9567E" wp14:editId="4C08085F">
                <wp:simplePos x="0" y="0"/>
                <wp:positionH relativeFrom="column">
                  <wp:posOffset>375920</wp:posOffset>
                </wp:positionH>
                <wp:positionV relativeFrom="paragraph">
                  <wp:posOffset>3860165</wp:posOffset>
                </wp:positionV>
                <wp:extent cx="2944495" cy="2476500"/>
                <wp:effectExtent l="0" t="0" r="27305" b="19050"/>
                <wp:wrapNone/>
                <wp:docPr id="166" name="Text Box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476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AAE224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P.M.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9567E" id="Text Box 166" o:spid="_x0000_s1044" type="#_x0000_t202" style="position:absolute;left:0;text-align:left;margin-left:29.6pt;margin-top:303.95pt;width:231.85pt;height:19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" fillcolor="white [3201]" strokeweight="1.5pt">
                <v:textbox>
                  <w:txbxContent>
                    <w:p w14:paraId="34AAE224" w14:textId="77777777" w:rsidR="004858EE" w:rsidRDefault="004858EE" w:rsidP="00916788">
                      <w:pPr>
                        <w:pStyle w:val="BasicParagraph"/>
                      </w:pPr>
                      <w:r>
                        <w:t>P.M.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B36143A" wp14:editId="14B2EE9B">
                <wp:simplePos x="0" y="0"/>
                <wp:positionH relativeFrom="column">
                  <wp:posOffset>3427730</wp:posOffset>
                </wp:positionH>
                <wp:positionV relativeFrom="paragraph">
                  <wp:posOffset>989330</wp:posOffset>
                </wp:positionV>
                <wp:extent cx="3206115" cy="5347335"/>
                <wp:effectExtent l="0" t="0" r="13335" b="24765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115" cy="53473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D38F03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To do list:</w:t>
                            </w:r>
                          </w:p>
                          <w:p w14:paraId="60223031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6143A" id="Text Box 165" o:spid="_x0000_s1045" type="#_x0000_t202" style="position:absolute;left:0;text-align:left;margin-left:269.9pt;margin-top:77.9pt;width:252.45pt;height:421.0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" fillcolor="white [3201]" strokeweight="1.5pt">
                <v:textbox>
                  <w:txbxContent>
                    <w:p w14:paraId="45D38F03" w14:textId="77777777" w:rsidR="004858EE" w:rsidRDefault="004858EE" w:rsidP="00916788">
                      <w:pPr>
                        <w:pStyle w:val="BasicParagraph"/>
                      </w:pPr>
                      <w:r>
                        <w:t>To do list:</w:t>
                      </w:r>
                    </w:p>
                    <w:p w14:paraId="60223031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F787BC3" wp14:editId="3C30BE4F">
                <wp:simplePos x="0" y="0"/>
                <wp:positionH relativeFrom="column">
                  <wp:posOffset>375920</wp:posOffset>
                </wp:positionH>
                <wp:positionV relativeFrom="paragraph">
                  <wp:posOffset>967740</wp:posOffset>
                </wp:positionV>
                <wp:extent cx="2944495" cy="2793365"/>
                <wp:effectExtent l="0" t="0" r="27305" b="26035"/>
                <wp:wrapNone/>
                <wp:docPr id="164" name="Text Box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7933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BA97B3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A.M.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87BC3" id="Text Box 164" o:spid="_x0000_s1046" type="#_x0000_t202" style="position:absolute;left:0;text-align:left;margin-left:29.6pt;margin-top:76.2pt;width:231.85pt;height:219.9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" fillcolor="white [3201]" strokeweight="1.5pt">
                <v:textbox>
                  <w:txbxContent>
                    <w:p w14:paraId="7CBA97B3" w14:textId="77777777" w:rsidR="004858EE" w:rsidRDefault="004858EE" w:rsidP="00916788">
                      <w:pPr>
                        <w:pStyle w:val="BasicParagraph"/>
                      </w:pPr>
                      <w:r>
                        <w:t>A.M.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501A7B4" wp14:editId="1B8B776A">
                <wp:simplePos x="0" y="0"/>
                <wp:positionH relativeFrom="margin">
                  <wp:posOffset>377190</wp:posOffset>
                </wp:positionH>
                <wp:positionV relativeFrom="paragraph">
                  <wp:posOffset>-234534</wp:posOffset>
                </wp:positionV>
                <wp:extent cx="6296025" cy="1115695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D296AA" w14:textId="77777777" w:rsidR="004858EE" w:rsidRPr="00BE41D4" w:rsidRDefault="004858EE" w:rsidP="00BE41D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  <w:t>Thursday</w:t>
                            </w:r>
                          </w:p>
                          <w:p w14:paraId="01EAC9BC" w14:textId="77777777" w:rsidR="004858EE" w:rsidRPr="00BE41D4" w:rsidRDefault="004858EE">
                            <w:pP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</w:pP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Week: </w:t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  <w:t xml:space="preserve">    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 Semester: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</w:p>
                          <w:p w14:paraId="2749D9D6" w14:textId="77777777" w:rsidR="004858EE" w:rsidRPr="006A3E79" w:rsidRDefault="004858EE">
                            <w:pPr>
                              <w:rPr>
                                <w:rFonts w:ascii="Roboto" w:hAnsi="Robot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1A7B4" id="Text Box 163" o:spid="_x0000_s1047" type="#_x0000_t202" style="position:absolute;left:0;text-align:left;margin-left:29.7pt;margin-top:-18.45pt;width:495.75pt;height:87.85pt;z-index:2517514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" filled="f" stroked="f" strokeweight=".5pt">
                <v:textbox>
                  <w:txbxContent>
                    <w:p w14:paraId="38D296AA" w14:textId="77777777" w:rsidR="004858EE" w:rsidRPr="00BE41D4" w:rsidRDefault="004858EE" w:rsidP="00BE41D4">
                      <w:pPr>
                        <w:jc w:val="center"/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  <w:t>Thursday</w:t>
                      </w:r>
                    </w:p>
                    <w:p w14:paraId="01EAC9BC" w14:textId="77777777" w:rsidR="004858EE" w:rsidRPr="00BE41D4" w:rsidRDefault="004858EE">
                      <w:pPr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</w:pP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Week: </w:t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  <w:t xml:space="preserve">    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 Semester: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</w:p>
                    <w:p w14:paraId="2749D9D6" w14:textId="77777777" w:rsidR="004858EE" w:rsidRPr="006A3E79" w:rsidRDefault="004858EE">
                      <w:pPr>
                        <w:rPr>
                          <w:rFonts w:ascii="Roboto" w:hAnsi="Robot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3BF53A" w14:textId="77777777" w:rsidR="002E13DC" w:rsidRDefault="00C268A0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22"/>
          <w:footerReference w:type="default" r:id="rId2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070DAE0" wp14:editId="14899427">
                <wp:simplePos x="0" y="0"/>
                <wp:positionH relativeFrom="column">
                  <wp:posOffset>3511550</wp:posOffset>
                </wp:positionH>
                <wp:positionV relativeFrom="paragraph">
                  <wp:posOffset>5953125</wp:posOffset>
                </wp:positionV>
                <wp:extent cx="297180" cy="329565"/>
                <wp:effectExtent l="0" t="0" r="26670" b="13335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3983A2" id="Rectangle 196" o:spid="_x0000_s1026" style="position:absolute;margin-left:276.5pt;margin-top:468.75pt;width:23.4pt;height:25.9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cY6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D05484C" wp14:editId="4EB38B49">
                <wp:simplePos x="0" y="0"/>
                <wp:positionH relativeFrom="column">
                  <wp:posOffset>3511550</wp:posOffset>
                </wp:positionH>
                <wp:positionV relativeFrom="paragraph">
                  <wp:posOffset>5540375</wp:posOffset>
                </wp:positionV>
                <wp:extent cx="297180" cy="329565"/>
                <wp:effectExtent l="0" t="0" r="26670" b="13335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13C51" id="Rectangle 195" o:spid="_x0000_s1026" style="position:absolute;margin-left:276.5pt;margin-top:436.25pt;width:23.4pt;height:25.9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8F35D23" wp14:editId="0B48FDF5">
                <wp:simplePos x="0" y="0"/>
                <wp:positionH relativeFrom="column">
                  <wp:posOffset>3511550</wp:posOffset>
                </wp:positionH>
                <wp:positionV relativeFrom="paragraph">
                  <wp:posOffset>5127625</wp:posOffset>
                </wp:positionV>
                <wp:extent cx="297180" cy="329565"/>
                <wp:effectExtent l="0" t="0" r="26670" b="13335"/>
                <wp:wrapNone/>
                <wp:docPr id="194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E62AE7" id="Rectangle 194" o:spid="_x0000_s1026" style="position:absolute;margin-left:276.5pt;margin-top:403.75pt;width:23.4pt;height:25.9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A43453F" wp14:editId="51C43FED">
                <wp:simplePos x="0" y="0"/>
                <wp:positionH relativeFrom="column">
                  <wp:posOffset>3511550</wp:posOffset>
                </wp:positionH>
                <wp:positionV relativeFrom="paragraph">
                  <wp:posOffset>4714875</wp:posOffset>
                </wp:positionV>
                <wp:extent cx="297180" cy="329565"/>
                <wp:effectExtent l="0" t="0" r="26670" b="13335"/>
                <wp:wrapNone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BE9288" id="Rectangle 193" o:spid="_x0000_s1026" style="position:absolute;margin-left:276.5pt;margin-top:371.25pt;width:23.4pt;height:25.9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0D55038" wp14:editId="42736E7A">
                <wp:simplePos x="0" y="0"/>
                <wp:positionH relativeFrom="column">
                  <wp:posOffset>3511550</wp:posOffset>
                </wp:positionH>
                <wp:positionV relativeFrom="paragraph">
                  <wp:posOffset>4302125</wp:posOffset>
                </wp:positionV>
                <wp:extent cx="297180" cy="329565"/>
                <wp:effectExtent l="0" t="0" r="26670" b="13335"/>
                <wp:wrapNone/>
                <wp:docPr id="192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C91223" id="Rectangle 192" o:spid="_x0000_s1026" style="position:absolute;margin-left:276.5pt;margin-top:338.75pt;width:23.4pt;height:25.9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1621B28" wp14:editId="0BB8A966">
                <wp:simplePos x="0" y="0"/>
                <wp:positionH relativeFrom="column">
                  <wp:posOffset>3511550</wp:posOffset>
                </wp:positionH>
                <wp:positionV relativeFrom="paragraph">
                  <wp:posOffset>3889375</wp:posOffset>
                </wp:positionV>
                <wp:extent cx="297180" cy="329565"/>
                <wp:effectExtent l="0" t="0" r="26670" b="13335"/>
                <wp:wrapNone/>
                <wp:docPr id="191" name="Rectangle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3E9111" id="Rectangle 191" o:spid="_x0000_s1026" style="position:absolute;margin-left:276.5pt;margin-top:306.25pt;width:23.4pt;height:25.9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64755B1" wp14:editId="39AF4483">
                <wp:simplePos x="0" y="0"/>
                <wp:positionH relativeFrom="column">
                  <wp:posOffset>3511550</wp:posOffset>
                </wp:positionH>
                <wp:positionV relativeFrom="paragraph">
                  <wp:posOffset>3476625</wp:posOffset>
                </wp:positionV>
                <wp:extent cx="297180" cy="329565"/>
                <wp:effectExtent l="0" t="0" r="26670" b="13335"/>
                <wp:wrapNone/>
                <wp:docPr id="190" name="Rectangl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6542D7" id="Rectangle 190" o:spid="_x0000_s1026" style="position:absolute;margin-left:276.5pt;margin-top:273.75pt;width:23.4pt;height:25.9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3E42DEF" wp14:editId="33C2E338">
                <wp:simplePos x="0" y="0"/>
                <wp:positionH relativeFrom="column">
                  <wp:posOffset>3511550</wp:posOffset>
                </wp:positionH>
                <wp:positionV relativeFrom="paragraph">
                  <wp:posOffset>3063875</wp:posOffset>
                </wp:positionV>
                <wp:extent cx="297180" cy="329565"/>
                <wp:effectExtent l="0" t="0" r="26670" b="13335"/>
                <wp:wrapNone/>
                <wp:docPr id="189" name="Rectangle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AA8091" id="Rectangle 189" o:spid="_x0000_s1026" style="position:absolute;margin-left:276.5pt;margin-top:241.25pt;width:23.4pt;height:25.9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7V9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693BA6D" wp14:editId="7C63D4B1">
                <wp:simplePos x="0" y="0"/>
                <wp:positionH relativeFrom="column">
                  <wp:posOffset>3511550</wp:posOffset>
                </wp:positionH>
                <wp:positionV relativeFrom="paragraph">
                  <wp:posOffset>2651125</wp:posOffset>
                </wp:positionV>
                <wp:extent cx="297180" cy="329565"/>
                <wp:effectExtent l="0" t="0" r="26670" b="13335"/>
                <wp:wrapNone/>
                <wp:docPr id="188" name="Rectangl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7B090B" id="Rectangle 188" o:spid="_x0000_s1026" style="position:absolute;margin-left:276.5pt;margin-top:208.75pt;width:23.4pt;height:25.9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L6Dnw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CE37620" wp14:editId="5D376BC9">
                <wp:simplePos x="0" y="0"/>
                <wp:positionH relativeFrom="column">
                  <wp:posOffset>3511550</wp:posOffset>
                </wp:positionH>
                <wp:positionV relativeFrom="paragraph">
                  <wp:posOffset>2238375</wp:posOffset>
                </wp:positionV>
                <wp:extent cx="297180" cy="329565"/>
                <wp:effectExtent l="0" t="0" r="26670" b="13335"/>
                <wp:wrapNone/>
                <wp:docPr id="187" name="Rectangle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113818" id="Rectangle 187" o:spid="_x0000_s1026" style="position:absolute;margin-left:276.5pt;margin-top:176.25pt;width:23.4pt;height:25.9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22EE6C5" wp14:editId="4C57EADC">
                <wp:simplePos x="0" y="0"/>
                <wp:positionH relativeFrom="column">
                  <wp:posOffset>3511550</wp:posOffset>
                </wp:positionH>
                <wp:positionV relativeFrom="paragraph">
                  <wp:posOffset>1825625</wp:posOffset>
                </wp:positionV>
                <wp:extent cx="297180" cy="329565"/>
                <wp:effectExtent l="0" t="0" r="26670" b="13335"/>
                <wp:wrapNone/>
                <wp:docPr id="186" name="Rectangl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F077BC" id="Rectangle 186" o:spid="_x0000_s1026" style="position:absolute;margin-left:276.5pt;margin-top:143.75pt;width:23.4pt;height:25.9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3D9C4D9" wp14:editId="3461AB40">
                <wp:simplePos x="0" y="0"/>
                <wp:positionH relativeFrom="column">
                  <wp:posOffset>3511550</wp:posOffset>
                </wp:positionH>
                <wp:positionV relativeFrom="paragraph">
                  <wp:posOffset>1412875</wp:posOffset>
                </wp:positionV>
                <wp:extent cx="297180" cy="329565"/>
                <wp:effectExtent l="0" t="0" r="26670" b="13335"/>
                <wp:wrapNone/>
                <wp:docPr id="185" name="Rectangle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BF388D" id="Rectangle 185" o:spid="_x0000_s1026" style="position:absolute;margin-left:276.5pt;margin-top:111.25pt;width:23.4pt;height:25.9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1F377BD" wp14:editId="14455E10">
                <wp:simplePos x="0" y="0"/>
                <wp:positionH relativeFrom="column">
                  <wp:posOffset>374650</wp:posOffset>
                </wp:positionH>
                <wp:positionV relativeFrom="paragraph">
                  <wp:posOffset>6463665</wp:posOffset>
                </wp:positionV>
                <wp:extent cx="6273165" cy="1945005"/>
                <wp:effectExtent l="0" t="0" r="13335" b="17145"/>
                <wp:wrapNone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3165" cy="19450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510D4D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Notes:</w:t>
                            </w:r>
                          </w:p>
                          <w:p w14:paraId="4E781E29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377BD" id="Text Box 184" o:spid="_x0000_s1048" type="#_x0000_t202" style="position:absolute;left:0;text-align:left;margin-left:29.5pt;margin-top:508.95pt;width:493.95pt;height:153.1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" fillcolor="white [3201]" strokeweight="1.5pt">
                <v:textbox>
                  <w:txbxContent>
                    <w:p w14:paraId="66510D4D" w14:textId="77777777" w:rsidR="004858EE" w:rsidRDefault="004858EE" w:rsidP="00916788">
                      <w:pPr>
                        <w:pStyle w:val="BasicParagraph"/>
                      </w:pPr>
                      <w:r>
                        <w:t>Notes:</w:t>
                      </w:r>
                    </w:p>
                    <w:p w14:paraId="4E781E29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4363B78" wp14:editId="6F943226">
                <wp:simplePos x="0" y="0"/>
                <wp:positionH relativeFrom="column">
                  <wp:posOffset>374650</wp:posOffset>
                </wp:positionH>
                <wp:positionV relativeFrom="paragraph">
                  <wp:posOffset>3890645</wp:posOffset>
                </wp:positionV>
                <wp:extent cx="2944495" cy="2476500"/>
                <wp:effectExtent l="0" t="0" r="27305" b="19050"/>
                <wp:wrapNone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476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8C2E37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P.M.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63B78" id="Text Box 183" o:spid="_x0000_s1049" type="#_x0000_t202" style="position:absolute;left:0;text-align:left;margin-left:29.5pt;margin-top:306.35pt;width:231.85pt;height:19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" fillcolor="white [3201]" strokeweight="1.5pt">
                <v:textbox>
                  <w:txbxContent>
                    <w:p w14:paraId="6F8C2E37" w14:textId="77777777" w:rsidR="004858EE" w:rsidRDefault="004858EE" w:rsidP="00916788">
                      <w:pPr>
                        <w:pStyle w:val="BasicParagraph"/>
                      </w:pPr>
                      <w:r>
                        <w:t>P.M.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354C78E" wp14:editId="06784DDC">
                <wp:simplePos x="0" y="0"/>
                <wp:positionH relativeFrom="column">
                  <wp:posOffset>3426460</wp:posOffset>
                </wp:positionH>
                <wp:positionV relativeFrom="paragraph">
                  <wp:posOffset>1019810</wp:posOffset>
                </wp:positionV>
                <wp:extent cx="3206115" cy="5347335"/>
                <wp:effectExtent l="0" t="0" r="13335" b="24765"/>
                <wp:wrapNone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115" cy="53473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4D8918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To do list:</w:t>
                            </w:r>
                          </w:p>
                          <w:p w14:paraId="22915FB9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4C78E" id="Text Box 182" o:spid="_x0000_s1050" type="#_x0000_t202" style="position:absolute;left:0;text-align:left;margin-left:269.8pt;margin-top:80.3pt;width:252.45pt;height:421.05pt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" fillcolor="white [3201]" strokeweight="1.5pt">
                <v:textbox>
                  <w:txbxContent>
                    <w:p w14:paraId="7D4D8918" w14:textId="77777777" w:rsidR="004858EE" w:rsidRDefault="004858EE" w:rsidP="00916788">
                      <w:pPr>
                        <w:pStyle w:val="BasicParagraph"/>
                      </w:pPr>
                      <w:r>
                        <w:t>To do list:</w:t>
                      </w:r>
                    </w:p>
                    <w:p w14:paraId="22915FB9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04F9809" wp14:editId="18886411">
                <wp:simplePos x="0" y="0"/>
                <wp:positionH relativeFrom="column">
                  <wp:posOffset>374650</wp:posOffset>
                </wp:positionH>
                <wp:positionV relativeFrom="paragraph">
                  <wp:posOffset>998220</wp:posOffset>
                </wp:positionV>
                <wp:extent cx="2944495" cy="2793365"/>
                <wp:effectExtent l="0" t="0" r="27305" b="26035"/>
                <wp:wrapNone/>
                <wp:docPr id="181" name="Text Box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7933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FF546B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A.M.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F9809" id="Text Box 181" o:spid="_x0000_s1051" type="#_x0000_t202" style="position:absolute;left:0;text-align:left;margin-left:29.5pt;margin-top:78.6pt;width:231.85pt;height:219.9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" fillcolor="white [3201]" strokeweight="1.5pt">
                <v:textbox>
                  <w:txbxContent>
                    <w:p w14:paraId="51FF546B" w14:textId="77777777" w:rsidR="004858EE" w:rsidRDefault="004858EE" w:rsidP="00916788">
                      <w:pPr>
                        <w:pStyle w:val="BasicParagraph"/>
                      </w:pPr>
                      <w:r>
                        <w:t>A.M.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373AF00" wp14:editId="480D7023">
                <wp:simplePos x="0" y="0"/>
                <wp:positionH relativeFrom="margin">
                  <wp:posOffset>376533</wp:posOffset>
                </wp:positionH>
                <wp:positionV relativeFrom="paragraph">
                  <wp:posOffset>-203572</wp:posOffset>
                </wp:positionV>
                <wp:extent cx="6296025" cy="1115695"/>
                <wp:effectExtent l="0" t="0" r="0" b="0"/>
                <wp:wrapNone/>
                <wp:docPr id="180" name="Text Box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AC716E" w14:textId="77777777" w:rsidR="004858EE" w:rsidRPr="00BE41D4" w:rsidRDefault="004858EE" w:rsidP="00BE41D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  <w:t>Friday</w:t>
                            </w:r>
                          </w:p>
                          <w:p w14:paraId="3188559D" w14:textId="77777777" w:rsidR="004858EE" w:rsidRPr="00BE41D4" w:rsidRDefault="004858EE">
                            <w:pP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</w:pP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Week: </w:t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  <w:t xml:space="preserve">    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 Semester: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</w:p>
                          <w:p w14:paraId="56493AE8" w14:textId="77777777" w:rsidR="004858EE" w:rsidRPr="006A3E79" w:rsidRDefault="004858EE">
                            <w:pPr>
                              <w:rPr>
                                <w:rFonts w:ascii="Roboto" w:hAnsi="Robot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3AF00" id="Text Box 180" o:spid="_x0000_s1052" type="#_x0000_t202" style="position:absolute;left:0;text-align:left;margin-left:29.65pt;margin-top:-16.05pt;width:495.75pt;height:87.85pt;z-index:2517698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" filled="f" stroked="f" strokeweight=".5pt">
                <v:textbox>
                  <w:txbxContent>
                    <w:p w14:paraId="4BAC716E" w14:textId="77777777" w:rsidR="004858EE" w:rsidRPr="00BE41D4" w:rsidRDefault="004858EE" w:rsidP="00BE41D4">
                      <w:pPr>
                        <w:jc w:val="center"/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  <w:t>Friday</w:t>
                      </w:r>
                    </w:p>
                    <w:p w14:paraId="3188559D" w14:textId="77777777" w:rsidR="004858EE" w:rsidRPr="00BE41D4" w:rsidRDefault="004858EE">
                      <w:pPr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</w:pP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Week: </w:t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  <w:t xml:space="preserve">    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 Semester: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</w:p>
                    <w:p w14:paraId="56493AE8" w14:textId="77777777" w:rsidR="004858EE" w:rsidRPr="006A3E79" w:rsidRDefault="004858EE">
                      <w:pPr>
                        <w:rPr>
                          <w:rFonts w:ascii="Roboto" w:hAnsi="Robot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3B68B1" w14:textId="77777777" w:rsidR="002E13DC" w:rsidRDefault="003E7B29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24"/>
          <w:footerReference w:type="default" r:id="rId25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693C016" wp14:editId="2D3CEFE0">
                <wp:simplePos x="0" y="0"/>
                <wp:positionH relativeFrom="margin">
                  <wp:posOffset>356870</wp:posOffset>
                </wp:positionH>
                <wp:positionV relativeFrom="paragraph">
                  <wp:posOffset>-203200</wp:posOffset>
                </wp:positionV>
                <wp:extent cx="6296025" cy="1115695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872DEB" w14:textId="77777777" w:rsidR="004858EE" w:rsidRPr="00BE41D4" w:rsidRDefault="004858EE" w:rsidP="00BE41D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  <w:t>Saturday</w:t>
                            </w:r>
                          </w:p>
                          <w:p w14:paraId="59F9621E" w14:textId="77777777" w:rsidR="004858EE" w:rsidRPr="00BE41D4" w:rsidRDefault="004858EE">
                            <w:pP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</w:pP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Week: </w:t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  <w:t xml:space="preserve">    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 Semester: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</w:p>
                          <w:p w14:paraId="4F35F941" w14:textId="77777777" w:rsidR="004858EE" w:rsidRPr="006A3E79" w:rsidRDefault="004858EE">
                            <w:pPr>
                              <w:rPr>
                                <w:rFonts w:ascii="Roboto" w:hAnsi="Robot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3C016" id="Text Box 197" o:spid="_x0000_s1053" type="#_x0000_t202" style="position:absolute;left:0;text-align:left;margin-left:28.1pt;margin-top:-16pt;width:495.75pt;height:87.85pt;z-index:2517882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" filled="f" stroked="f" strokeweight=".5pt">
                <v:textbox>
                  <w:txbxContent>
                    <w:p w14:paraId="21872DEB" w14:textId="77777777" w:rsidR="004858EE" w:rsidRPr="00BE41D4" w:rsidRDefault="004858EE" w:rsidP="00BE41D4">
                      <w:pPr>
                        <w:jc w:val="center"/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  <w:t>Saturday</w:t>
                      </w:r>
                    </w:p>
                    <w:p w14:paraId="59F9621E" w14:textId="77777777" w:rsidR="004858EE" w:rsidRPr="00BE41D4" w:rsidRDefault="004858EE">
                      <w:pPr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</w:pP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Week: </w:t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  <w:t xml:space="preserve">    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 Semester: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</w:p>
                    <w:p w14:paraId="4F35F941" w14:textId="77777777" w:rsidR="004858EE" w:rsidRPr="006A3E79" w:rsidRDefault="004858EE">
                      <w:pPr>
                        <w:rPr>
                          <w:rFonts w:ascii="Roboto" w:hAnsi="Robot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5CB1CB9" wp14:editId="2C19AF76">
                <wp:simplePos x="0" y="0"/>
                <wp:positionH relativeFrom="column">
                  <wp:posOffset>355600</wp:posOffset>
                </wp:positionH>
                <wp:positionV relativeFrom="paragraph">
                  <wp:posOffset>998220</wp:posOffset>
                </wp:positionV>
                <wp:extent cx="2944495" cy="2793365"/>
                <wp:effectExtent l="0" t="0" r="27305" b="26035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7933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56A8C2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A.M.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B1CB9" id="Text Box 198" o:spid="_x0000_s1054" type="#_x0000_t202" style="position:absolute;left:0;text-align:left;margin-left:28pt;margin-top:78.6pt;width:231.85pt;height:219.9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" fillcolor="white [3201]" strokeweight="1.5pt">
                <v:textbox>
                  <w:txbxContent>
                    <w:p w14:paraId="2156A8C2" w14:textId="77777777" w:rsidR="004858EE" w:rsidRDefault="004858EE" w:rsidP="00916788">
                      <w:pPr>
                        <w:pStyle w:val="BasicParagraph"/>
                      </w:pPr>
                      <w:r>
                        <w:t>A.M.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06D1BEE" wp14:editId="24D5600A">
                <wp:simplePos x="0" y="0"/>
                <wp:positionH relativeFrom="column">
                  <wp:posOffset>3407410</wp:posOffset>
                </wp:positionH>
                <wp:positionV relativeFrom="paragraph">
                  <wp:posOffset>1019810</wp:posOffset>
                </wp:positionV>
                <wp:extent cx="3206115" cy="5347335"/>
                <wp:effectExtent l="0" t="0" r="13335" b="24765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115" cy="53473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D2B71A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To do list:</w:t>
                            </w:r>
                          </w:p>
                          <w:p w14:paraId="64C736D6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D1BEE" id="Text Box 199" o:spid="_x0000_s1055" type="#_x0000_t202" style="position:absolute;left:0;text-align:left;margin-left:268.3pt;margin-top:80.3pt;width:252.45pt;height:421.05pt;z-index:251790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" fillcolor="white [3201]" strokeweight="1.5pt">
                <v:textbox>
                  <w:txbxContent>
                    <w:p w14:paraId="2ED2B71A" w14:textId="77777777" w:rsidR="004858EE" w:rsidRDefault="004858EE" w:rsidP="00916788">
                      <w:pPr>
                        <w:pStyle w:val="BasicParagraph"/>
                      </w:pPr>
                      <w:r>
                        <w:t>To do list:</w:t>
                      </w:r>
                    </w:p>
                    <w:p w14:paraId="64C736D6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8D22CBC" wp14:editId="220AFE9E">
                <wp:simplePos x="0" y="0"/>
                <wp:positionH relativeFrom="column">
                  <wp:posOffset>355600</wp:posOffset>
                </wp:positionH>
                <wp:positionV relativeFrom="paragraph">
                  <wp:posOffset>3890645</wp:posOffset>
                </wp:positionV>
                <wp:extent cx="2944495" cy="2476500"/>
                <wp:effectExtent l="0" t="0" r="27305" b="19050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476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192E39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P.M.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22CBC" id="Text Box 200" o:spid="_x0000_s1056" type="#_x0000_t202" style="position:absolute;left:0;text-align:left;margin-left:28pt;margin-top:306.35pt;width:231.85pt;height:19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" fillcolor="white [3201]" strokeweight="1.5pt">
                <v:textbox>
                  <w:txbxContent>
                    <w:p w14:paraId="25192E39" w14:textId="77777777" w:rsidR="004858EE" w:rsidRDefault="004858EE" w:rsidP="00916788">
                      <w:pPr>
                        <w:pStyle w:val="BasicParagraph"/>
                      </w:pPr>
                      <w:r>
                        <w:t>P.M.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AD6B078" wp14:editId="393CA07E">
                <wp:simplePos x="0" y="0"/>
                <wp:positionH relativeFrom="column">
                  <wp:posOffset>355600</wp:posOffset>
                </wp:positionH>
                <wp:positionV relativeFrom="paragraph">
                  <wp:posOffset>6463665</wp:posOffset>
                </wp:positionV>
                <wp:extent cx="6273165" cy="1945005"/>
                <wp:effectExtent l="0" t="0" r="13335" b="17145"/>
                <wp:wrapNone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3165" cy="19450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279053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Notes:</w:t>
                            </w:r>
                          </w:p>
                          <w:p w14:paraId="1CD880E5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6B078" id="Text Box 201" o:spid="_x0000_s1057" type="#_x0000_t202" style="position:absolute;left:0;text-align:left;margin-left:28pt;margin-top:508.95pt;width:493.95pt;height:153.1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" fillcolor="white [3201]" strokeweight="1.5pt">
                <v:textbox>
                  <w:txbxContent>
                    <w:p w14:paraId="24279053" w14:textId="77777777" w:rsidR="004858EE" w:rsidRDefault="004858EE" w:rsidP="00916788">
                      <w:pPr>
                        <w:pStyle w:val="BasicParagraph"/>
                      </w:pPr>
                      <w:r>
                        <w:t>Notes:</w:t>
                      </w:r>
                    </w:p>
                    <w:p w14:paraId="1CD880E5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5E5E4C0" wp14:editId="3F8597EE">
                <wp:simplePos x="0" y="0"/>
                <wp:positionH relativeFrom="column">
                  <wp:posOffset>3492500</wp:posOffset>
                </wp:positionH>
                <wp:positionV relativeFrom="paragraph">
                  <wp:posOffset>1412875</wp:posOffset>
                </wp:positionV>
                <wp:extent cx="297180" cy="329565"/>
                <wp:effectExtent l="0" t="0" r="26670" b="13335"/>
                <wp:wrapNone/>
                <wp:docPr id="202" name="Rectangl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22432F" id="Rectangle 202" o:spid="_x0000_s1026" style="position:absolute;margin-left:275pt;margin-top:111.25pt;width:23.4pt;height:25.9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3225ACF" wp14:editId="58026667">
                <wp:simplePos x="0" y="0"/>
                <wp:positionH relativeFrom="column">
                  <wp:posOffset>3492500</wp:posOffset>
                </wp:positionH>
                <wp:positionV relativeFrom="paragraph">
                  <wp:posOffset>1825625</wp:posOffset>
                </wp:positionV>
                <wp:extent cx="297180" cy="329565"/>
                <wp:effectExtent l="0" t="0" r="26670" b="13335"/>
                <wp:wrapNone/>
                <wp:docPr id="203" name="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318397" id="Rectangle 203" o:spid="_x0000_s1026" style="position:absolute;margin-left:275pt;margin-top:143.75pt;width:23.4pt;height:25.9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F1F67E4" wp14:editId="22E18AF1">
                <wp:simplePos x="0" y="0"/>
                <wp:positionH relativeFrom="column">
                  <wp:posOffset>3492500</wp:posOffset>
                </wp:positionH>
                <wp:positionV relativeFrom="paragraph">
                  <wp:posOffset>2238375</wp:posOffset>
                </wp:positionV>
                <wp:extent cx="297180" cy="329565"/>
                <wp:effectExtent l="0" t="0" r="26670" b="13335"/>
                <wp:wrapNone/>
                <wp:docPr id="204" name="Rectangl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5A014F" id="Rectangle 204" o:spid="_x0000_s1026" style="position:absolute;margin-left:275pt;margin-top:176.25pt;width:23.4pt;height:25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19C15CB" wp14:editId="1BFCE936">
                <wp:simplePos x="0" y="0"/>
                <wp:positionH relativeFrom="column">
                  <wp:posOffset>3492500</wp:posOffset>
                </wp:positionH>
                <wp:positionV relativeFrom="paragraph">
                  <wp:posOffset>2651125</wp:posOffset>
                </wp:positionV>
                <wp:extent cx="297180" cy="329565"/>
                <wp:effectExtent l="0" t="0" r="26670" b="13335"/>
                <wp:wrapNone/>
                <wp:docPr id="205" name="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31A8F1" id="Rectangle 205" o:spid="_x0000_s1026" style="position:absolute;margin-left:275pt;margin-top:208.75pt;width:23.4pt;height:25.9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08B75A3" wp14:editId="112CD0D3">
                <wp:simplePos x="0" y="0"/>
                <wp:positionH relativeFrom="column">
                  <wp:posOffset>3492500</wp:posOffset>
                </wp:positionH>
                <wp:positionV relativeFrom="paragraph">
                  <wp:posOffset>3063875</wp:posOffset>
                </wp:positionV>
                <wp:extent cx="297180" cy="329565"/>
                <wp:effectExtent l="0" t="0" r="26670" b="13335"/>
                <wp:wrapNone/>
                <wp:docPr id="206" name="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E3607D" id="Rectangle 206" o:spid="_x0000_s1026" style="position:absolute;margin-left:275pt;margin-top:241.25pt;width:23.4pt;height:25.9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F53E3A0" wp14:editId="50505B13">
                <wp:simplePos x="0" y="0"/>
                <wp:positionH relativeFrom="column">
                  <wp:posOffset>3492500</wp:posOffset>
                </wp:positionH>
                <wp:positionV relativeFrom="paragraph">
                  <wp:posOffset>3476625</wp:posOffset>
                </wp:positionV>
                <wp:extent cx="297180" cy="329565"/>
                <wp:effectExtent l="0" t="0" r="26670" b="13335"/>
                <wp:wrapNone/>
                <wp:docPr id="207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96BD1B" id="Rectangle 207" o:spid="_x0000_s1026" style="position:absolute;margin-left:275pt;margin-top:273.75pt;width:23.4pt;height:25.9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5C2BBC0" wp14:editId="0AA9720C">
                <wp:simplePos x="0" y="0"/>
                <wp:positionH relativeFrom="column">
                  <wp:posOffset>3492500</wp:posOffset>
                </wp:positionH>
                <wp:positionV relativeFrom="paragraph">
                  <wp:posOffset>3889375</wp:posOffset>
                </wp:positionV>
                <wp:extent cx="297180" cy="329565"/>
                <wp:effectExtent l="0" t="0" r="26670" b="13335"/>
                <wp:wrapNone/>
                <wp:docPr id="208" name="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5DF7DB" id="Rectangle 208" o:spid="_x0000_s1026" style="position:absolute;margin-left:275pt;margin-top:306.25pt;width:23.4pt;height:25.9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188D9CD" wp14:editId="1A186418">
                <wp:simplePos x="0" y="0"/>
                <wp:positionH relativeFrom="column">
                  <wp:posOffset>3492500</wp:posOffset>
                </wp:positionH>
                <wp:positionV relativeFrom="paragraph">
                  <wp:posOffset>4302125</wp:posOffset>
                </wp:positionV>
                <wp:extent cx="297180" cy="329565"/>
                <wp:effectExtent l="0" t="0" r="26670" b="13335"/>
                <wp:wrapNone/>
                <wp:docPr id="209" name="Rectangl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648AA9" id="Rectangle 209" o:spid="_x0000_s1026" style="position:absolute;margin-left:275pt;margin-top:338.75pt;width:23.4pt;height:25.9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4C49F4C" wp14:editId="761FF163">
                <wp:simplePos x="0" y="0"/>
                <wp:positionH relativeFrom="column">
                  <wp:posOffset>3492500</wp:posOffset>
                </wp:positionH>
                <wp:positionV relativeFrom="paragraph">
                  <wp:posOffset>4714875</wp:posOffset>
                </wp:positionV>
                <wp:extent cx="297180" cy="329565"/>
                <wp:effectExtent l="0" t="0" r="26670" b="13335"/>
                <wp:wrapNone/>
                <wp:docPr id="210" name="Rectangl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1D241" id="Rectangle 210" o:spid="_x0000_s1026" style="position:absolute;margin-left:275pt;margin-top:371.25pt;width:23.4pt;height:25.9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27C4772" wp14:editId="34CDAA38">
                <wp:simplePos x="0" y="0"/>
                <wp:positionH relativeFrom="column">
                  <wp:posOffset>3492500</wp:posOffset>
                </wp:positionH>
                <wp:positionV relativeFrom="paragraph">
                  <wp:posOffset>5127625</wp:posOffset>
                </wp:positionV>
                <wp:extent cx="297180" cy="329565"/>
                <wp:effectExtent l="0" t="0" r="26670" b="13335"/>
                <wp:wrapNone/>
                <wp:docPr id="211" name="Rectangl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4B9337" id="Rectangle 211" o:spid="_x0000_s1026" style="position:absolute;margin-left:275pt;margin-top:403.75pt;width:23.4pt;height:25.9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107FCF6" wp14:editId="3A80424F">
                <wp:simplePos x="0" y="0"/>
                <wp:positionH relativeFrom="column">
                  <wp:posOffset>3492500</wp:posOffset>
                </wp:positionH>
                <wp:positionV relativeFrom="paragraph">
                  <wp:posOffset>5540375</wp:posOffset>
                </wp:positionV>
                <wp:extent cx="297180" cy="329565"/>
                <wp:effectExtent l="0" t="0" r="26670" b="13335"/>
                <wp:wrapNone/>
                <wp:docPr id="212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7FCA9D" id="Rectangle 212" o:spid="_x0000_s1026" style="position:absolute;margin-left:275pt;margin-top:436.25pt;width:23.4pt;height:25.9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57C9B7A" wp14:editId="78657BCC">
                <wp:simplePos x="0" y="0"/>
                <wp:positionH relativeFrom="column">
                  <wp:posOffset>3492500</wp:posOffset>
                </wp:positionH>
                <wp:positionV relativeFrom="paragraph">
                  <wp:posOffset>5953125</wp:posOffset>
                </wp:positionV>
                <wp:extent cx="297180" cy="329565"/>
                <wp:effectExtent l="0" t="0" r="26670" b="13335"/>
                <wp:wrapNone/>
                <wp:docPr id="213" name="Rectangl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9418EE" id="Rectangle 213" o:spid="_x0000_s1026" style="position:absolute;margin-left:275pt;margin-top:468.75pt;width:23.4pt;height:25.9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" fillcolor="white [3212]" strokecolor="#1c1c1c [3213]" strokeweight="1.5pt"/>
            </w:pict>
          </mc:Fallback>
        </mc:AlternateContent>
      </w:r>
    </w:p>
    <w:p w14:paraId="132C381A" w14:textId="77777777" w:rsidR="002E13DC" w:rsidRDefault="003E7B29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26"/>
          <w:footerReference w:type="default" r:id="rId27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84B3133" wp14:editId="27AB678B">
                <wp:simplePos x="0" y="0"/>
                <wp:positionH relativeFrom="column">
                  <wp:posOffset>3530600</wp:posOffset>
                </wp:positionH>
                <wp:positionV relativeFrom="paragraph">
                  <wp:posOffset>5934075</wp:posOffset>
                </wp:positionV>
                <wp:extent cx="297180" cy="329565"/>
                <wp:effectExtent l="0" t="0" r="26670" b="13335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7790ED" id="Rectangle 230" o:spid="_x0000_s1026" style="position:absolute;margin-left:278pt;margin-top:467.25pt;width:23.4pt;height:25.9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5AFF631" wp14:editId="7A84A691">
                <wp:simplePos x="0" y="0"/>
                <wp:positionH relativeFrom="column">
                  <wp:posOffset>3530600</wp:posOffset>
                </wp:positionH>
                <wp:positionV relativeFrom="paragraph">
                  <wp:posOffset>5521325</wp:posOffset>
                </wp:positionV>
                <wp:extent cx="297180" cy="329565"/>
                <wp:effectExtent l="0" t="0" r="26670" b="13335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F6BCDF" id="Rectangle 229" o:spid="_x0000_s1026" style="position:absolute;margin-left:278pt;margin-top:434.75pt;width:23.4pt;height:25.9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DF6F0C0" wp14:editId="157EDB22">
                <wp:simplePos x="0" y="0"/>
                <wp:positionH relativeFrom="column">
                  <wp:posOffset>3530600</wp:posOffset>
                </wp:positionH>
                <wp:positionV relativeFrom="paragraph">
                  <wp:posOffset>5108575</wp:posOffset>
                </wp:positionV>
                <wp:extent cx="297180" cy="329565"/>
                <wp:effectExtent l="0" t="0" r="26670" b="13335"/>
                <wp:wrapNone/>
                <wp:docPr id="22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A864D0" id="Rectangle 228" o:spid="_x0000_s1026" style="position:absolute;margin-left:278pt;margin-top:402.25pt;width:23.4pt;height:25.9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3EA9519D" wp14:editId="00ACB899">
                <wp:simplePos x="0" y="0"/>
                <wp:positionH relativeFrom="column">
                  <wp:posOffset>3530600</wp:posOffset>
                </wp:positionH>
                <wp:positionV relativeFrom="paragraph">
                  <wp:posOffset>4695825</wp:posOffset>
                </wp:positionV>
                <wp:extent cx="297180" cy="329565"/>
                <wp:effectExtent l="0" t="0" r="26670" b="13335"/>
                <wp:wrapNone/>
                <wp:docPr id="227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47703C" id="Rectangle 227" o:spid="_x0000_s1026" style="position:absolute;margin-left:278pt;margin-top:369.75pt;width:23.4pt;height:25.9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D3280C6" wp14:editId="158318CE">
                <wp:simplePos x="0" y="0"/>
                <wp:positionH relativeFrom="column">
                  <wp:posOffset>3530600</wp:posOffset>
                </wp:positionH>
                <wp:positionV relativeFrom="paragraph">
                  <wp:posOffset>4283075</wp:posOffset>
                </wp:positionV>
                <wp:extent cx="297180" cy="329565"/>
                <wp:effectExtent l="0" t="0" r="26670" b="13335"/>
                <wp:wrapNone/>
                <wp:docPr id="226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E231B1" id="Rectangle 226" o:spid="_x0000_s1026" style="position:absolute;margin-left:278pt;margin-top:337.25pt;width:23.4pt;height:25.9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15B5300" wp14:editId="078C21BC">
                <wp:simplePos x="0" y="0"/>
                <wp:positionH relativeFrom="column">
                  <wp:posOffset>3530600</wp:posOffset>
                </wp:positionH>
                <wp:positionV relativeFrom="paragraph">
                  <wp:posOffset>3870325</wp:posOffset>
                </wp:positionV>
                <wp:extent cx="297180" cy="329565"/>
                <wp:effectExtent l="0" t="0" r="26670" b="13335"/>
                <wp:wrapNone/>
                <wp:docPr id="225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8D3279" id="Rectangle 225" o:spid="_x0000_s1026" style="position:absolute;margin-left:278pt;margin-top:304.75pt;width:23.4pt;height:25.9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5F6F101" wp14:editId="0D8886B0">
                <wp:simplePos x="0" y="0"/>
                <wp:positionH relativeFrom="column">
                  <wp:posOffset>3530600</wp:posOffset>
                </wp:positionH>
                <wp:positionV relativeFrom="paragraph">
                  <wp:posOffset>3457575</wp:posOffset>
                </wp:positionV>
                <wp:extent cx="297180" cy="329565"/>
                <wp:effectExtent l="0" t="0" r="26670" b="13335"/>
                <wp:wrapNone/>
                <wp:docPr id="224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6FAABD" id="Rectangle 224" o:spid="_x0000_s1026" style="position:absolute;margin-left:278pt;margin-top:272.25pt;width:23.4pt;height:25.9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9A3C0D0" wp14:editId="2A28D237">
                <wp:simplePos x="0" y="0"/>
                <wp:positionH relativeFrom="column">
                  <wp:posOffset>3530600</wp:posOffset>
                </wp:positionH>
                <wp:positionV relativeFrom="paragraph">
                  <wp:posOffset>3044825</wp:posOffset>
                </wp:positionV>
                <wp:extent cx="297180" cy="329565"/>
                <wp:effectExtent l="0" t="0" r="26670" b="13335"/>
                <wp:wrapNone/>
                <wp:docPr id="223" name="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CD4812" id="Rectangle 223" o:spid="_x0000_s1026" style="position:absolute;margin-left:278pt;margin-top:239.75pt;width:23.4pt;height:25.9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B155BF9" wp14:editId="7D76510B">
                <wp:simplePos x="0" y="0"/>
                <wp:positionH relativeFrom="column">
                  <wp:posOffset>3530600</wp:posOffset>
                </wp:positionH>
                <wp:positionV relativeFrom="paragraph">
                  <wp:posOffset>2632075</wp:posOffset>
                </wp:positionV>
                <wp:extent cx="297180" cy="329565"/>
                <wp:effectExtent l="0" t="0" r="26670" b="13335"/>
                <wp:wrapNone/>
                <wp:docPr id="222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BBC718" id="Rectangle 222" o:spid="_x0000_s1026" style="position:absolute;margin-left:278pt;margin-top:207.25pt;width:23.4pt;height:25.9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F102149" wp14:editId="68D9C4F5">
                <wp:simplePos x="0" y="0"/>
                <wp:positionH relativeFrom="column">
                  <wp:posOffset>3530600</wp:posOffset>
                </wp:positionH>
                <wp:positionV relativeFrom="paragraph">
                  <wp:posOffset>2219325</wp:posOffset>
                </wp:positionV>
                <wp:extent cx="297180" cy="329565"/>
                <wp:effectExtent l="0" t="0" r="26670" b="13335"/>
                <wp:wrapNone/>
                <wp:docPr id="221" name="Rectangl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F1CBEC" id="Rectangle 221" o:spid="_x0000_s1026" style="position:absolute;margin-left:278pt;margin-top:174.75pt;width:23.4pt;height:25.9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0565EA3C" wp14:editId="31D7C39C">
                <wp:simplePos x="0" y="0"/>
                <wp:positionH relativeFrom="column">
                  <wp:posOffset>3530600</wp:posOffset>
                </wp:positionH>
                <wp:positionV relativeFrom="paragraph">
                  <wp:posOffset>1806575</wp:posOffset>
                </wp:positionV>
                <wp:extent cx="297180" cy="329565"/>
                <wp:effectExtent l="0" t="0" r="26670" b="13335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0C220F" id="Rectangle 220" o:spid="_x0000_s1026" style="position:absolute;margin-left:278pt;margin-top:142.25pt;width:23.4pt;height:25.9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D77F9E9" wp14:editId="3EBB2900">
                <wp:simplePos x="0" y="0"/>
                <wp:positionH relativeFrom="column">
                  <wp:posOffset>3530600</wp:posOffset>
                </wp:positionH>
                <wp:positionV relativeFrom="paragraph">
                  <wp:posOffset>1393825</wp:posOffset>
                </wp:positionV>
                <wp:extent cx="297180" cy="329565"/>
                <wp:effectExtent l="0" t="0" r="26670" b="13335"/>
                <wp:wrapNone/>
                <wp:docPr id="219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329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A45FD2" id="Rectangle 219" o:spid="_x0000_s1026" style="position:absolute;margin-left:278pt;margin-top:109.75pt;width:23.4pt;height:25.9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D20B82C" wp14:editId="5B463B49">
                <wp:simplePos x="0" y="0"/>
                <wp:positionH relativeFrom="column">
                  <wp:posOffset>393700</wp:posOffset>
                </wp:positionH>
                <wp:positionV relativeFrom="paragraph">
                  <wp:posOffset>6444615</wp:posOffset>
                </wp:positionV>
                <wp:extent cx="6273165" cy="1945005"/>
                <wp:effectExtent l="0" t="0" r="13335" b="17145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3165" cy="19450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F369EE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Notes:</w:t>
                            </w:r>
                          </w:p>
                          <w:p w14:paraId="2233B9A3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0B82C" id="Text Box 218" o:spid="_x0000_s1058" type="#_x0000_t202" style="position:absolute;left:0;text-align:left;margin-left:31pt;margin-top:507.45pt;width:493.95pt;height:153.1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" fillcolor="white [3201]" strokeweight="1.5pt">
                <v:textbox>
                  <w:txbxContent>
                    <w:p w14:paraId="71F369EE" w14:textId="77777777" w:rsidR="004858EE" w:rsidRDefault="004858EE" w:rsidP="00916788">
                      <w:pPr>
                        <w:pStyle w:val="BasicParagraph"/>
                      </w:pPr>
                      <w:r>
                        <w:t>Notes:</w:t>
                      </w:r>
                    </w:p>
                    <w:p w14:paraId="2233B9A3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05D4E6A" wp14:editId="06960BC2">
                <wp:simplePos x="0" y="0"/>
                <wp:positionH relativeFrom="column">
                  <wp:posOffset>393700</wp:posOffset>
                </wp:positionH>
                <wp:positionV relativeFrom="paragraph">
                  <wp:posOffset>3871595</wp:posOffset>
                </wp:positionV>
                <wp:extent cx="2944495" cy="2476500"/>
                <wp:effectExtent l="0" t="0" r="27305" b="19050"/>
                <wp:wrapNone/>
                <wp:docPr id="217" name="Text Box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476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CE5F5F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P.M.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D4E6A" id="Text Box 217" o:spid="_x0000_s1059" type="#_x0000_t202" style="position:absolute;left:0;text-align:left;margin-left:31pt;margin-top:304.85pt;width:231.85pt;height:19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" fillcolor="white [3201]" strokeweight="1.5pt">
                <v:textbox>
                  <w:txbxContent>
                    <w:p w14:paraId="0DCE5F5F" w14:textId="77777777" w:rsidR="004858EE" w:rsidRDefault="004858EE" w:rsidP="00916788">
                      <w:pPr>
                        <w:pStyle w:val="BasicParagraph"/>
                      </w:pPr>
                      <w:r>
                        <w:t>P.M.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54DBD62" wp14:editId="52674360">
                <wp:simplePos x="0" y="0"/>
                <wp:positionH relativeFrom="column">
                  <wp:posOffset>3445510</wp:posOffset>
                </wp:positionH>
                <wp:positionV relativeFrom="paragraph">
                  <wp:posOffset>1000760</wp:posOffset>
                </wp:positionV>
                <wp:extent cx="3206115" cy="5347335"/>
                <wp:effectExtent l="0" t="0" r="13335" b="24765"/>
                <wp:wrapNone/>
                <wp:docPr id="216" name="Text Box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115" cy="53473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033835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To do list:</w:t>
                            </w:r>
                          </w:p>
                          <w:p w14:paraId="44900E43" w14:textId="77777777" w:rsidR="004858EE" w:rsidRDefault="004858EE" w:rsidP="0060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DBD62" id="Text Box 216" o:spid="_x0000_s1060" type="#_x0000_t202" style="position:absolute;left:0;text-align:left;margin-left:271.3pt;margin-top:78.8pt;width:252.45pt;height:421.05pt;z-index:25180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" fillcolor="white [3201]" strokeweight="1.5pt">
                <v:textbox>
                  <w:txbxContent>
                    <w:p w14:paraId="06033835" w14:textId="77777777" w:rsidR="004858EE" w:rsidRDefault="004858EE" w:rsidP="00916788">
                      <w:pPr>
                        <w:pStyle w:val="BasicParagraph"/>
                      </w:pPr>
                      <w:r>
                        <w:t>To do list:</w:t>
                      </w:r>
                    </w:p>
                    <w:p w14:paraId="44900E43" w14:textId="77777777" w:rsidR="004858EE" w:rsidRDefault="004858EE" w:rsidP="006058EE"/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E908D7E" wp14:editId="6A910FE2">
                <wp:simplePos x="0" y="0"/>
                <wp:positionH relativeFrom="column">
                  <wp:posOffset>393700</wp:posOffset>
                </wp:positionH>
                <wp:positionV relativeFrom="paragraph">
                  <wp:posOffset>979170</wp:posOffset>
                </wp:positionV>
                <wp:extent cx="2944495" cy="2793365"/>
                <wp:effectExtent l="0" t="0" r="27305" b="26035"/>
                <wp:wrapNone/>
                <wp:docPr id="215" name="Text Box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495" cy="27933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59D51C" w14:textId="77777777" w:rsidR="004858EE" w:rsidRDefault="004858EE" w:rsidP="00916788">
                            <w:pPr>
                              <w:pStyle w:val="BasicParagraph"/>
                            </w:pPr>
                            <w:r>
                              <w:t>A.M.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08D7E" id="Text Box 215" o:spid="_x0000_s1061" type="#_x0000_t202" style="position:absolute;left:0;text-align:left;margin-left:31pt;margin-top:77.1pt;width:231.85pt;height:219.9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" fillcolor="white [3201]" strokeweight="1.5pt">
                <v:textbox>
                  <w:txbxContent>
                    <w:p w14:paraId="7B59D51C" w14:textId="77777777" w:rsidR="004858EE" w:rsidRDefault="004858EE" w:rsidP="00916788">
                      <w:pPr>
                        <w:pStyle w:val="BasicParagraph"/>
                      </w:pPr>
                      <w:r>
                        <w:t>A.M.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A1B4DA2" wp14:editId="647E1558">
                <wp:simplePos x="0" y="0"/>
                <wp:positionH relativeFrom="margin">
                  <wp:posOffset>394970</wp:posOffset>
                </wp:positionH>
                <wp:positionV relativeFrom="paragraph">
                  <wp:posOffset>-222250</wp:posOffset>
                </wp:positionV>
                <wp:extent cx="6296025" cy="1115695"/>
                <wp:effectExtent l="0" t="0" r="0" b="0"/>
                <wp:wrapNone/>
                <wp:docPr id="214" name="Text Box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1115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75BCDD" w14:textId="77777777" w:rsidR="004858EE" w:rsidRPr="00BE41D4" w:rsidRDefault="004858EE" w:rsidP="00BE41D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  <w:t>Sunday</w:t>
                            </w:r>
                          </w:p>
                          <w:p w14:paraId="03DB29FA" w14:textId="77777777" w:rsidR="004858EE" w:rsidRPr="00BE41D4" w:rsidRDefault="004858EE">
                            <w:pP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</w:pP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Week: </w:t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  <w:t xml:space="preserve">    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  <w:t xml:space="preserve"> Semester: </w:t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BE41D4"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</w:p>
                          <w:p w14:paraId="09E61E6F" w14:textId="77777777" w:rsidR="004858EE" w:rsidRPr="006A3E79" w:rsidRDefault="004858EE">
                            <w:pPr>
                              <w:rPr>
                                <w:rFonts w:ascii="Roboto" w:hAnsi="Robot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B4DA2" id="Text Box 214" o:spid="_x0000_s1062" type="#_x0000_t202" style="position:absolute;left:0;text-align:left;margin-left:31.1pt;margin-top:-17.5pt;width:495.75pt;height:87.85pt;z-index:2518067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" filled="f" stroked="f" strokeweight=".5pt">
                <v:textbox>
                  <w:txbxContent>
                    <w:p w14:paraId="1475BCDD" w14:textId="77777777" w:rsidR="004858EE" w:rsidRPr="00BE41D4" w:rsidRDefault="004858EE" w:rsidP="00BE41D4">
                      <w:pPr>
                        <w:jc w:val="center"/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  <w:t>Sunday</w:t>
                      </w:r>
                    </w:p>
                    <w:p w14:paraId="03DB29FA" w14:textId="77777777" w:rsidR="004858EE" w:rsidRPr="00BE41D4" w:rsidRDefault="004858EE">
                      <w:pPr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</w:pP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Week: </w:t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  <w:t xml:space="preserve">    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  <w:t xml:space="preserve"> Semester: </w:t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 w:rsidRPr="00BE41D4"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sz w:val="36"/>
                          <w:szCs w:val="36"/>
                          <w:u w:val="single"/>
                        </w:rPr>
                        <w:tab/>
                      </w:r>
                    </w:p>
                    <w:p w14:paraId="09E61E6F" w14:textId="77777777" w:rsidR="004858EE" w:rsidRPr="006A3E79" w:rsidRDefault="004858EE">
                      <w:pPr>
                        <w:rPr>
                          <w:rFonts w:ascii="Roboto" w:hAnsi="Robot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XSpec="center" w:tblpY="1771"/>
        <w:tblW w:w="0" w:type="auto"/>
        <w:tblLook w:val="04A0" w:firstRow="1" w:lastRow="0" w:firstColumn="1" w:lastColumn="0" w:noHBand="0" w:noVBand="1"/>
      </w:tblPr>
      <w:tblGrid>
        <w:gridCol w:w="2408"/>
        <w:gridCol w:w="2409"/>
        <w:gridCol w:w="71"/>
        <w:gridCol w:w="2337"/>
        <w:gridCol w:w="2693"/>
      </w:tblGrid>
      <w:tr w:rsidR="00AE140F" w14:paraId="34453968" w14:textId="77777777" w:rsidTr="00477F92">
        <w:trPr>
          <w:trHeight w:val="704"/>
        </w:trPr>
        <w:tc>
          <w:tcPr>
            <w:tcW w:w="2408" w:type="dxa"/>
            <w:vAlign w:val="center"/>
          </w:tcPr>
          <w:p w14:paraId="22710335" w14:textId="77777777" w:rsidR="00AE140F" w:rsidRPr="00843279" w:rsidRDefault="00843279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  <w:r>
              <w:rPr>
                <w:rFonts w:ascii="Roboto" w:hAnsi="Roboto"/>
                <w:b/>
                <w:noProof/>
                <w:sz w:val="24"/>
                <w:szCs w:val="24"/>
              </w:rPr>
              <w:lastRenderedPageBreak/>
              <w:t>Date</w:t>
            </w:r>
          </w:p>
        </w:tc>
        <w:tc>
          <w:tcPr>
            <w:tcW w:w="2409" w:type="dxa"/>
            <w:vAlign w:val="center"/>
          </w:tcPr>
          <w:p w14:paraId="6494BFD9" w14:textId="77777777" w:rsidR="00AE140F" w:rsidRPr="00843279" w:rsidRDefault="00AE140F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408" w:type="dxa"/>
            <w:gridSpan w:val="2"/>
            <w:vAlign w:val="center"/>
          </w:tcPr>
          <w:p w14:paraId="3990DF7E" w14:textId="77777777" w:rsidR="00AE140F" w:rsidRPr="00843279" w:rsidRDefault="00843279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  <w:r>
              <w:rPr>
                <w:rFonts w:ascii="Roboto" w:hAnsi="Roboto"/>
                <w:b/>
                <w:noProof/>
                <w:sz w:val="24"/>
                <w:szCs w:val="24"/>
              </w:rPr>
              <w:t>Class</w:t>
            </w:r>
          </w:p>
        </w:tc>
        <w:tc>
          <w:tcPr>
            <w:tcW w:w="2693" w:type="dxa"/>
            <w:vAlign w:val="center"/>
          </w:tcPr>
          <w:p w14:paraId="05DAC1B0" w14:textId="77777777" w:rsidR="00AE140F" w:rsidRPr="00843279" w:rsidRDefault="00AE140F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</w:tr>
      <w:tr w:rsidR="00AE140F" w14:paraId="56FD74FB" w14:textId="77777777" w:rsidTr="00477F92">
        <w:trPr>
          <w:trHeight w:val="639"/>
        </w:trPr>
        <w:tc>
          <w:tcPr>
            <w:tcW w:w="9918" w:type="dxa"/>
            <w:gridSpan w:val="5"/>
            <w:vAlign w:val="center"/>
          </w:tcPr>
          <w:p w14:paraId="5EB814A9" w14:textId="77777777" w:rsidR="00AE140F" w:rsidRPr="00AE140F" w:rsidRDefault="00843279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843279">
              <w:rPr>
                <w:rFonts w:ascii="Roboto" w:hAnsi="Roboto"/>
                <w:b/>
                <w:noProof/>
                <w:sz w:val="24"/>
                <w:szCs w:val="24"/>
              </w:rPr>
              <w:t>What areas did I focus on this week? How did that go?</w:t>
            </w:r>
          </w:p>
        </w:tc>
      </w:tr>
      <w:tr w:rsidR="00AE140F" w14:paraId="52F2FBE9" w14:textId="77777777" w:rsidTr="00477F92">
        <w:trPr>
          <w:trHeight w:val="2108"/>
        </w:trPr>
        <w:tc>
          <w:tcPr>
            <w:tcW w:w="4817" w:type="dxa"/>
            <w:gridSpan w:val="2"/>
            <w:vAlign w:val="center"/>
          </w:tcPr>
          <w:p w14:paraId="547D9600" w14:textId="77777777" w:rsidR="00AE140F" w:rsidRPr="00AE140F" w:rsidRDefault="00AE140F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5101" w:type="dxa"/>
            <w:gridSpan w:val="3"/>
            <w:vAlign w:val="center"/>
          </w:tcPr>
          <w:p w14:paraId="70F06F84" w14:textId="77777777" w:rsidR="00AE140F" w:rsidRPr="00AE140F" w:rsidRDefault="00843279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  <w:r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838464" behindDoc="0" locked="0" layoutInCell="1" allowOverlap="1" wp14:anchorId="5405B479" wp14:editId="79E9682F">
                      <wp:simplePos x="0" y="0"/>
                      <wp:positionH relativeFrom="column">
                        <wp:posOffset>88265</wp:posOffset>
                      </wp:positionH>
                      <wp:positionV relativeFrom="paragraph">
                        <wp:posOffset>328295</wp:posOffset>
                      </wp:positionV>
                      <wp:extent cx="2971800" cy="723900"/>
                      <wp:effectExtent l="0" t="0" r="19050" b="19050"/>
                      <wp:wrapNone/>
                      <wp:docPr id="257" name="Group 2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71800" cy="723900"/>
                                <a:chOff x="0" y="0"/>
                                <a:chExt cx="2971800" cy="723900"/>
                              </a:xfrm>
                            </wpg:grpSpPr>
                            <wps:wsp>
                              <wps:cNvPr id="258" name="Straight Connector 258"/>
                              <wps:cNvCnPr/>
                              <wps:spPr>
                                <a:xfrm>
                                  <a:off x="0" y="0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9" name="Straight Connector 259"/>
                              <wps:cNvCnPr/>
                              <wps:spPr>
                                <a:xfrm>
                                  <a:off x="0" y="352425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60" name="Straight Connector 260"/>
                              <wps:cNvCnPr/>
                              <wps:spPr>
                                <a:xfrm>
                                  <a:off x="0" y="723900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1AF9D26" id="Group 257" o:spid="_x0000_s1026" style="position:absolute;margin-left:6.95pt;margin-top:25.85pt;width:234pt;height:57pt;z-index:251838464;mso-width-relative:margin;mso-height-relative:margin" coordsize="29718,7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">
                      <v:line id="Straight Connector 258" o:spid="_x0000_s1027" style="position:absolute;visibility:visible;mso-wrap-style:square" from="0,0" to="2971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" strokecolor="#1c1c1c [3213]" strokeweight="1.5pt">
                        <v:stroke joinstyle="miter"/>
                      </v:line>
                      <v:line id="Straight Connector 259" o:spid="_x0000_s1028" style="position:absolute;visibility:visible;mso-wrap-style:square" from="0,3524" to="29718,3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" strokecolor="#1c1c1c [3213]" strokeweight="1.5pt">
                        <v:stroke joinstyle="miter"/>
                      </v:line>
                      <v:line id="Straight Connector 260" o:spid="_x0000_s1029" style="position:absolute;visibility:visible;mso-wrap-style:square" from="0,7239" to="29718,7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" strokecolor="#1c1c1c [3213]" strokeweight="1.5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AE140F" w14:paraId="5BECAA9D" w14:textId="77777777" w:rsidTr="00477F92">
        <w:trPr>
          <w:trHeight w:val="768"/>
        </w:trPr>
        <w:tc>
          <w:tcPr>
            <w:tcW w:w="9918" w:type="dxa"/>
            <w:gridSpan w:val="5"/>
            <w:vAlign w:val="center"/>
          </w:tcPr>
          <w:p w14:paraId="4EB6F548" w14:textId="77777777" w:rsidR="00AE140F" w:rsidRPr="00AE140F" w:rsidRDefault="00843279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843279">
              <w:rPr>
                <w:rFonts w:ascii="Roboto" w:hAnsi="Roboto"/>
                <w:b/>
                <w:noProof/>
                <w:sz w:val="24"/>
                <w:szCs w:val="24"/>
              </w:rPr>
              <w:t>What were my strengths this week? What did I do well?</w:t>
            </w:r>
          </w:p>
        </w:tc>
      </w:tr>
      <w:tr w:rsidR="00AE140F" w14:paraId="6C3C2BC9" w14:textId="77777777" w:rsidTr="00477F92">
        <w:trPr>
          <w:trHeight w:val="2169"/>
        </w:trPr>
        <w:tc>
          <w:tcPr>
            <w:tcW w:w="4817" w:type="dxa"/>
            <w:gridSpan w:val="2"/>
            <w:vAlign w:val="center"/>
          </w:tcPr>
          <w:p w14:paraId="215A329C" w14:textId="77777777" w:rsidR="00AE140F" w:rsidRPr="00AE140F" w:rsidRDefault="00AE140F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5101" w:type="dxa"/>
            <w:gridSpan w:val="3"/>
            <w:vAlign w:val="center"/>
          </w:tcPr>
          <w:p w14:paraId="1C5461E4" w14:textId="77777777" w:rsidR="00AE140F" w:rsidRPr="00AE140F" w:rsidRDefault="00843279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  <w:r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836416" behindDoc="0" locked="0" layoutInCell="1" allowOverlap="1" wp14:anchorId="0A4ED84D" wp14:editId="0DCCB3F4">
                      <wp:simplePos x="0" y="0"/>
                      <wp:positionH relativeFrom="column">
                        <wp:posOffset>88265</wp:posOffset>
                      </wp:positionH>
                      <wp:positionV relativeFrom="paragraph">
                        <wp:posOffset>337185</wp:posOffset>
                      </wp:positionV>
                      <wp:extent cx="2971800" cy="723900"/>
                      <wp:effectExtent l="0" t="0" r="19050" b="19050"/>
                      <wp:wrapNone/>
                      <wp:docPr id="253" name="Group 2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71800" cy="723900"/>
                                <a:chOff x="0" y="0"/>
                                <a:chExt cx="2971800" cy="723900"/>
                              </a:xfrm>
                            </wpg:grpSpPr>
                            <wps:wsp>
                              <wps:cNvPr id="254" name="Straight Connector 254"/>
                              <wps:cNvCnPr/>
                              <wps:spPr>
                                <a:xfrm>
                                  <a:off x="0" y="0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5" name="Straight Connector 255"/>
                              <wps:cNvCnPr/>
                              <wps:spPr>
                                <a:xfrm>
                                  <a:off x="0" y="352425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6" name="Straight Connector 256"/>
                              <wps:cNvCnPr/>
                              <wps:spPr>
                                <a:xfrm>
                                  <a:off x="0" y="723900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4DB7108" id="Group 253" o:spid="_x0000_s1026" style="position:absolute;margin-left:6.95pt;margin-top:26.55pt;width:234pt;height:57pt;z-index:251836416;mso-width-relative:margin;mso-height-relative:margin" coordsize="29718,7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">
                      <v:line id="Straight Connector 254" o:spid="_x0000_s1027" style="position:absolute;visibility:visible;mso-wrap-style:square" from="0,0" to="2971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" strokecolor="#1c1c1c [3213]" strokeweight="1.5pt">
                        <v:stroke joinstyle="miter"/>
                      </v:line>
                      <v:line id="Straight Connector 255" o:spid="_x0000_s1028" style="position:absolute;visibility:visible;mso-wrap-style:square" from="0,3524" to="29718,3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" strokecolor="#1c1c1c [3213]" strokeweight="1.5pt">
                        <v:stroke joinstyle="miter"/>
                      </v:line>
                      <v:line id="Straight Connector 256" o:spid="_x0000_s1029" style="position:absolute;visibility:visible;mso-wrap-style:square" from="0,7239" to="29718,7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" strokecolor="#1c1c1c [3213]" strokeweight="1.5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AE140F" w14:paraId="5AE39336" w14:textId="77777777" w:rsidTr="00477F92">
        <w:trPr>
          <w:trHeight w:val="841"/>
        </w:trPr>
        <w:tc>
          <w:tcPr>
            <w:tcW w:w="9918" w:type="dxa"/>
            <w:gridSpan w:val="5"/>
            <w:vAlign w:val="center"/>
          </w:tcPr>
          <w:p w14:paraId="5B68B48E" w14:textId="77777777" w:rsidR="00AE140F" w:rsidRPr="00AE140F" w:rsidRDefault="00843279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843279">
              <w:rPr>
                <w:rFonts w:ascii="Roboto" w:hAnsi="Roboto"/>
                <w:b/>
                <w:noProof/>
                <w:sz w:val="24"/>
                <w:szCs w:val="24"/>
              </w:rPr>
              <w:t>What areas could I improve on? What did I find challenging?</w:t>
            </w:r>
          </w:p>
        </w:tc>
      </w:tr>
      <w:tr w:rsidR="00AE140F" w14:paraId="508CA40A" w14:textId="77777777" w:rsidTr="00477F92">
        <w:trPr>
          <w:trHeight w:val="2257"/>
        </w:trPr>
        <w:tc>
          <w:tcPr>
            <w:tcW w:w="4817" w:type="dxa"/>
            <w:gridSpan w:val="2"/>
            <w:vAlign w:val="center"/>
          </w:tcPr>
          <w:p w14:paraId="67936079" w14:textId="77777777" w:rsidR="00AE140F" w:rsidRPr="00AE140F" w:rsidRDefault="00AE140F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5101" w:type="dxa"/>
            <w:gridSpan w:val="3"/>
            <w:vAlign w:val="center"/>
          </w:tcPr>
          <w:p w14:paraId="1BE8E457" w14:textId="77777777" w:rsidR="00AE140F" w:rsidRPr="00AE140F" w:rsidRDefault="00843279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  <w:r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834368" behindDoc="0" locked="0" layoutInCell="1" allowOverlap="1" wp14:anchorId="0120510A" wp14:editId="4FD1A55A">
                      <wp:simplePos x="0" y="0"/>
                      <wp:positionH relativeFrom="column">
                        <wp:posOffset>88265</wp:posOffset>
                      </wp:positionH>
                      <wp:positionV relativeFrom="paragraph">
                        <wp:posOffset>384810</wp:posOffset>
                      </wp:positionV>
                      <wp:extent cx="2971800" cy="723900"/>
                      <wp:effectExtent l="0" t="0" r="19050" b="19050"/>
                      <wp:wrapNone/>
                      <wp:docPr id="249" name="Group 2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71800" cy="723900"/>
                                <a:chOff x="0" y="0"/>
                                <a:chExt cx="2971800" cy="723900"/>
                              </a:xfrm>
                            </wpg:grpSpPr>
                            <wps:wsp>
                              <wps:cNvPr id="250" name="Straight Connector 250"/>
                              <wps:cNvCnPr/>
                              <wps:spPr>
                                <a:xfrm>
                                  <a:off x="0" y="0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1" name="Straight Connector 251"/>
                              <wps:cNvCnPr/>
                              <wps:spPr>
                                <a:xfrm>
                                  <a:off x="0" y="352425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52" name="Straight Connector 252"/>
                              <wps:cNvCnPr/>
                              <wps:spPr>
                                <a:xfrm>
                                  <a:off x="0" y="723900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C43706" id="Group 249" o:spid="_x0000_s1026" style="position:absolute;margin-left:6.95pt;margin-top:30.3pt;width:234pt;height:57pt;z-index:251834368;mso-width-relative:margin;mso-height-relative:margin" coordsize="29718,7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">
                      <v:line id="Straight Connector 250" o:spid="_x0000_s1027" style="position:absolute;visibility:visible;mso-wrap-style:square" from="0,0" to="2971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" strokecolor="#1c1c1c [3213]" strokeweight="1.5pt">
                        <v:stroke joinstyle="miter"/>
                      </v:line>
                      <v:line id="Straight Connector 251" o:spid="_x0000_s1028" style="position:absolute;visibility:visible;mso-wrap-style:square" from="0,3524" to="29718,3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" strokecolor="#1c1c1c [3213]" strokeweight="1.5pt">
                        <v:stroke joinstyle="miter"/>
                      </v:line>
                      <v:line id="Straight Connector 252" o:spid="_x0000_s1029" style="position:absolute;visibility:visible;mso-wrap-style:square" from="0,7239" to="29718,7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" strokecolor="#1c1c1c [3213]" strokeweight="1.5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AE140F" w14:paraId="7E909DB2" w14:textId="77777777" w:rsidTr="00477F92">
        <w:trPr>
          <w:trHeight w:val="758"/>
        </w:trPr>
        <w:tc>
          <w:tcPr>
            <w:tcW w:w="9918" w:type="dxa"/>
            <w:gridSpan w:val="5"/>
            <w:vAlign w:val="center"/>
          </w:tcPr>
          <w:p w14:paraId="3E7DE395" w14:textId="77777777" w:rsidR="00AE140F" w:rsidRPr="00AE140F" w:rsidRDefault="00843279" w:rsidP="00477F92">
            <w:pPr>
              <w:spacing w:after="0"/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843279">
              <w:rPr>
                <w:rFonts w:ascii="Roboto" w:hAnsi="Roboto"/>
                <w:b/>
                <w:noProof/>
                <w:sz w:val="24"/>
                <w:szCs w:val="24"/>
              </w:rPr>
              <w:t>Areas to focus on next week:</w:t>
            </w:r>
          </w:p>
        </w:tc>
      </w:tr>
      <w:tr w:rsidR="00AE140F" w14:paraId="2862B0A6" w14:textId="77777777" w:rsidTr="00843279">
        <w:trPr>
          <w:trHeight w:val="2209"/>
        </w:trPr>
        <w:tc>
          <w:tcPr>
            <w:tcW w:w="4888" w:type="dxa"/>
            <w:gridSpan w:val="3"/>
            <w:vAlign w:val="center"/>
          </w:tcPr>
          <w:p w14:paraId="0CFEBC50" w14:textId="77777777" w:rsidR="00AE140F" w:rsidRPr="00AE140F" w:rsidRDefault="00AE140F" w:rsidP="00AE140F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5030" w:type="dxa"/>
            <w:gridSpan w:val="2"/>
          </w:tcPr>
          <w:p w14:paraId="238B0C46" w14:textId="77777777" w:rsidR="00AE140F" w:rsidRPr="00AE140F" w:rsidRDefault="00843279" w:rsidP="00AE140F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832320" behindDoc="0" locked="0" layoutInCell="1" allowOverlap="1" wp14:anchorId="38C15ACB" wp14:editId="6CC4EEAB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372110</wp:posOffset>
                      </wp:positionV>
                      <wp:extent cx="2971800" cy="723900"/>
                      <wp:effectExtent l="0" t="0" r="19050" b="19050"/>
                      <wp:wrapNone/>
                      <wp:docPr id="248" name="Group 2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71800" cy="723900"/>
                                <a:chOff x="0" y="0"/>
                                <a:chExt cx="2971800" cy="723900"/>
                              </a:xfrm>
                            </wpg:grpSpPr>
                            <wps:wsp>
                              <wps:cNvPr id="245" name="Straight Connector 245"/>
                              <wps:cNvCnPr/>
                              <wps:spPr>
                                <a:xfrm>
                                  <a:off x="0" y="0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6" name="Straight Connector 246"/>
                              <wps:cNvCnPr/>
                              <wps:spPr>
                                <a:xfrm>
                                  <a:off x="0" y="352425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7" name="Straight Connector 247"/>
                              <wps:cNvCnPr/>
                              <wps:spPr>
                                <a:xfrm>
                                  <a:off x="0" y="723900"/>
                                  <a:ext cx="2971800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841E0B1" id="Group 248" o:spid="_x0000_s1026" style="position:absolute;margin-left:3.4pt;margin-top:29.3pt;width:234pt;height:57pt;z-index:251832320" coordsize="29718,7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">
                      <v:line id="Straight Connector 245" o:spid="_x0000_s1027" style="position:absolute;visibility:visible;mso-wrap-style:square" from="0,0" to="2971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" strokecolor="#1c1c1c [3213]" strokeweight="1.5pt">
                        <v:stroke joinstyle="miter"/>
                      </v:line>
                      <v:line id="Straight Connector 246" o:spid="_x0000_s1028" style="position:absolute;visibility:visible;mso-wrap-style:square" from="0,3524" to="29718,3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" strokecolor="#1c1c1c [3213]" strokeweight="1.5pt">
                        <v:stroke joinstyle="miter"/>
                      </v:line>
                      <v:line id="Straight Connector 247" o:spid="_x0000_s1029" style="position:absolute;visibility:visible;mso-wrap-style:square" from="0,7239" to="29718,7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" strokecolor="#1c1c1c [3213]" strokeweight="1.5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</w:tbl>
    <w:p w14:paraId="6D1F9443" w14:textId="77777777" w:rsidR="002E13DC" w:rsidRDefault="00CF7A7A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28"/>
          <w:footerReference w:type="default" r:id="rId29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A04F68D" wp14:editId="0B7376BD">
                <wp:simplePos x="0" y="0"/>
                <wp:positionH relativeFrom="margin">
                  <wp:posOffset>382905</wp:posOffset>
                </wp:positionH>
                <wp:positionV relativeFrom="paragraph">
                  <wp:posOffset>-251459</wp:posOffset>
                </wp:positionV>
                <wp:extent cx="6296025" cy="590550"/>
                <wp:effectExtent l="0" t="0" r="0" b="0"/>
                <wp:wrapNone/>
                <wp:docPr id="231" name="Text Box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053975" w14:textId="77777777" w:rsidR="004858EE" w:rsidRPr="00BE41D4" w:rsidRDefault="004858EE" w:rsidP="00CF7A7A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  <w:t>Weekly Reflection</w:t>
                            </w:r>
                          </w:p>
                          <w:p w14:paraId="097A310C" w14:textId="77777777" w:rsidR="004858EE" w:rsidRPr="006A3E79" w:rsidRDefault="004858EE" w:rsidP="00CF7A7A">
                            <w:pPr>
                              <w:rPr>
                                <w:rFonts w:ascii="Roboto" w:hAnsi="Robot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4F68D" id="Text Box 231" o:spid="_x0000_s1063" type="#_x0000_t202" style="position:absolute;left:0;text-align:left;margin-left:30.15pt;margin-top:-19.8pt;width:495.75pt;height:46.5pt;z-index:2518251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" filled="f" stroked="f" strokeweight=".5pt">
                <v:textbox>
                  <w:txbxContent>
                    <w:p w14:paraId="5E053975" w14:textId="77777777" w:rsidR="004858EE" w:rsidRPr="00BE41D4" w:rsidRDefault="004858EE" w:rsidP="00CF7A7A">
                      <w:pPr>
                        <w:jc w:val="center"/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  <w:t>Weekly Reflection</w:t>
                      </w:r>
                    </w:p>
                    <w:p w14:paraId="097A310C" w14:textId="77777777" w:rsidR="004858EE" w:rsidRPr="006A3E79" w:rsidRDefault="004858EE" w:rsidP="00CF7A7A">
                      <w:pPr>
                        <w:rPr>
                          <w:rFonts w:ascii="Roboto" w:hAnsi="Robot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page" w:tblpX="562" w:tblpY="2042"/>
        <w:tblW w:w="0" w:type="auto"/>
        <w:tblLook w:val="04A0" w:firstRow="1" w:lastRow="0" w:firstColumn="1" w:lastColumn="0" w:noHBand="0" w:noVBand="1"/>
      </w:tblPr>
      <w:tblGrid>
        <w:gridCol w:w="3306"/>
        <w:gridCol w:w="3306"/>
        <w:gridCol w:w="3306"/>
      </w:tblGrid>
      <w:tr w:rsidR="00073326" w14:paraId="10DD25D0" w14:textId="77777777" w:rsidTr="00305E58">
        <w:trPr>
          <w:trHeight w:val="3075"/>
        </w:trPr>
        <w:tc>
          <w:tcPr>
            <w:tcW w:w="3306" w:type="dxa"/>
          </w:tcPr>
          <w:p w14:paraId="6F87C4E0" w14:textId="77777777" w:rsidR="00073326" w:rsidRPr="00305E58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36"/>
                <w:szCs w:val="36"/>
              </w:rPr>
            </w:pPr>
            <w:r w:rsidRPr="00305E58">
              <w:rPr>
                <w:rFonts w:ascii="Roboto" w:hAnsi="Roboto"/>
                <w:b/>
                <w:noProof/>
                <w:sz w:val="36"/>
                <w:szCs w:val="36"/>
              </w:rPr>
              <w:lastRenderedPageBreak/>
              <w:t>January</w:t>
            </w:r>
          </w:p>
        </w:tc>
        <w:tc>
          <w:tcPr>
            <w:tcW w:w="3306" w:type="dxa"/>
          </w:tcPr>
          <w:p w14:paraId="4698AD00" w14:textId="77777777" w:rsidR="00073326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72"/>
                <w:szCs w:val="72"/>
              </w:rPr>
            </w:pPr>
            <w:r>
              <w:rPr>
                <w:rFonts w:ascii="Roboto" w:hAnsi="Roboto"/>
                <w:b/>
                <w:noProof/>
                <w:sz w:val="36"/>
                <w:szCs w:val="36"/>
              </w:rPr>
              <w:t>February</w:t>
            </w:r>
          </w:p>
        </w:tc>
        <w:tc>
          <w:tcPr>
            <w:tcW w:w="3306" w:type="dxa"/>
          </w:tcPr>
          <w:p w14:paraId="6A31BAEE" w14:textId="77777777" w:rsidR="00073326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72"/>
                <w:szCs w:val="72"/>
              </w:rPr>
            </w:pPr>
            <w:r>
              <w:rPr>
                <w:rFonts w:ascii="Roboto" w:hAnsi="Roboto"/>
                <w:b/>
                <w:noProof/>
                <w:sz w:val="36"/>
                <w:szCs w:val="36"/>
              </w:rPr>
              <w:t>March</w:t>
            </w:r>
          </w:p>
        </w:tc>
      </w:tr>
      <w:tr w:rsidR="00073326" w14:paraId="5CFAA3F1" w14:textId="77777777" w:rsidTr="00305E58">
        <w:trPr>
          <w:trHeight w:val="3075"/>
        </w:trPr>
        <w:tc>
          <w:tcPr>
            <w:tcW w:w="3306" w:type="dxa"/>
          </w:tcPr>
          <w:p w14:paraId="0F005EE1" w14:textId="77777777" w:rsidR="00073326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72"/>
                <w:szCs w:val="72"/>
              </w:rPr>
            </w:pPr>
            <w:r>
              <w:rPr>
                <w:rFonts w:ascii="Roboto" w:hAnsi="Roboto"/>
                <w:b/>
                <w:noProof/>
                <w:sz w:val="36"/>
                <w:szCs w:val="36"/>
              </w:rPr>
              <w:t>April</w:t>
            </w:r>
          </w:p>
        </w:tc>
        <w:tc>
          <w:tcPr>
            <w:tcW w:w="3306" w:type="dxa"/>
          </w:tcPr>
          <w:p w14:paraId="1C4487B3" w14:textId="77777777" w:rsidR="00073326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72"/>
                <w:szCs w:val="72"/>
              </w:rPr>
            </w:pPr>
            <w:r>
              <w:rPr>
                <w:rFonts w:ascii="Roboto" w:hAnsi="Roboto"/>
                <w:b/>
                <w:noProof/>
                <w:sz w:val="36"/>
                <w:szCs w:val="36"/>
              </w:rPr>
              <w:t>May</w:t>
            </w:r>
          </w:p>
        </w:tc>
        <w:tc>
          <w:tcPr>
            <w:tcW w:w="3306" w:type="dxa"/>
          </w:tcPr>
          <w:p w14:paraId="0C16AD15" w14:textId="77777777" w:rsidR="00073326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72"/>
                <w:szCs w:val="72"/>
              </w:rPr>
            </w:pPr>
            <w:r>
              <w:rPr>
                <w:rFonts w:ascii="Roboto" w:hAnsi="Roboto"/>
                <w:b/>
                <w:noProof/>
                <w:sz w:val="36"/>
                <w:szCs w:val="36"/>
              </w:rPr>
              <w:t>June</w:t>
            </w:r>
          </w:p>
        </w:tc>
      </w:tr>
      <w:tr w:rsidR="00073326" w14:paraId="5AC99313" w14:textId="77777777" w:rsidTr="00305E58">
        <w:trPr>
          <w:trHeight w:val="3075"/>
        </w:trPr>
        <w:tc>
          <w:tcPr>
            <w:tcW w:w="3306" w:type="dxa"/>
          </w:tcPr>
          <w:p w14:paraId="16703FED" w14:textId="77777777" w:rsidR="00073326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72"/>
                <w:szCs w:val="72"/>
              </w:rPr>
            </w:pPr>
            <w:r>
              <w:rPr>
                <w:rFonts w:ascii="Roboto" w:hAnsi="Roboto"/>
                <w:b/>
                <w:noProof/>
                <w:sz w:val="36"/>
                <w:szCs w:val="36"/>
              </w:rPr>
              <w:t>July</w:t>
            </w:r>
          </w:p>
        </w:tc>
        <w:tc>
          <w:tcPr>
            <w:tcW w:w="3306" w:type="dxa"/>
          </w:tcPr>
          <w:p w14:paraId="6B5125BC" w14:textId="77777777" w:rsidR="00073326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72"/>
                <w:szCs w:val="72"/>
              </w:rPr>
            </w:pPr>
            <w:r>
              <w:rPr>
                <w:rFonts w:ascii="Roboto" w:hAnsi="Roboto"/>
                <w:b/>
                <w:noProof/>
                <w:sz w:val="36"/>
                <w:szCs w:val="36"/>
              </w:rPr>
              <w:t>August</w:t>
            </w:r>
          </w:p>
        </w:tc>
        <w:tc>
          <w:tcPr>
            <w:tcW w:w="3306" w:type="dxa"/>
          </w:tcPr>
          <w:p w14:paraId="232197CF" w14:textId="77777777" w:rsidR="00073326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72"/>
                <w:szCs w:val="72"/>
              </w:rPr>
            </w:pPr>
            <w:r>
              <w:rPr>
                <w:rFonts w:ascii="Roboto" w:hAnsi="Roboto"/>
                <w:b/>
                <w:noProof/>
                <w:sz w:val="36"/>
                <w:szCs w:val="36"/>
              </w:rPr>
              <w:t>September</w:t>
            </w:r>
          </w:p>
        </w:tc>
      </w:tr>
      <w:tr w:rsidR="00073326" w14:paraId="2869D5FB" w14:textId="77777777" w:rsidTr="00305E58">
        <w:trPr>
          <w:trHeight w:val="3075"/>
        </w:trPr>
        <w:tc>
          <w:tcPr>
            <w:tcW w:w="3306" w:type="dxa"/>
          </w:tcPr>
          <w:p w14:paraId="021C268F" w14:textId="77777777" w:rsidR="00073326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72"/>
                <w:szCs w:val="72"/>
              </w:rPr>
            </w:pPr>
            <w:r>
              <w:rPr>
                <w:rFonts w:ascii="Roboto" w:hAnsi="Roboto"/>
                <w:b/>
                <w:noProof/>
                <w:sz w:val="36"/>
                <w:szCs w:val="36"/>
              </w:rPr>
              <w:t>October</w:t>
            </w:r>
          </w:p>
        </w:tc>
        <w:tc>
          <w:tcPr>
            <w:tcW w:w="3306" w:type="dxa"/>
          </w:tcPr>
          <w:p w14:paraId="0CFFE996" w14:textId="77777777" w:rsidR="00073326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72"/>
                <w:szCs w:val="72"/>
              </w:rPr>
            </w:pPr>
            <w:r>
              <w:rPr>
                <w:rFonts w:ascii="Roboto" w:hAnsi="Roboto"/>
                <w:b/>
                <w:noProof/>
                <w:sz w:val="36"/>
                <w:szCs w:val="36"/>
              </w:rPr>
              <w:t>November</w:t>
            </w:r>
          </w:p>
        </w:tc>
        <w:tc>
          <w:tcPr>
            <w:tcW w:w="3306" w:type="dxa"/>
          </w:tcPr>
          <w:p w14:paraId="50B0C45C" w14:textId="77777777" w:rsidR="00073326" w:rsidRDefault="00305E58" w:rsidP="00305E58">
            <w:pPr>
              <w:spacing w:before="120"/>
              <w:jc w:val="center"/>
              <w:rPr>
                <w:rFonts w:ascii="Roboto" w:hAnsi="Roboto"/>
                <w:b/>
                <w:noProof/>
                <w:sz w:val="72"/>
                <w:szCs w:val="72"/>
              </w:rPr>
            </w:pPr>
            <w:r>
              <w:rPr>
                <w:rFonts w:ascii="Roboto" w:hAnsi="Roboto"/>
                <w:b/>
                <w:noProof/>
                <w:sz w:val="36"/>
                <w:szCs w:val="36"/>
              </w:rPr>
              <w:t>December</w:t>
            </w:r>
          </w:p>
        </w:tc>
      </w:tr>
    </w:tbl>
    <w:p w14:paraId="7F42BD32" w14:textId="77777777" w:rsidR="002E13DC" w:rsidRDefault="00073326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30"/>
          <w:footerReference w:type="default" r:id="rId31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79ED945" wp14:editId="54021723">
                <wp:simplePos x="0" y="0"/>
                <wp:positionH relativeFrom="margin">
                  <wp:posOffset>378460</wp:posOffset>
                </wp:positionH>
                <wp:positionV relativeFrom="paragraph">
                  <wp:posOffset>-181610</wp:posOffset>
                </wp:positionV>
                <wp:extent cx="6296025" cy="590550"/>
                <wp:effectExtent l="0" t="0" r="0" b="0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ECB977" w14:textId="77777777" w:rsidR="004858EE" w:rsidRPr="00BE41D4" w:rsidRDefault="004858EE" w:rsidP="0007332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56"/>
                                <w:szCs w:val="56"/>
                              </w:rPr>
                              <w:t>Class Birthdays</w:t>
                            </w:r>
                          </w:p>
                          <w:p w14:paraId="3093E5DE" w14:textId="77777777" w:rsidR="004858EE" w:rsidRPr="006A3E79" w:rsidRDefault="004858EE" w:rsidP="00073326">
                            <w:pPr>
                              <w:rPr>
                                <w:rFonts w:ascii="Roboto" w:hAnsi="Roboto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ED945" id="Text Box 261" o:spid="_x0000_s1064" type="#_x0000_t202" style="position:absolute;left:0;text-align:left;margin-left:29.8pt;margin-top:-14.3pt;width:495.75pt;height:46.5pt;z-index:2518405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" filled="f" stroked="f" strokeweight=".5pt">
                <v:textbox>
                  <w:txbxContent>
                    <w:p w14:paraId="4CECB977" w14:textId="77777777" w:rsidR="004858EE" w:rsidRPr="00BE41D4" w:rsidRDefault="004858EE" w:rsidP="00073326">
                      <w:pPr>
                        <w:jc w:val="center"/>
                        <w:rPr>
                          <w:rFonts w:ascii="Roboto" w:hAnsi="Roboto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Roboto" w:hAnsi="Roboto"/>
                          <w:b/>
                          <w:sz w:val="56"/>
                          <w:szCs w:val="56"/>
                        </w:rPr>
                        <w:t>Class Birthdays</w:t>
                      </w:r>
                    </w:p>
                    <w:p w14:paraId="3093E5DE" w14:textId="77777777" w:rsidR="004858EE" w:rsidRPr="006A3E79" w:rsidRDefault="004858EE" w:rsidP="00073326">
                      <w:pPr>
                        <w:rPr>
                          <w:rFonts w:ascii="Roboto" w:hAnsi="Roboto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611E27" w14:textId="6E9AFDF4" w:rsidR="002E13DC" w:rsidRDefault="0079162F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32"/>
          <w:footerReference w:type="default" r:id="rId3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F61771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4201856" behindDoc="0" locked="0" layoutInCell="1" allowOverlap="1" wp14:anchorId="51309733" wp14:editId="6A60021A">
                <wp:simplePos x="0" y="0"/>
                <wp:positionH relativeFrom="margin">
                  <wp:posOffset>-3671252</wp:posOffset>
                </wp:positionH>
                <wp:positionV relativeFrom="margin">
                  <wp:posOffset>4068128</wp:posOffset>
                </wp:positionV>
                <wp:extent cx="7944112" cy="653711"/>
                <wp:effectExtent l="0" t="0" r="0" b="0"/>
                <wp:wrapNone/>
                <wp:docPr id="2810" name="Text Box 2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944112" cy="65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0DFE46" w14:textId="77777777" w:rsidR="0079162F" w:rsidRPr="00061A46" w:rsidRDefault="0079162F" w:rsidP="0079162F">
                            <w:pPr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061A46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202</w:t>
                            </w: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</w:t>
                            </w:r>
                            <w:r w:rsidRPr="00061A46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-202</w:t>
                            </w: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3</w:t>
                            </w:r>
                            <w:r w:rsidRPr="00061A46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School Year Monthly Calendar</w:t>
                            </w:r>
                          </w:p>
                          <w:p w14:paraId="67E0A98E" w14:textId="77777777" w:rsidR="0079162F" w:rsidRPr="008562B4" w:rsidRDefault="0079162F" w:rsidP="0079162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309733" id="_x0000_t202" coordsize="21600,21600" o:spt="202" path="m,l,21600r21600,l21600,xe">
                <v:stroke joinstyle="miter"/>
                <v:path gradientshapeok="t" o:connecttype="rect"/>
              </v:shapetype>
              <v:shape id="Text Box 2810" o:spid="_x0000_s1065" type="#_x0000_t202" style="position:absolute;left:0;text-align:left;margin-left:-289.05pt;margin-top:320.35pt;width:625.5pt;height:51.45pt;rotation:-90;z-index:25420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" filled="f" stroked="f" strokeweight=".5pt">
                <v:textbox>
                  <w:txbxContent>
                    <w:p w14:paraId="440DFE46" w14:textId="77777777" w:rsidR="0079162F" w:rsidRPr="00061A46" w:rsidRDefault="0079162F" w:rsidP="0079162F">
                      <w:pPr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 w:rsidRPr="00061A46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202</w:t>
                      </w:r>
                      <w:r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</w:t>
                      </w:r>
                      <w:r w:rsidRPr="00061A46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-202</w:t>
                      </w:r>
                      <w:r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3</w:t>
                      </w:r>
                      <w:r w:rsidRPr="00061A46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 xml:space="preserve"> School Year Monthly Calendar</w:t>
                      </w:r>
                    </w:p>
                    <w:p w14:paraId="67E0A98E" w14:textId="77777777" w:rsidR="0079162F" w:rsidRPr="008562B4" w:rsidRDefault="0079162F" w:rsidP="0079162F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858EE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69024" behindDoc="0" locked="0" layoutInCell="1" allowOverlap="1" wp14:anchorId="2DFF87A7" wp14:editId="34689111">
                <wp:simplePos x="0" y="0"/>
                <wp:positionH relativeFrom="column">
                  <wp:posOffset>4700905</wp:posOffset>
                </wp:positionH>
                <wp:positionV relativeFrom="paragraph">
                  <wp:posOffset>1557655</wp:posOffset>
                </wp:positionV>
                <wp:extent cx="1290320" cy="365760"/>
                <wp:effectExtent l="5080" t="0" r="0" b="0"/>
                <wp:wrapNone/>
                <wp:docPr id="407" name="Group 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290320" cy="365760"/>
                          <a:chOff x="-394191" y="-1433"/>
                          <a:chExt cx="1291564" cy="366939"/>
                        </a:xfrm>
                      </wpg:grpSpPr>
                      <wps:wsp>
                        <wps:cNvPr id="408" name="Isosceles Triangle 408"/>
                        <wps:cNvSpPr/>
                        <wps:spPr>
                          <a:xfrm flipV="1">
                            <a:off x="43006" y="265080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Text Box 409"/>
                        <wps:cNvSpPr txBox="1"/>
                        <wps:spPr>
                          <a:xfrm>
                            <a:off x="-394191" y="-1433"/>
                            <a:ext cx="1291564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120AF8" w14:textId="48A1CC9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Hanukka</w:t>
                              </w:r>
                              <w:r w:rsidR="00F16235"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h</w:t>
                              </w: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 begins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FF87A7" id="Group 407" o:spid="_x0000_s1065" style="position:absolute;left:0;text-align:left;margin-left:370.15pt;margin-top:122.65pt;width:101.6pt;height:28.8pt;rotation:-90;z-index:253569024;mso-width-relative:margin;mso-height-relative:margin" coordorigin="-3941,-14" coordsize="12915,3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408" o:spid="_x0000_s1066" type="#_x0000_t5" style="position:absolute;left:430;top:2650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" fillcolor="#e75ba1" stroked="f" strokeweight="1pt"/>
                <v:shape id="Text Box 409" o:spid="_x0000_s1067" type="#_x0000_t202" style="position:absolute;left:-3941;top:-14;width:12914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" fillcolor="#e75ba1" stroked="f" strokeweight=".5pt">
                  <v:textbox inset="0,0,0,0">
                    <w:txbxContent>
                      <w:p w14:paraId="7C120AF8" w14:textId="48A1CC9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Hanukka</w:t>
                        </w:r>
                        <w:r w:rsidR="00F16235">
                          <w:rPr>
                            <w:color w:val="FFFFFF" w:themeColor="background1"/>
                            <w:sz w:val="22"/>
                            <w:szCs w:val="22"/>
                          </w:rPr>
                          <w:t>h</w:t>
                        </w: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 xml:space="preserve"> begins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58EE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70048" behindDoc="0" locked="0" layoutInCell="1" allowOverlap="1" wp14:anchorId="146BCC08" wp14:editId="2E122873">
                <wp:simplePos x="0" y="0"/>
                <wp:positionH relativeFrom="column">
                  <wp:posOffset>5112311</wp:posOffset>
                </wp:positionH>
                <wp:positionV relativeFrom="paragraph">
                  <wp:posOffset>2211154</wp:posOffset>
                </wp:positionV>
                <wp:extent cx="1242377" cy="372893"/>
                <wp:effectExtent l="0" t="3493" r="0" b="0"/>
                <wp:wrapNone/>
                <wp:docPr id="382" name="Group 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242377" cy="372893"/>
                          <a:chOff x="169178" y="-1451"/>
                          <a:chExt cx="1243179" cy="374927"/>
                        </a:xfrm>
                      </wpg:grpSpPr>
                      <wps:wsp>
                        <wps:cNvPr id="383" name="Isosceles Triangle 383"/>
                        <wps:cNvSpPr/>
                        <wps:spPr>
                          <a:xfrm flipV="1">
                            <a:off x="1243959" y="273050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Text Box 384"/>
                        <wps:cNvSpPr txBox="1"/>
                        <wps:spPr>
                          <a:xfrm>
                            <a:off x="169178" y="-1451"/>
                            <a:ext cx="1243179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B3BB49E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Advent Sunday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46BCC08" id="Group 382" o:spid="_x0000_s1068" style="position:absolute;left:0;text-align:left;margin-left:402.55pt;margin-top:174.1pt;width:97.8pt;height:29.35pt;rotation:-90;z-index:253570048;mso-width-relative:margin" coordorigin="1691,-14" coordsize="12431,37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">
                <v:shape id="Isosceles Triangle 383" o:spid="_x0000_s1069" type="#_x0000_t5" style="position:absolute;left:12439;top:2730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" fillcolor="#e75ba1" stroked="f" strokeweight="1pt"/>
                <v:shape id="Text Box 384" o:spid="_x0000_s1070" type="#_x0000_t202" style="position:absolute;left:1691;top:-14;width:12432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" fillcolor="#e75ba1" stroked="f" strokeweight=".5pt">
                  <v:textbox inset="0,0,0,0">
                    <w:txbxContent>
                      <w:p w14:paraId="5B3BB49E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Advent Sunday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58EE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21248" behindDoc="0" locked="0" layoutInCell="1" allowOverlap="1" wp14:anchorId="29110EAB" wp14:editId="23F80978">
                <wp:simplePos x="0" y="0"/>
                <wp:positionH relativeFrom="column">
                  <wp:posOffset>5720369</wp:posOffset>
                </wp:positionH>
                <wp:positionV relativeFrom="paragraph">
                  <wp:posOffset>7347930</wp:posOffset>
                </wp:positionV>
                <wp:extent cx="1087120" cy="372787"/>
                <wp:effectExtent l="0" t="4763" r="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087120" cy="372787"/>
                          <a:chOff x="88565" y="-121407"/>
                          <a:chExt cx="1087578" cy="373505"/>
                        </a:xfrm>
                      </wpg:grpSpPr>
                      <wps:wsp>
                        <wps:cNvPr id="61" name="Isosceles Triangle 61"/>
                        <wps:cNvSpPr/>
                        <wps:spPr>
                          <a:xfrm rot="10800000" flipV="1">
                            <a:off x="327151" y="-121407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Text Box 63"/>
                        <wps:cNvSpPr txBox="1"/>
                        <wps:spPr>
                          <a:xfrm>
                            <a:off x="88565" y="-21035"/>
                            <a:ext cx="1087578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2BA58F" w14:textId="31C341D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Diwali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110EAB" id="Group 11" o:spid="_x0000_s1072" style="position:absolute;left:0;text-align:left;margin-left:450.4pt;margin-top:578.6pt;width:85.6pt;height:29.35pt;rotation:-90;z-index:253621248;mso-width-relative:margin;mso-height-relative:margin" coordorigin="885,-1214" coordsize="10875,37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&#13;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61" o:spid="_x0000_s1073" type="#_x0000_t5" style="position:absolute;left:3271;top:-1214;width:1004;height:1005;rotation:180;flip:y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" fillcolor="#e75ba1" stroked="f" strokeweight="1pt"/>
                <v:shape id="Text Box 63" o:spid="_x0000_s1074" type="#_x0000_t202" style="position:absolute;left:885;top:-210;width:10876;height:273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" fillcolor="#e75ba1" stroked="f" strokeweight=".5pt">
                  <v:textbox inset="0,0,0,0">
                    <w:txbxContent>
                      <w:p w14:paraId="692BA58F" w14:textId="31C341D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Diwali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58EE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59808" behindDoc="0" locked="0" layoutInCell="1" allowOverlap="1" wp14:anchorId="3223D170" wp14:editId="414B3DE8">
                <wp:simplePos x="0" y="0"/>
                <wp:positionH relativeFrom="column">
                  <wp:posOffset>2033271</wp:posOffset>
                </wp:positionH>
                <wp:positionV relativeFrom="paragraph">
                  <wp:posOffset>7031355</wp:posOffset>
                </wp:positionV>
                <wp:extent cx="1087120" cy="373378"/>
                <wp:effectExtent l="0" t="4763" r="0" b="0"/>
                <wp:wrapNone/>
                <wp:docPr id="314" name="Group 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087120" cy="373378"/>
                          <a:chOff x="-152838" y="-622"/>
                          <a:chExt cx="1087578" cy="374098"/>
                        </a:xfrm>
                      </wpg:grpSpPr>
                      <wps:wsp>
                        <wps:cNvPr id="315" name="Isosceles Triangle 315"/>
                        <wps:cNvSpPr/>
                        <wps:spPr>
                          <a:xfrm flipV="1">
                            <a:off x="733723" y="273050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Text Box 316"/>
                        <wps:cNvSpPr txBox="1"/>
                        <wps:spPr>
                          <a:xfrm>
                            <a:off x="-152838" y="-622"/>
                            <a:ext cx="1087578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3D8312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Rosh Hashanah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223D170" id="Group 314" o:spid="_x0000_s1074" style="position:absolute;left:0;text-align:left;margin-left:160.1pt;margin-top:553.65pt;width:85.6pt;height:29.4pt;rotation:-90;z-index:253559808;mso-width-relative:margin" coordorigin="-1528,-6" coordsize="10875,3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">
                <v:shape id="Isosceles Triangle 315" o:spid="_x0000_s1075" type="#_x0000_t5" style="position:absolute;left:7337;top:2730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" fillcolor="#e75ba1" stroked="f" strokeweight="1pt"/>
                <v:shape id="Text Box 316" o:spid="_x0000_s1076" type="#_x0000_t202" style="position:absolute;left:-1528;top:-6;width:10875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" fillcolor="#e75ba1" stroked="f" strokeweight=".5pt">
                  <v:textbox inset="0,0,0,0">
                    <w:txbxContent>
                      <w:p w14:paraId="7A3D8312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Rosh Hashanah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58EE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61856" behindDoc="0" locked="0" layoutInCell="1" allowOverlap="1" wp14:anchorId="7D2564DD" wp14:editId="0571C9EA">
                <wp:simplePos x="0" y="0"/>
                <wp:positionH relativeFrom="column">
                  <wp:posOffset>2139315</wp:posOffset>
                </wp:positionH>
                <wp:positionV relativeFrom="paragraph">
                  <wp:posOffset>4546600</wp:posOffset>
                </wp:positionV>
                <wp:extent cx="847725" cy="372745"/>
                <wp:effectExtent l="8890" t="0" r="0" b="0"/>
                <wp:wrapNone/>
                <wp:docPr id="320" name="Group 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847725" cy="372745"/>
                          <a:chOff x="289895" y="-306164"/>
                          <a:chExt cx="848263" cy="373558"/>
                        </a:xfrm>
                      </wpg:grpSpPr>
                      <wps:wsp>
                        <wps:cNvPr id="321" name="Isosceles Triangle 321"/>
                        <wps:cNvSpPr/>
                        <wps:spPr>
                          <a:xfrm flipV="1">
                            <a:off x="872690" y="-33032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Text Box 322"/>
                        <wps:cNvSpPr txBox="1"/>
                        <wps:spPr>
                          <a:xfrm>
                            <a:off x="289895" y="-306164"/>
                            <a:ext cx="848263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E7B6D3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Yom Kippur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2564DD" id="Group 320" o:spid="_x0000_s1077" style="position:absolute;left:0;text-align:left;margin-left:168.45pt;margin-top:358pt;width:66.75pt;height:29.35pt;rotation:-90;z-index:253561856;mso-width-relative:margin;mso-height-relative:margin" coordorigin="2898,-3061" coordsize="8482,3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">
                <v:shape id="Isosceles Triangle 321" o:spid="_x0000_s1078" type="#_x0000_t5" style="position:absolute;left:8726;top:-330;width:1005;height:1003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" fillcolor="#e75ba1" stroked="f" strokeweight="1pt"/>
                <v:shape id="Text Box 322" o:spid="_x0000_s1079" type="#_x0000_t202" style="position:absolute;left:2898;top:-3061;width:8483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" fillcolor="#e75ba1" stroked="f" strokeweight=".5pt">
                  <v:textbox inset="0,0,0,0">
                    <w:txbxContent>
                      <w:p w14:paraId="61E7B6D3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Yom Kippur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58EE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56736" behindDoc="0" locked="0" layoutInCell="1" allowOverlap="1" wp14:anchorId="38ECCDC4" wp14:editId="0020DBB4">
                <wp:simplePos x="0" y="0"/>
                <wp:positionH relativeFrom="column">
                  <wp:posOffset>2063749</wp:posOffset>
                </wp:positionH>
                <wp:positionV relativeFrom="paragraph">
                  <wp:posOffset>5587365</wp:posOffset>
                </wp:positionV>
                <wp:extent cx="1241425" cy="370205"/>
                <wp:effectExtent l="0" t="2540" r="0" b="0"/>
                <wp:wrapNone/>
                <wp:docPr id="305" name="Group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241425" cy="370205"/>
                          <a:chOff x="1112" y="-990"/>
                          <a:chExt cx="1241553" cy="370818"/>
                        </a:xfrm>
                      </wpg:grpSpPr>
                      <wps:wsp>
                        <wps:cNvPr id="306" name="Isosceles Triangle 306"/>
                        <wps:cNvSpPr/>
                        <wps:spPr>
                          <a:xfrm flipV="1">
                            <a:off x="1026397" y="269402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Text Box 307"/>
                        <wps:cNvSpPr txBox="1"/>
                        <wps:spPr>
                          <a:xfrm>
                            <a:off x="1112" y="-990"/>
                            <a:ext cx="1241553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703B13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Grandparents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ECCDC4" id="Group 305" o:spid="_x0000_s1080" style="position:absolute;left:0;text-align:left;margin-left:162.5pt;margin-top:439.95pt;width:97.75pt;height:29.15pt;rotation:-90;z-index:253556736;mso-width-relative:margin;mso-height-relative:margin" coordorigin="11,-9" coordsize="12415,3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">
                <v:shape id="Isosceles Triangle 306" o:spid="_x0000_s1081" type="#_x0000_t5" style="position:absolute;left:10263;top:2694;width:1005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" fillcolor="#78b832" stroked="f" strokeweight="1pt"/>
                <v:shape id="Text Box 307" o:spid="_x0000_s1082" type="#_x0000_t202" style="position:absolute;left:11;top:-9;width:12415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" fillcolor="#78b832" stroked="f" strokeweight=".5pt">
                  <v:textbox inset="0,0,0,0">
                    <w:txbxContent>
                      <w:p w14:paraId="65703B13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Grandparents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2FD7">
        <w:rPr>
          <w:noProof/>
        </w:rPr>
        <mc:AlternateContent>
          <mc:Choice Requires="wps">
            <w:drawing>
              <wp:anchor distT="0" distB="0" distL="114300" distR="114300" simplePos="0" relativeHeight="253572096" behindDoc="0" locked="0" layoutInCell="1" allowOverlap="1" wp14:anchorId="58DFFDD5" wp14:editId="063FC502">
                <wp:simplePos x="0" y="0"/>
                <wp:positionH relativeFrom="column">
                  <wp:posOffset>2776537</wp:posOffset>
                </wp:positionH>
                <wp:positionV relativeFrom="paragraph">
                  <wp:posOffset>4463097</wp:posOffset>
                </wp:positionV>
                <wp:extent cx="100389" cy="100251"/>
                <wp:effectExtent l="317" t="0" r="0" b="0"/>
                <wp:wrapNone/>
                <wp:docPr id="4876" name="Isosceles Triangle 4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100389" cy="100251"/>
                        </a:xfrm>
                        <a:prstGeom prst="triangle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6666C" id="Isosceles Triangle 4876" o:spid="_x0000_s1026" type="#_x0000_t5" style="position:absolute;margin-left:218.6pt;margin-top:351.4pt;width:7.9pt;height:7.9pt;rotation:90;flip:y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" fillcolor="#00b0f0" stroked="f" strokeweight="1pt"/>
            </w:pict>
          </mc:Fallback>
        </mc:AlternateContent>
      </w:r>
      <w:r w:rsidR="00542FD7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57760" behindDoc="0" locked="0" layoutInCell="1" allowOverlap="1" wp14:anchorId="35D66508" wp14:editId="6182F656">
                <wp:simplePos x="0" y="0"/>
                <wp:positionH relativeFrom="column">
                  <wp:posOffset>2517776</wp:posOffset>
                </wp:positionH>
                <wp:positionV relativeFrom="paragraph">
                  <wp:posOffset>5729287</wp:posOffset>
                </wp:positionV>
                <wp:extent cx="849630" cy="361315"/>
                <wp:effectExtent l="0" t="3493" r="4128" b="4127"/>
                <wp:wrapNone/>
                <wp:docPr id="308" name="Group 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849630" cy="361315"/>
                          <a:chOff x="-98898" y="-88901"/>
                          <a:chExt cx="849662" cy="361663"/>
                        </a:xfrm>
                      </wpg:grpSpPr>
                      <wps:wsp>
                        <wps:cNvPr id="309" name="Isosceles Triangle 309"/>
                        <wps:cNvSpPr/>
                        <wps:spPr>
                          <a:xfrm rot="10800000" flipV="1">
                            <a:off x="636060" y="-88901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Text Box 310"/>
                        <wps:cNvSpPr txBox="1"/>
                        <wps:spPr>
                          <a:xfrm>
                            <a:off x="-98898" y="-371"/>
                            <a:ext cx="849662" cy="273133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972737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Patriot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D66508" id="Group 308" o:spid="_x0000_s1083" style="position:absolute;left:0;text-align:left;margin-left:198.25pt;margin-top:451.1pt;width:66.9pt;height:28.45pt;rotation:-90;z-index:253557760;mso-width-relative:margin;mso-height-relative:margin" coordorigin="-988,-889" coordsize="8496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">
                <v:shape id="Isosceles Triangle 309" o:spid="_x0000_s1084" type="#_x0000_t5" style="position:absolute;left:6360;top:-889;width:1004;height:1004;rotation:18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" fillcolor="#eb8634 [3205]" stroked="f" strokeweight="1pt"/>
                <v:shape id="Text Box 310" o:spid="_x0000_s1085" type="#_x0000_t202" style="position:absolute;left:-988;top:-3;width:8495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" fillcolor="#eb8634 [3205]" stroked="f" strokeweight=".5pt">
                  <v:textbox inset="0,0,0,0">
                    <w:txbxContent>
                      <w:p w14:paraId="1D972737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Patriot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2FD7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55712" behindDoc="0" locked="0" layoutInCell="1" allowOverlap="1" wp14:anchorId="4F9B2458" wp14:editId="707A8E35">
                <wp:simplePos x="0" y="0"/>
                <wp:positionH relativeFrom="column">
                  <wp:posOffset>2542540</wp:posOffset>
                </wp:positionH>
                <wp:positionV relativeFrom="paragraph">
                  <wp:posOffset>6881495</wp:posOffset>
                </wp:positionV>
                <wp:extent cx="796925" cy="359410"/>
                <wp:effectExtent l="9208" t="0" r="0" b="0"/>
                <wp:wrapNone/>
                <wp:docPr id="302" name="Group 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796925" cy="359410"/>
                          <a:chOff x="-30185" y="-35863"/>
                          <a:chExt cx="797165" cy="359693"/>
                        </a:xfrm>
                      </wpg:grpSpPr>
                      <wps:wsp>
                        <wps:cNvPr id="303" name="Isosceles Triangle 303"/>
                        <wps:cNvSpPr/>
                        <wps:spPr>
                          <a:xfrm flipV="1">
                            <a:off x="600546" y="22340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Text Box 304"/>
                        <wps:cNvSpPr txBox="1"/>
                        <wps:spPr>
                          <a:xfrm>
                            <a:off x="-30185" y="-35863"/>
                            <a:ext cx="797165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9A2452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Labor</w:t>
                              </w:r>
                              <w:proofErr w:type="spellEnd"/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9B2458" id="Group 302" o:spid="_x0000_s1086" style="position:absolute;left:0;text-align:left;margin-left:200.2pt;margin-top:541.85pt;width:62.75pt;height:28.3pt;rotation:-90;z-index:253555712;mso-width-relative:margin;mso-height-relative:margin" coordorigin="-301,-358" coordsize="7971,3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">
                <v:shape id="Isosceles Triangle 303" o:spid="_x0000_s1087" type="#_x0000_t5" style="position:absolute;left:6005;top:2234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" fillcolor="#00b0f0" stroked="f" strokeweight="1pt"/>
                <v:shape id="Text Box 304" o:spid="_x0000_s1088" type="#_x0000_t202" style="position:absolute;left:-301;top:-358;width:7970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" fillcolor="#00b0f0" stroked="f" strokeweight=".5pt">
                  <v:textbox inset="0,0,0,0">
                    <w:txbxContent>
                      <w:p w14:paraId="659A2452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Labor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2FD7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60832" behindDoc="0" locked="0" layoutInCell="1" allowOverlap="1" wp14:anchorId="18ADA79B" wp14:editId="3308C0CA">
                <wp:simplePos x="0" y="0"/>
                <wp:positionH relativeFrom="column">
                  <wp:posOffset>3019355</wp:posOffset>
                </wp:positionH>
                <wp:positionV relativeFrom="paragraph">
                  <wp:posOffset>5998845</wp:posOffset>
                </wp:positionV>
                <wp:extent cx="2532380" cy="356870"/>
                <wp:effectExtent l="1905" t="0" r="0" b="3175"/>
                <wp:wrapNone/>
                <wp:docPr id="317" name="Group 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2532380" cy="356870"/>
                          <a:chOff x="-1063148" y="-2541"/>
                          <a:chExt cx="2532677" cy="356967"/>
                        </a:xfrm>
                      </wpg:grpSpPr>
                      <wps:wsp>
                        <wps:cNvPr id="318" name="Isosceles Triangle 318"/>
                        <wps:cNvSpPr/>
                        <wps:spPr>
                          <a:xfrm flipV="1">
                            <a:off x="1259946" y="254000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Text Box 319"/>
                        <wps:cNvSpPr txBox="1"/>
                        <wps:spPr>
                          <a:xfrm>
                            <a:off x="-1063148" y="-2541"/>
                            <a:ext cx="2532677" cy="273133"/>
                          </a:xfrm>
                          <a:prstGeom prst="rect">
                            <a:avLst/>
                          </a:prstGeom>
                          <a:solidFill>
                            <a:srgbClr val="EB8634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DA331D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Indigenous Peoples’ Day/Columbus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ADA79B" id="Group 317" o:spid="_x0000_s1089" style="position:absolute;left:0;text-align:left;margin-left:237.75pt;margin-top:472.35pt;width:199.4pt;height:28.1pt;rotation:-90;z-index:253560832;mso-width-relative:margin;mso-height-relative:margin" coordorigin="-10631,-25" coordsize="25326,35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">
                <v:shape id="Isosceles Triangle 318" o:spid="_x0000_s1090" type="#_x0000_t5" style="position:absolute;left:12599;top:2540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" fillcolor="#eb8634 [3205]" stroked="f" strokeweight="1pt"/>
                <v:shape id="Text Box 319" o:spid="_x0000_s1091" type="#_x0000_t202" style="position:absolute;left:-10631;top:-25;width:25326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" fillcolor="#eb8634" stroked="f" strokeweight=".5pt">
                  <v:textbox inset="0,0,0,0">
                    <w:txbxContent>
                      <w:p w14:paraId="24DA331D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Indigenous Peoples’ Day/Columbus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2FD7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62880" behindDoc="0" locked="0" layoutInCell="1" allowOverlap="1" wp14:anchorId="4DDA07D7" wp14:editId="403281C1">
                <wp:simplePos x="0" y="0"/>
                <wp:positionH relativeFrom="column">
                  <wp:posOffset>3705225</wp:posOffset>
                </wp:positionH>
                <wp:positionV relativeFrom="paragraph">
                  <wp:posOffset>189865</wp:posOffset>
                </wp:positionV>
                <wp:extent cx="757555" cy="370840"/>
                <wp:effectExtent l="2858" t="0" r="7302" b="7303"/>
                <wp:wrapNone/>
                <wp:docPr id="326" name="Group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757555" cy="370840"/>
                          <a:chOff x="1223" y="-1014"/>
                          <a:chExt cx="757733" cy="370841"/>
                        </a:xfrm>
                      </wpg:grpSpPr>
                      <wps:wsp>
                        <wps:cNvPr id="327" name="Isosceles Triangle 327"/>
                        <wps:cNvSpPr/>
                        <wps:spPr>
                          <a:xfrm flipV="1">
                            <a:off x="527633" y="269401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Text Box 328"/>
                        <wps:cNvSpPr txBox="1"/>
                        <wps:spPr>
                          <a:xfrm>
                            <a:off x="1223" y="-1014"/>
                            <a:ext cx="757733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5DADF2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Halloween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DA07D7" id="Group 326" o:spid="_x0000_s1092" style="position:absolute;left:0;text-align:left;margin-left:291.75pt;margin-top:14.95pt;width:59.65pt;height:29.2pt;rotation:-90;z-index:253562880;mso-width-relative:margin;mso-height-relative:margin" coordorigin="12,-10" coordsize="7577,3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">
                <v:shape id="Isosceles Triangle 327" o:spid="_x0000_s1093" type="#_x0000_t5" style="position:absolute;left:5276;top:2694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" fillcolor="#78b832" stroked="f" strokeweight="1pt"/>
                <v:shape id="Text Box 328" o:spid="_x0000_s1094" type="#_x0000_t202" style="position:absolute;left:12;top:-10;width:7577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" fillcolor="#78b832" stroked="f" strokeweight=".5pt">
                  <v:textbox inset="0,0,0,0">
                    <w:txbxContent>
                      <w:p w14:paraId="115DADF2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Halloween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2FD7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68000" behindDoc="0" locked="0" layoutInCell="1" allowOverlap="1" wp14:anchorId="20991530" wp14:editId="01385DB5">
                <wp:simplePos x="0" y="0"/>
                <wp:positionH relativeFrom="column">
                  <wp:posOffset>4903470</wp:posOffset>
                </wp:positionH>
                <wp:positionV relativeFrom="paragraph">
                  <wp:posOffset>2817495</wp:posOffset>
                </wp:positionV>
                <wp:extent cx="1013460" cy="356870"/>
                <wp:effectExtent l="0" t="0" r="635" b="635"/>
                <wp:wrapNone/>
                <wp:docPr id="351" name="Group 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013460" cy="356870"/>
                          <a:chOff x="-1733232" y="-85392"/>
                          <a:chExt cx="1013826" cy="357492"/>
                        </a:xfrm>
                      </wpg:grpSpPr>
                      <wps:wsp>
                        <wps:cNvPr id="352" name="Isosceles Triangle 352"/>
                        <wps:cNvSpPr/>
                        <wps:spPr>
                          <a:xfrm rot="10800000" flipV="1">
                            <a:off x="-921587" y="-85392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Text Box 353"/>
                        <wps:cNvSpPr txBox="1"/>
                        <wps:spPr>
                          <a:xfrm>
                            <a:off x="-1733232" y="-1033"/>
                            <a:ext cx="1013826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309D5E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Thanksgiving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991530" id="Group 351" o:spid="_x0000_s1095" style="position:absolute;left:0;text-align:left;margin-left:386.1pt;margin-top:221.85pt;width:79.8pt;height:28.1pt;rotation:-90;z-index:253568000;mso-width-relative:margin;mso-height-relative:margin" coordorigin="-17332,-853" coordsize="10138,35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">
                <v:shape id="Isosceles Triangle 352" o:spid="_x0000_s1096" type="#_x0000_t5" style="position:absolute;left:-9215;top:-853;width:1004;height:1003;rotation:18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" fillcolor="#00b0f0" stroked="f" strokeweight="1pt"/>
                <v:shape id="Text Box 353" o:spid="_x0000_s1097" type="#_x0000_t202" style="position:absolute;left:-17332;top:-10;width:10138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" fillcolor="#00b0f0" stroked="f" strokeweight=".5pt">
                  <v:textbox inset="0,0,0,0">
                    <w:txbxContent>
                      <w:p w14:paraId="78309D5E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Thanksgiving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2FD7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64928" behindDoc="0" locked="0" layoutInCell="1" allowOverlap="1" wp14:anchorId="1E198756" wp14:editId="6D10DC98">
                <wp:simplePos x="0" y="0"/>
                <wp:positionH relativeFrom="column">
                  <wp:posOffset>5096510</wp:posOffset>
                </wp:positionH>
                <wp:positionV relativeFrom="paragraph">
                  <wp:posOffset>8012430</wp:posOffset>
                </wp:positionV>
                <wp:extent cx="1313180" cy="309245"/>
                <wp:effectExtent l="6667" t="0" r="0" b="7937"/>
                <wp:wrapNone/>
                <wp:docPr id="338" name="Group 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313180" cy="309245"/>
                          <a:chOff x="-516159" y="-750"/>
                          <a:chExt cx="1313260" cy="309636"/>
                        </a:xfrm>
                      </wpg:grpSpPr>
                      <wps:wsp>
                        <wps:cNvPr id="339" name="Isosceles Triangle 339"/>
                        <wps:cNvSpPr/>
                        <wps:spPr>
                          <a:xfrm flipV="1">
                            <a:off x="-249903" y="208460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Text Box 340"/>
                        <wps:cNvSpPr txBox="1"/>
                        <wps:spPr>
                          <a:xfrm>
                            <a:off x="-516159" y="-750"/>
                            <a:ext cx="1313260" cy="209498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843395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Dia</w:t>
                              </w:r>
                              <w:proofErr w:type="spellEnd"/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 de los Muertos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198756" id="Group 338" o:spid="_x0000_s1098" style="position:absolute;left:0;text-align:left;margin-left:401.3pt;margin-top:630.9pt;width:103.4pt;height:24.35pt;rotation:-90;z-index:253564928;mso-width-relative:margin;mso-height-relative:margin" coordorigin="-5161,-7" coordsize="13132,3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">
                <v:shape id="Isosceles Triangle 339" o:spid="_x0000_s1099" type="#_x0000_t5" style="position:absolute;left:-2499;top:2084;width:1005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" fillcolor="#00b0f0" stroked="f" strokeweight="1pt"/>
                <v:shape id="Text Box 340" o:spid="_x0000_s1100" type="#_x0000_t202" style="position:absolute;left:-5161;top:-7;width:13132;height:20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" fillcolor="#00b0f0" stroked="f" strokeweight=".5pt">
                  <v:textbox inset="0,0,0,0">
                    <w:txbxContent>
                      <w:p w14:paraId="22843395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Dia de los Muertos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2FD7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63904" behindDoc="0" locked="0" layoutInCell="1" allowOverlap="1" wp14:anchorId="7EB53BF3" wp14:editId="62D6FF66">
                <wp:simplePos x="0" y="0"/>
                <wp:positionH relativeFrom="column">
                  <wp:posOffset>4840605</wp:posOffset>
                </wp:positionH>
                <wp:positionV relativeFrom="paragraph">
                  <wp:posOffset>7915275</wp:posOffset>
                </wp:positionV>
                <wp:extent cx="1118235" cy="321945"/>
                <wp:effectExtent l="0" t="1905" r="0" b="3810"/>
                <wp:wrapNone/>
                <wp:docPr id="332" name="Group 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118235" cy="321945"/>
                          <a:chOff x="204283" y="-77883"/>
                          <a:chExt cx="848263" cy="322304"/>
                        </a:xfrm>
                      </wpg:grpSpPr>
                      <wps:wsp>
                        <wps:cNvPr id="333" name="Isosceles Triangle 333"/>
                        <wps:cNvSpPr/>
                        <wps:spPr>
                          <a:xfrm flipV="1">
                            <a:off x="235443" y="143995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Text Box 334"/>
                        <wps:cNvSpPr txBox="1"/>
                        <wps:spPr>
                          <a:xfrm>
                            <a:off x="204283" y="-77883"/>
                            <a:ext cx="848263" cy="225440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E6E8F7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All Saint’s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B53BF3" id="Group 332" o:spid="_x0000_s1101" style="position:absolute;left:0;text-align:left;margin-left:381.15pt;margin-top:623.25pt;width:88.05pt;height:25.35pt;rotation:-90;z-index:253563904;mso-width-relative:margin;mso-height-relative:margin" coordorigin="2042,-778" coordsize="8482,32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">
                <v:shape id="Isosceles Triangle 333" o:spid="_x0000_s1102" type="#_x0000_t5" style="position:absolute;left:2354;top:1439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" fillcolor="#e75ba1" stroked="f" strokeweight="1pt"/>
                <v:shape id="Text Box 334" o:spid="_x0000_s1103" type="#_x0000_t202" style="position:absolute;left:2042;top:-778;width:8483;height:22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" fillcolor="#e75ba1" stroked="f" strokeweight=".5pt">
                  <v:textbox inset="0,0,0,0">
                    <w:txbxContent>
                      <w:p w14:paraId="51E6E8F7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All Saint’s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2FD7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66976" behindDoc="0" locked="0" layoutInCell="1" allowOverlap="1" wp14:anchorId="66044BE1" wp14:editId="2DEE6D09">
                <wp:simplePos x="0" y="0"/>
                <wp:positionH relativeFrom="column">
                  <wp:posOffset>4908550</wp:posOffset>
                </wp:positionH>
                <wp:positionV relativeFrom="paragraph">
                  <wp:posOffset>5587999</wp:posOffset>
                </wp:positionV>
                <wp:extent cx="982980" cy="360680"/>
                <wp:effectExtent l="0" t="0" r="0" b="0"/>
                <wp:wrapNone/>
                <wp:docPr id="348" name="Group 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982980" cy="360680"/>
                          <a:chOff x="1669" y="-88901"/>
                          <a:chExt cx="983294" cy="360888"/>
                        </a:xfrm>
                      </wpg:grpSpPr>
                      <wps:wsp>
                        <wps:cNvPr id="349" name="Isosceles Triangle 349"/>
                        <wps:cNvSpPr/>
                        <wps:spPr>
                          <a:xfrm rot="10800000" flipV="1">
                            <a:off x="118570" y="-88901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Text Box 350"/>
                        <wps:cNvSpPr txBox="1"/>
                        <wps:spPr>
                          <a:xfrm>
                            <a:off x="1669" y="-1146"/>
                            <a:ext cx="983294" cy="273133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B0300F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Veterans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044BE1" id="Group 348" o:spid="_x0000_s1104" style="position:absolute;left:0;text-align:left;margin-left:386.5pt;margin-top:440pt;width:77.4pt;height:28.4pt;rotation:-90;z-index:253566976;mso-width-relative:margin;mso-height-relative:margin" coordorigin="16,-889" coordsize="9832,36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">
                <v:shape id="Isosceles Triangle 349" o:spid="_x0000_s1105" type="#_x0000_t5" style="position:absolute;left:1185;top:-889;width:1004;height:1004;rotation:18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" fillcolor="#eb8634 [3205]" stroked="f" strokeweight="1pt"/>
                <v:shape id="Text Box 350" o:spid="_x0000_s1106" type="#_x0000_t202" style="position:absolute;left:16;top:-11;width:9833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" fillcolor="#eb8634 [3205]" stroked="f" strokeweight=".5pt">
                  <v:textbox inset="0,0,0,0">
                    <w:txbxContent>
                      <w:p w14:paraId="6EB0300F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Veterans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2FD7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65952" behindDoc="0" locked="0" layoutInCell="1" allowOverlap="1" wp14:anchorId="72F806D1" wp14:editId="64E2897F">
                <wp:simplePos x="0" y="0"/>
                <wp:positionH relativeFrom="column">
                  <wp:posOffset>4876165</wp:posOffset>
                </wp:positionH>
                <wp:positionV relativeFrom="paragraph">
                  <wp:posOffset>6055995</wp:posOffset>
                </wp:positionV>
                <wp:extent cx="1809115" cy="311785"/>
                <wp:effectExtent l="5715" t="0" r="0" b="6350"/>
                <wp:wrapNone/>
                <wp:docPr id="345" name="Group 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809115" cy="311785"/>
                          <a:chOff x="-967413" y="38616"/>
                          <a:chExt cx="1809354" cy="313102"/>
                        </a:xfrm>
                      </wpg:grpSpPr>
                      <wps:wsp>
                        <wps:cNvPr id="346" name="Isosceles Triangle 346"/>
                        <wps:cNvSpPr/>
                        <wps:spPr>
                          <a:xfrm flipV="1">
                            <a:off x="-921587" y="251292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Text Box 347"/>
                        <wps:cNvSpPr txBox="1"/>
                        <wps:spPr>
                          <a:xfrm>
                            <a:off x="-967413" y="38616"/>
                            <a:ext cx="1809354" cy="236642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BBAB87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Daylight Saving Time ends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F806D1" id="Group 345" o:spid="_x0000_s1107" style="position:absolute;left:0;text-align:left;margin-left:383.95pt;margin-top:476.85pt;width:142.45pt;height:24.55pt;rotation:-90;z-index:253565952;mso-width-relative:margin;mso-height-relative:margin" coordorigin="-9674,386" coordsize="18093,3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">
                <v:shape id="Isosceles Triangle 346" o:spid="_x0000_s1108" type="#_x0000_t5" style="position:absolute;left:-9215;top:2512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" fillcolor="#00b0f0" stroked="f" strokeweight="1pt"/>
                <v:shape id="Text Box 347" o:spid="_x0000_s1109" type="#_x0000_t202" style="position:absolute;left:-9674;top:386;width:18093;height:23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" fillcolor="#00b0f0" stroked="f" strokeweight=".5pt">
                  <v:textbox inset="0,0,0,0">
                    <w:txbxContent>
                      <w:p w14:paraId="44BBAB87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Daylight Saving Time ends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2FD7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54688" behindDoc="0" locked="0" layoutInCell="1" allowOverlap="1" wp14:anchorId="67683AF7" wp14:editId="44DE3194">
                <wp:simplePos x="0" y="0"/>
                <wp:positionH relativeFrom="column">
                  <wp:posOffset>753745</wp:posOffset>
                </wp:positionH>
                <wp:positionV relativeFrom="paragraph">
                  <wp:posOffset>3004185</wp:posOffset>
                </wp:positionV>
                <wp:extent cx="1572895" cy="373380"/>
                <wp:effectExtent l="9208" t="0" r="0" b="0"/>
                <wp:wrapNone/>
                <wp:docPr id="301" name="Group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572895" cy="373380"/>
                          <a:chOff x="0" y="0"/>
                          <a:chExt cx="1573480" cy="373476"/>
                        </a:xfrm>
                      </wpg:grpSpPr>
                      <wps:wsp>
                        <wps:cNvPr id="299" name="Isosceles Triangle 299"/>
                        <wps:cNvSpPr/>
                        <wps:spPr>
                          <a:xfrm flipV="1">
                            <a:off x="1331384" y="273050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Text Box 298"/>
                        <wps:cNvSpPr txBox="1"/>
                        <wps:spPr>
                          <a:xfrm>
                            <a:off x="0" y="0"/>
                            <a:ext cx="1573480" cy="273133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B868D2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 w:rsidRPr="0059745D"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Women’s Equality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683AF7" id="Group 301" o:spid="_x0000_s1110" style="position:absolute;left:0;text-align:left;margin-left:59.35pt;margin-top:236.55pt;width:123.85pt;height:29.4pt;rotation:-90;z-index:253554688" coordsize="15734,3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">
                <v:shape id="Isosceles Triangle 299" o:spid="_x0000_s1111" type="#_x0000_t5" style="position:absolute;left:13313;top:2730;width:1005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" fillcolor="#eb8634 [3205]" stroked="f" strokeweight="1pt"/>
                <v:shape id="Text Box 298" o:spid="_x0000_s1112" type="#_x0000_t202" style="position:absolute;width:15734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" fillcolor="#eb8634 [3205]" stroked="f" strokeweight=".5pt">
                  <v:textbox inset="0,0,0,0">
                    <w:txbxContent>
                      <w:p w14:paraId="48B868D2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 w:rsidRPr="0059745D">
                          <w:rPr>
                            <w:color w:val="FFFFFF" w:themeColor="background1"/>
                            <w:sz w:val="22"/>
                            <w:szCs w:val="22"/>
                          </w:rPr>
                          <w:t>Women’s Equality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2FD7" w:rsidRPr="00542FD7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58784" behindDoc="0" locked="0" layoutInCell="1" allowOverlap="1" wp14:anchorId="6CB0288A" wp14:editId="25A44EE5">
                <wp:simplePos x="0" y="0"/>
                <wp:positionH relativeFrom="column">
                  <wp:posOffset>1192530</wp:posOffset>
                </wp:positionH>
                <wp:positionV relativeFrom="paragraph">
                  <wp:posOffset>2948305</wp:posOffset>
                </wp:positionV>
                <wp:extent cx="2964815" cy="356870"/>
                <wp:effectExtent l="0" t="0" r="0" b="0"/>
                <wp:wrapNone/>
                <wp:docPr id="311" name="Group 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2964815" cy="356870"/>
                          <a:chOff x="229361" y="-85394"/>
                          <a:chExt cx="2965272" cy="357953"/>
                        </a:xfrm>
                      </wpg:grpSpPr>
                      <wps:wsp>
                        <wps:cNvPr id="312" name="Isosceles Triangle 312"/>
                        <wps:cNvSpPr/>
                        <wps:spPr>
                          <a:xfrm rot="10800000" flipV="1">
                            <a:off x="256970" y="-8539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Text Box 313"/>
                        <wps:cNvSpPr txBox="1"/>
                        <wps:spPr>
                          <a:xfrm>
                            <a:off x="229361" y="-574"/>
                            <a:ext cx="2965272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C81E41" w14:textId="77777777" w:rsidR="004858EE" w:rsidRPr="0059745D" w:rsidRDefault="004858EE" w:rsidP="00542FD7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National Hispanic Heritage Month starts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B0288A" id="Group 311" o:spid="_x0000_s1113" style="position:absolute;left:0;text-align:left;margin-left:93.9pt;margin-top:232.15pt;width:233.45pt;height:28.1pt;rotation:-90;z-index:253558784;mso-width-relative:margin;mso-height-relative:margin" coordorigin="2293,-853" coordsize="29652,3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">
                <v:shape id="Isosceles Triangle 312" o:spid="_x0000_s1114" type="#_x0000_t5" style="position:absolute;left:2569;top:-853;width:1004;height:1003;rotation:18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" fillcolor="#00b0f0" stroked="f" strokeweight="1pt"/>
                <v:shape id="Text Box 313" o:spid="_x0000_s1115" type="#_x0000_t202" style="position:absolute;left:2293;top:-5;width:29653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" fillcolor="#00b0f0" stroked="f" strokeweight=".5pt">
                  <v:textbox inset="0,0,0,0">
                    <w:txbxContent>
                      <w:p w14:paraId="4AC81E41" w14:textId="77777777" w:rsidR="004858EE" w:rsidRPr="0059745D" w:rsidRDefault="004858EE" w:rsidP="00542FD7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National Hispanic Heritage Month starts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750CA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0A654FD" wp14:editId="6D829937">
                <wp:simplePos x="0" y="0"/>
                <wp:positionH relativeFrom="column">
                  <wp:posOffset>6123940</wp:posOffset>
                </wp:positionH>
                <wp:positionV relativeFrom="paragraph">
                  <wp:posOffset>5518150</wp:posOffset>
                </wp:positionV>
                <wp:extent cx="723265" cy="222250"/>
                <wp:effectExtent l="2858" t="0" r="3492" b="3493"/>
                <wp:wrapNone/>
                <wp:docPr id="355" name="Text Box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23265" cy="22225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C03F2D" w14:textId="77777777" w:rsidR="004858EE" w:rsidRPr="0059745D" w:rsidRDefault="004858EE" w:rsidP="006F46E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Key Dates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654FD" id="Text Box 355" o:spid="_x0000_s1116" type="#_x0000_t202" style="position:absolute;left:0;text-align:left;margin-left:482.2pt;margin-top:434.5pt;width:56.95pt;height:17.5pt;rotation:-90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" fillcolor="#00b0f0" stroked="f" strokeweight=".5pt">
                <v:textbox inset="0,0,0,0">
                  <w:txbxContent>
                    <w:p w14:paraId="07C03F2D" w14:textId="77777777" w:rsidR="004858EE" w:rsidRPr="0059745D" w:rsidRDefault="004858EE" w:rsidP="006F46E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Key Dates</w:t>
                      </w:r>
                    </w:p>
                  </w:txbxContent>
                </v:textbox>
              </v:shape>
            </w:pict>
          </mc:Fallback>
        </mc:AlternateContent>
      </w:r>
      <w:r w:rsidR="007750CA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05685329" wp14:editId="40D604CA">
                <wp:simplePos x="0" y="0"/>
                <wp:positionH relativeFrom="column">
                  <wp:posOffset>5902325</wp:posOffset>
                </wp:positionH>
                <wp:positionV relativeFrom="paragraph">
                  <wp:posOffset>4556760</wp:posOffset>
                </wp:positionV>
                <wp:extent cx="1159510" cy="222250"/>
                <wp:effectExtent l="0" t="7620" r="0" b="0"/>
                <wp:wrapNone/>
                <wp:docPr id="356" name="Text Box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159510" cy="222250"/>
                        </a:xfrm>
                        <a:prstGeom prst="rect">
                          <a:avLst/>
                        </a:prstGeom>
                        <a:solidFill>
                          <a:srgbClr val="E75BA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E1D194" w14:textId="77777777" w:rsidR="004858EE" w:rsidRPr="0059745D" w:rsidRDefault="004858EE" w:rsidP="006F46E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Religious Events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85329" id="Text Box 356" o:spid="_x0000_s1117" type="#_x0000_t202" style="position:absolute;left:0;text-align:left;margin-left:464.75pt;margin-top:358.8pt;width:91.3pt;height:17.5pt;rotation:-90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" fillcolor="#e75ba1" stroked="f" strokeweight=".5pt">
                <v:textbox inset="0,0,0,0">
                  <w:txbxContent>
                    <w:p w14:paraId="72E1D194" w14:textId="77777777" w:rsidR="004858EE" w:rsidRPr="0059745D" w:rsidRDefault="004858EE" w:rsidP="006F46E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Religious Events</w:t>
                      </w:r>
                    </w:p>
                  </w:txbxContent>
                </v:textbox>
              </v:shape>
            </w:pict>
          </mc:Fallback>
        </mc:AlternateContent>
      </w:r>
      <w:r w:rsidR="007750CA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39CA7D8" wp14:editId="5223C1FE">
                <wp:simplePos x="0" y="0"/>
                <wp:positionH relativeFrom="column">
                  <wp:posOffset>5902325</wp:posOffset>
                </wp:positionH>
                <wp:positionV relativeFrom="paragraph">
                  <wp:posOffset>3369945</wp:posOffset>
                </wp:positionV>
                <wp:extent cx="1159510" cy="222250"/>
                <wp:effectExtent l="0" t="7620" r="0" b="0"/>
                <wp:wrapNone/>
                <wp:docPr id="361" name="Text Box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159510" cy="222250"/>
                        </a:xfrm>
                        <a:prstGeom prst="rect">
                          <a:avLst/>
                        </a:prstGeom>
                        <a:solidFill>
                          <a:srgbClr val="EB8634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28F040" w14:textId="77777777" w:rsidR="004858EE" w:rsidRPr="0059745D" w:rsidRDefault="004858EE" w:rsidP="006F46E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Awareness Events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CA7D8" id="Text Box 361" o:spid="_x0000_s1118" type="#_x0000_t202" style="position:absolute;left:0;text-align:left;margin-left:464.75pt;margin-top:265.35pt;width:91.3pt;height:17.5pt;rotation:-90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" fillcolor="#eb8634" stroked="f" strokeweight=".5pt">
                <v:textbox inset="0,0,0,0">
                  <w:txbxContent>
                    <w:p w14:paraId="2428F040" w14:textId="77777777" w:rsidR="004858EE" w:rsidRPr="0059745D" w:rsidRDefault="004858EE" w:rsidP="006F46E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Awareness Events</w:t>
                      </w:r>
                    </w:p>
                  </w:txbxContent>
                </v:textbox>
              </v:shape>
            </w:pict>
          </mc:Fallback>
        </mc:AlternateContent>
      </w:r>
      <w:r w:rsidR="007750CA"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6F3E8935" wp14:editId="4DAC4873">
                <wp:simplePos x="0" y="0"/>
                <wp:positionH relativeFrom="column">
                  <wp:posOffset>6064990</wp:posOffset>
                </wp:positionH>
                <wp:positionV relativeFrom="paragraph">
                  <wp:posOffset>2346643</wp:posOffset>
                </wp:positionV>
                <wp:extent cx="836295" cy="222250"/>
                <wp:effectExtent l="2223" t="0" r="4127" b="4128"/>
                <wp:wrapNone/>
                <wp:docPr id="362" name="Text Box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836295" cy="222250"/>
                        </a:xfrm>
                        <a:prstGeom prst="rect">
                          <a:avLst/>
                        </a:prstGeom>
                        <a:solidFill>
                          <a:srgbClr val="78B832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5BD663" w14:textId="77777777" w:rsidR="004858EE" w:rsidRPr="0059745D" w:rsidRDefault="004858EE" w:rsidP="006F46E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Topic Ideas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E8935" id="Text Box 362" o:spid="_x0000_s1119" type="#_x0000_t202" style="position:absolute;left:0;text-align:left;margin-left:477.55pt;margin-top:184.8pt;width:65.85pt;height:17.5pt;rotation:-90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" fillcolor="#78b832" stroked="f" strokeweight=".5pt">
                <v:textbox inset="0,0,0,0">
                  <w:txbxContent>
                    <w:p w14:paraId="035BD663" w14:textId="77777777" w:rsidR="004858EE" w:rsidRPr="0059745D" w:rsidRDefault="004858EE" w:rsidP="006F46E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Topic Ideas</w:t>
                      </w:r>
                    </w:p>
                  </w:txbxContent>
                </v:textbox>
              </v:shape>
            </w:pict>
          </mc:Fallback>
        </mc:AlternateContent>
      </w:r>
    </w:p>
    <w:p w14:paraId="2ECE82BB" w14:textId="14E7E415" w:rsidR="00863F85" w:rsidRDefault="00D8133F" w:rsidP="009F6735">
      <w:pPr>
        <w:rPr>
          <w:rFonts w:ascii="Roboto" w:hAnsi="Roboto"/>
          <w:b/>
          <w:noProof/>
          <w:sz w:val="72"/>
          <w:szCs w:val="72"/>
        </w:rPr>
      </w:pPr>
      <w:r w:rsidRPr="00D8133F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g">
            <w:drawing>
              <wp:anchor distT="0" distB="0" distL="114300" distR="114300" simplePos="0" relativeHeight="253577216" behindDoc="0" locked="0" layoutInCell="1" allowOverlap="1" wp14:anchorId="1213C7C0" wp14:editId="5B70DA1F">
                <wp:simplePos x="0" y="0"/>
                <wp:positionH relativeFrom="column">
                  <wp:posOffset>681990</wp:posOffset>
                </wp:positionH>
                <wp:positionV relativeFrom="paragraph">
                  <wp:posOffset>2541270</wp:posOffset>
                </wp:positionV>
                <wp:extent cx="1087755" cy="374015"/>
                <wp:effectExtent l="0" t="5080" r="0" b="0"/>
                <wp:wrapNone/>
                <wp:docPr id="410" name="Group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087755" cy="374015"/>
                          <a:chOff x="-822247" y="-1714"/>
                          <a:chExt cx="1088382" cy="375190"/>
                        </a:xfrm>
                      </wpg:grpSpPr>
                      <wps:wsp>
                        <wps:cNvPr id="411" name="Isosceles Triangle 411"/>
                        <wps:cNvSpPr/>
                        <wps:spPr>
                          <a:xfrm flipV="1">
                            <a:off x="43006" y="273050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Text Box 412"/>
                        <wps:cNvSpPr txBox="1"/>
                        <wps:spPr>
                          <a:xfrm>
                            <a:off x="-822247" y="-1714"/>
                            <a:ext cx="1088382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BD3F4F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Christmas Eve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13C7C0" id="Group 410" o:spid="_x0000_s1121" style="position:absolute;left:0;text-align:left;margin-left:53.7pt;margin-top:200.1pt;width:85.65pt;height:29.45pt;rotation:-90;z-index:253577216;mso-width-relative:margin" coordorigin="-8222,-17" coordsize="10883,3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">
                <v:shape id="Isosceles Triangle 411" o:spid="_x0000_s1122" type="#_x0000_t5" style="position:absolute;left:430;top:2730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" fillcolor="#e75ba1" stroked="f" strokeweight="1pt"/>
                <v:shape id="Text Box 412" o:spid="_x0000_s1123" type="#_x0000_t202" style="position:absolute;left:-8222;top:-17;width:10883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" fillcolor="#e75ba1" stroked="f" strokeweight=".5pt">
                  <v:textbox inset="0,0,0,0">
                    <w:txbxContent>
                      <w:p w14:paraId="5ABD3F4F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Christmas Eve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79264" behindDoc="0" locked="0" layoutInCell="1" allowOverlap="1" wp14:anchorId="79D32F62" wp14:editId="563127BB">
                <wp:simplePos x="0" y="0"/>
                <wp:positionH relativeFrom="column">
                  <wp:posOffset>875665</wp:posOffset>
                </wp:positionH>
                <wp:positionV relativeFrom="paragraph">
                  <wp:posOffset>1466215</wp:posOffset>
                </wp:positionV>
                <wp:extent cx="701040" cy="374015"/>
                <wp:effectExtent l="0" t="7938" r="0" b="0"/>
                <wp:wrapNone/>
                <wp:docPr id="416" name="Group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701040" cy="374015"/>
                          <a:chOff x="-912263" y="-1317"/>
                          <a:chExt cx="701869" cy="374793"/>
                        </a:xfrm>
                      </wpg:grpSpPr>
                      <wps:wsp>
                        <wps:cNvPr id="417" name="Isosceles Triangle 417"/>
                        <wps:cNvSpPr/>
                        <wps:spPr>
                          <a:xfrm flipV="1">
                            <a:off x="-833761" y="273050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Text Box 418"/>
                        <wps:cNvSpPr txBox="1"/>
                        <wps:spPr>
                          <a:xfrm>
                            <a:off x="-912263" y="-1317"/>
                            <a:ext cx="701869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BAA4AA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Kwanzaa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9D32F62" id="Group 416" o:spid="_x0000_s1124" style="position:absolute;left:0;text-align:left;margin-left:68.95pt;margin-top:115.45pt;width:55.2pt;height:29.45pt;rotation:-90;z-index:253579264;mso-width-relative:margin" coordorigin="-9122,-13" coordsize="7018,3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">
                <v:shape id="Isosceles Triangle 417" o:spid="_x0000_s1125" type="#_x0000_t5" style="position:absolute;left:-8337;top:2730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" fillcolor="#00b0f0" stroked="f" strokeweight="1pt"/>
                <v:shape id="Text Box 418" o:spid="_x0000_s1126" type="#_x0000_t202" style="position:absolute;left:-9122;top:-13;width:7019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" fillcolor="#00b0f0" stroked="f" strokeweight=".5pt">
                  <v:textbox inset="0,0,0,0">
                    <w:txbxContent>
                      <w:p w14:paraId="13BAA4AA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Kwanzaa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80288" behindDoc="0" locked="0" layoutInCell="1" allowOverlap="1" wp14:anchorId="3340F8CB" wp14:editId="364BD30E">
                <wp:simplePos x="0" y="0"/>
                <wp:positionH relativeFrom="column">
                  <wp:posOffset>1048385</wp:posOffset>
                </wp:positionH>
                <wp:positionV relativeFrom="paragraph">
                  <wp:posOffset>233045</wp:posOffset>
                </wp:positionV>
                <wp:extent cx="1052830" cy="367665"/>
                <wp:effectExtent l="0" t="318" r="0" b="0"/>
                <wp:wrapNone/>
                <wp:docPr id="419" name="Group 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052830" cy="367665"/>
                          <a:chOff x="-1089530" y="-1790"/>
                          <a:chExt cx="1053391" cy="368903"/>
                        </a:xfrm>
                      </wpg:grpSpPr>
                      <wps:wsp>
                        <wps:cNvPr id="420" name="Isosceles Triangle 420"/>
                        <wps:cNvSpPr/>
                        <wps:spPr>
                          <a:xfrm flipV="1">
                            <a:off x="-833761" y="266687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Text Box 421"/>
                        <wps:cNvSpPr txBox="1"/>
                        <wps:spPr>
                          <a:xfrm>
                            <a:off x="-1089530" y="-1790"/>
                            <a:ext cx="1053391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4BD250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New Year’s Eve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40F8CB" id="Group 419" o:spid="_x0000_s1127" style="position:absolute;left:0;text-align:left;margin-left:82.55pt;margin-top:18.35pt;width:82.9pt;height:28.95pt;rotation:-90;z-index:253580288;mso-width-relative:margin;mso-height-relative:margin" coordorigin="-10895,-17" coordsize="10533,3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">
                <v:shape id="Isosceles Triangle 420" o:spid="_x0000_s1128" type="#_x0000_t5" style="position:absolute;left:-8337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" fillcolor="#00b0f0" stroked="f" strokeweight="1pt"/>
                <v:shape id="Text Box 421" o:spid="_x0000_s1129" type="#_x0000_t202" style="position:absolute;left:-10895;top:-17;width:10534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" fillcolor="#00b0f0" stroked="f" strokeweight=".5pt">
                  <v:textbox inset="0,0,0,0">
                    <w:txbxContent>
                      <w:p w14:paraId="7A4BD250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New Year’s Eve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88480" behindDoc="0" locked="0" layoutInCell="1" allowOverlap="1" wp14:anchorId="503324A4" wp14:editId="3F940CBD">
                <wp:simplePos x="0" y="0"/>
                <wp:positionH relativeFrom="column">
                  <wp:posOffset>3776980</wp:posOffset>
                </wp:positionH>
                <wp:positionV relativeFrom="paragraph">
                  <wp:posOffset>4970145</wp:posOffset>
                </wp:positionV>
                <wp:extent cx="1186815" cy="361950"/>
                <wp:effectExtent l="0" t="6667" r="0" b="6668"/>
                <wp:wrapNone/>
                <wp:docPr id="459" name="Group 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186815" cy="361950"/>
                          <a:chOff x="-1038540" y="-1288"/>
                          <a:chExt cx="1188140" cy="365729"/>
                        </a:xfrm>
                      </wpg:grpSpPr>
                      <wps:wsp>
                        <wps:cNvPr id="460" name="Isosceles Triangle 460"/>
                        <wps:cNvSpPr/>
                        <wps:spPr>
                          <a:xfrm flipV="1">
                            <a:off x="49174" y="264015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Text Box 461"/>
                        <wps:cNvSpPr txBox="1"/>
                        <wps:spPr>
                          <a:xfrm>
                            <a:off x="-1038540" y="-1288"/>
                            <a:ext cx="1188140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0C86593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Valentine’s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3324A4" id="Group 459" o:spid="_x0000_s1130" style="position:absolute;left:0;text-align:left;margin-left:297.4pt;margin-top:391.35pt;width:93.45pt;height:28.5pt;rotation:-90;z-index:253588480;mso-width-relative:margin" coordorigin="-10385,-12" coordsize="11881,3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">
                <v:shape id="Isosceles Triangle 460" o:spid="_x0000_s1131" type="#_x0000_t5" style="position:absolute;left:491;top:2640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" fillcolor="#78b832" stroked="f" strokeweight="1pt"/>
                <v:shape id="Text Box 461" o:spid="_x0000_s1132" type="#_x0000_t202" style="position:absolute;left:-10385;top:-12;width:11881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" fillcolor="#78b832" stroked="f" strokeweight=".5pt">
                  <v:textbox inset="0,0,0,0">
                    <w:txbxContent>
                      <w:p w14:paraId="60C86593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Valentine’s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89504" behindDoc="0" locked="0" layoutInCell="1" allowOverlap="1" wp14:anchorId="1F590C9C" wp14:editId="4BB8485B">
                <wp:simplePos x="0" y="0"/>
                <wp:positionH relativeFrom="column">
                  <wp:posOffset>3366135</wp:posOffset>
                </wp:positionH>
                <wp:positionV relativeFrom="paragraph">
                  <wp:posOffset>2713355</wp:posOffset>
                </wp:positionV>
                <wp:extent cx="1186815" cy="356870"/>
                <wp:effectExtent l="0" t="4127" r="0" b="9208"/>
                <wp:wrapNone/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186815" cy="356870"/>
                          <a:chOff x="-98895" y="-1291"/>
                          <a:chExt cx="1188140" cy="358800"/>
                        </a:xfrm>
                      </wpg:grpSpPr>
                      <wps:wsp>
                        <wps:cNvPr id="463" name="Isosceles Triangle 463"/>
                        <wps:cNvSpPr/>
                        <wps:spPr>
                          <a:xfrm flipV="1">
                            <a:off x="14634" y="257083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Text Box 464"/>
                        <wps:cNvSpPr txBox="1"/>
                        <wps:spPr>
                          <a:xfrm>
                            <a:off x="-98895" y="-1291"/>
                            <a:ext cx="1188140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ED9C96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President’s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590C9C" id="Group 462" o:spid="_x0000_s1133" style="position:absolute;left:0;text-align:left;margin-left:265.05pt;margin-top:213.65pt;width:93.45pt;height:28.1pt;rotation:-90;z-index:253589504;mso-width-relative:margin;mso-height-relative:margin" coordorigin="-988,-12" coordsize="11881,3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">
                <v:shape id="Isosceles Triangle 463" o:spid="_x0000_s1134" type="#_x0000_t5" style="position:absolute;left:146;top:2570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" fillcolor="#78b832" stroked="f" strokeweight="1pt"/>
                <v:shape id="Text Box 464" o:spid="_x0000_s1135" type="#_x0000_t202" style="position:absolute;left:-988;top:-12;width:11880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" fillcolor="#78b832" stroked="f" strokeweight=".5pt">
                  <v:textbox inset="0,0,0,0">
                    <w:txbxContent>
                      <w:p w14:paraId="02ED9C96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President’s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95648" behindDoc="0" locked="0" layoutInCell="1" allowOverlap="1" wp14:anchorId="558E4972" wp14:editId="616ACF0B">
                <wp:simplePos x="0" y="0"/>
                <wp:positionH relativeFrom="column">
                  <wp:posOffset>5112385</wp:posOffset>
                </wp:positionH>
                <wp:positionV relativeFrom="paragraph">
                  <wp:posOffset>3884930</wp:posOffset>
                </wp:positionV>
                <wp:extent cx="1141730" cy="367665"/>
                <wp:effectExtent l="6032" t="0" r="0" b="7302"/>
                <wp:wrapNone/>
                <wp:docPr id="493" name="Group 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141730" cy="367665"/>
                          <a:chOff x="-912036" y="-1429"/>
                          <a:chExt cx="1142655" cy="368543"/>
                        </a:xfrm>
                      </wpg:grpSpPr>
                      <wps:wsp>
                        <wps:cNvPr id="494" name="Isosceles Triangle 494"/>
                        <wps:cNvSpPr/>
                        <wps:spPr>
                          <a:xfrm flipV="1">
                            <a:off x="-655867" y="266688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Text Box 495"/>
                        <wps:cNvSpPr txBox="1"/>
                        <wps:spPr>
                          <a:xfrm>
                            <a:off x="-912036" y="-1429"/>
                            <a:ext cx="1142655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C273DE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St. Patricks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8E4972" id="Group 493" o:spid="_x0000_s1136" style="position:absolute;left:0;text-align:left;margin-left:402.55pt;margin-top:305.9pt;width:89.9pt;height:28.95pt;rotation:-90;z-index:253595648;mso-width-relative:margin;mso-height-relative:margin" coordorigin="-9120,-14" coordsize="11426,3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">
                <v:shape id="Isosceles Triangle 494" o:spid="_x0000_s1137" type="#_x0000_t5" style="position:absolute;left:-6558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" fillcolor="#78b832" stroked="f" strokeweight="1pt"/>
                <v:shape id="Text Box 495" o:spid="_x0000_s1138" type="#_x0000_t202" style="position:absolute;left:-9120;top:-14;width:11426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" fillcolor="#78b832" stroked="f" strokeweight=".5pt">
                  <v:textbox inset="0,0,0,0">
                    <w:txbxContent>
                      <w:p w14:paraId="2BC273DE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St. Patricks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79FB21" w14:textId="1F25A9F6" w:rsidR="00863F85" w:rsidRDefault="004858EE" w:rsidP="00863F85">
      <w:pPr>
        <w:rPr>
          <w:rFonts w:ascii="Roboto" w:hAnsi="Roboto"/>
          <w:sz w:val="72"/>
          <w:szCs w:val="72"/>
        </w:rPr>
      </w:pP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96672" behindDoc="0" locked="0" layoutInCell="1" allowOverlap="1" wp14:anchorId="15E47519" wp14:editId="35D2FD2E">
                <wp:simplePos x="0" y="0"/>
                <wp:positionH relativeFrom="column">
                  <wp:posOffset>4810686</wp:posOffset>
                </wp:positionH>
                <wp:positionV relativeFrom="paragraph">
                  <wp:posOffset>427318</wp:posOffset>
                </wp:positionV>
                <wp:extent cx="1237615" cy="368935"/>
                <wp:effectExtent l="0" t="3810" r="0" b="0"/>
                <wp:wrapNone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237615" cy="368935"/>
                          <a:chOff x="-409873" y="-1487"/>
                          <a:chExt cx="1238804" cy="370470"/>
                        </a:xfrm>
                      </wpg:grpSpPr>
                      <wps:wsp>
                        <wps:cNvPr id="497" name="Isosceles Triangle 497"/>
                        <wps:cNvSpPr/>
                        <wps:spPr>
                          <a:xfrm flipV="1">
                            <a:off x="608455" y="268557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Text Box 498"/>
                        <wps:cNvSpPr txBox="1"/>
                        <wps:spPr>
                          <a:xfrm>
                            <a:off x="-409873" y="-1487"/>
                            <a:ext cx="1238804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DE3CC4F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 w:rsidRPr="00E864D6"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César Chávez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5E47519" id="Group 496" o:spid="_x0000_s1139" style="position:absolute;left:0;text-align:left;margin-left:378.8pt;margin-top:33.65pt;width:97.45pt;height:29.05pt;rotation:-90;z-index:253596672;mso-width-relative:margin" coordorigin="-4098,-14" coordsize="12388,3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">
                <v:shape id="Isosceles Triangle 497" o:spid="_x0000_s1140" type="#_x0000_t5" style="position:absolute;left:6084;top:2685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" fillcolor="#00b0f0" stroked="f" strokeweight="1pt"/>
                <v:shape id="Text Box 498" o:spid="_x0000_s1141" type="#_x0000_t202" style="position:absolute;left:-4098;top:-14;width:12387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" fillcolor="#00b0f0" stroked="f" strokeweight=".5pt">
                  <v:textbox inset="0,0,0,0">
                    <w:txbxContent>
                      <w:p w14:paraId="5DE3CC4F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 w:rsidRPr="00E864D6">
                          <w:rPr>
                            <w:color w:val="FFFFFF" w:themeColor="background1"/>
                            <w:sz w:val="22"/>
                            <w:szCs w:val="22"/>
                          </w:rPr>
                          <w:t>César Chávez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9A3E77F" w14:textId="0B20D41F" w:rsidR="00863F85" w:rsidRDefault="00D75853" w:rsidP="00863F85">
      <w:pPr>
        <w:tabs>
          <w:tab w:val="left" w:pos="6380"/>
        </w:tabs>
        <w:rPr>
          <w:rFonts w:ascii="Roboto" w:hAnsi="Roboto"/>
          <w:sz w:val="72"/>
          <w:szCs w:val="72"/>
        </w:rPr>
      </w:pP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78240" behindDoc="0" locked="0" layoutInCell="1" allowOverlap="1" wp14:anchorId="6906EEC7" wp14:editId="1C0A82C3">
                <wp:simplePos x="0" y="0"/>
                <wp:positionH relativeFrom="column">
                  <wp:posOffset>1199368</wp:posOffset>
                </wp:positionH>
                <wp:positionV relativeFrom="paragraph">
                  <wp:posOffset>217073</wp:posOffset>
                </wp:positionV>
                <wp:extent cx="801370" cy="368788"/>
                <wp:effectExtent l="6985" t="0" r="0" b="5715"/>
                <wp:wrapNone/>
                <wp:docPr id="413" name="Group 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801370" cy="368788"/>
                          <a:chOff x="-42273" y="-1576"/>
                          <a:chExt cx="802150" cy="369184"/>
                        </a:xfrm>
                      </wpg:grpSpPr>
                      <wps:wsp>
                        <wps:cNvPr id="414" name="Isosceles Triangle 414"/>
                        <wps:cNvSpPr/>
                        <wps:spPr>
                          <a:xfrm flipV="1">
                            <a:off x="43006" y="267182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Text Box 415"/>
                        <wps:cNvSpPr txBox="1"/>
                        <wps:spPr>
                          <a:xfrm>
                            <a:off x="-42273" y="-1576"/>
                            <a:ext cx="802150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9328F92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Christmas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06EEC7" id="Group 413" o:spid="_x0000_s1142" style="position:absolute;left:0;text-align:left;margin-left:94.45pt;margin-top:17.1pt;width:63.1pt;height:29.05pt;rotation:-90;z-index:253578240;mso-width-relative:margin;mso-height-relative:margin" coordorigin="-422,-15" coordsize="8021,3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">
                <v:shape id="Isosceles Triangle 414" o:spid="_x0000_s1143" type="#_x0000_t5" style="position:absolute;left:430;top:2671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" fillcolor="#e75ba1" stroked="f" strokeweight="1pt"/>
                <v:shape id="Text Box 415" o:spid="_x0000_s1144" type="#_x0000_t202" style="position:absolute;left:-422;top:-15;width:8020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" fillcolor="#e75ba1" stroked="f" strokeweight=".5pt">
                  <v:textbox inset="0,0,0,0">
                    <w:txbxContent>
                      <w:p w14:paraId="29328F92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Christmas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63F85">
        <w:rPr>
          <w:rFonts w:ascii="Roboto" w:hAnsi="Roboto"/>
          <w:sz w:val="72"/>
          <w:szCs w:val="72"/>
        </w:rPr>
        <w:tab/>
      </w:r>
    </w:p>
    <w:p w14:paraId="012F3432" w14:textId="77777777" w:rsidR="002E13DC" w:rsidRDefault="004858EE" w:rsidP="00863F85">
      <w:pPr>
        <w:tabs>
          <w:tab w:val="left" w:pos="6380"/>
        </w:tabs>
        <w:rPr>
          <w:rFonts w:ascii="Roboto" w:hAnsi="Roboto"/>
          <w:b/>
          <w:color w:val="FFFFFF" w:themeColor="background1"/>
          <w:sz w:val="60"/>
          <w:szCs w:val="60"/>
        </w:rPr>
      </w:pP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94624" behindDoc="0" locked="0" layoutInCell="1" allowOverlap="1" wp14:anchorId="13E615AC" wp14:editId="089FCFBA">
                <wp:simplePos x="0" y="0"/>
                <wp:positionH relativeFrom="column">
                  <wp:posOffset>5365190</wp:posOffset>
                </wp:positionH>
                <wp:positionV relativeFrom="paragraph">
                  <wp:posOffset>2784101</wp:posOffset>
                </wp:positionV>
                <wp:extent cx="749300" cy="368898"/>
                <wp:effectExtent l="0" t="0" r="0" b="0"/>
                <wp:wrapNone/>
                <wp:docPr id="482" name="Group 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749300" cy="368898"/>
                          <a:chOff x="-912300" y="-1291"/>
                          <a:chExt cx="750017" cy="370268"/>
                        </a:xfrm>
                      </wpg:grpSpPr>
                      <wps:wsp>
                        <wps:cNvPr id="483" name="Isosceles Triangle 483"/>
                        <wps:cNvSpPr/>
                        <wps:spPr>
                          <a:xfrm flipV="1">
                            <a:off x="-516461" y="268551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Text Box 484"/>
                        <wps:cNvSpPr txBox="1"/>
                        <wps:spPr>
                          <a:xfrm>
                            <a:off x="-912300" y="-1291"/>
                            <a:ext cx="750017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66EDEC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Pi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3E615AC" id="Group 482" o:spid="_x0000_s1146" style="position:absolute;left:0;text-align:left;margin-left:422.45pt;margin-top:219.2pt;width:59pt;height:29.05pt;rotation:-90;z-index:253594624;mso-width-relative:margin" coordorigin="-9123,-12" coordsize="7500,37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">
                <v:shape id="Isosceles Triangle 483" o:spid="_x0000_s1147" type="#_x0000_t5" style="position:absolute;left:-5164;top:2685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" fillcolor="#78b832" stroked="f" strokeweight="1pt"/>
                <v:shape id="Text Box 484" o:spid="_x0000_s1148" type="#_x0000_t202" style="position:absolute;left:-9123;top:-12;width:7501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" fillcolor="#78b832" stroked="f" strokeweight=".5pt">
                  <v:textbox inset="0,0,0,0">
                    <w:txbxContent>
                      <w:p w14:paraId="7466EDEC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Pi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93600" behindDoc="0" locked="0" layoutInCell="1" allowOverlap="1" wp14:anchorId="7EAEA5A5" wp14:editId="2162D071">
                <wp:simplePos x="0" y="0"/>
                <wp:positionH relativeFrom="column">
                  <wp:posOffset>4450491</wp:posOffset>
                </wp:positionH>
                <wp:positionV relativeFrom="paragraph">
                  <wp:posOffset>2961435</wp:posOffset>
                </wp:positionV>
                <wp:extent cx="1901190" cy="361315"/>
                <wp:effectExtent l="7937" t="0" r="0" b="0"/>
                <wp:wrapNone/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901190" cy="361315"/>
                          <a:chOff x="70082" y="11035"/>
                          <a:chExt cx="1902322" cy="362440"/>
                        </a:xfrm>
                      </wpg:grpSpPr>
                      <wps:wsp>
                        <wps:cNvPr id="480" name="Isosceles Triangle 480"/>
                        <wps:cNvSpPr/>
                        <wps:spPr>
                          <a:xfrm flipV="1">
                            <a:off x="936679" y="273049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Text Box 481"/>
                        <wps:cNvSpPr txBox="1"/>
                        <wps:spPr>
                          <a:xfrm>
                            <a:off x="70082" y="11035"/>
                            <a:ext cx="1902322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063688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Daylight Saving Time starts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AEA5A5" id="Group 479" o:spid="_x0000_s1149" style="position:absolute;left:0;text-align:left;margin-left:350.45pt;margin-top:233.2pt;width:149.7pt;height:28.45pt;rotation:-90;z-index:253593600;mso-width-relative:margin;mso-height-relative:margin" coordorigin="700,110" coordsize="19023,36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">
                <v:shape id="Isosceles Triangle 480" o:spid="_x0000_s1150" type="#_x0000_t5" style="position:absolute;left:9366;top:2730;width:1005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" fillcolor="#00b0f0" stroked="f" strokeweight="1pt"/>
                <v:shape id="Text Box 481" o:spid="_x0000_s1151" type="#_x0000_t202" style="position:absolute;left:700;top:110;width:19024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" fillcolor="#00b0f0" stroked="f" strokeweight=".5pt">
                  <v:textbox inset="0,0,0,0">
                    <w:txbxContent>
                      <w:p w14:paraId="67063688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Daylight Saving Time starts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92576" behindDoc="0" locked="0" layoutInCell="1" allowOverlap="1" wp14:anchorId="6C2412BA" wp14:editId="1A116C83">
                <wp:simplePos x="0" y="0"/>
                <wp:positionH relativeFrom="column">
                  <wp:posOffset>4551940</wp:posOffset>
                </wp:positionH>
                <wp:positionV relativeFrom="paragraph">
                  <wp:posOffset>4936547</wp:posOffset>
                </wp:positionV>
                <wp:extent cx="1720215" cy="359410"/>
                <wp:effectExtent l="0" t="5397" r="0" b="7938"/>
                <wp:wrapNone/>
                <wp:docPr id="476" name="Group 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720215" cy="359410"/>
                          <a:chOff x="-842735" y="-14676"/>
                          <a:chExt cx="1721131" cy="361976"/>
                        </a:xfrm>
                      </wpg:grpSpPr>
                      <wps:wsp>
                        <wps:cNvPr id="477" name="Isosceles Triangle 477"/>
                        <wps:cNvSpPr/>
                        <wps:spPr>
                          <a:xfrm flipV="1">
                            <a:off x="-817880" y="24687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Text Box 478"/>
                        <wps:cNvSpPr txBox="1"/>
                        <wps:spPr>
                          <a:xfrm>
                            <a:off x="-842735" y="-14676"/>
                            <a:ext cx="1721131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74ED9CC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Read Across America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2412BA" id="Group 476" o:spid="_x0000_s1152" style="position:absolute;left:0;text-align:left;margin-left:358.4pt;margin-top:388.7pt;width:135.45pt;height:28.3pt;rotation:-90;z-index:253592576;mso-width-relative:margin;mso-height-relative:margin" coordorigin="-8427,-146" coordsize="17211,3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">
                <v:shape id="Isosceles Triangle 477" o:spid="_x0000_s1153" type="#_x0000_t5" style="position:absolute;left:-8178;top:2468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" fillcolor="#78b832" stroked="f" strokeweight="1pt"/>
                <v:shape id="Text Box 478" o:spid="_x0000_s1154" type="#_x0000_t202" style="position:absolute;left:-8427;top:-146;width:17210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" fillcolor="#78b832" stroked="f" strokeweight=".5pt">
                  <v:textbox inset="0,0,0,0">
                    <w:txbxContent>
                      <w:p w14:paraId="374ED9CC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Read Across America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91552" behindDoc="0" locked="0" layoutInCell="1" allowOverlap="1" wp14:anchorId="7FF41DFF" wp14:editId="1A3B892C">
                <wp:simplePos x="0" y="0"/>
                <wp:positionH relativeFrom="column">
                  <wp:posOffset>5223193</wp:posOffset>
                </wp:positionH>
                <wp:positionV relativeFrom="paragraph">
                  <wp:posOffset>5244408</wp:posOffset>
                </wp:positionV>
                <wp:extent cx="1089660" cy="361315"/>
                <wp:effectExtent l="2222" t="0" r="0" b="0"/>
                <wp:wrapNone/>
                <wp:docPr id="472" name="Group 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089660" cy="361315"/>
                          <a:chOff x="-548119" y="-1575"/>
                          <a:chExt cx="1090721" cy="362337"/>
                        </a:xfrm>
                      </wpg:grpSpPr>
                      <wps:wsp>
                        <wps:cNvPr id="473" name="Isosceles Triangle 473"/>
                        <wps:cNvSpPr/>
                        <wps:spPr>
                          <a:xfrm flipV="1">
                            <a:off x="-548119" y="260336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Text Box 474"/>
                        <wps:cNvSpPr txBox="1"/>
                        <wps:spPr>
                          <a:xfrm>
                            <a:off x="-548119" y="-1575"/>
                            <a:ext cx="1090721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8B3A78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Ash Wednesday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F41DFF" id="Group 472" o:spid="_x0000_s1155" style="position:absolute;left:0;text-align:left;margin-left:411.3pt;margin-top:412.95pt;width:85.8pt;height:28.45pt;rotation:-90;z-index:253591552;mso-width-relative:margin;mso-height-relative:margin" coordorigin="-5481,-15" coordsize="10907,36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">
                <v:shape id="Isosceles Triangle 473" o:spid="_x0000_s1156" type="#_x0000_t5" style="position:absolute;left:-5481;top:2603;width:1005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" fillcolor="#e75ba1" stroked="f" strokeweight="1pt"/>
                <v:shape id="Text Box 474" o:spid="_x0000_s1157" type="#_x0000_t202" style="position:absolute;left:-5481;top:-15;width:10907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" fillcolor="#e75ba1" stroked="f" strokeweight=".5pt">
                  <v:textbox inset="0,0,0,0">
                    <w:txbxContent>
                      <w:p w14:paraId="4B8B3A78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Ash Wednesday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90528" behindDoc="0" locked="0" layoutInCell="1" allowOverlap="1" wp14:anchorId="22C95E03" wp14:editId="5F5AABF6">
                <wp:simplePos x="0" y="0"/>
                <wp:positionH relativeFrom="column">
                  <wp:posOffset>4995787</wp:posOffset>
                </wp:positionH>
                <wp:positionV relativeFrom="paragraph">
                  <wp:posOffset>6183779</wp:posOffset>
                </wp:positionV>
                <wp:extent cx="833120" cy="381000"/>
                <wp:effectExtent l="0" t="2540" r="2540" b="2540"/>
                <wp:wrapNone/>
                <wp:docPr id="469" name="Group 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833120" cy="381000"/>
                          <a:chOff x="-866606" y="-16132"/>
                          <a:chExt cx="835506" cy="383245"/>
                        </a:xfrm>
                      </wpg:grpSpPr>
                      <wps:wsp>
                        <wps:cNvPr id="470" name="Isosceles Triangle 470"/>
                        <wps:cNvSpPr/>
                        <wps:spPr>
                          <a:xfrm flipV="1">
                            <a:off x="-278859" y="266687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Text Box 471"/>
                        <wps:cNvSpPr txBox="1"/>
                        <wps:spPr>
                          <a:xfrm>
                            <a:off x="-866606" y="-16132"/>
                            <a:ext cx="835506" cy="293484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9CD458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Mardi Gras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C95E03" id="Group 469" o:spid="_x0000_s1158" style="position:absolute;left:0;text-align:left;margin-left:393.35pt;margin-top:486.9pt;width:65.6pt;height:30pt;rotation:-90;z-index:253590528;mso-width-relative:margin;mso-height-relative:margin" coordorigin="-8666,-161" coordsize="8355,3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">
                <v:shape id="Isosceles Triangle 470" o:spid="_x0000_s1159" type="#_x0000_t5" style="position:absolute;left:-2788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" fillcolor="#00b0f0" stroked="f" strokeweight="1pt"/>
                <v:shape id="Text Box 471" o:spid="_x0000_s1160" type="#_x0000_t202" style="position:absolute;left:-8666;top:-161;width:8355;height:29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" fillcolor="#00b0f0" stroked="f" strokeweight=".5pt">
                  <v:textbox inset="0,0,0,0">
                    <w:txbxContent>
                      <w:p w14:paraId="709CD458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Mardi Gras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86432" behindDoc="0" locked="0" layoutInCell="1" allowOverlap="1" wp14:anchorId="3DB10D9D" wp14:editId="51E70766">
                <wp:simplePos x="0" y="0"/>
                <wp:positionH relativeFrom="column">
                  <wp:posOffset>3712154</wp:posOffset>
                </wp:positionH>
                <wp:positionV relativeFrom="paragraph">
                  <wp:posOffset>4760502</wp:posOffset>
                </wp:positionV>
                <wp:extent cx="1156970" cy="363855"/>
                <wp:effectExtent l="0" t="3493" r="0" b="1587"/>
                <wp:wrapNone/>
                <wp:docPr id="453" name="Gro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156970" cy="363855"/>
                          <a:chOff x="-763404" y="-1287"/>
                          <a:chExt cx="1158222" cy="366120"/>
                        </a:xfrm>
                      </wpg:grpSpPr>
                      <wps:wsp>
                        <wps:cNvPr id="454" name="Isosceles Triangle 454"/>
                        <wps:cNvSpPr/>
                        <wps:spPr>
                          <a:xfrm flipV="1">
                            <a:off x="-670481" y="264407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Text Box 455"/>
                        <wps:cNvSpPr txBox="1"/>
                        <wps:spPr>
                          <a:xfrm>
                            <a:off x="-763404" y="-1287"/>
                            <a:ext cx="1158222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2558EF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Rosa Parks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B10D9D" id="Group 453" o:spid="_x0000_s1161" style="position:absolute;left:0;text-align:left;margin-left:292.3pt;margin-top:374.85pt;width:91.1pt;height:28.65pt;rotation:-90;z-index:253586432;mso-width-relative:margin;mso-height-relative:margin" coordorigin="-7634,-12" coordsize="11582,3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">
                <v:shape id="Isosceles Triangle 454" o:spid="_x0000_s1162" type="#_x0000_t5" style="position:absolute;left:-6704;top:2644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" fillcolor="#00b0f0" stroked="f" strokeweight="1pt"/>
                <v:shape id="Text Box 455" o:spid="_x0000_s1163" type="#_x0000_t202" style="position:absolute;left:-7634;top:-12;width:11582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" fillcolor="#00b0f0" stroked="f" strokeweight=".5pt">
                  <v:textbox inset="0,0,0,0">
                    <w:txbxContent>
                      <w:p w14:paraId="0A2558EF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Rosa Parks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87456" behindDoc="0" locked="0" layoutInCell="1" allowOverlap="1" wp14:anchorId="35E88791" wp14:editId="633E86EE">
                <wp:simplePos x="0" y="0"/>
                <wp:positionH relativeFrom="column">
                  <wp:posOffset>4127931</wp:posOffset>
                </wp:positionH>
                <wp:positionV relativeFrom="paragraph">
                  <wp:posOffset>5518281</wp:posOffset>
                </wp:positionV>
                <wp:extent cx="1440460" cy="305474"/>
                <wp:effectExtent l="0" t="4128" r="3493" b="3492"/>
                <wp:wrapNone/>
                <wp:docPr id="456" name="Group 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440460" cy="305474"/>
                          <a:chOff x="-1113968" y="625685"/>
                          <a:chExt cx="1442239" cy="310175"/>
                        </a:xfrm>
                      </wpg:grpSpPr>
                      <wps:wsp>
                        <wps:cNvPr id="457" name="Isosceles Triangle 457"/>
                        <wps:cNvSpPr/>
                        <wps:spPr>
                          <a:xfrm rot="10800000" flipV="1">
                            <a:off x="-666260" y="625685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Text Box 458"/>
                        <wps:cNvSpPr txBox="1"/>
                        <wps:spPr>
                          <a:xfrm>
                            <a:off x="-1113968" y="708061"/>
                            <a:ext cx="1442239" cy="227799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D17D7F" w14:textId="588C5CF1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Groundhog Day </w:t>
                              </w: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br/>
                              </w:r>
                              <w:proofErr w:type="spellStart"/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Day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E88791" id="Group 456" o:spid="_x0000_s1164" style="position:absolute;left:0;text-align:left;margin-left:325.05pt;margin-top:434.5pt;width:113.4pt;height:24.05pt;rotation:-90;z-index:253587456;mso-width-relative:margin;mso-height-relative:margin" coordorigin="-11139,6256" coordsize="14422,3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">
                <v:shape id="Isosceles Triangle 457" o:spid="_x0000_s1165" type="#_x0000_t5" style="position:absolute;left:-6662;top:6256;width:1004;height:1005;rotation:18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" fillcolor="#78b832" stroked="f" strokeweight="1pt"/>
                <v:shape id="Text Box 458" o:spid="_x0000_s1166" type="#_x0000_t202" style="position:absolute;left:-11139;top:7080;width:14421;height:22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" fillcolor="#78b832" stroked="f" strokeweight=".5pt">
                  <v:textbox inset="0,0,0,0">
                    <w:txbxContent>
                      <w:p w14:paraId="55D17D7F" w14:textId="588C5CF1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 xml:space="preserve">Groundhog Day </w:t>
                        </w: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br/>
                          <w:t>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584384" behindDoc="0" locked="0" layoutInCell="1" allowOverlap="1" wp14:anchorId="2A878099" wp14:editId="377D72E9">
                <wp:simplePos x="0" y="0"/>
                <wp:positionH relativeFrom="column">
                  <wp:posOffset>3054985</wp:posOffset>
                </wp:positionH>
                <wp:positionV relativeFrom="paragraph">
                  <wp:posOffset>5194300</wp:posOffset>
                </wp:positionV>
                <wp:extent cx="1746885" cy="258445"/>
                <wp:effectExtent l="1270" t="0" r="6985" b="6985"/>
                <wp:wrapNone/>
                <wp:docPr id="445" name="Text Box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746885" cy="25844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38D899" w14:textId="77777777" w:rsidR="004858EE" w:rsidRPr="0059745D" w:rsidRDefault="004858EE" w:rsidP="00D8133F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Black History Month begins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78099" id="Text Box 445" o:spid="_x0000_s1167" type="#_x0000_t202" style="position:absolute;left:0;text-align:left;margin-left:240.55pt;margin-top:409pt;width:137.55pt;height:20.35pt;rotation:-90;z-index:2535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" fillcolor="#00b0f0" stroked="f" strokeweight=".5pt">
                <v:textbox inset="0,0,0,0">
                  <w:txbxContent>
                    <w:p w14:paraId="1C38D899" w14:textId="77777777" w:rsidR="004858EE" w:rsidRPr="0059745D" w:rsidRDefault="004858EE" w:rsidP="00D8133F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Black History Month begins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23296" behindDoc="0" locked="0" layoutInCell="1" allowOverlap="1" wp14:anchorId="736D29DC" wp14:editId="31968EAC">
                <wp:simplePos x="0" y="0"/>
                <wp:positionH relativeFrom="column">
                  <wp:posOffset>4052570</wp:posOffset>
                </wp:positionH>
                <wp:positionV relativeFrom="paragraph">
                  <wp:posOffset>6088230</wp:posOffset>
                </wp:positionV>
                <wp:extent cx="100316" cy="99805"/>
                <wp:effectExtent l="0" t="0" r="0" b="0"/>
                <wp:wrapNone/>
                <wp:docPr id="69" name="Isosceles Tri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100316" cy="99805"/>
                        </a:xfrm>
                        <a:prstGeom prst="triangle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434FF" id="Isosceles Triangle 69" o:spid="_x0000_s1026" type="#_x0000_t5" style="position:absolute;margin-left:319.1pt;margin-top:479.4pt;width:7.9pt;height:7.85pt;rotation:90;flip:y;z-index:2536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" fillcolor="#00b0f0" stroked="f" strokeweight="1pt"/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83360" behindDoc="0" locked="0" layoutInCell="1" allowOverlap="1" wp14:anchorId="535524A4" wp14:editId="6AA7800F">
                <wp:simplePos x="0" y="0"/>
                <wp:positionH relativeFrom="column">
                  <wp:posOffset>3609658</wp:posOffset>
                </wp:positionH>
                <wp:positionV relativeFrom="paragraph">
                  <wp:posOffset>5928379</wp:posOffset>
                </wp:positionV>
                <wp:extent cx="1372235" cy="373380"/>
                <wp:effectExtent l="4128" t="0" r="0" b="3493"/>
                <wp:wrapNone/>
                <wp:docPr id="440" name="Group 4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372235" cy="373380"/>
                          <a:chOff x="-475824" y="-1292"/>
                          <a:chExt cx="1372966" cy="374767"/>
                        </a:xfrm>
                      </wpg:grpSpPr>
                      <wps:wsp>
                        <wps:cNvPr id="441" name="Isosceles Triangle 441"/>
                        <wps:cNvSpPr/>
                        <wps:spPr>
                          <a:xfrm flipV="1">
                            <a:off x="17188" y="67153"/>
                            <a:ext cx="306320" cy="306322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Text Box 442"/>
                        <wps:cNvSpPr txBox="1"/>
                        <wps:spPr>
                          <a:xfrm>
                            <a:off x="-475824" y="-1292"/>
                            <a:ext cx="1372966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100FBE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Chinese New Year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5524A4" id="Group 440" o:spid="_x0000_s1168" style="position:absolute;left:0;text-align:left;margin-left:284.25pt;margin-top:466.8pt;width:108.05pt;height:29.4pt;rotation:-90;z-index:253583360;mso-width-relative:margin;mso-height-relative:margin" coordorigin="-4758,-12" coordsize="13729,3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">
                <v:shape id="Isosceles Triangle 441" o:spid="_x0000_s1169" type="#_x0000_t5" style="position:absolute;left:171;top:671;width:3064;height:3063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" fillcolor="#78b832" stroked="f" strokeweight="1pt"/>
                <v:shape id="Text Box 442" o:spid="_x0000_s1170" type="#_x0000_t202" style="position:absolute;left:-4758;top:-12;width:13729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" fillcolor="#78b832" stroked="f" strokeweight=".5pt">
                  <v:textbox inset="0,0,0,0">
                    <w:txbxContent>
                      <w:p w14:paraId="6D100FBE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Chinese New Year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75168" behindDoc="0" locked="0" layoutInCell="1" allowOverlap="1" wp14:anchorId="6BBD48C4" wp14:editId="4CCAF399">
                <wp:simplePos x="0" y="0"/>
                <wp:positionH relativeFrom="column">
                  <wp:posOffset>80963</wp:posOffset>
                </wp:positionH>
                <wp:positionV relativeFrom="paragraph">
                  <wp:posOffset>3217863</wp:posOffset>
                </wp:positionV>
                <wp:extent cx="2221865" cy="353060"/>
                <wp:effectExtent l="953" t="0" r="7937" b="7938"/>
                <wp:wrapNone/>
                <wp:docPr id="393" name="Group 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2221865" cy="353060"/>
                          <a:chOff x="1455" y="-857"/>
                          <a:chExt cx="2222756" cy="353804"/>
                        </a:xfrm>
                      </wpg:grpSpPr>
                      <wps:wsp>
                        <wps:cNvPr id="394" name="Isosceles Triangle 394"/>
                        <wps:cNvSpPr/>
                        <wps:spPr>
                          <a:xfrm flipV="1">
                            <a:off x="43006" y="252521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B863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Text Box 395"/>
                        <wps:cNvSpPr txBox="1"/>
                        <wps:spPr>
                          <a:xfrm>
                            <a:off x="1455" y="-857"/>
                            <a:ext cx="2222756" cy="273133"/>
                          </a:xfrm>
                          <a:prstGeom prst="rect">
                            <a:avLst/>
                          </a:prstGeom>
                          <a:solidFill>
                            <a:srgbClr val="EB8634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6B0792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Pearl </w:t>
                              </w:r>
                              <w:proofErr w:type="spellStart"/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Harbor</w:t>
                              </w:r>
                              <w:proofErr w:type="spellEnd"/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 Remembrance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BD48C4" id="Group 393" o:spid="_x0000_s1171" style="position:absolute;left:0;text-align:left;margin-left:6.4pt;margin-top:253.4pt;width:174.95pt;height:27.8pt;rotation:-90;z-index:253575168;mso-width-relative:margin;mso-height-relative:margin" coordorigin="14,-8" coordsize="22227,3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">
                <v:shape id="Isosceles Triangle 394" o:spid="_x0000_s1172" type="#_x0000_t5" style="position:absolute;left:430;top:2525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" fillcolor="#eb8634" stroked="f" strokeweight="1pt"/>
                <v:shape id="Text Box 395" o:spid="_x0000_s1173" type="#_x0000_t202" style="position:absolute;left:14;top:-8;width:22228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" fillcolor="#eb8634" stroked="f" strokeweight=".5pt">
                  <v:textbox inset="0,0,0,0">
                    <w:txbxContent>
                      <w:p w14:paraId="766B0792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Pearl Harbor Remembrance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5853"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85408" behindDoc="0" locked="0" layoutInCell="1" allowOverlap="1" wp14:anchorId="31B56C7F" wp14:editId="2C092DE1">
                <wp:simplePos x="0" y="0"/>
                <wp:positionH relativeFrom="column">
                  <wp:posOffset>3520929</wp:posOffset>
                </wp:positionH>
                <wp:positionV relativeFrom="paragraph">
                  <wp:posOffset>2649781</wp:posOffset>
                </wp:positionV>
                <wp:extent cx="869950" cy="311785"/>
                <wp:effectExtent l="0" t="6668" r="0" b="0"/>
                <wp:wrapNone/>
                <wp:docPr id="446" name="Group 4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869950" cy="311785"/>
                          <a:chOff x="-606945" y="49613"/>
                          <a:chExt cx="871365" cy="315192"/>
                        </a:xfrm>
                      </wpg:grpSpPr>
                      <wps:wsp>
                        <wps:cNvPr id="447" name="Isosceles Triangle 447"/>
                        <wps:cNvSpPr/>
                        <wps:spPr>
                          <a:xfrm flipV="1">
                            <a:off x="-593538" y="264379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Text Box 448"/>
                        <wps:cNvSpPr txBox="1"/>
                        <wps:spPr>
                          <a:xfrm>
                            <a:off x="-606945" y="49613"/>
                            <a:ext cx="871365" cy="22092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DA20B3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Super Bowl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B56C7F" id="Group 446" o:spid="_x0000_s1174" style="position:absolute;left:0;text-align:left;margin-left:277.25pt;margin-top:208.65pt;width:68.5pt;height:24.55pt;rotation:-90;z-index:253585408;mso-width-relative:margin;mso-height-relative:margin" coordorigin="-6069,496" coordsize="8713,3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">
                <v:shape id="Isosceles Triangle 447" o:spid="_x0000_s1175" type="#_x0000_t5" style="position:absolute;left:-5935;top:2643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" fillcolor="#00b0f0" stroked="f" strokeweight="1pt"/>
                <v:shape id="Text Box 448" o:spid="_x0000_s1176" type="#_x0000_t202" style="position:absolute;left:-6069;top:496;width:8713;height:22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" fillcolor="#00b0f0" stroked="f" strokeweight=".5pt">
                  <v:textbox inset="0,0,0,0">
                    <w:txbxContent>
                      <w:p w14:paraId="4BDA20B3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Super Bowl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5853"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81312" behindDoc="0" locked="0" layoutInCell="1" allowOverlap="1" wp14:anchorId="1F03E568" wp14:editId="471DB16F">
                <wp:simplePos x="0" y="0"/>
                <wp:positionH relativeFrom="column">
                  <wp:posOffset>2295672</wp:posOffset>
                </wp:positionH>
                <wp:positionV relativeFrom="paragraph">
                  <wp:posOffset>5233768</wp:posOffset>
                </wp:positionV>
                <wp:extent cx="1157605" cy="374015"/>
                <wp:effectExtent l="0" t="8255" r="0" b="0"/>
                <wp:wrapNone/>
                <wp:docPr id="422" name="Group 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157605" cy="374015"/>
                          <a:chOff x="-912559" y="-1291"/>
                          <a:chExt cx="1158222" cy="374767"/>
                        </a:xfrm>
                      </wpg:grpSpPr>
                      <wps:wsp>
                        <wps:cNvPr id="423" name="Isosceles Triangle 423"/>
                        <wps:cNvSpPr/>
                        <wps:spPr>
                          <a:xfrm flipV="1">
                            <a:off x="-115829" y="273050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Text Box 424"/>
                        <wps:cNvSpPr txBox="1"/>
                        <wps:spPr>
                          <a:xfrm>
                            <a:off x="-912559" y="-1291"/>
                            <a:ext cx="1158222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D04EFB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New Year’s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03E568" id="Group 422" o:spid="_x0000_s1177" style="position:absolute;left:0;text-align:left;margin-left:180.75pt;margin-top:412.1pt;width:91.15pt;height:29.45pt;rotation:-90;z-index:253581312;mso-width-relative:margin;mso-height-relative:margin" coordorigin="-9125,-12" coordsize="11582,3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">
                <v:shape id="Isosceles Triangle 423" o:spid="_x0000_s1178" type="#_x0000_t5" style="position:absolute;left:-1158;top:2730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" fillcolor="#00b0f0" stroked="f" strokeweight="1pt"/>
                <v:shape id="Text Box 424" o:spid="_x0000_s1179" type="#_x0000_t202" style="position:absolute;left:-9125;top:-12;width:11581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" fillcolor="#00b0f0" stroked="f" strokeweight=".5pt">
                  <v:textbox inset="0,0,0,0">
                    <w:txbxContent>
                      <w:p w14:paraId="49D04EFB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New Year’s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5853"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82336" behindDoc="0" locked="0" layoutInCell="1" allowOverlap="1" wp14:anchorId="3CA663E6" wp14:editId="7429EE17">
                <wp:simplePos x="0" y="0"/>
                <wp:positionH relativeFrom="column">
                  <wp:posOffset>1733551</wp:posOffset>
                </wp:positionH>
                <wp:positionV relativeFrom="paragraph">
                  <wp:posOffset>1701262</wp:posOffset>
                </wp:positionV>
                <wp:extent cx="1808480" cy="365760"/>
                <wp:effectExtent l="0" t="2540" r="0" b="0"/>
                <wp:wrapNone/>
                <wp:docPr id="429" name="Group 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808480" cy="365760"/>
                          <a:chOff x="-912473" y="-1291"/>
                          <a:chExt cx="1809443" cy="366800"/>
                        </a:xfrm>
                      </wpg:grpSpPr>
                      <wps:wsp>
                        <wps:cNvPr id="430" name="Isosceles Triangle 430"/>
                        <wps:cNvSpPr/>
                        <wps:spPr>
                          <a:xfrm flipV="1">
                            <a:off x="633870" y="265083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Text Box 431"/>
                        <wps:cNvSpPr txBox="1"/>
                        <wps:spPr>
                          <a:xfrm>
                            <a:off x="-912473" y="-1291"/>
                            <a:ext cx="1809443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72E034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Martin Luther King Jr.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A663E6" id="Group 429" o:spid="_x0000_s1180" style="position:absolute;left:0;text-align:left;margin-left:136.5pt;margin-top:133.95pt;width:142.4pt;height:28.8pt;rotation:-90;z-index:253582336;mso-width-relative:margin;mso-height-relative:margin" coordorigin="-9124,-12" coordsize="18094,36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">
                <v:shape id="Isosceles Triangle 430" o:spid="_x0000_s1181" type="#_x0000_t5" style="position:absolute;left:6338;top:2650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" fillcolor="#78b832" stroked="f" strokeweight="1pt"/>
                <v:shape id="Text Box 431" o:spid="_x0000_s1182" type="#_x0000_t202" style="position:absolute;left:-9124;top:-12;width:18093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" fillcolor="#78b832" stroked="f" strokeweight=".5pt">
                  <v:textbox inset="0,0,0,0">
                    <w:txbxContent>
                      <w:p w14:paraId="5772E034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Martin Luther King Jr.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5853"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74144" behindDoc="0" locked="0" layoutInCell="1" allowOverlap="1" wp14:anchorId="3B0909C2" wp14:editId="6CCAAADB">
                <wp:simplePos x="0" y="0"/>
                <wp:positionH relativeFrom="column">
                  <wp:posOffset>900429</wp:posOffset>
                </wp:positionH>
                <wp:positionV relativeFrom="paragraph">
                  <wp:posOffset>4961500</wp:posOffset>
                </wp:positionV>
                <wp:extent cx="1339850" cy="368153"/>
                <wp:effectExtent l="0" t="9208" r="0" b="3492"/>
                <wp:wrapNone/>
                <wp:docPr id="375" name="Group 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339850" cy="368153"/>
                          <a:chOff x="1454" y="-858"/>
                          <a:chExt cx="1340196" cy="368467"/>
                        </a:xfrm>
                      </wpg:grpSpPr>
                      <wps:wsp>
                        <wps:cNvPr id="376" name="Isosceles Triangle 376"/>
                        <wps:cNvSpPr/>
                        <wps:spPr>
                          <a:xfrm flipV="1">
                            <a:off x="1128184" y="267183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Text Box 377"/>
                        <wps:cNvSpPr txBox="1"/>
                        <wps:spPr>
                          <a:xfrm>
                            <a:off x="1454" y="-858"/>
                            <a:ext cx="1340196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B1E355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Saint Nicholas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0909C2" id="Group 375" o:spid="_x0000_s1183" style="position:absolute;left:0;text-align:left;margin-left:70.9pt;margin-top:390.65pt;width:105.5pt;height:29pt;rotation:-90;z-index:253574144;mso-width-relative:margin;mso-height-relative:margin" coordorigin="14,-8" coordsize="13401,3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">
                <v:shape id="Isosceles Triangle 376" o:spid="_x0000_s1184" type="#_x0000_t5" style="position:absolute;left:11281;top:2671;width:1005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" fillcolor="#e75ba1" stroked="f" strokeweight="1pt"/>
                <v:shape id="Text Box 377" o:spid="_x0000_s1185" type="#_x0000_t202" style="position:absolute;left:14;top:-8;width:13402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" fillcolor="#e75ba1" stroked="f" strokeweight=".5pt">
                  <v:textbox inset="0,0,0,0">
                    <w:txbxContent>
                      <w:p w14:paraId="4FB1E355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Saint Nicholas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5853" w:rsidRPr="00D8133F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576192" behindDoc="0" locked="0" layoutInCell="1" allowOverlap="1" wp14:anchorId="4C3ECDB4" wp14:editId="391015CA">
                <wp:simplePos x="0" y="0"/>
                <wp:positionH relativeFrom="column">
                  <wp:posOffset>991870</wp:posOffset>
                </wp:positionH>
                <wp:positionV relativeFrom="paragraph">
                  <wp:posOffset>1177925</wp:posOffset>
                </wp:positionV>
                <wp:extent cx="1157605" cy="367030"/>
                <wp:effectExtent l="0" t="4762" r="0" b="0"/>
                <wp:wrapNone/>
                <wp:docPr id="396" name="Group 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157605" cy="367030"/>
                          <a:chOff x="-944379" y="-1291"/>
                          <a:chExt cx="1158222" cy="368884"/>
                        </a:xfrm>
                      </wpg:grpSpPr>
                      <wps:wsp>
                        <wps:cNvPr id="397" name="Isosceles Triangle 397"/>
                        <wps:cNvSpPr/>
                        <wps:spPr>
                          <a:xfrm flipV="1">
                            <a:off x="43005" y="267167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Text Box 398"/>
                        <wps:cNvSpPr txBox="1"/>
                        <wps:spPr>
                          <a:xfrm>
                            <a:off x="-944379" y="-1291"/>
                            <a:ext cx="1158222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0E6820" w14:textId="77777777" w:rsidR="004858EE" w:rsidRPr="0059745D" w:rsidRDefault="004858EE" w:rsidP="00D8133F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Winter Solstice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3ECDB4" id="Group 396" o:spid="_x0000_s1186" style="position:absolute;left:0;text-align:left;margin-left:78.1pt;margin-top:92.75pt;width:91.15pt;height:28.9pt;rotation:-90;z-index:253576192;mso-width-relative:margin;mso-height-relative:margin" coordorigin="-9443,-12" coordsize="11582,3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">
                <v:shape id="Isosceles Triangle 397" o:spid="_x0000_s1187" type="#_x0000_t5" style="position:absolute;left:430;top:2671;width:1004;height:100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" fillcolor="#00b0f0" stroked="f" strokeweight="1pt"/>
                <v:shape id="Text Box 398" o:spid="_x0000_s1188" type="#_x0000_t202" style="position:absolute;left:-9443;top:-12;width:11581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" fillcolor="#00b0f0" stroked="f" strokeweight=".5pt">
                  <v:textbox inset="0,0,0,0">
                    <w:txbxContent>
                      <w:p w14:paraId="030E6820" w14:textId="77777777" w:rsidR="004858EE" w:rsidRPr="0059745D" w:rsidRDefault="004858EE" w:rsidP="00D8133F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Winter Solstice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750CA" w:rsidRPr="00663B6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2918722" wp14:editId="054E8593">
                <wp:simplePos x="0" y="0"/>
                <wp:positionH relativeFrom="column">
                  <wp:posOffset>6128702</wp:posOffset>
                </wp:positionH>
                <wp:positionV relativeFrom="paragraph">
                  <wp:posOffset>117158</wp:posOffset>
                </wp:positionV>
                <wp:extent cx="836295" cy="222250"/>
                <wp:effectExtent l="2223" t="0" r="4127" b="4128"/>
                <wp:wrapNone/>
                <wp:docPr id="370" name="Text Box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836295" cy="222250"/>
                        </a:xfrm>
                        <a:prstGeom prst="rect">
                          <a:avLst/>
                        </a:prstGeom>
                        <a:solidFill>
                          <a:srgbClr val="78B832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315B19" w14:textId="77777777" w:rsidR="004858EE" w:rsidRPr="0059745D" w:rsidRDefault="004858EE" w:rsidP="00663B6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Topic Ideas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18722" id="Text Box 370" o:spid="_x0000_s1189" type="#_x0000_t202" style="position:absolute;left:0;text-align:left;margin-left:482.55pt;margin-top:9.25pt;width:65.85pt;height:17.5pt;rotation:-90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" fillcolor="#78b832" stroked="f" strokeweight=".5pt">
                <v:textbox inset="0,0,0,0">
                  <w:txbxContent>
                    <w:p w14:paraId="04315B19" w14:textId="77777777" w:rsidR="004858EE" w:rsidRPr="0059745D" w:rsidRDefault="004858EE" w:rsidP="00663B6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Topic Ideas</w:t>
                      </w:r>
                    </w:p>
                  </w:txbxContent>
                </v:textbox>
              </v:shape>
            </w:pict>
          </mc:Fallback>
        </mc:AlternateContent>
      </w:r>
      <w:r w:rsidR="007750CA" w:rsidRPr="00663B6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181ED7B8" wp14:editId="579AFB4C">
                <wp:simplePos x="0" y="0"/>
                <wp:positionH relativeFrom="column">
                  <wp:posOffset>5972175</wp:posOffset>
                </wp:positionH>
                <wp:positionV relativeFrom="paragraph">
                  <wp:posOffset>2330450</wp:posOffset>
                </wp:positionV>
                <wp:extent cx="1159510" cy="222250"/>
                <wp:effectExtent l="0" t="7620" r="0" b="0"/>
                <wp:wrapNone/>
                <wp:docPr id="368" name="Text Box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159510" cy="222250"/>
                        </a:xfrm>
                        <a:prstGeom prst="rect">
                          <a:avLst/>
                        </a:prstGeom>
                        <a:solidFill>
                          <a:srgbClr val="E75BA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6F8F28" w14:textId="77777777" w:rsidR="004858EE" w:rsidRPr="0059745D" w:rsidRDefault="004858EE" w:rsidP="00663B6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Religious Events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ED7B8" id="Text Box 368" o:spid="_x0000_s1190" type="#_x0000_t202" style="position:absolute;left:0;text-align:left;margin-left:470.25pt;margin-top:183.5pt;width:91.3pt;height:17.5pt;rotation:-90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" fillcolor="#e75ba1" stroked="f" strokeweight=".5pt">
                <v:textbox inset="0,0,0,0">
                  <w:txbxContent>
                    <w:p w14:paraId="366F8F28" w14:textId="77777777" w:rsidR="004858EE" w:rsidRPr="0059745D" w:rsidRDefault="004858EE" w:rsidP="00663B6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Religious Events</w:t>
                      </w:r>
                    </w:p>
                  </w:txbxContent>
                </v:textbox>
              </v:shape>
            </w:pict>
          </mc:Fallback>
        </mc:AlternateContent>
      </w:r>
      <w:r w:rsidR="007750CA" w:rsidRPr="00663B6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554461A" wp14:editId="1582D7BC">
                <wp:simplePos x="0" y="0"/>
                <wp:positionH relativeFrom="column">
                  <wp:posOffset>6193472</wp:posOffset>
                </wp:positionH>
                <wp:positionV relativeFrom="paragraph">
                  <wp:posOffset>3275013</wp:posOffset>
                </wp:positionV>
                <wp:extent cx="723265" cy="222250"/>
                <wp:effectExtent l="2858" t="0" r="3492" b="3493"/>
                <wp:wrapNone/>
                <wp:docPr id="367" name="Text Box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23265" cy="22225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E7EFA9" w14:textId="77777777" w:rsidR="004858EE" w:rsidRPr="0059745D" w:rsidRDefault="004858EE" w:rsidP="00663B6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Key Dates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4461A" id="Text Box 367" o:spid="_x0000_s1191" type="#_x0000_t202" style="position:absolute;left:0;text-align:left;margin-left:487.65pt;margin-top:257.9pt;width:56.95pt;height:17.5pt;rotation:-90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" fillcolor="#00b0f0" stroked="f" strokeweight=".5pt">
                <v:textbox inset="0,0,0,0">
                  <w:txbxContent>
                    <w:p w14:paraId="34E7EFA9" w14:textId="77777777" w:rsidR="004858EE" w:rsidRPr="0059745D" w:rsidRDefault="004858EE" w:rsidP="00663B6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Key Dates</w:t>
                      </w:r>
                    </w:p>
                  </w:txbxContent>
                </v:textbox>
              </v:shape>
            </w:pict>
          </mc:Fallback>
        </mc:AlternateContent>
      </w:r>
      <w:r w:rsidR="007750CA" w:rsidRPr="00663B6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0D8B9B3D" wp14:editId="6FA76EB2">
                <wp:simplePos x="0" y="0"/>
                <wp:positionH relativeFrom="column">
                  <wp:posOffset>5960427</wp:posOffset>
                </wp:positionH>
                <wp:positionV relativeFrom="paragraph">
                  <wp:posOffset>1140143</wp:posOffset>
                </wp:positionV>
                <wp:extent cx="1172845" cy="222250"/>
                <wp:effectExtent l="0" t="952" r="7302" b="7303"/>
                <wp:wrapNone/>
                <wp:docPr id="369" name="Text Box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172845" cy="222250"/>
                        </a:xfrm>
                        <a:prstGeom prst="rect">
                          <a:avLst/>
                        </a:prstGeom>
                        <a:solidFill>
                          <a:srgbClr val="EB8634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46BD1C" w14:textId="77777777" w:rsidR="004858EE" w:rsidRPr="0059745D" w:rsidRDefault="004858EE" w:rsidP="00663B6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Awareness Events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B9B3D" id="Text Box 369" o:spid="_x0000_s1192" type="#_x0000_t202" style="position:absolute;left:0;text-align:left;margin-left:469.3pt;margin-top:89.8pt;width:92.35pt;height:17.5pt;rotation:-90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" fillcolor="#eb8634" stroked="f" strokeweight=".5pt">
                <v:textbox inset="0,0,0,0">
                  <w:txbxContent>
                    <w:p w14:paraId="1946BD1C" w14:textId="77777777" w:rsidR="004858EE" w:rsidRPr="0059745D" w:rsidRDefault="004858EE" w:rsidP="00663B6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Awareness Events</w:t>
                      </w:r>
                    </w:p>
                  </w:txbxContent>
                </v:textbox>
              </v:shape>
            </w:pict>
          </mc:Fallback>
        </mc:AlternateContent>
      </w:r>
      <w:r w:rsidR="00863F85">
        <w:rPr>
          <w:rFonts w:ascii="Roboto" w:hAnsi="Roboto"/>
          <w:sz w:val="72"/>
          <w:szCs w:val="72"/>
        </w:rPr>
        <w:tab/>
      </w:r>
    </w:p>
    <w:p w14:paraId="35FEBE37" w14:textId="77777777" w:rsidR="00E05261" w:rsidRPr="00E05261" w:rsidRDefault="00E05261" w:rsidP="00E05261">
      <w:pPr>
        <w:rPr>
          <w:rFonts w:ascii="Roboto" w:hAnsi="Roboto"/>
          <w:sz w:val="72"/>
          <w:szCs w:val="72"/>
        </w:rPr>
      </w:pPr>
    </w:p>
    <w:p w14:paraId="404444AC" w14:textId="50DE7D13" w:rsidR="00E05261" w:rsidRPr="00E05261" w:rsidRDefault="0079162F" w:rsidP="00E05261">
      <w:pPr>
        <w:rPr>
          <w:rFonts w:ascii="Roboto" w:hAnsi="Roboto"/>
          <w:sz w:val="72"/>
          <w:szCs w:val="72"/>
        </w:rPr>
      </w:pPr>
      <w:r w:rsidRPr="00F61771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99808" behindDoc="0" locked="0" layoutInCell="1" allowOverlap="1" wp14:anchorId="7BD4EBB0" wp14:editId="040C4831">
                <wp:simplePos x="0" y="0"/>
                <wp:positionH relativeFrom="margin">
                  <wp:posOffset>-3688397</wp:posOffset>
                </wp:positionH>
                <wp:positionV relativeFrom="margin">
                  <wp:posOffset>4141786</wp:posOffset>
                </wp:positionV>
                <wp:extent cx="7944112" cy="653711"/>
                <wp:effectExtent l="0" t="0" r="0" b="0"/>
                <wp:wrapNone/>
                <wp:docPr id="2809" name="Text Box 2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944112" cy="65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85DDB2" w14:textId="77777777" w:rsidR="0079162F" w:rsidRPr="00061A46" w:rsidRDefault="0079162F" w:rsidP="0079162F">
                            <w:pPr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061A46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202</w:t>
                            </w: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</w:t>
                            </w:r>
                            <w:r w:rsidRPr="00061A46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-202</w:t>
                            </w: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3</w:t>
                            </w:r>
                            <w:r w:rsidRPr="00061A46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School Year Monthly Calendar</w:t>
                            </w:r>
                          </w:p>
                          <w:p w14:paraId="3A96CE74" w14:textId="77777777" w:rsidR="0079162F" w:rsidRPr="008562B4" w:rsidRDefault="0079162F" w:rsidP="0079162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4EBB0" id="Text Box 2809" o:spid="_x0000_s1192" type="#_x0000_t202" style="position:absolute;left:0;text-align:left;margin-left:-290.4pt;margin-top:326.1pt;width:625.5pt;height:51.45pt;rotation:-90;z-index:25419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" filled="f" stroked="f" strokeweight=".5pt">
                <v:textbox>
                  <w:txbxContent>
                    <w:p w14:paraId="5085DDB2" w14:textId="77777777" w:rsidR="0079162F" w:rsidRPr="00061A46" w:rsidRDefault="0079162F" w:rsidP="0079162F">
                      <w:pPr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 w:rsidRPr="00061A46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202</w:t>
                      </w:r>
                      <w:r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</w:t>
                      </w:r>
                      <w:r w:rsidRPr="00061A46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-202</w:t>
                      </w:r>
                      <w:r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3</w:t>
                      </w:r>
                      <w:r w:rsidRPr="00061A46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 xml:space="preserve"> School Year Monthly Calendar</w:t>
                      </w:r>
                    </w:p>
                    <w:p w14:paraId="3A96CE74" w14:textId="77777777" w:rsidR="0079162F" w:rsidRPr="008562B4" w:rsidRDefault="0079162F" w:rsidP="0079162F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49EB7A21" w14:textId="49B8C806" w:rsidR="00E05261" w:rsidRPr="00E05261" w:rsidRDefault="00E05261" w:rsidP="00E05261">
      <w:pPr>
        <w:rPr>
          <w:rFonts w:ascii="Roboto" w:hAnsi="Roboto"/>
          <w:sz w:val="72"/>
          <w:szCs w:val="72"/>
        </w:rPr>
      </w:pPr>
    </w:p>
    <w:p w14:paraId="70537C11" w14:textId="171300EA" w:rsidR="00E05261" w:rsidRDefault="00E05261" w:rsidP="00E05261">
      <w:pPr>
        <w:rPr>
          <w:rFonts w:ascii="Roboto" w:hAnsi="Roboto"/>
          <w:b/>
          <w:color w:val="FFFFFF" w:themeColor="background1"/>
          <w:sz w:val="60"/>
          <w:szCs w:val="60"/>
        </w:rPr>
      </w:pPr>
    </w:p>
    <w:p w14:paraId="4F16CDC6" w14:textId="77777777" w:rsidR="00E05261" w:rsidRDefault="00E05261" w:rsidP="00E05261">
      <w:pPr>
        <w:rPr>
          <w:rFonts w:ascii="Roboto" w:hAnsi="Roboto"/>
          <w:b/>
          <w:color w:val="FFFFFF" w:themeColor="background1"/>
          <w:sz w:val="60"/>
          <w:szCs w:val="60"/>
        </w:rPr>
      </w:pPr>
    </w:p>
    <w:p w14:paraId="1400F140" w14:textId="77777777" w:rsidR="00E05261" w:rsidRDefault="00E05261" w:rsidP="00E05261">
      <w:pPr>
        <w:rPr>
          <w:rFonts w:ascii="Roboto" w:hAnsi="Roboto"/>
          <w:b/>
          <w:color w:val="FFFFFF" w:themeColor="background1"/>
          <w:sz w:val="60"/>
          <w:szCs w:val="60"/>
        </w:rPr>
      </w:pPr>
    </w:p>
    <w:p w14:paraId="5FF4CA0D" w14:textId="4DCB86D8" w:rsidR="00E05261" w:rsidRPr="00E05261" w:rsidRDefault="00E05261" w:rsidP="00E05261">
      <w:pPr>
        <w:rPr>
          <w:rFonts w:ascii="Roboto" w:hAnsi="Roboto"/>
          <w:sz w:val="72"/>
          <w:szCs w:val="72"/>
        </w:rPr>
        <w:sectPr w:rsidR="00E05261" w:rsidRPr="00E05261" w:rsidSect="00A34046">
          <w:headerReference w:type="default" r:id="rId34"/>
          <w:footerReference w:type="default" r:id="rId35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62E7B5B1" w14:textId="14CDA2E3" w:rsidR="007750CA" w:rsidRPr="008562B4" w:rsidRDefault="007750CA" w:rsidP="007750CA">
      <w:pPr>
        <w:jc w:val="center"/>
        <w:rPr>
          <w:rFonts w:ascii="Roboto" w:hAnsi="Roboto"/>
          <w:b/>
          <w:color w:val="FFFFFF" w:themeColor="background1"/>
          <w:sz w:val="60"/>
          <w:szCs w:val="60"/>
        </w:rPr>
      </w:pPr>
    </w:p>
    <w:p w14:paraId="4CF84989" w14:textId="0ACA3B2A" w:rsidR="002E13DC" w:rsidRDefault="00E05261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36"/>
          <w:footerReference w:type="default" r:id="rId37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F61771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00768" behindDoc="0" locked="0" layoutInCell="1" allowOverlap="1" wp14:anchorId="3538749D" wp14:editId="600C5969">
                <wp:simplePos x="0" y="0"/>
                <wp:positionH relativeFrom="margin">
                  <wp:posOffset>-3777932</wp:posOffset>
                </wp:positionH>
                <wp:positionV relativeFrom="margin">
                  <wp:posOffset>3662361</wp:posOffset>
                </wp:positionV>
                <wp:extent cx="7944112" cy="653711"/>
                <wp:effectExtent l="0" t="0" r="0" b="0"/>
                <wp:wrapNone/>
                <wp:docPr id="4878" name="Text Box 4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944112" cy="65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34B486" w14:textId="138B8116" w:rsidR="004858EE" w:rsidRPr="00061A46" w:rsidRDefault="004858EE" w:rsidP="00BF2BA1">
                            <w:pPr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061A46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202</w:t>
                            </w:r>
                            <w:r w:rsidR="00E05261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</w:t>
                            </w:r>
                            <w:r w:rsidRPr="00061A46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-202</w:t>
                            </w:r>
                            <w:r w:rsidR="00E05261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3</w:t>
                            </w:r>
                            <w:r w:rsidRPr="00061A46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School Year Monthly Calendar</w:t>
                            </w:r>
                          </w:p>
                          <w:p w14:paraId="67FE3585" w14:textId="77777777" w:rsidR="004858EE" w:rsidRPr="008562B4" w:rsidRDefault="004858EE" w:rsidP="00BF2BA1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8749D" id="Text Box 4878" o:spid="_x0000_s1193" type="#_x0000_t202" style="position:absolute;left:0;text-align:left;margin-left:-297.45pt;margin-top:288.35pt;width:625.5pt;height:51.45pt;rotation:-90;z-index:25360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" filled="f" stroked="f" strokeweight=".5pt">
                <v:textbox>
                  <w:txbxContent>
                    <w:p w14:paraId="1334B486" w14:textId="138B8116" w:rsidR="004858EE" w:rsidRPr="00061A46" w:rsidRDefault="004858EE" w:rsidP="00BF2BA1">
                      <w:pPr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 w:rsidRPr="00061A46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202</w:t>
                      </w:r>
                      <w:r w:rsidR="00E05261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</w:t>
                      </w:r>
                      <w:r w:rsidRPr="00061A46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-202</w:t>
                      </w:r>
                      <w:r w:rsidR="00E05261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3</w:t>
                      </w:r>
                      <w:r w:rsidRPr="00061A46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 xml:space="preserve"> School Year Monthly Calendar</w:t>
                      </w:r>
                    </w:p>
                    <w:p w14:paraId="67FE3585" w14:textId="77777777" w:rsidR="004858EE" w:rsidRPr="008562B4" w:rsidRDefault="004858EE" w:rsidP="00BF2BA1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C19AA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16128" behindDoc="0" locked="0" layoutInCell="1" allowOverlap="1" wp14:anchorId="0774AC72" wp14:editId="7A554D31">
                <wp:simplePos x="0" y="0"/>
                <wp:positionH relativeFrom="column">
                  <wp:posOffset>4910007</wp:posOffset>
                </wp:positionH>
                <wp:positionV relativeFrom="paragraph">
                  <wp:posOffset>5076489</wp:posOffset>
                </wp:positionV>
                <wp:extent cx="967105" cy="368935"/>
                <wp:effectExtent l="0" t="5715" r="0" b="0"/>
                <wp:wrapNone/>
                <wp:docPr id="557" name="Group 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967105" cy="368935"/>
                          <a:chOff x="-445729" y="-3021"/>
                          <a:chExt cx="968083" cy="370131"/>
                        </a:xfrm>
                      </wpg:grpSpPr>
                      <wps:wsp>
                        <wps:cNvPr id="558" name="Isosceles Triangle 558"/>
                        <wps:cNvSpPr/>
                        <wps:spPr>
                          <a:xfrm flipV="1">
                            <a:off x="359734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Text Box 559"/>
                        <wps:cNvSpPr txBox="1"/>
                        <wps:spPr>
                          <a:xfrm>
                            <a:off x="-445729" y="-3021"/>
                            <a:ext cx="968083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310598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Eid al-Adha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74AC72" id="Group 557" o:spid="_x0000_s1193" style="position:absolute;left:0;text-align:left;margin-left:386.6pt;margin-top:399.7pt;width:76.15pt;height:29.05pt;rotation:-90;z-index:253616128;mso-width-relative:margin;mso-height-relative:margin" coordorigin="-4457,-30" coordsize="9680,3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">
                <v:shape id="Isosceles Triangle 558" o:spid="_x0000_s1194" type="#_x0000_t5" style="position:absolute;left:3597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" fillcolor="#e75ba1" stroked="f" strokeweight="1pt"/>
                <v:shape id="Text Box 559" o:spid="_x0000_s1195" type="#_x0000_t202" style="position:absolute;left:-4457;top:-30;width:9680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" fillcolor="#e75ba1" stroked="f" strokeweight=".5pt">
                  <v:textbox inset="0,0,0,0">
                    <w:txbxContent>
                      <w:p w14:paraId="5C310598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Eid al-Adha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C19AA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17152" behindDoc="0" locked="0" layoutInCell="1" allowOverlap="1" wp14:anchorId="31DD5549" wp14:editId="16E2920A">
                <wp:simplePos x="0" y="0"/>
                <wp:positionH relativeFrom="column">
                  <wp:posOffset>3155950</wp:posOffset>
                </wp:positionH>
                <wp:positionV relativeFrom="paragraph">
                  <wp:posOffset>3100070</wp:posOffset>
                </wp:positionV>
                <wp:extent cx="1415415" cy="461645"/>
                <wp:effectExtent l="635" t="0" r="0" b="0"/>
                <wp:wrapNone/>
                <wp:docPr id="4879" name="Group 4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415415" cy="461645"/>
                          <a:chOff x="-225550" y="-1896"/>
                          <a:chExt cx="1417677" cy="463505"/>
                        </a:xfrm>
                      </wpg:grpSpPr>
                      <wps:wsp>
                        <wps:cNvPr id="4880" name="Isosceles Triangle 4880"/>
                        <wps:cNvSpPr/>
                        <wps:spPr>
                          <a:xfrm flipV="1">
                            <a:off x="793929" y="361183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1" name="Text Box 4881"/>
                        <wps:cNvSpPr txBox="1"/>
                        <wps:spPr>
                          <a:xfrm>
                            <a:off x="-225550" y="-1896"/>
                            <a:ext cx="1417677" cy="36977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B08756" w14:textId="77777777" w:rsidR="004858EE" w:rsidRPr="009E6943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9E694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Juneteenth/</w:t>
                              </w:r>
                              <w:r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br/>
                              </w:r>
                              <w:r w:rsidRPr="009E6943">
                                <w:rPr>
                                  <w:color w:val="FFFFFF" w:themeColor="background1"/>
                                  <w:sz w:val="20"/>
                                  <w:szCs w:val="20"/>
                                </w:rPr>
                                <w:t>Emancipation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D5549" id="Group 4879" o:spid="_x0000_s1196" style="position:absolute;left:0;text-align:left;margin-left:248.5pt;margin-top:244.1pt;width:111.45pt;height:36.35pt;rotation:-90;z-index:253617152;mso-width-relative:margin;mso-height-relative:margin" coordorigin="-2255,-18" coordsize="14176,4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">
                <v:shape id="Isosceles Triangle 4880" o:spid="_x0000_s1197" type="#_x0000_t5" style="position:absolute;left:7939;top:3611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" fillcolor="#00b0f0" stroked="f" strokeweight="1pt"/>
                <v:shape id="Text Box 4881" o:spid="_x0000_s1198" type="#_x0000_t202" style="position:absolute;left:-2255;top:-18;width:14176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" fillcolor="#00b0f0" stroked="f" strokeweight=".5pt">
                  <v:textbox inset="0,0,0,0">
                    <w:txbxContent>
                      <w:p w14:paraId="5FB08756" w14:textId="77777777" w:rsidR="004858EE" w:rsidRPr="009E6943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9E694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Juneteenth/</w:t>
                        </w:r>
                        <w:r>
                          <w:rPr>
                            <w:color w:val="FFFFFF" w:themeColor="background1"/>
                            <w:sz w:val="20"/>
                            <w:szCs w:val="20"/>
                          </w:rPr>
                          <w:br/>
                        </w:r>
                        <w:r w:rsidRPr="009E6943">
                          <w:rPr>
                            <w:color w:val="FFFFFF" w:themeColor="background1"/>
                            <w:sz w:val="20"/>
                            <w:szCs w:val="20"/>
                          </w:rPr>
                          <w:t>Emancipation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C19AA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13056" behindDoc="0" locked="0" layoutInCell="1" allowOverlap="1" wp14:anchorId="1FD12EC7" wp14:editId="2735A322">
                <wp:simplePos x="0" y="0"/>
                <wp:positionH relativeFrom="column">
                  <wp:posOffset>3764989</wp:posOffset>
                </wp:positionH>
                <wp:positionV relativeFrom="paragraph">
                  <wp:posOffset>2321412</wp:posOffset>
                </wp:positionV>
                <wp:extent cx="874271" cy="345458"/>
                <wp:effectExtent l="0" t="2540" r="0" b="0"/>
                <wp:wrapNone/>
                <wp:docPr id="548" name="Group 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874271" cy="345458"/>
                          <a:chOff x="85536" y="-20435"/>
                          <a:chExt cx="875514" cy="347314"/>
                        </a:xfrm>
                      </wpg:grpSpPr>
                      <wps:wsp>
                        <wps:cNvPr id="549" name="Isosceles Triangle 549"/>
                        <wps:cNvSpPr/>
                        <wps:spPr>
                          <a:xfrm flipV="1">
                            <a:off x="108511" y="203963"/>
                            <a:ext cx="105135" cy="12291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Text Box 550"/>
                        <wps:cNvSpPr txBox="1"/>
                        <wps:spPr>
                          <a:xfrm>
                            <a:off x="85536" y="-20435"/>
                            <a:ext cx="875514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B07430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Father’s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D12EC7" id="Group 548" o:spid="_x0000_s1199" style="position:absolute;left:0;text-align:left;margin-left:296.45pt;margin-top:182.8pt;width:68.85pt;height:27.2pt;rotation:-90;z-index:253613056;mso-width-relative:margin;mso-height-relative:margin" coordorigin="855,-204" coordsize="8755,34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">
                <v:shape id="Isosceles Triangle 549" o:spid="_x0000_s1200" type="#_x0000_t5" style="position:absolute;left:1085;top:2039;width:1051;height:1229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" fillcolor="#00b0f0" stroked="f" strokeweight="1pt"/>
                <v:shape id="Text Box 550" o:spid="_x0000_s1201" type="#_x0000_t202" style="position:absolute;left:855;top:-204;width:8755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" fillcolor="#00b0f0" stroked="f" strokeweight=".5pt">
                  <v:textbox inset="0,0,0,0">
                    <w:txbxContent>
                      <w:p w14:paraId="7AB07430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Father’s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C19AA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12032" behindDoc="0" locked="0" layoutInCell="1" allowOverlap="1" wp14:anchorId="0B02F31E" wp14:editId="451EF61E">
                <wp:simplePos x="0" y="0"/>
                <wp:positionH relativeFrom="column">
                  <wp:posOffset>3219469</wp:posOffset>
                </wp:positionH>
                <wp:positionV relativeFrom="paragraph">
                  <wp:posOffset>1726921</wp:posOffset>
                </wp:positionV>
                <wp:extent cx="1195705" cy="368300"/>
                <wp:effectExtent l="0" t="5397" r="0" b="0"/>
                <wp:wrapNone/>
                <wp:docPr id="545" name="Group 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195705" cy="368300"/>
                          <a:chOff x="-6115" y="-2309"/>
                          <a:chExt cx="1196712" cy="369419"/>
                        </a:xfrm>
                      </wpg:grpSpPr>
                      <wps:wsp>
                        <wps:cNvPr id="546" name="Isosceles Triangle 546"/>
                        <wps:cNvSpPr/>
                        <wps:spPr>
                          <a:xfrm flipV="1">
                            <a:off x="43006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Text Box 547"/>
                        <wps:cNvSpPr txBox="1"/>
                        <wps:spPr>
                          <a:xfrm>
                            <a:off x="-6115" y="-2309"/>
                            <a:ext cx="1196712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F00304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Summer Solstice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02F31E" id="Group 545" o:spid="_x0000_s1202" style="position:absolute;left:0;text-align:left;margin-left:253.5pt;margin-top:136pt;width:94.15pt;height:29pt;rotation:-90;z-index:253612032;mso-width-relative:margin;mso-height-relative:margin" coordorigin="-61,-23" coordsize="11967,36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">
                <v:shape id="Isosceles Triangle 546" o:spid="_x0000_s1203" type="#_x0000_t5" style="position:absolute;left:430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" fillcolor="#00b0f0" stroked="f" strokeweight="1pt"/>
                <v:shape id="Text Box 547" o:spid="_x0000_s1204" type="#_x0000_t202" style="position:absolute;left:-61;top:-23;width:11966;height:2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" fillcolor="#00b0f0" stroked="f" strokeweight=".5pt">
                  <v:textbox inset="0,0,0,0">
                    <w:txbxContent>
                      <w:p w14:paraId="08F00304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Summer Solstice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C19AA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11008" behindDoc="0" locked="0" layoutInCell="1" allowOverlap="1" wp14:anchorId="6CD2B628" wp14:editId="6C9EDBAA">
                <wp:simplePos x="0" y="0"/>
                <wp:positionH relativeFrom="column">
                  <wp:posOffset>3493433</wp:posOffset>
                </wp:positionH>
                <wp:positionV relativeFrom="paragraph">
                  <wp:posOffset>4239914</wp:posOffset>
                </wp:positionV>
                <wp:extent cx="730885" cy="368300"/>
                <wp:effectExtent l="0" t="9207" r="2857" b="2858"/>
                <wp:wrapNone/>
                <wp:docPr id="539" name="Group 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730885" cy="368300"/>
                          <a:chOff x="-524903" y="-2164"/>
                          <a:chExt cx="731825" cy="369274"/>
                        </a:xfrm>
                      </wpg:grpSpPr>
                      <wps:wsp>
                        <wps:cNvPr id="540" name="Isosceles Triangle 540"/>
                        <wps:cNvSpPr/>
                        <wps:spPr>
                          <a:xfrm flipV="1">
                            <a:off x="43006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B863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Text Box 541"/>
                        <wps:cNvSpPr txBox="1"/>
                        <wps:spPr>
                          <a:xfrm>
                            <a:off x="-524903" y="-2164"/>
                            <a:ext cx="731825" cy="273133"/>
                          </a:xfrm>
                          <a:prstGeom prst="rect">
                            <a:avLst/>
                          </a:prstGeom>
                          <a:solidFill>
                            <a:srgbClr val="EB8634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063370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Flag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D2B628" id="Group 539" o:spid="_x0000_s1205" style="position:absolute;left:0;text-align:left;margin-left:275.05pt;margin-top:333.85pt;width:57.55pt;height:29pt;rotation:-90;z-index:253611008;mso-width-relative:margin;mso-height-relative:margin" coordorigin="-5249,-21" coordsize="7318,3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">
                <v:shape id="Isosceles Triangle 540" o:spid="_x0000_s1206" type="#_x0000_t5" style="position:absolute;left:430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" fillcolor="#eb8634" stroked="f" strokeweight="1pt"/>
                <v:shape id="Text Box 541" o:spid="_x0000_s1207" type="#_x0000_t202" style="position:absolute;left:-5249;top:-21;width:7318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" fillcolor="#eb8634" stroked="f" strokeweight=".5pt">
                  <v:textbox inset="0,0,0,0">
                    <w:txbxContent>
                      <w:p w14:paraId="00063370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Flag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C19AA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07936" behindDoc="0" locked="0" layoutInCell="1" allowOverlap="1" wp14:anchorId="7ECDA143" wp14:editId="66800CF7">
                <wp:simplePos x="0" y="0"/>
                <wp:positionH relativeFrom="column">
                  <wp:posOffset>1980080</wp:posOffset>
                </wp:positionH>
                <wp:positionV relativeFrom="paragraph">
                  <wp:posOffset>6750722</wp:posOffset>
                </wp:positionV>
                <wp:extent cx="1003935" cy="367665"/>
                <wp:effectExtent l="0" t="5715" r="0" b="0"/>
                <wp:wrapNone/>
                <wp:docPr id="527" name="Group 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003935" cy="367665"/>
                          <a:chOff x="-257662" y="-1996"/>
                          <a:chExt cx="1004744" cy="369106"/>
                        </a:xfrm>
                      </wpg:grpSpPr>
                      <wps:wsp>
                        <wps:cNvPr id="528" name="Isosceles Triangle 528"/>
                        <wps:cNvSpPr/>
                        <wps:spPr>
                          <a:xfrm flipV="1">
                            <a:off x="43006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Text Box 529"/>
                        <wps:cNvSpPr txBox="1"/>
                        <wps:spPr>
                          <a:xfrm>
                            <a:off x="-257662" y="-1996"/>
                            <a:ext cx="1004744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A84D2E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Cinco de Mayo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CDA143" id="Group 527" o:spid="_x0000_s1208" style="position:absolute;left:0;text-align:left;margin-left:155.9pt;margin-top:531.55pt;width:79.05pt;height:28.95pt;rotation:-90;z-index:253607936;mso-width-relative:margin;mso-height-relative:margin" coordorigin="-2576,-19" coordsize="10047,3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">
                <v:shape id="Isosceles Triangle 528" o:spid="_x0000_s1209" type="#_x0000_t5" style="position:absolute;left:430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" fillcolor="#00b0f0" stroked="f" strokeweight="1pt"/>
                <v:shape id="Text Box 529" o:spid="_x0000_s1210" type="#_x0000_t202" style="position:absolute;left:-2576;top:-19;width:10046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" fillcolor="#00b0f0" stroked="f" strokeweight=".5pt">
                  <v:textbox inset="0,0,0,0">
                    <w:txbxContent>
                      <w:p w14:paraId="1AA84D2E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Cinco de Mayo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A343B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14080" behindDoc="0" locked="0" layoutInCell="1" allowOverlap="1" wp14:anchorId="09E07474" wp14:editId="786DE8A6">
                <wp:simplePos x="0" y="0"/>
                <wp:positionH relativeFrom="column">
                  <wp:posOffset>798979</wp:posOffset>
                </wp:positionH>
                <wp:positionV relativeFrom="paragraph">
                  <wp:posOffset>775447</wp:posOffset>
                </wp:positionV>
                <wp:extent cx="1207135" cy="367665"/>
                <wp:effectExtent l="635" t="0" r="0" b="0"/>
                <wp:wrapNone/>
                <wp:docPr id="551" name="Group 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207135" cy="367665"/>
                          <a:chOff x="-166286" y="-1993"/>
                          <a:chExt cx="1208232" cy="369103"/>
                        </a:xfrm>
                      </wpg:grpSpPr>
                      <wps:wsp>
                        <wps:cNvPr id="552" name="Isosceles Triangle 552"/>
                        <wps:cNvSpPr/>
                        <wps:spPr>
                          <a:xfrm flipV="1">
                            <a:off x="-97332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Text Box 553"/>
                        <wps:cNvSpPr txBox="1"/>
                        <wps:spPr>
                          <a:xfrm>
                            <a:off x="-166286" y="-1993"/>
                            <a:ext cx="1208232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6644B9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World Book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E07474" id="Group 551" o:spid="_x0000_s1211" style="position:absolute;left:0;text-align:left;margin-left:62.9pt;margin-top:61.05pt;width:95.05pt;height:28.95pt;rotation:-90;z-index:253614080;mso-width-relative:margin;mso-height-relative:margin" coordorigin="-1662,-19" coordsize="12082,3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">
                <v:shape id="Isosceles Triangle 552" o:spid="_x0000_s1212" type="#_x0000_t5" style="position:absolute;left:-973;top:2666;width:1003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" fillcolor="#78b832" stroked="f" strokeweight="1pt"/>
                <v:shape id="Text Box 553" o:spid="_x0000_s1213" type="#_x0000_t202" style="position:absolute;left:-1662;top:-19;width:12081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" fillcolor="#78b832" stroked="f" strokeweight=".5pt">
                  <v:textbox inset="0,0,0,0">
                    <w:txbxContent>
                      <w:p w14:paraId="5E6644B9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World Book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58EE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05888" behindDoc="0" locked="0" layoutInCell="1" allowOverlap="1" wp14:anchorId="4F8B50B7" wp14:editId="1789C501">
                <wp:simplePos x="0" y="0"/>
                <wp:positionH relativeFrom="column">
                  <wp:posOffset>677134</wp:posOffset>
                </wp:positionH>
                <wp:positionV relativeFrom="paragraph">
                  <wp:posOffset>1683328</wp:posOffset>
                </wp:positionV>
                <wp:extent cx="815340" cy="367665"/>
                <wp:effectExtent l="0" t="4763" r="0" b="0"/>
                <wp:wrapNone/>
                <wp:docPr id="518" name="Group 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815340" cy="367665"/>
                          <a:chOff x="-483896" y="-1993"/>
                          <a:chExt cx="815867" cy="369103"/>
                        </a:xfrm>
                      </wpg:grpSpPr>
                      <wps:wsp>
                        <wps:cNvPr id="519" name="Isosceles Triangle 519"/>
                        <wps:cNvSpPr/>
                        <wps:spPr>
                          <a:xfrm flipV="1">
                            <a:off x="43006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Text Box 520"/>
                        <wps:cNvSpPr txBox="1"/>
                        <wps:spPr>
                          <a:xfrm>
                            <a:off x="-483896" y="-1993"/>
                            <a:ext cx="815867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75BDBB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Earth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8B50B7" id="Group 518" o:spid="_x0000_s1214" style="position:absolute;left:0;text-align:left;margin-left:53.3pt;margin-top:132.55pt;width:64.2pt;height:28.95pt;rotation:-90;z-index:253605888;mso-width-relative:margin;mso-height-relative:margin" coordorigin="-4838,-19" coordsize="8158,3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">
                <v:shape id="Isosceles Triangle 519" o:spid="_x0000_s1215" type="#_x0000_t5" style="position:absolute;left:430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" fillcolor="#78b832" stroked="f" strokeweight="1pt"/>
                <v:shape id="Text Box 520" o:spid="_x0000_s1216" type="#_x0000_t202" style="position:absolute;left:-4838;top:-19;width:8157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" fillcolor="#78b832" stroked="f" strokeweight=".5pt">
                  <v:textbox inset="0,0,0,0">
                    <w:txbxContent>
                      <w:p w14:paraId="0875BDBB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Earth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58EE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02816" behindDoc="0" locked="0" layoutInCell="1" allowOverlap="1" wp14:anchorId="491462BD" wp14:editId="080DF289">
                <wp:simplePos x="0" y="0"/>
                <wp:positionH relativeFrom="column">
                  <wp:posOffset>592455</wp:posOffset>
                </wp:positionH>
                <wp:positionV relativeFrom="paragraph">
                  <wp:posOffset>2736850</wp:posOffset>
                </wp:positionV>
                <wp:extent cx="998855" cy="367665"/>
                <wp:effectExtent l="0" t="8255" r="0" b="2540"/>
                <wp:wrapNone/>
                <wp:docPr id="509" name="Group 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998855" cy="367665"/>
                          <a:chOff x="-47253" y="-1855"/>
                          <a:chExt cx="1000457" cy="368965"/>
                        </a:xfrm>
                      </wpg:grpSpPr>
                      <wps:wsp>
                        <wps:cNvPr id="510" name="Isosceles Triangle 510"/>
                        <wps:cNvSpPr/>
                        <wps:spPr>
                          <a:xfrm flipV="1">
                            <a:off x="-47253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Text Box 511"/>
                        <wps:cNvSpPr txBox="1"/>
                        <wps:spPr>
                          <a:xfrm>
                            <a:off x="-25010" y="-1855"/>
                            <a:ext cx="978214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255F22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Good Friday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1462BD" id="Group 509" o:spid="_x0000_s1217" style="position:absolute;left:0;text-align:left;margin-left:46.65pt;margin-top:215.5pt;width:78.65pt;height:28.95pt;rotation:-90;z-index:253602816;mso-width-relative:margin;mso-height-relative:margin" coordorigin="-472,-18" coordsize="10004,3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">
                <v:shape id="Isosceles Triangle 510" o:spid="_x0000_s1218" type="#_x0000_t5" style="position:absolute;left:-472;top:2666;width:1003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" fillcolor="#e75ba1" stroked="f" strokeweight="1pt"/>
                <v:shape id="Text Box 511" o:spid="_x0000_s1219" type="#_x0000_t202" style="position:absolute;left:-250;top:-18;width:9782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" fillcolor="#e75ba1" stroked="f" strokeweight=".5pt">
                  <v:textbox inset="0,0,0,0">
                    <w:txbxContent>
                      <w:p w14:paraId="7F255F22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Good Friday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58EE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04864" behindDoc="0" locked="0" layoutInCell="1" allowOverlap="1" wp14:anchorId="7ED166A4" wp14:editId="6B0369E3">
                <wp:simplePos x="0" y="0"/>
                <wp:positionH relativeFrom="column">
                  <wp:posOffset>761888</wp:posOffset>
                </wp:positionH>
                <wp:positionV relativeFrom="paragraph">
                  <wp:posOffset>3458525</wp:posOffset>
                </wp:positionV>
                <wp:extent cx="640715" cy="367665"/>
                <wp:effectExtent l="3175" t="0" r="0" b="0"/>
                <wp:wrapNone/>
                <wp:docPr id="515" name="Group 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640715" cy="367665"/>
                          <a:chOff x="-257735" y="-1996"/>
                          <a:chExt cx="641129" cy="369106"/>
                        </a:xfrm>
                      </wpg:grpSpPr>
                      <wps:wsp>
                        <wps:cNvPr id="516" name="Isosceles Triangle 516"/>
                        <wps:cNvSpPr/>
                        <wps:spPr>
                          <a:xfrm flipV="1">
                            <a:off x="195504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Text Box 517"/>
                        <wps:cNvSpPr txBox="1"/>
                        <wps:spPr>
                          <a:xfrm>
                            <a:off x="-257735" y="-1996"/>
                            <a:ext cx="641129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3B854D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Tax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166A4" id="Group 515" o:spid="_x0000_s1220" style="position:absolute;left:0;text-align:left;margin-left:60pt;margin-top:272.3pt;width:50.45pt;height:28.95pt;rotation:-90;z-index:253604864;mso-width-relative:margin;mso-height-relative:margin" coordorigin="-2577,-19" coordsize="6411,3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">
                <v:shape id="Isosceles Triangle 516" o:spid="_x0000_s1221" type="#_x0000_t5" style="position:absolute;left:1955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" fillcolor="#00b0f0" stroked="f" strokeweight="1pt"/>
                <v:shape id="Text Box 517" o:spid="_x0000_s1222" type="#_x0000_t202" style="position:absolute;left:-2577;top:-19;width:6410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" fillcolor="#00b0f0" stroked="f" strokeweight=".5pt">
                  <v:textbox inset="0,0,0,0">
                    <w:txbxContent>
                      <w:p w14:paraId="6A3B854D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Tax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58EE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19200" behindDoc="0" locked="0" layoutInCell="1" allowOverlap="1" wp14:anchorId="31CB80B2" wp14:editId="4F2C5881">
                <wp:simplePos x="0" y="0"/>
                <wp:positionH relativeFrom="column">
                  <wp:posOffset>1099205</wp:posOffset>
                </wp:positionH>
                <wp:positionV relativeFrom="paragraph">
                  <wp:posOffset>3168966</wp:posOffset>
                </wp:positionV>
                <wp:extent cx="692150" cy="372745"/>
                <wp:effectExtent l="7302" t="0" r="953" b="952"/>
                <wp:wrapNone/>
                <wp:docPr id="502" name="Group 5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692150" cy="372745"/>
                          <a:chOff x="-717326" y="-1715"/>
                          <a:chExt cx="692915" cy="375191"/>
                        </a:xfrm>
                      </wpg:grpSpPr>
                      <wps:wsp>
                        <wps:cNvPr id="503" name="Isosceles Triangle 503"/>
                        <wps:cNvSpPr/>
                        <wps:spPr>
                          <a:xfrm flipV="1">
                            <a:off x="-487056" y="273050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Text Box 504"/>
                        <wps:cNvSpPr txBox="1"/>
                        <wps:spPr>
                          <a:xfrm>
                            <a:off x="-717326" y="-1715"/>
                            <a:ext cx="692915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5E1A699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Passover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1CB80B2" id="Group 502" o:spid="_x0000_s1224" style="position:absolute;left:0;text-align:left;margin-left:86.55pt;margin-top:249.5pt;width:54.5pt;height:29.35pt;rotation:-90;z-index:253619200;mso-width-relative:margin" coordorigin="-7173,-17" coordsize="6929,37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">
                <v:shape id="Isosceles Triangle 503" o:spid="_x0000_s1225" type="#_x0000_t5" style="position:absolute;left:-4870;top:2730;width:1004;height:1004;flip:y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" fillcolor="#e75ba1" stroked="f" strokeweight="1pt"/>
                <v:shape id="Text Box 504" o:spid="_x0000_s1226" type="#_x0000_t202" style="position:absolute;left:-7173;top:-17;width:6929;height:273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" fillcolor="#e75ba1" stroked="f" strokeweight=".5pt">
                  <v:textbox inset="0,0,0,0">
                    <w:txbxContent>
                      <w:p w14:paraId="75E1A699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Passover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58EE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18176" behindDoc="0" locked="0" layoutInCell="1" allowOverlap="1" wp14:anchorId="740D1C8C" wp14:editId="590D506F">
                <wp:simplePos x="0" y="0"/>
                <wp:positionH relativeFrom="column">
                  <wp:posOffset>916828</wp:posOffset>
                </wp:positionH>
                <wp:positionV relativeFrom="paragraph">
                  <wp:posOffset>4020671</wp:posOffset>
                </wp:positionV>
                <wp:extent cx="1003300" cy="365760"/>
                <wp:effectExtent l="0" t="5080" r="1270" b="1270"/>
                <wp:wrapNone/>
                <wp:docPr id="499" name="Group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003300" cy="365760"/>
                          <a:chOff x="-585192" y="-1438"/>
                          <a:chExt cx="1004266" cy="366944"/>
                        </a:xfrm>
                      </wpg:grpSpPr>
                      <wps:wsp>
                        <wps:cNvPr id="500" name="Isosceles Triangle 500"/>
                        <wps:cNvSpPr/>
                        <wps:spPr>
                          <a:xfrm flipV="1">
                            <a:off x="-561315" y="265080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Text Box 501"/>
                        <wps:cNvSpPr txBox="1"/>
                        <wps:spPr>
                          <a:xfrm>
                            <a:off x="-585192" y="-1438"/>
                            <a:ext cx="1004266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44D665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Palm Sunday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0D1C8C" id="Group 499" o:spid="_x0000_s1226" style="position:absolute;left:0;text-align:left;margin-left:72.2pt;margin-top:316.6pt;width:79pt;height:28.8pt;rotation:-90;z-index:253618176;mso-width-relative:margin;mso-height-relative:margin" coordorigin="-5851,-14" coordsize="10042,3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">
                <v:shape id="Isosceles Triangle 500" o:spid="_x0000_s1227" type="#_x0000_t5" style="position:absolute;left:-5613;top:2650;width:1005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" fillcolor="#e75ba1" stroked="f" strokeweight="1pt"/>
                <v:shape id="Text Box 501" o:spid="_x0000_s1228" type="#_x0000_t202" style="position:absolute;left:-5851;top:-14;width:10041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" fillcolor="#e75ba1" stroked="f" strokeweight=".5pt">
                  <v:textbox inset="0,0,0,0">
                    <w:txbxContent>
                      <w:p w14:paraId="1244D665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Palm Sunday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58EE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06912" behindDoc="0" locked="0" layoutInCell="1" allowOverlap="1" wp14:anchorId="71037FCC" wp14:editId="609FC222">
                <wp:simplePos x="0" y="0"/>
                <wp:positionH relativeFrom="column">
                  <wp:posOffset>674390</wp:posOffset>
                </wp:positionH>
                <wp:positionV relativeFrom="paragraph">
                  <wp:posOffset>5901596</wp:posOffset>
                </wp:positionV>
                <wp:extent cx="1229360" cy="368935"/>
                <wp:effectExtent l="0" t="7938" r="0" b="952"/>
                <wp:wrapNone/>
                <wp:docPr id="524" name="Group 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229360" cy="368935"/>
                          <a:chOff x="-445925" y="-2860"/>
                          <a:chExt cx="1230507" cy="369970"/>
                        </a:xfrm>
                      </wpg:grpSpPr>
                      <wps:wsp>
                        <wps:cNvPr id="525" name="Isosceles Triangle 525"/>
                        <wps:cNvSpPr/>
                        <wps:spPr>
                          <a:xfrm flipV="1">
                            <a:off x="-384325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Text Box 526"/>
                        <wps:cNvSpPr txBox="1"/>
                        <wps:spPr>
                          <a:xfrm>
                            <a:off x="-445925" y="-2860"/>
                            <a:ext cx="1230507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FC71D9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Ramadan begins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037FCC" id="Group 524" o:spid="_x0000_s1229" style="position:absolute;left:0;text-align:left;margin-left:53.1pt;margin-top:464.7pt;width:96.8pt;height:29.05pt;rotation:-90;z-index:253606912;mso-width-relative:margin;mso-height-relative:margin" coordorigin="-4459,-28" coordsize="12305,3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">
                <v:shape id="Isosceles Triangle 525" o:spid="_x0000_s1230" type="#_x0000_t5" style="position:absolute;left:-3843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" fillcolor="#e75ba1" stroked="f" strokeweight="1pt"/>
                <v:shape id="Text Box 526" o:spid="_x0000_s1231" type="#_x0000_t202" style="position:absolute;left:-4459;top:-28;width:12304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" fillcolor="#e75ba1" stroked="f" strokeweight=".5pt">
                  <v:textbox inset="0,0,0,0">
                    <w:txbxContent>
                      <w:p w14:paraId="27FC71D9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Ramadan begins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F2BA1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15104" behindDoc="0" locked="0" layoutInCell="1" allowOverlap="1" wp14:anchorId="6CEFEC83" wp14:editId="4DC3A6A6">
                <wp:simplePos x="0" y="0"/>
                <wp:positionH relativeFrom="column">
                  <wp:posOffset>4853940</wp:posOffset>
                </wp:positionH>
                <wp:positionV relativeFrom="paragraph">
                  <wp:posOffset>6336665</wp:posOffset>
                </wp:positionV>
                <wp:extent cx="1207135" cy="367665"/>
                <wp:effectExtent l="635" t="0" r="0" b="0"/>
                <wp:wrapNone/>
                <wp:docPr id="554" name="Group 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207135" cy="367665"/>
                          <a:chOff x="-166286" y="-1993"/>
                          <a:chExt cx="1208232" cy="369103"/>
                        </a:xfrm>
                      </wpg:grpSpPr>
                      <wps:wsp>
                        <wps:cNvPr id="555" name="Isosceles Triangle 555"/>
                        <wps:cNvSpPr/>
                        <wps:spPr>
                          <a:xfrm flipV="1">
                            <a:off x="778747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Text Box 556"/>
                        <wps:cNvSpPr txBox="1"/>
                        <wps:spPr>
                          <a:xfrm>
                            <a:off x="-166286" y="-1993"/>
                            <a:ext cx="1208232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675B94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Independence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EFEC83" id="Group 554" o:spid="_x0000_s1232" style="position:absolute;left:0;text-align:left;margin-left:382.2pt;margin-top:498.95pt;width:95.05pt;height:28.95pt;rotation:-90;z-index:253615104;mso-width-relative:margin;mso-height-relative:margin" coordorigin="-1662,-19" coordsize="12082,3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">
                <v:shape id="Isosceles Triangle 555" o:spid="_x0000_s1233" type="#_x0000_t5" style="position:absolute;left:7787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" fillcolor="#78b832" stroked="f" strokeweight="1pt"/>
                <v:shape id="Text Box 556" o:spid="_x0000_s1234" type="#_x0000_t202" style="position:absolute;left:-1662;top:-19;width:12081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" fillcolor="#78b832" stroked="f" strokeweight=".5pt">
                  <v:textbox inset="0,0,0,0">
                    <w:txbxContent>
                      <w:p w14:paraId="14675B94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Independence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F2BA1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09984" behindDoc="0" locked="0" layoutInCell="1" allowOverlap="1" wp14:anchorId="2D9B4AAF" wp14:editId="6D52EB0B">
                <wp:simplePos x="0" y="0"/>
                <wp:positionH relativeFrom="column">
                  <wp:posOffset>1907540</wp:posOffset>
                </wp:positionH>
                <wp:positionV relativeFrom="paragraph">
                  <wp:posOffset>1276985</wp:posOffset>
                </wp:positionV>
                <wp:extent cx="1207135" cy="367665"/>
                <wp:effectExtent l="635" t="0" r="0" b="0"/>
                <wp:wrapNone/>
                <wp:docPr id="533" name="Group 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207135" cy="367665"/>
                          <a:chOff x="-257588" y="-1993"/>
                          <a:chExt cx="1208232" cy="369104"/>
                        </a:xfrm>
                      </wpg:grpSpPr>
                      <wps:wsp>
                        <wps:cNvPr id="534" name="Isosceles Triangle 534"/>
                        <wps:cNvSpPr/>
                        <wps:spPr>
                          <a:xfrm flipV="1">
                            <a:off x="785368" y="266685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78B8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Text Box 535"/>
                        <wps:cNvSpPr txBox="1"/>
                        <wps:spPr>
                          <a:xfrm>
                            <a:off x="-257588" y="-1993"/>
                            <a:ext cx="1208232" cy="273133"/>
                          </a:xfrm>
                          <a:prstGeom prst="rect">
                            <a:avLst/>
                          </a:prstGeom>
                          <a:solidFill>
                            <a:srgbClr val="78B832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F0B96B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Memorial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9B4AAF" id="Group 533" o:spid="_x0000_s1235" style="position:absolute;left:0;text-align:left;margin-left:150.2pt;margin-top:100.55pt;width:95.05pt;height:28.95pt;rotation:-90;z-index:253609984;mso-width-relative:margin;mso-height-relative:margin" coordorigin="-2575,-19" coordsize="12082,3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">
                <v:shape id="Isosceles Triangle 534" o:spid="_x0000_s1236" type="#_x0000_t5" style="position:absolute;left:7853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" fillcolor="#78b832" stroked="f" strokeweight="1pt"/>
                <v:shape id="Text Box 535" o:spid="_x0000_s1237" type="#_x0000_t202" style="position:absolute;left:-2575;top:-19;width:12081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" fillcolor="#78b832" stroked="f" strokeweight=".5pt">
                  <v:textbox inset="0,0,0,0">
                    <w:txbxContent>
                      <w:p w14:paraId="7AF0B96B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Memorial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F2BA1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08960" behindDoc="0" locked="0" layoutInCell="1" allowOverlap="1" wp14:anchorId="5D0D48A7" wp14:editId="3880ED73">
                <wp:simplePos x="0" y="0"/>
                <wp:positionH relativeFrom="column">
                  <wp:posOffset>2279015</wp:posOffset>
                </wp:positionH>
                <wp:positionV relativeFrom="paragraph">
                  <wp:posOffset>5805170</wp:posOffset>
                </wp:positionV>
                <wp:extent cx="1003935" cy="367665"/>
                <wp:effectExtent l="0" t="5715" r="0" b="0"/>
                <wp:wrapNone/>
                <wp:docPr id="530" name="Group 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003935" cy="367665"/>
                          <a:chOff x="-257662" y="-1996"/>
                          <a:chExt cx="1004744" cy="369106"/>
                        </a:xfrm>
                      </wpg:grpSpPr>
                      <wps:wsp>
                        <wps:cNvPr id="531" name="Isosceles Triangle 531"/>
                        <wps:cNvSpPr/>
                        <wps:spPr>
                          <a:xfrm flipV="1">
                            <a:off x="-181257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Text Box 532"/>
                        <wps:cNvSpPr txBox="1"/>
                        <wps:spPr>
                          <a:xfrm>
                            <a:off x="-257662" y="-1996"/>
                            <a:ext cx="1004744" cy="273133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5A58BCB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Mother’s Day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0D48A7" id="Group 530" o:spid="_x0000_s1238" style="position:absolute;left:0;text-align:left;margin-left:179.45pt;margin-top:457.1pt;width:79.05pt;height:28.95pt;rotation:-90;z-index:253608960;mso-width-relative:margin;mso-height-relative:margin" coordorigin="-2576,-19" coordsize="10047,3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">
                <v:shape id="Isosceles Triangle 531" o:spid="_x0000_s1239" type="#_x0000_t5" style="position:absolute;left:-1812;top:2666;width:1004;height:10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" fillcolor="#00b0f0" stroked="f" strokeweight="1pt"/>
                <v:shape id="Text Box 532" o:spid="_x0000_s1240" type="#_x0000_t202" style="position:absolute;left:-2576;top:-19;width:10046;height:2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" fillcolor="#00b0f0" stroked="f" strokeweight=".5pt">
                  <v:textbox inset="0,0,0,0">
                    <w:txbxContent>
                      <w:p w14:paraId="45A58BCB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Mother’s Day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F2BA1" w:rsidRPr="00BF2BA1">
        <w:rPr>
          <w:rFonts w:ascii="Roboto" w:hAnsi="Roboto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3603840" behindDoc="0" locked="0" layoutInCell="1" allowOverlap="1" wp14:anchorId="218D6773" wp14:editId="05F18073">
                <wp:simplePos x="0" y="0"/>
                <wp:positionH relativeFrom="column">
                  <wp:posOffset>1155700</wp:posOffset>
                </wp:positionH>
                <wp:positionV relativeFrom="paragraph">
                  <wp:posOffset>2489298</wp:posOffset>
                </wp:positionV>
                <wp:extent cx="640715" cy="368224"/>
                <wp:effectExtent l="3175" t="0" r="0" b="0"/>
                <wp:wrapNone/>
                <wp:docPr id="512" name="Group 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640715" cy="368224"/>
                          <a:chOff x="-257735" y="-1996"/>
                          <a:chExt cx="641129" cy="369106"/>
                        </a:xfrm>
                      </wpg:grpSpPr>
                      <wps:wsp>
                        <wps:cNvPr id="513" name="Isosceles Triangle 513"/>
                        <wps:cNvSpPr/>
                        <wps:spPr>
                          <a:xfrm flipV="1">
                            <a:off x="-223867" y="266684"/>
                            <a:ext cx="100425" cy="100426"/>
                          </a:xfrm>
                          <a:prstGeom prst="triangle">
                            <a:avLst/>
                          </a:prstGeom>
                          <a:solidFill>
                            <a:srgbClr val="E75BA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Text Box 514"/>
                        <wps:cNvSpPr txBox="1"/>
                        <wps:spPr>
                          <a:xfrm>
                            <a:off x="-257735" y="-1996"/>
                            <a:ext cx="641129" cy="273133"/>
                          </a:xfrm>
                          <a:prstGeom prst="rect">
                            <a:avLst/>
                          </a:prstGeom>
                          <a:solidFill>
                            <a:srgbClr val="E75BA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BF8AC5" w14:textId="77777777" w:rsidR="004858EE" w:rsidRPr="0059745D" w:rsidRDefault="004858EE" w:rsidP="00BF2BA1">
                              <w:pPr>
                                <w:spacing w:after="40" w:line="240" w:lineRule="auto"/>
                                <w:jc w:val="center"/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2"/>
                                  <w:szCs w:val="22"/>
                                </w:rPr>
                                <w:t>Easter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8D6773" id="Group 512" o:spid="_x0000_s1242" style="position:absolute;left:0;text-align:left;margin-left:91pt;margin-top:196pt;width:50.45pt;height:29pt;rotation:-90;z-index:253603840;mso-width-relative:margin;mso-height-relative:margin" coordorigin="-2577,-19" coordsize="6411,369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">
                <v:shape id="Isosceles Triangle 513" o:spid="_x0000_s1243" type="#_x0000_t5" style="position:absolute;left:-2238;top:2666;width:1004;height:1005;flip:y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" fillcolor="#e75ba1" stroked="f" strokeweight="1pt"/>
                <v:shape id="Text Box 514" o:spid="_x0000_s1244" type="#_x0000_t202" style="position:absolute;left:-2577;top:-19;width:6410;height:273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" fillcolor="#e75ba1" stroked="f" strokeweight=".5pt">
                  <v:textbox inset="0,0,0,0">
                    <w:txbxContent>
                      <w:p w14:paraId="57BF8AC5" w14:textId="77777777" w:rsidR="004858EE" w:rsidRPr="0059745D" w:rsidRDefault="004858EE" w:rsidP="00BF2BA1">
                        <w:pPr>
                          <w:spacing w:after="40" w:line="240" w:lineRule="auto"/>
                          <w:jc w:val="center"/>
                          <w:rPr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color w:val="FFFFFF" w:themeColor="background1"/>
                            <w:sz w:val="22"/>
                            <w:szCs w:val="22"/>
                          </w:rPr>
                          <w:t>Easter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750CA" w:rsidRPr="00663B6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6335E900" wp14:editId="59FD353F">
                <wp:simplePos x="0" y="0"/>
                <wp:positionH relativeFrom="column">
                  <wp:posOffset>5749925</wp:posOffset>
                </wp:positionH>
                <wp:positionV relativeFrom="paragraph">
                  <wp:posOffset>2818765</wp:posOffset>
                </wp:positionV>
                <wp:extent cx="1172845" cy="222250"/>
                <wp:effectExtent l="0" t="952" r="7302" b="7303"/>
                <wp:wrapNone/>
                <wp:docPr id="373" name="Text Box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172845" cy="222250"/>
                        </a:xfrm>
                        <a:prstGeom prst="rect">
                          <a:avLst/>
                        </a:prstGeom>
                        <a:solidFill>
                          <a:srgbClr val="EB8634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364DA3" w14:textId="77777777" w:rsidR="004858EE" w:rsidRPr="0059745D" w:rsidRDefault="004858EE" w:rsidP="00663B6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Awareness Events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5E900" id="Text Box 373" o:spid="_x0000_s1245" type="#_x0000_t202" style="position:absolute;left:0;text-align:left;margin-left:452.75pt;margin-top:221.95pt;width:92.35pt;height:17.5pt;rotation:-90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" fillcolor="#eb8634" stroked="f" strokeweight=".5pt">
                <v:textbox inset="0,0,0,0">
                  <w:txbxContent>
                    <w:p w14:paraId="20364DA3" w14:textId="77777777" w:rsidR="004858EE" w:rsidRPr="0059745D" w:rsidRDefault="004858EE" w:rsidP="00663B6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Awareness Events</w:t>
                      </w:r>
                    </w:p>
                  </w:txbxContent>
                </v:textbox>
              </v:shape>
            </w:pict>
          </mc:Fallback>
        </mc:AlternateContent>
      </w:r>
      <w:r w:rsidR="007750CA" w:rsidRPr="00663B6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685BCD95" wp14:editId="10D86DE9">
                <wp:simplePos x="0" y="0"/>
                <wp:positionH relativeFrom="column">
                  <wp:posOffset>5905500</wp:posOffset>
                </wp:positionH>
                <wp:positionV relativeFrom="paragraph">
                  <wp:posOffset>1783080</wp:posOffset>
                </wp:positionV>
                <wp:extent cx="836295" cy="222250"/>
                <wp:effectExtent l="2223" t="0" r="4127" b="4128"/>
                <wp:wrapNone/>
                <wp:docPr id="374" name="Text Box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836295" cy="222250"/>
                        </a:xfrm>
                        <a:prstGeom prst="rect">
                          <a:avLst/>
                        </a:prstGeom>
                        <a:solidFill>
                          <a:srgbClr val="78B832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391BDC" w14:textId="77777777" w:rsidR="004858EE" w:rsidRPr="0059745D" w:rsidRDefault="004858EE" w:rsidP="00663B6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Topic Ideas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BCD95" id="Text Box 374" o:spid="_x0000_s1246" type="#_x0000_t202" style="position:absolute;left:0;text-align:left;margin-left:465pt;margin-top:140.4pt;width:65.85pt;height:17.5pt;rotation:-90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" fillcolor="#78b832" stroked="f" strokeweight=".5pt">
                <v:textbox inset="0,0,0,0">
                  <w:txbxContent>
                    <w:p w14:paraId="66391BDC" w14:textId="77777777" w:rsidR="004858EE" w:rsidRPr="0059745D" w:rsidRDefault="004858EE" w:rsidP="00663B6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Topic Ideas</w:t>
                      </w:r>
                    </w:p>
                  </w:txbxContent>
                </v:textbox>
              </v:shape>
            </w:pict>
          </mc:Fallback>
        </mc:AlternateContent>
      </w:r>
      <w:r w:rsidR="007750CA" w:rsidRPr="00663B6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CFF7CA1" wp14:editId="2A5B6FB0">
                <wp:simplePos x="0" y="0"/>
                <wp:positionH relativeFrom="column">
                  <wp:posOffset>5767070</wp:posOffset>
                </wp:positionH>
                <wp:positionV relativeFrom="paragraph">
                  <wp:posOffset>4017010</wp:posOffset>
                </wp:positionV>
                <wp:extent cx="1159510" cy="222250"/>
                <wp:effectExtent l="0" t="7620" r="0" b="0"/>
                <wp:wrapNone/>
                <wp:docPr id="372" name="Text Box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159510" cy="222250"/>
                        </a:xfrm>
                        <a:prstGeom prst="rect">
                          <a:avLst/>
                        </a:prstGeom>
                        <a:solidFill>
                          <a:srgbClr val="E75BA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4EBFD5" w14:textId="77777777" w:rsidR="004858EE" w:rsidRPr="0059745D" w:rsidRDefault="004858EE" w:rsidP="00663B6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Religious Events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F7CA1" id="Text Box 372" o:spid="_x0000_s1247" type="#_x0000_t202" style="position:absolute;left:0;text-align:left;margin-left:454.1pt;margin-top:316.3pt;width:91.3pt;height:17.5pt;rotation:-90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" fillcolor="#e75ba1" stroked="f" strokeweight=".5pt">
                <v:textbox inset="0,0,0,0">
                  <w:txbxContent>
                    <w:p w14:paraId="5C4EBFD5" w14:textId="77777777" w:rsidR="004858EE" w:rsidRPr="0059745D" w:rsidRDefault="004858EE" w:rsidP="00663B6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Religious Events</w:t>
                      </w:r>
                    </w:p>
                  </w:txbxContent>
                </v:textbox>
              </v:shape>
            </w:pict>
          </mc:Fallback>
        </mc:AlternateContent>
      </w:r>
      <w:r w:rsidR="007750CA" w:rsidRPr="00663B6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EA59536" wp14:editId="6DA692D2">
                <wp:simplePos x="0" y="0"/>
                <wp:positionH relativeFrom="column">
                  <wp:posOffset>5977149</wp:posOffset>
                </wp:positionH>
                <wp:positionV relativeFrom="paragraph">
                  <wp:posOffset>4959033</wp:posOffset>
                </wp:positionV>
                <wp:extent cx="723265" cy="222250"/>
                <wp:effectExtent l="2858" t="0" r="3492" b="3493"/>
                <wp:wrapNone/>
                <wp:docPr id="371" name="Text Box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23265" cy="22225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871A52" w14:textId="77777777" w:rsidR="004858EE" w:rsidRPr="0059745D" w:rsidRDefault="004858EE" w:rsidP="00663B62">
                            <w:pPr>
                              <w:spacing w:after="40" w:line="240" w:lineRule="auto"/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  <w:t>Key Dates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59536" id="Text Box 371" o:spid="_x0000_s1248" type="#_x0000_t202" style="position:absolute;left:0;text-align:left;margin-left:470.65pt;margin-top:390.5pt;width:56.95pt;height:17.5pt;rotation:-90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" fillcolor="#00b0f0" stroked="f" strokeweight=".5pt">
                <v:textbox inset="0,0,0,0">
                  <w:txbxContent>
                    <w:p w14:paraId="40871A52" w14:textId="77777777" w:rsidR="004858EE" w:rsidRPr="0059745D" w:rsidRDefault="004858EE" w:rsidP="00663B62">
                      <w:pPr>
                        <w:spacing w:after="40" w:line="240" w:lineRule="auto"/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color w:val="FFFFFF" w:themeColor="background1"/>
                          <w:sz w:val="22"/>
                          <w:szCs w:val="22"/>
                        </w:rPr>
                        <w:t>Key Dates</w:t>
                      </w:r>
                    </w:p>
                  </w:txbxContent>
                </v:textbox>
              </v:shape>
            </w:pict>
          </mc:Fallback>
        </mc:AlternateContent>
      </w:r>
    </w:p>
    <w:p w14:paraId="6C29ED6D" w14:textId="7E235773" w:rsidR="002E13DC" w:rsidRDefault="00B24292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38"/>
          <w:footerReference w:type="default" r:id="rId39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B24292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3671424" behindDoc="0" locked="0" layoutInCell="1" allowOverlap="1" wp14:anchorId="5EEC6126" wp14:editId="1293988A">
                <wp:simplePos x="0" y="0"/>
                <wp:positionH relativeFrom="column">
                  <wp:posOffset>1277620</wp:posOffset>
                </wp:positionH>
                <wp:positionV relativeFrom="paragraph">
                  <wp:posOffset>8065135</wp:posOffset>
                </wp:positionV>
                <wp:extent cx="1270000" cy="590550"/>
                <wp:effectExtent l="0" t="0" r="3175" b="0"/>
                <wp:wrapNone/>
                <wp:docPr id="4911" name="Text Box 4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3EBE45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C6126" id="Text Box 4911" o:spid="_x0000_s1249" type="#_x0000_t202" style="position:absolute;left:0;text-align:left;margin-left:100.6pt;margin-top:635.05pt;width:100pt;height:46.5pt;rotation:-90;z-index:25367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" filled="f" stroked="f" strokeweight=".5pt">
                <v:textbox>
                  <w:txbxContent>
                    <w:p w14:paraId="583EBE45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72448" behindDoc="0" locked="0" layoutInCell="1" allowOverlap="1" wp14:anchorId="1F53EA1A" wp14:editId="5C891911">
                <wp:simplePos x="0" y="0"/>
                <wp:positionH relativeFrom="column">
                  <wp:posOffset>2172970</wp:posOffset>
                </wp:positionH>
                <wp:positionV relativeFrom="paragraph">
                  <wp:posOffset>8065135</wp:posOffset>
                </wp:positionV>
                <wp:extent cx="1270000" cy="590550"/>
                <wp:effectExtent l="0" t="0" r="3175" b="0"/>
                <wp:wrapNone/>
                <wp:docPr id="4912" name="Text Box 4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164A89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3EA1A" id="Text Box 4912" o:spid="_x0000_s1250" type="#_x0000_t202" style="position:absolute;left:0;text-align:left;margin-left:171.1pt;margin-top:635.05pt;width:100pt;height:46.5pt;rotation:-90;z-index:25367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" filled="f" stroked="f" strokeweight=".5pt">
                <v:textbox>
                  <w:txbxContent>
                    <w:p w14:paraId="7A164A89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73472" behindDoc="0" locked="0" layoutInCell="1" allowOverlap="1" wp14:anchorId="0C549FEA" wp14:editId="65DFFA10">
                <wp:simplePos x="0" y="0"/>
                <wp:positionH relativeFrom="column">
                  <wp:posOffset>3082290</wp:posOffset>
                </wp:positionH>
                <wp:positionV relativeFrom="paragraph">
                  <wp:posOffset>8060055</wp:posOffset>
                </wp:positionV>
                <wp:extent cx="1270000" cy="590550"/>
                <wp:effectExtent l="0" t="0" r="3175" b="0"/>
                <wp:wrapNone/>
                <wp:docPr id="4913" name="Text Box 4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365212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49FEA" id="Text Box 4913" o:spid="_x0000_s1251" type="#_x0000_t202" style="position:absolute;left:0;text-align:left;margin-left:242.7pt;margin-top:634.65pt;width:100pt;height:46.5pt;rotation:-90;z-index:25367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" filled="f" stroked="f" strokeweight=".5pt">
                <v:textbox>
                  <w:txbxContent>
                    <w:p w14:paraId="44365212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74496" behindDoc="0" locked="0" layoutInCell="1" allowOverlap="1" wp14:anchorId="5C5CA698" wp14:editId="3E0BCDB9">
                <wp:simplePos x="0" y="0"/>
                <wp:positionH relativeFrom="column">
                  <wp:posOffset>3977640</wp:posOffset>
                </wp:positionH>
                <wp:positionV relativeFrom="paragraph">
                  <wp:posOffset>8060690</wp:posOffset>
                </wp:positionV>
                <wp:extent cx="1270000" cy="590550"/>
                <wp:effectExtent l="0" t="0" r="3175" b="0"/>
                <wp:wrapNone/>
                <wp:docPr id="4914" name="Text Box 4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F75062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CA698" id="Text Box 4914" o:spid="_x0000_s1252" type="#_x0000_t202" style="position:absolute;left:0;text-align:left;margin-left:313.2pt;margin-top:634.7pt;width:100pt;height:46.5pt;rotation:-90;z-index:25367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lyKNw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" filled="f" stroked="f" strokeweight=".5pt">
                <v:textbox>
                  <w:txbxContent>
                    <w:p w14:paraId="72F75062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75520" behindDoc="0" locked="0" layoutInCell="1" allowOverlap="1" wp14:anchorId="0A82B277" wp14:editId="71615521">
                <wp:simplePos x="0" y="0"/>
                <wp:positionH relativeFrom="column">
                  <wp:posOffset>4885690</wp:posOffset>
                </wp:positionH>
                <wp:positionV relativeFrom="paragraph">
                  <wp:posOffset>8065135</wp:posOffset>
                </wp:positionV>
                <wp:extent cx="1270000" cy="590550"/>
                <wp:effectExtent l="0" t="0" r="3175" b="0"/>
                <wp:wrapNone/>
                <wp:docPr id="4915" name="Text Box 49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D3A342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2B277" id="Text Box 4915" o:spid="_x0000_s1253" type="#_x0000_t202" style="position:absolute;left:0;text-align:left;margin-left:384.7pt;margin-top:635.05pt;width:100pt;height:46.5pt;rotation:-90;z-index:25367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" filled="f" stroked="f" strokeweight=".5pt">
                <v:textbox>
                  <w:txbxContent>
                    <w:p w14:paraId="14D3A342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76544" behindDoc="0" locked="0" layoutInCell="1" allowOverlap="1" wp14:anchorId="07F5ECC2" wp14:editId="2D1A9F63">
                <wp:simplePos x="0" y="0"/>
                <wp:positionH relativeFrom="column">
                  <wp:posOffset>5781040</wp:posOffset>
                </wp:positionH>
                <wp:positionV relativeFrom="paragraph">
                  <wp:posOffset>8066088</wp:posOffset>
                </wp:positionV>
                <wp:extent cx="1270000" cy="590550"/>
                <wp:effectExtent l="0" t="0" r="3175" b="0"/>
                <wp:wrapNone/>
                <wp:docPr id="4916" name="Text Box 4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2AE4EF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5ECC2" id="Text Box 4916" o:spid="_x0000_s1254" type="#_x0000_t202" style="position:absolute;left:0;text-align:left;margin-left:455.2pt;margin-top:635.15pt;width:100pt;height:46.5pt;rotation:-90;z-index:2536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" filled="f" stroked="f" strokeweight=".5pt">
                <v:textbox>
                  <w:txbxContent>
                    <w:p w14:paraId="162AE4EF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69376" behindDoc="0" locked="0" layoutInCell="1" allowOverlap="1" wp14:anchorId="495A8485" wp14:editId="4480D435">
                <wp:simplePos x="0" y="0"/>
                <wp:positionH relativeFrom="column">
                  <wp:posOffset>5768340</wp:posOffset>
                </wp:positionH>
                <wp:positionV relativeFrom="paragraph">
                  <wp:posOffset>6724650</wp:posOffset>
                </wp:positionV>
                <wp:extent cx="1270000" cy="590550"/>
                <wp:effectExtent l="0" t="0" r="3175" b="0"/>
                <wp:wrapNone/>
                <wp:docPr id="4910" name="Text Box 4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CEB5F3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A8485" id="Text Box 4910" o:spid="_x0000_s1255" type="#_x0000_t202" style="position:absolute;left:0;text-align:left;margin-left:454.2pt;margin-top:529.5pt;width:100pt;height:46.5pt;rotation:-90;z-index:25366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" filled="f" stroked="f" strokeweight=".5pt">
                <v:textbox>
                  <w:txbxContent>
                    <w:p w14:paraId="15CEB5F3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68352" behindDoc="0" locked="0" layoutInCell="1" allowOverlap="1" wp14:anchorId="4D8AD15F" wp14:editId="7C0E1D23">
                <wp:simplePos x="0" y="0"/>
                <wp:positionH relativeFrom="column">
                  <wp:posOffset>4872990</wp:posOffset>
                </wp:positionH>
                <wp:positionV relativeFrom="paragraph">
                  <wp:posOffset>6724015</wp:posOffset>
                </wp:positionV>
                <wp:extent cx="1270000" cy="590550"/>
                <wp:effectExtent l="0" t="0" r="3175" b="0"/>
                <wp:wrapNone/>
                <wp:docPr id="4909" name="Text Box 4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737EA8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AD15F" id="Text Box 4909" o:spid="_x0000_s1256" type="#_x0000_t202" style="position:absolute;left:0;text-align:left;margin-left:383.7pt;margin-top:529.45pt;width:100pt;height:46.5pt;rotation:-90;z-index:25366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" filled="f" stroked="f" strokeweight=".5pt">
                <v:textbox>
                  <w:txbxContent>
                    <w:p w14:paraId="1C737EA8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67328" behindDoc="0" locked="0" layoutInCell="1" allowOverlap="1" wp14:anchorId="413E75EE" wp14:editId="0AB5D08B">
                <wp:simplePos x="0" y="0"/>
                <wp:positionH relativeFrom="column">
                  <wp:posOffset>3964940</wp:posOffset>
                </wp:positionH>
                <wp:positionV relativeFrom="paragraph">
                  <wp:posOffset>6719570</wp:posOffset>
                </wp:positionV>
                <wp:extent cx="1270000" cy="590550"/>
                <wp:effectExtent l="0" t="0" r="3175" b="0"/>
                <wp:wrapNone/>
                <wp:docPr id="4908" name="Text Box 4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EEC11F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E75EE" id="Text Box 4908" o:spid="_x0000_s1257" type="#_x0000_t202" style="position:absolute;left:0;text-align:left;margin-left:312.2pt;margin-top:529.1pt;width:100pt;height:46.5pt;rotation:-90;z-index:25366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" filled="f" stroked="f" strokeweight=".5pt">
                <v:textbox>
                  <w:txbxContent>
                    <w:p w14:paraId="02EEC11F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66304" behindDoc="0" locked="0" layoutInCell="1" allowOverlap="1" wp14:anchorId="2B29C70A" wp14:editId="0929267A">
                <wp:simplePos x="0" y="0"/>
                <wp:positionH relativeFrom="column">
                  <wp:posOffset>3069590</wp:posOffset>
                </wp:positionH>
                <wp:positionV relativeFrom="paragraph">
                  <wp:posOffset>6718935</wp:posOffset>
                </wp:positionV>
                <wp:extent cx="1270000" cy="590550"/>
                <wp:effectExtent l="0" t="0" r="3175" b="0"/>
                <wp:wrapNone/>
                <wp:docPr id="4907" name="Text Box 4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9C36CB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9C70A" id="Text Box 4907" o:spid="_x0000_s1258" type="#_x0000_t202" style="position:absolute;left:0;text-align:left;margin-left:241.7pt;margin-top:529.05pt;width:100pt;height:46.5pt;rotation:-90;z-index:25366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" filled="f" stroked="f" strokeweight=".5pt">
                <v:textbox>
                  <w:txbxContent>
                    <w:p w14:paraId="0B9C36CB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65280" behindDoc="0" locked="0" layoutInCell="1" allowOverlap="1" wp14:anchorId="1E3A0918" wp14:editId="05397AD0">
                <wp:simplePos x="0" y="0"/>
                <wp:positionH relativeFrom="column">
                  <wp:posOffset>2160270</wp:posOffset>
                </wp:positionH>
                <wp:positionV relativeFrom="paragraph">
                  <wp:posOffset>6724015</wp:posOffset>
                </wp:positionV>
                <wp:extent cx="1270000" cy="590550"/>
                <wp:effectExtent l="0" t="0" r="3175" b="0"/>
                <wp:wrapNone/>
                <wp:docPr id="4906" name="Text Box 4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3B50EB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A0918" id="Text Box 4906" o:spid="_x0000_s1259" type="#_x0000_t202" style="position:absolute;left:0;text-align:left;margin-left:170.1pt;margin-top:529.45pt;width:100pt;height:46.5pt;rotation:-90;z-index:25366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" filled="f" stroked="f" strokeweight=".5pt">
                <v:textbox>
                  <w:txbxContent>
                    <w:p w14:paraId="713B50EB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64256" behindDoc="0" locked="0" layoutInCell="1" allowOverlap="1" wp14:anchorId="0B1CF0B9" wp14:editId="20C459E7">
                <wp:simplePos x="0" y="0"/>
                <wp:positionH relativeFrom="column">
                  <wp:posOffset>1265238</wp:posOffset>
                </wp:positionH>
                <wp:positionV relativeFrom="paragraph">
                  <wp:posOffset>6724333</wp:posOffset>
                </wp:positionV>
                <wp:extent cx="1270000" cy="590550"/>
                <wp:effectExtent l="0" t="0" r="3175" b="0"/>
                <wp:wrapNone/>
                <wp:docPr id="4905" name="Text Box 4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8EFAE0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CF0B9" id="Text Box 4905" o:spid="_x0000_s1260" type="#_x0000_t202" style="position:absolute;left:0;text-align:left;margin-left:99.65pt;margin-top:529.5pt;width:100pt;height:46.5pt;rotation:-90;z-index:25366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" filled="f" stroked="f" strokeweight=".5pt">
                <v:textbox>
                  <w:txbxContent>
                    <w:p w14:paraId="7D8EFAE0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57088" behindDoc="0" locked="0" layoutInCell="1" allowOverlap="1" wp14:anchorId="10CE00DB" wp14:editId="29E97DE1">
                <wp:simplePos x="0" y="0"/>
                <wp:positionH relativeFrom="column">
                  <wp:posOffset>1250315</wp:posOffset>
                </wp:positionH>
                <wp:positionV relativeFrom="paragraph">
                  <wp:posOffset>5401945</wp:posOffset>
                </wp:positionV>
                <wp:extent cx="1270000" cy="590550"/>
                <wp:effectExtent l="0" t="0" r="3175" b="0"/>
                <wp:wrapNone/>
                <wp:docPr id="4899" name="Text Box 48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82922D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E00DB" id="Text Box 4899" o:spid="_x0000_s1261" type="#_x0000_t202" style="position:absolute;left:0;text-align:left;margin-left:98.45pt;margin-top:425.35pt;width:100pt;height:46.5pt;rotation:-90;z-index:25365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2Nm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+7G&#10;Y860qODSWjWefaWGxSA0qo2bALoyAPsGGXgdtAtxh2BovcltxSxB4t4I1uAXFUGPDHCIf7wIHuhl&#10;4OjfRhyTyA3H3eEwOpK0ZIHUWOe/KapY2KTcwtDIKg5L51EAoGdIgGtaFGUZTS01q1M+ugHluwy+&#10;KDU+fCs97HyzaaIMvf7N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" filled="f" stroked="f" strokeweight=".5pt">
                <v:textbox>
                  <w:txbxContent>
                    <w:p w14:paraId="7982922D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58112" behindDoc="0" locked="0" layoutInCell="1" allowOverlap="1" wp14:anchorId="0532EF03" wp14:editId="2312F90F">
                <wp:simplePos x="0" y="0"/>
                <wp:positionH relativeFrom="column">
                  <wp:posOffset>2145665</wp:posOffset>
                </wp:positionH>
                <wp:positionV relativeFrom="paragraph">
                  <wp:posOffset>5401945</wp:posOffset>
                </wp:positionV>
                <wp:extent cx="1270000" cy="590550"/>
                <wp:effectExtent l="0" t="0" r="3175" b="0"/>
                <wp:wrapNone/>
                <wp:docPr id="4900" name="Text Box 4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2EC94D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2EF03" id="Text Box 4900" o:spid="_x0000_s1262" type="#_x0000_t202" style="position:absolute;left:0;text-align:left;margin-left:168.95pt;margin-top:425.35pt;width:100pt;height:46.5pt;rotation:-90;z-index:25365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S61Nw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" filled="f" stroked="f" strokeweight=".5pt">
                <v:textbox>
                  <w:txbxContent>
                    <w:p w14:paraId="212EC94D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59136" behindDoc="0" locked="0" layoutInCell="1" allowOverlap="1" wp14:anchorId="6468310D" wp14:editId="616CB970">
                <wp:simplePos x="0" y="0"/>
                <wp:positionH relativeFrom="column">
                  <wp:posOffset>3054985</wp:posOffset>
                </wp:positionH>
                <wp:positionV relativeFrom="paragraph">
                  <wp:posOffset>5396865</wp:posOffset>
                </wp:positionV>
                <wp:extent cx="1270000" cy="590550"/>
                <wp:effectExtent l="0" t="0" r="3175" b="0"/>
                <wp:wrapNone/>
                <wp:docPr id="4901" name="Text Box 4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ED59AE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8310D" id="Text Box 4901" o:spid="_x0000_s1263" type="#_x0000_t202" style="position:absolute;left:0;text-align:left;margin-left:240.55pt;margin-top:424.95pt;width:100pt;height:46.5pt;rotation:-90;z-index:25365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5b6OQ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" filled="f" stroked="f" strokeweight=".5pt">
                <v:textbox>
                  <w:txbxContent>
                    <w:p w14:paraId="1AED59AE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60160" behindDoc="0" locked="0" layoutInCell="1" allowOverlap="1" wp14:anchorId="7560DCFA" wp14:editId="19475AA2">
                <wp:simplePos x="0" y="0"/>
                <wp:positionH relativeFrom="column">
                  <wp:posOffset>3950335</wp:posOffset>
                </wp:positionH>
                <wp:positionV relativeFrom="paragraph">
                  <wp:posOffset>5397500</wp:posOffset>
                </wp:positionV>
                <wp:extent cx="1270000" cy="590550"/>
                <wp:effectExtent l="0" t="0" r="3175" b="0"/>
                <wp:wrapNone/>
                <wp:docPr id="4902" name="Text Box 4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961F5C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0DCFA" id="Text Box 4902" o:spid="_x0000_s1264" type="#_x0000_t202" style="position:absolute;left:0;text-align:left;margin-left:311.05pt;margin-top:425pt;width:100pt;height:46.5pt;rotation:-90;z-index:2536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" filled="f" stroked="f" strokeweight=".5pt">
                <v:textbox>
                  <w:txbxContent>
                    <w:p w14:paraId="1E961F5C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61184" behindDoc="0" locked="0" layoutInCell="1" allowOverlap="1" wp14:anchorId="49E76A87" wp14:editId="013CEC71">
                <wp:simplePos x="0" y="0"/>
                <wp:positionH relativeFrom="column">
                  <wp:posOffset>4858385</wp:posOffset>
                </wp:positionH>
                <wp:positionV relativeFrom="paragraph">
                  <wp:posOffset>5401945</wp:posOffset>
                </wp:positionV>
                <wp:extent cx="1270000" cy="590550"/>
                <wp:effectExtent l="0" t="0" r="3175" b="0"/>
                <wp:wrapNone/>
                <wp:docPr id="4903" name="Text Box 4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3DDA47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76A87" id="Text Box 4903" o:spid="_x0000_s1265" type="#_x0000_t202" style="position:absolute;left:0;text-align:left;margin-left:382.55pt;margin-top:425.35pt;width:100pt;height:46.5pt;rotation:-90;z-index:25366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" filled="f" stroked="f" strokeweight=".5pt">
                <v:textbox>
                  <w:txbxContent>
                    <w:p w14:paraId="003DDA47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62208" behindDoc="0" locked="0" layoutInCell="1" allowOverlap="1" wp14:anchorId="5818EB80" wp14:editId="70B595B3">
                <wp:simplePos x="0" y="0"/>
                <wp:positionH relativeFrom="column">
                  <wp:posOffset>5754369</wp:posOffset>
                </wp:positionH>
                <wp:positionV relativeFrom="paragraph">
                  <wp:posOffset>5402580</wp:posOffset>
                </wp:positionV>
                <wp:extent cx="1270000" cy="590550"/>
                <wp:effectExtent l="0" t="0" r="3175" b="0"/>
                <wp:wrapNone/>
                <wp:docPr id="4904" name="Text Box 4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EB7EB4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8EB80" id="Text Box 4904" o:spid="_x0000_s1266" type="#_x0000_t202" style="position:absolute;left:0;text-align:left;margin-left:453.1pt;margin-top:425.4pt;width:100pt;height:46.5pt;rotation:-90;z-index:25366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" filled="f" stroked="f" strokeweight=".5pt">
                <v:textbox>
                  <w:txbxContent>
                    <w:p w14:paraId="5FEB7EB4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49920" behindDoc="0" locked="0" layoutInCell="1" allowOverlap="1" wp14:anchorId="4DDE4532" wp14:editId="75A1CFC6">
                <wp:simplePos x="0" y="0"/>
                <wp:positionH relativeFrom="column">
                  <wp:posOffset>1263650</wp:posOffset>
                </wp:positionH>
                <wp:positionV relativeFrom="paragraph">
                  <wp:posOffset>4044315</wp:posOffset>
                </wp:positionV>
                <wp:extent cx="1270000" cy="590550"/>
                <wp:effectExtent l="0" t="0" r="3175" b="0"/>
                <wp:wrapNone/>
                <wp:docPr id="4893" name="Text Box 4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572D6C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E4532" id="Text Box 4893" o:spid="_x0000_s1267" type="#_x0000_t202" style="position:absolute;left:0;text-align:left;margin-left:99.5pt;margin-top:318.45pt;width:100pt;height:46.5pt;rotation:-90;z-index:2536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0Tp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+7G&#10;N5xpUcGltWo8+0oNi0FoVBs3AXRlAPYNMvA6aBfiDsHQepPbilmCxL0RrMEvKoIeGeAQ/3gRPNDL&#10;wNG/jTgmkRuOu8NhdCRpyQKpsc5/U1SxsEm5haGRVRyWzqMAQM+QANe0KMoymlpqVqd8dAPKdxl8&#10;UWp8+FZ62Plm00QZev3x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" filled="f" stroked="f" strokeweight=".5pt">
                <v:textbox>
                  <w:txbxContent>
                    <w:p w14:paraId="33572D6C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50944" behindDoc="0" locked="0" layoutInCell="1" allowOverlap="1" wp14:anchorId="2D6383A2" wp14:editId="0BF94A3D">
                <wp:simplePos x="0" y="0"/>
                <wp:positionH relativeFrom="column">
                  <wp:posOffset>2159000</wp:posOffset>
                </wp:positionH>
                <wp:positionV relativeFrom="paragraph">
                  <wp:posOffset>4044315</wp:posOffset>
                </wp:positionV>
                <wp:extent cx="1270000" cy="590550"/>
                <wp:effectExtent l="0" t="0" r="3175" b="0"/>
                <wp:wrapNone/>
                <wp:docPr id="4894" name="Text Box 48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764EF8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383A2" id="Text Box 4894" o:spid="_x0000_s1268" type="#_x0000_t202" style="position:absolute;left:0;text-align:left;margin-left:170pt;margin-top:318.45pt;width:100pt;height:46.5pt;rotation:-90;z-index:25365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" filled="f" stroked="f" strokeweight=".5pt">
                <v:textbox>
                  <w:txbxContent>
                    <w:p w14:paraId="32764EF8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51968" behindDoc="0" locked="0" layoutInCell="1" allowOverlap="1" wp14:anchorId="4F2C1647" wp14:editId="3132FBF9">
                <wp:simplePos x="0" y="0"/>
                <wp:positionH relativeFrom="column">
                  <wp:posOffset>3068320</wp:posOffset>
                </wp:positionH>
                <wp:positionV relativeFrom="paragraph">
                  <wp:posOffset>4039235</wp:posOffset>
                </wp:positionV>
                <wp:extent cx="1270000" cy="590550"/>
                <wp:effectExtent l="0" t="0" r="3175" b="0"/>
                <wp:wrapNone/>
                <wp:docPr id="4895" name="Text Box 48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C0458C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C1647" id="Text Box 4895" o:spid="_x0000_s1269" type="#_x0000_t202" style="position:absolute;left:0;text-align:left;margin-left:241.6pt;margin-top:318.05pt;width:100pt;height:46.5pt;rotation:-90;z-index:25365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DPdNw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" filled="f" stroked="f" strokeweight=".5pt">
                <v:textbox>
                  <w:txbxContent>
                    <w:p w14:paraId="7FC0458C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52992" behindDoc="0" locked="0" layoutInCell="1" allowOverlap="1" wp14:anchorId="10E592B5" wp14:editId="00C56EA9">
                <wp:simplePos x="0" y="0"/>
                <wp:positionH relativeFrom="column">
                  <wp:posOffset>3963670</wp:posOffset>
                </wp:positionH>
                <wp:positionV relativeFrom="paragraph">
                  <wp:posOffset>4039870</wp:posOffset>
                </wp:positionV>
                <wp:extent cx="1270000" cy="590550"/>
                <wp:effectExtent l="0" t="0" r="3175" b="0"/>
                <wp:wrapNone/>
                <wp:docPr id="4896" name="Text Box 4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391AAD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592B5" id="Text Box 4896" o:spid="_x0000_s1270" type="#_x0000_t202" style="position:absolute;left:0;text-align:left;margin-left:312.1pt;margin-top:318.1pt;width:100pt;height:46.5pt;rotation:-90;z-index:25365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voN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+7G&#10;I860qODSWjWefaWGxSA0qo2bALoyAPsGGXgdtAtxh2BovcltxSxB4t4I1uAXFUGPDHCIf7wIHuhl&#10;4OjfRhyTyA3H3eEwOpK0ZIHUWOe/KapY2KTcwtDIKg5L51EAoGdIgGtaFGUZTS01q1M+ugHluwy+&#10;KDU+fCs97HyzaaIMvZv+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" filled="f" stroked="f" strokeweight=".5pt">
                <v:textbox>
                  <w:txbxContent>
                    <w:p w14:paraId="0E391AAD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54016" behindDoc="0" locked="0" layoutInCell="1" allowOverlap="1" wp14:anchorId="0F25A66A" wp14:editId="13B42393">
                <wp:simplePos x="0" y="0"/>
                <wp:positionH relativeFrom="column">
                  <wp:posOffset>4871720</wp:posOffset>
                </wp:positionH>
                <wp:positionV relativeFrom="paragraph">
                  <wp:posOffset>4044315</wp:posOffset>
                </wp:positionV>
                <wp:extent cx="1270000" cy="590550"/>
                <wp:effectExtent l="0" t="0" r="3175" b="0"/>
                <wp:wrapNone/>
                <wp:docPr id="4897" name="Text Box 4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C11A6A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5A66A" id="Text Box 4897" o:spid="_x0000_s1271" type="#_x0000_t202" style="position:absolute;left:0;text-align:left;margin-left:383.6pt;margin-top:318.45pt;width:100pt;height:46.5pt;rotation:-90;z-index:2536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" filled="f" stroked="f" strokeweight=".5pt">
                <v:textbox>
                  <w:txbxContent>
                    <w:p w14:paraId="3FC11A6A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55040" behindDoc="0" locked="0" layoutInCell="1" allowOverlap="1" wp14:anchorId="3BF875EB" wp14:editId="61EB1C93">
                <wp:simplePos x="0" y="0"/>
                <wp:positionH relativeFrom="column">
                  <wp:posOffset>5767071</wp:posOffset>
                </wp:positionH>
                <wp:positionV relativeFrom="paragraph">
                  <wp:posOffset>4045268</wp:posOffset>
                </wp:positionV>
                <wp:extent cx="1270000" cy="590550"/>
                <wp:effectExtent l="0" t="0" r="3175" b="0"/>
                <wp:wrapNone/>
                <wp:docPr id="4898" name="Text Box 48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1F3DDB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875EB" id="Text Box 4898" o:spid="_x0000_s1272" type="#_x0000_t202" style="position:absolute;left:0;text-align:left;margin-left:454.1pt;margin-top:318.55pt;width:100pt;height:46.5pt;rotation:-90;z-index:25365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YZ7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" filled="f" stroked="f" strokeweight=".5pt">
                <v:textbox>
                  <w:txbxContent>
                    <w:p w14:paraId="6E1F3DDB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42752" behindDoc="0" locked="0" layoutInCell="1" allowOverlap="1" wp14:anchorId="2E6F24E2" wp14:editId="6580635A">
                <wp:simplePos x="0" y="0"/>
                <wp:positionH relativeFrom="column">
                  <wp:posOffset>1258570</wp:posOffset>
                </wp:positionH>
                <wp:positionV relativeFrom="paragraph">
                  <wp:posOffset>2722245</wp:posOffset>
                </wp:positionV>
                <wp:extent cx="1270000" cy="590550"/>
                <wp:effectExtent l="0" t="0" r="3175" b="0"/>
                <wp:wrapNone/>
                <wp:docPr id="4884" name="Text Box 48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33A8C0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F24E2" id="Text Box 4884" o:spid="_x0000_s1273" type="#_x0000_t202" style="position:absolute;left:0;text-align:left;margin-left:99.1pt;margin-top:214.35pt;width:100pt;height:46.5pt;rotation:-90;z-index:2536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+UGOA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" filled="f" stroked="f" strokeweight=".5pt">
                <v:textbox>
                  <w:txbxContent>
                    <w:p w14:paraId="0333A8C0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43776" behindDoc="0" locked="0" layoutInCell="1" allowOverlap="1" wp14:anchorId="450E9D8E" wp14:editId="030EAFF1">
                <wp:simplePos x="0" y="0"/>
                <wp:positionH relativeFrom="column">
                  <wp:posOffset>2153920</wp:posOffset>
                </wp:positionH>
                <wp:positionV relativeFrom="paragraph">
                  <wp:posOffset>2722245</wp:posOffset>
                </wp:positionV>
                <wp:extent cx="1270000" cy="590550"/>
                <wp:effectExtent l="0" t="0" r="3175" b="0"/>
                <wp:wrapNone/>
                <wp:docPr id="4885" name="Text Box 48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DD77C8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E9D8E" id="Text Box 4885" o:spid="_x0000_s1274" type="#_x0000_t202" style="position:absolute;left:0;text-align:left;margin-left:169.6pt;margin-top:214.35pt;width:100pt;height:46.5pt;rotation:-90;z-index:25364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7M4OA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" filled="f" stroked="f" strokeweight=".5pt">
                <v:textbox>
                  <w:txbxContent>
                    <w:p w14:paraId="6FDD77C8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44800" behindDoc="0" locked="0" layoutInCell="1" allowOverlap="1" wp14:anchorId="2E8BD519" wp14:editId="22F09847">
                <wp:simplePos x="0" y="0"/>
                <wp:positionH relativeFrom="column">
                  <wp:posOffset>3063240</wp:posOffset>
                </wp:positionH>
                <wp:positionV relativeFrom="paragraph">
                  <wp:posOffset>2717165</wp:posOffset>
                </wp:positionV>
                <wp:extent cx="1270000" cy="590550"/>
                <wp:effectExtent l="0" t="0" r="3175" b="0"/>
                <wp:wrapNone/>
                <wp:docPr id="4886" name="Text Box 48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49300B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BD519" id="Text Box 4886" o:spid="_x0000_s1275" type="#_x0000_t202" style="position:absolute;left:0;text-align:left;margin-left:241.2pt;margin-top:213.95pt;width:100pt;height:46.5pt;rotation:-90;z-index:2536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5SZOA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" filled="f" stroked="f" strokeweight=".5pt">
                <v:textbox>
                  <w:txbxContent>
                    <w:p w14:paraId="1E49300B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45824" behindDoc="0" locked="0" layoutInCell="1" allowOverlap="1" wp14:anchorId="1566175D" wp14:editId="6133FFFE">
                <wp:simplePos x="0" y="0"/>
                <wp:positionH relativeFrom="column">
                  <wp:posOffset>3958590</wp:posOffset>
                </wp:positionH>
                <wp:positionV relativeFrom="paragraph">
                  <wp:posOffset>2717800</wp:posOffset>
                </wp:positionV>
                <wp:extent cx="1270000" cy="590550"/>
                <wp:effectExtent l="0" t="0" r="3175" b="0"/>
                <wp:wrapNone/>
                <wp:docPr id="4890" name="Text Box 48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C4CE44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6175D" id="Text Box 4890" o:spid="_x0000_s1276" type="#_x0000_t202" style="position:absolute;left:0;text-align:left;margin-left:311.7pt;margin-top:214pt;width:100pt;height:46.5pt;rotation:-90;z-index:25364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" filled="f" stroked="f" strokeweight=".5pt">
                <v:textbox>
                  <w:txbxContent>
                    <w:p w14:paraId="78C4CE44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46848" behindDoc="0" locked="0" layoutInCell="1" allowOverlap="1" wp14:anchorId="3EE50D52" wp14:editId="0CF2FF2C">
                <wp:simplePos x="0" y="0"/>
                <wp:positionH relativeFrom="column">
                  <wp:posOffset>4866640</wp:posOffset>
                </wp:positionH>
                <wp:positionV relativeFrom="paragraph">
                  <wp:posOffset>2722245</wp:posOffset>
                </wp:positionV>
                <wp:extent cx="1270000" cy="590550"/>
                <wp:effectExtent l="0" t="0" r="3175" b="0"/>
                <wp:wrapNone/>
                <wp:docPr id="4891" name="Text Box 4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29F05A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50D52" id="Text Box 4891" o:spid="_x0000_s1277" type="#_x0000_t202" style="position:absolute;left:0;text-align:left;margin-left:383.2pt;margin-top:214.35pt;width:100pt;height:46.5pt;rotation:-90;z-index:25364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rTHOQ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" filled="f" stroked="f" strokeweight=".5pt">
                <v:textbox>
                  <w:txbxContent>
                    <w:p w14:paraId="3129F05A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47872" behindDoc="0" locked="0" layoutInCell="1" allowOverlap="1" wp14:anchorId="5CC3AB5A" wp14:editId="57810D95">
                <wp:simplePos x="0" y="0"/>
                <wp:positionH relativeFrom="column">
                  <wp:posOffset>5762310</wp:posOffset>
                </wp:positionH>
                <wp:positionV relativeFrom="paragraph">
                  <wp:posOffset>2722880</wp:posOffset>
                </wp:positionV>
                <wp:extent cx="1270000" cy="590550"/>
                <wp:effectExtent l="0" t="0" r="3175" b="0"/>
                <wp:wrapNone/>
                <wp:docPr id="4892" name="Text Box 48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F68B08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3AB5A" id="Text Box 4892" o:spid="_x0000_s1278" type="#_x0000_t202" style="position:absolute;left:0;text-align:left;margin-left:453.75pt;margin-top:214.4pt;width:100pt;height:46.5pt;rotation:-90;z-index:25364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" filled="f" stroked="f" strokeweight=".5pt">
                <v:textbox>
                  <w:txbxContent>
                    <w:p w14:paraId="30F68B08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35584" behindDoc="0" locked="0" layoutInCell="1" allowOverlap="1" wp14:anchorId="4FAE6B66" wp14:editId="04411523">
                <wp:simplePos x="0" y="0"/>
                <wp:positionH relativeFrom="column">
                  <wp:posOffset>1257300</wp:posOffset>
                </wp:positionH>
                <wp:positionV relativeFrom="paragraph">
                  <wp:posOffset>1364615</wp:posOffset>
                </wp:positionV>
                <wp:extent cx="1270000" cy="590550"/>
                <wp:effectExtent l="0" t="0" r="3175" b="0"/>
                <wp:wrapNone/>
                <wp:docPr id="2729" name="Text Box 2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DA922B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E6B66" id="Text Box 2729" o:spid="_x0000_s1279" type="#_x0000_t202" style="position:absolute;left:0;text-align:left;margin-left:99pt;margin-top:107.45pt;width:100pt;height:46.5pt;rotation:-90;z-index:2536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BTSNw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" filled="f" stroked="f" strokeweight=".5pt">
                <v:textbox>
                  <w:txbxContent>
                    <w:p w14:paraId="66DA922B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36608" behindDoc="0" locked="0" layoutInCell="1" allowOverlap="1" wp14:anchorId="4C6FD3D6" wp14:editId="3DABD617">
                <wp:simplePos x="0" y="0"/>
                <wp:positionH relativeFrom="column">
                  <wp:posOffset>2152650</wp:posOffset>
                </wp:positionH>
                <wp:positionV relativeFrom="paragraph">
                  <wp:posOffset>1364615</wp:posOffset>
                </wp:positionV>
                <wp:extent cx="1270000" cy="590550"/>
                <wp:effectExtent l="0" t="0" r="3175" b="0"/>
                <wp:wrapNone/>
                <wp:docPr id="2730" name="Text Box 2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266A23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FD3D6" id="Text Box 2730" o:spid="_x0000_s1280" type="#_x0000_t202" style="position:absolute;left:0;text-align:left;margin-left:169.5pt;margin-top:107.45pt;width:100pt;height:46.5pt;rotation:-90;z-index:2536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" filled="f" stroked="f" strokeweight=".5pt">
                <v:textbox>
                  <w:txbxContent>
                    <w:p w14:paraId="6A266A23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37632" behindDoc="0" locked="0" layoutInCell="1" allowOverlap="1" wp14:anchorId="24EA2FCE" wp14:editId="5CF1A74B">
                <wp:simplePos x="0" y="0"/>
                <wp:positionH relativeFrom="column">
                  <wp:posOffset>3061970</wp:posOffset>
                </wp:positionH>
                <wp:positionV relativeFrom="paragraph">
                  <wp:posOffset>1359535</wp:posOffset>
                </wp:positionV>
                <wp:extent cx="1270000" cy="590550"/>
                <wp:effectExtent l="0" t="0" r="3175" b="0"/>
                <wp:wrapNone/>
                <wp:docPr id="4874" name="Text Box 4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C2BDD8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A2FCE" id="Text Box 4874" o:spid="_x0000_s1281" type="#_x0000_t202" style="position:absolute;left:0;text-align:left;margin-left:241.1pt;margin-top:107.05pt;width:100pt;height:46.5pt;rotation:-90;z-index:2536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" filled="f" stroked="f" strokeweight=".5pt">
                <v:textbox>
                  <w:txbxContent>
                    <w:p w14:paraId="5EC2BDD8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38656" behindDoc="0" locked="0" layoutInCell="1" allowOverlap="1" wp14:anchorId="631F4040" wp14:editId="69E3A303">
                <wp:simplePos x="0" y="0"/>
                <wp:positionH relativeFrom="column">
                  <wp:posOffset>3957320</wp:posOffset>
                </wp:positionH>
                <wp:positionV relativeFrom="paragraph">
                  <wp:posOffset>1360170</wp:posOffset>
                </wp:positionV>
                <wp:extent cx="1270000" cy="590550"/>
                <wp:effectExtent l="0" t="0" r="3175" b="0"/>
                <wp:wrapNone/>
                <wp:docPr id="4875" name="Text Box 4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F9EE58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F4040" id="Text Box 4875" o:spid="_x0000_s1282" type="#_x0000_t202" style="position:absolute;left:0;text-align:left;margin-left:311.6pt;margin-top:107.1pt;width:100pt;height:46.5pt;rotation:-90;z-index:2536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" filled="f" stroked="f" strokeweight=".5pt">
                <v:textbox>
                  <w:txbxContent>
                    <w:p w14:paraId="6FF9EE58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39680" behindDoc="0" locked="0" layoutInCell="1" allowOverlap="1" wp14:anchorId="6F2DB559" wp14:editId="4115517B">
                <wp:simplePos x="0" y="0"/>
                <wp:positionH relativeFrom="column">
                  <wp:posOffset>4865370</wp:posOffset>
                </wp:positionH>
                <wp:positionV relativeFrom="paragraph">
                  <wp:posOffset>1364615</wp:posOffset>
                </wp:positionV>
                <wp:extent cx="1270000" cy="590550"/>
                <wp:effectExtent l="0" t="0" r="3175" b="0"/>
                <wp:wrapNone/>
                <wp:docPr id="4882" name="Text Box 4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398EDE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DB559" id="Text Box 4882" o:spid="_x0000_s1283" type="#_x0000_t202" style="position:absolute;left:0;text-align:left;margin-left:383.1pt;margin-top:107.45pt;width:100pt;height:46.5pt;rotation:-90;z-index:2536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" filled="f" stroked="f" strokeweight=".5pt">
                <v:textbox>
                  <w:txbxContent>
                    <w:p w14:paraId="62398EDE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40704" behindDoc="0" locked="0" layoutInCell="1" allowOverlap="1" wp14:anchorId="70FAB483" wp14:editId="13EB3322">
                <wp:simplePos x="0" y="0"/>
                <wp:positionH relativeFrom="column">
                  <wp:posOffset>5760720</wp:posOffset>
                </wp:positionH>
                <wp:positionV relativeFrom="paragraph">
                  <wp:posOffset>1365250</wp:posOffset>
                </wp:positionV>
                <wp:extent cx="1270000" cy="590550"/>
                <wp:effectExtent l="0" t="0" r="3175" b="0"/>
                <wp:wrapNone/>
                <wp:docPr id="4883" name="Text Box 4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2ABFE0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AB483" id="Text Box 4883" o:spid="_x0000_s1284" type="#_x0000_t202" style="position:absolute;left:0;text-align:left;margin-left:453.6pt;margin-top:107.5pt;width:100pt;height:46.5pt;rotation:-90;z-index:25364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P38OA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" filled="f" stroked="f" strokeweight=".5pt">
                <v:textbox>
                  <w:txbxContent>
                    <w:p w14:paraId="552ABFE0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33536" behindDoc="0" locked="0" layoutInCell="1" allowOverlap="1" wp14:anchorId="413EE2D7" wp14:editId="4804A2BA">
                <wp:simplePos x="0" y="0"/>
                <wp:positionH relativeFrom="column">
                  <wp:posOffset>5753100</wp:posOffset>
                </wp:positionH>
                <wp:positionV relativeFrom="paragraph">
                  <wp:posOffset>19050</wp:posOffset>
                </wp:positionV>
                <wp:extent cx="1270000" cy="590550"/>
                <wp:effectExtent l="0" t="0" r="3175" b="0"/>
                <wp:wrapNone/>
                <wp:docPr id="2727" name="Text Box 2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8ABF2E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EE2D7" id="Text Box 2727" o:spid="_x0000_s1285" type="#_x0000_t202" style="position:absolute;left:0;text-align:left;margin-left:453pt;margin-top:1.5pt;width:100pt;height:46.5pt;rotation:-90;z-index:2536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" filled="f" stroked="f" strokeweight=".5pt">
                <v:textbox>
                  <w:txbxContent>
                    <w:p w14:paraId="438ABF2E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32512" behindDoc="0" locked="0" layoutInCell="1" allowOverlap="1" wp14:anchorId="56FC3553" wp14:editId="7D57C1D2">
                <wp:simplePos x="0" y="0"/>
                <wp:positionH relativeFrom="column">
                  <wp:posOffset>4857750</wp:posOffset>
                </wp:positionH>
                <wp:positionV relativeFrom="paragraph">
                  <wp:posOffset>18415</wp:posOffset>
                </wp:positionV>
                <wp:extent cx="1270000" cy="590550"/>
                <wp:effectExtent l="0" t="0" r="3175" b="0"/>
                <wp:wrapNone/>
                <wp:docPr id="2726" name="Text Box 2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E9A5CE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C3553" id="Text Box 2726" o:spid="_x0000_s1286" type="#_x0000_t202" style="position:absolute;left:0;text-align:left;margin-left:382.5pt;margin-top:1.45pt;width:100pt;height:46.5pt;rotation:-90;z-index:2536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" filled="f" stroked="f" strokeweight=".5pt">
                <v:textbox>
                  <w:txbxContent>
                    <w:p w14:paraId="69E9A5CE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30464" behindDoc="0" locked="0" layoutInCell="1" allowOverlap="1" wp14:anchorId="14BE782F" wp14:editId="3DB1D4B4">
                <wp:simplePos x="0" y="0"/>
                <wp:positionH relativeFrom="column">
                  <wp:posOffset>3949700</wp:posOffset>
                </wp:positionH>
                <wp:positionV relativeFrom="paragraph">
                  <wp:posOffset>13970</wp:posOffset>
                </wp:positionV>
                <wp:extent cx="1270000" cy="590550"/>
                <wp:effectExtent l="0" t="0" r="3175" b="0"/>
                <wp:wrapNone/>
                <wp:docPr id="2725" name="Text Box 2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AB6C57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E782F" id="Text Box 2725" o:spid="_x0000_s1287" type="#_x0000_t202" style="position:absolute;left:0;text-align:left;margin-left:311pt;margin-top:1.1pt;width:100pt;height:46.5pt;rotation:-90;z-index:25363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g3E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" filled="f" stroked="f" strokeweight=".5pt">
                <v:textbox>
                  <w:txbxContent>
                    <w:p w14:paraId="2DAB6C57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429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29440" behindDoc="0" locked="0" layoutInCell="1" allowOverlap="1" wp14:anchorId="47BC5EE8" wp14:editId="3B1CE793">
                <wp:simplePos x="0" y="0"/>
                <wp:positionH relativeFrom="column">
                  <wp:posOffset>3054350</wp:posOffset>
                </wp:positionH>
                <wp:positionV relativeFrom="paragraph">
                  <wp:posOffset>13335</wp:posOffset>
                </wp:positionV>
                <wp:extent cx="1270000" cy="590550"/>
                <wp:effectExtent l="0" t="0" r="3175" b="0"/>
                <wp:wrapNone/>
                <wp:docPr id="2724" name="Text Box 2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35C3F5" w14:textId="77777777" w:rsidR="00B24292" w:rsidRPr="00B24292" w:rsidRDefault="00B24292" w:rsidP="00B24292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C5EE8" id="Text Box 2724" o:spid="_x0000_s1288" type="#_x0000_t202" style="position:absolute;left:0;text-align:left;margin-left:240.5pt;margin-top:1.05pt;width:100pt;height:46.5pt;rotation:-90;z-index:25362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" filled="f" stroked="f" strokeweight=".5pt">
                <v:textbox>
                  <w:txbxContent>
                    <w:p w14:paraId="5435C3F5" w14:textId="77777777" w:rsidR="00B24292" w:rsidRPr="00B24292" w:rsidRDefault="00B24292" w:rsidP="00B24292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27392" behindDoc="0" locked="0" layoutInCell="1" allowOverlap="1" wp14:anchorId="3B56882D" wp14:editId="5DFC1F1F">
                <wp:simplePos x="0" y="0"/>
                <wp:positionH relativeFrom="column">
                  <wp:posOffset>2145030</wp:posOffset>
                </wp:positionH>
                <wp:positionV relativeFrom="paragraph">
                  <wp:posOffset>18415</wp:posOffset>
                </wp:positionV>
                <wp:extent cx="1270000" cy="590550"/>
                <wp:effectExtent l="0" t="0" r="3175" b="0"/>
                <wp:wrapNone/>
                <wp:docPr id="2723" name="Text Box 2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DDE277" w14:textId="77777777" w:rsidR="00B24292" w:rsidRPr="00B24292" w:rsidRDefault="00B24292" w:rsidP="00E9561B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6882D" id="Text Box 2723" o:spid="_x0000_s1289" type="#_x0000_t202" style="position:absolute;left:0;text-align:left;margin-left:168.9pt;margin-top:1.45pt;width:100pt;height:46.5pt;rotation:-90;z-index:25362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" filled="f" stroked="f" strokeweight=".5pt">
                <v:textbox>
                  <w:txbxContent>
                    <w:p w14:paraId="3CDDE277" w14:textId="77777777" w:rsidR="00B24292" w:rsidRPr="00B24292" w:rsidRDefault="00B24292" w:rsidP="00E9561B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25344" behindDoc="0" locked="0" layoutInCell="1" allowOverlap="1" wp14:anchorId="3E5D4914" wp14:editId="44E5E260">
                <wp:simplePos x="0" y="0"/>
                <wp:positionH relativeFrom="column">
                  <wp:posOffset>1249680</wp:posOffset>
                </wp:positionH>
                <wp:positionV relativeFrom="paragraph">
                  <wp:posOffset>18415</wp:posOffset>
                </wp:positionV>
                <wp:extent cx="1270000" cy="590550"/>
                <wp:effectExtent l="0" t="0" r="3175" b="0"/>
                <wp:wrapNone/>
                <wp:docPr id="2721" name="Text Box 2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84754A" w14:textId="6BC96D9C" w:rsidR="00B24292" w:rsidRPr="00B24292" w:rsidRDefault="00B24292" w:rsidP="00E9561B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D4914" id="Text Box 2721" o:spid="_x0000_s1290" type="#_x0000_t202" style="position:absolute;left:0;text-align:left;margin-left:98.4pt;margin-top:1.45pt;width:100pt;height:46.5pt;rotation:-90;z-index:25362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" filled="f" stroked="f" strokeweight=".5pt">
                <v:textbox>
                  <w:txbxContent>
                    <w:p w14:paraId="3284754A" w14:textId="6BC96D9C" w:rsidR="00B24292" w:rsidRPr="00B24292" w:rsidRDefault="00B24292" w:rsidP="00E9561B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35958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31B1B903" wp14:editId="64BDFF24">
                <wp:simplePos x="0" y="0"/>
                <wp:positionH relativeFrom="column">
                  <wp:posOffset>511809</wp:posOffset>
                </wp:positionH>
                <wp:positionV relativeFrom="paragraph">
                  <wp:posOffset>8171815</wp:posOffset>
                </wp:positionV>
                <wp:extent cx="1270000" cy="3683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BAB1F0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1B903" id="Text Box 7" o:spid="_x0000_s1291" type="#_x0000_t202" style="position:absolute;left:0;text-align:left;margin-left:40.3pt;margin-top:643.45pt;width:100pt;height:29pt;rotation:-90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" filled="f" stroked="f" strokeweight=".5pt">
                <v:textbox>
                  <w:txbxContent>
                    <w:p w14:paraId="15BAB1F0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735958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717430FC" wp14:editId="67F2068E">
                <wp:simplePos x="0" y="0"/>
                <wp:positionH relativeFrom="column">
                  <wp:posOffset>511809</wp:posOffset>
                </wp:positionH>
                <wp:positionV relativeFrom="paragraph">
                  <wp:posOffset>6837045</wp:posOffset>
                </wp:positionV>
                <wp:extent cx="1270000" cy="3683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E7E773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430FC" id="Text Box 12" o:spid="_x0000_s1292" type="#_x0000_t202" style="position:absolute;left:0;text-align:left;margin-left:40.3pt;margin-top:538.35pt;width:100pt;height:29pt;rotation:-90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ehaMwIAAGs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" filled="f" stroked="f" strokeweight=".5pt">
                <v:textbox>
                  <w:txbxContent>
                    <w:p w14:paraId="59E7E773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  <w:r w:rsidR="00735958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4CB0B727" wp14:editId="4AF266CD">
                <wp:simplePos x="0" y="0"/>
                <wp:positionH relativeFrom="column">
                  <wp:posOffset>511810</wp:posOffset>
                </wp:positionH>
                <wp:positionV relativeFrom="paragraph">
                  <wp:posOffset>5535295</wp:posOffset>
                </wp:positionV>
                <wp:extent cx="1270000" cy="36830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91D442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0B727" id="Text Box 13" o:spid="_x0000_s1293" type="#_x0000_t202" style="position:absolute;left:0;text-align:left;margin-left:40.3pt;margin-top:435.85pt;width:100pt;height:29pt;rotation:-90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wb/MwIAAGs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" filled="f" stroked="f" strokeweight=".5pt">
                <v:textbox>
                  <w:txbxContent>
                    <w:p w14:paraId="4091D442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  <w:r w:rsidR="00735958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31053452" wp14:editId="505EB1EB">
                <wp:simplePos x="0" y="0"/>
                <wp:positionH relativeFrom="column">
                  <wp:posOffset>511809</wp:posOffset>
                </wp:positionH>
                <wp:positionV relativeFrom="paragraph">
                  <wp:posOffset>4148454</wp:posOffset>
                </wp:positionV>
                <wp:extent cx="1270000" cy="36830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9783D7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53452" id="Text Box 14" o:spid="_x0000_s1294" type="#_x0000_t202" style="position:absolute;left:0;text-align:left;margin-left:40.3pt;margin-top:326.65pt;width:100pt;height:29pt;rotation:-90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rDTMwIAAGs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" filled="f" stroked="f" strokeweight=".5pt">
                <v:textbox>
                  <w:txbxContent>
                    <w:p w14:paraId="6B9783D7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="00735958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6BB8EFC4" wp14:editId="5BDC7057">
                <wp:simplePos x="0" y="0"/>
                <wp:positionH relativeFrom="column">
                  <wp:posOffset>512444</wp:posOffset>
                </wp:positionH>
                <wp:positionV relativeFrom="paragraph">
                  <wp:posOffset>2789555</wp:posOffset>
                </wp:positionV>
                <wp:extent cx="1270434" cy="368389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434" cy="368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673ACD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8EFC4" id="Text Box 15" o:spid="_x0000_s1295" type="#_x0000_t202" style="position:absolute;left:0;text-align:left;margin-left:40.35pt;margin-top:219.65pt;width:100.05pt;height:29pt;rotation:-90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" filled="f" stroked="f" strokeweight=".5pt">
                <v:textbox>
                  <w:txbxContent>
                    <w:p w14:paraId="30673ACD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  <w:r w:rsidR="00735958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70280442" wp14:editId="18C15140">
                <wp:simplePos x="0" y="0"/>
                <wp:positionH relativeFrom="column">
                  <wp:posOffset>527050</wp:posOffset>
                </wp:positionH>
                <wp:positionV relativeFrom="paragraph">
                  <wp:posOffset>1457325</wp:posOffset>
                </wp:positionV>
                <wp:extent cx="1270000" cy="3683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75E15F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80442" id="Text Box 17" o:spid="_x0000_s1296" type="#_x0000_t202" style="position:absolute;left:0;text-align:left;margin-left:41.5pt;margin-top:114.75pt;width:100pt;height:29pt;rotation:-90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" filled="f" stroked="f" strokeweight=".5pt">
                <v:textbox>
                  <w:txbxContent>
                    <w:p w14:paraId="4D75E15F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  <w:r w:rsidR="00735958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7A9272D0" wp14:editId="3E427CD0">
                <wp:simplePos x="0" y="0"/>
                <wp:positionH relativeFrom="column">
                  <wp:posOffset>511809</wp:posOffset>
                </wp:positionH>
                <wp:positionV relativeFrom="paragraph">
                  <wp:posOffset>118745</wp:posOffset>
                </wp:positionV>
                <wp:extent cx="1270000" cy="368300"/>
                <wp:effectExtent l="0" t="0" r="0" b="0"/>
                <wp:wrapNone/>
                <wp:docPr id="2688" name="Text Box 2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FD7537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272D0" id="Text Box 2688" o:spid="_x0000_s1297" type="#_x0000_t202" style="position:absolute;left:0;text-align:left;margin-left:40.3pt;margin-top:9.35pt;width:100pt;height:29pt;rotation:-90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" filled="f" stroked="f" strokeweight=".5pt">
                <v:textbox>
                  <w:txbxContent>
                    <w:p w14:paraId="56FD7537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F61771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591104" behindDoc="0" locked="0" layoutInCell="1" allowOverlap="1" wp14:anchorId="052FDEF3" wp14:editId="17BB13BA">
                <wp:simplePos x="0" y="0"/>
                <wp:positionH relativeFrom="column">
                  <wp:posOffset>-432436</wp:posOffset>
                </wp:positionH>
                <wp:positionV relativeFrom="paragraph">
                  <wp:posOffset>7759065</wp:posOffset>
                </wp:positionV>
                <wp:extent cx="1828800" cy="596900"/>
                <wp:effectExtent l="0" t="0" r="6350" b="0"/>
                <wp:wrapNone/>
                <wp:docPr id="3068" name="Text Box 3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B23CA7" w14:textId="77777777" w:rsidR="004858EE" w:rsidRPr="00F61771" w:rsidRDefault="004858EE" w:rsidP="00F61771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  <w:t>January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FDEF3" id="Text Box 3068" o:spid="_x0000_s1298" type="#_x0000_t202" style="position:absolute;left:0;text-align:left;margin-left:-34.05pt;margin-top:610.95pt;width:2in;height:47pt;rotation:-90;z-index:25259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" filled="f" stroked="f" strokeweight=".5pt">
                <v:textbox>
                  <w:txbxContent>
                    <w:p w14:paraId="7EB23CA7" w14:textId="77777777" w:rsidR="004858EE" w:rsidRPr="00F61771" w:rsidRDefault="004858EE" w:rsidP="00F61771">
                      <w:pPr>
                        <w:jc w:val="center"/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F61771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590080" behindDoc="0" locked="0" layoutInCell="1" allowOverlap="1" wp14:anchorId="531525E9" wp14:editId="7EF08A14">
                <wp:simplePos x="0" y="0"/>
                <wp:positionH relativeFrom="column">
                  <wp:posOffset>-151130</wp:posOffset>
                </wp:positionH>
                <wp:positionV relativeFrom="paragraph">
                  <wp:posOffset>-635</wp:posOffset>
                </wp:positionV>
                <wp:extent cx="1270000" cy="596900"/>
                <wp:effectExtent l="0" t="0" r="0" b="0"/>
                <wp:wrapNone/>
                <wp:docPr id="3067" name="Text Box 3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D47319" w14:textId="45B50E4A" w:rsidR="004858EE" w:rsidRDefault="004858EE" w:rsidP="00F61771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</w:pPr>
                            <w:r w:rsidRPr="00F61771"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  <w:t>202</w:t>
                            </w:r>
                            <w:r w:rsidR="00E05261"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  <w:p w14:paraId="4DF1F989" w14:textId="77777777" w:rsidR="00E05261" w:rsidRPr="00F61771" w:rsidRDefault="00E05261" w:rsidP="00F61771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525E9" id="Text Box 3067" o:spid="_x0000_s1299" type="#_x0000_t202" style="position:absolute;left:0;text-align:left;margin-left:-11.9pt;margin-top:-.05pt;width:100pt;height:47pt;rotation:-90;z-index:25259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" filled="f" stroked="f" strokeweight=".5pt">
                <v:textbox>
                  <w:txbxContent>
                    <w:p w14:paraId="72D47319" w14:textId="45B50E4A" w:rsidR="004858EE" w:rsidRDefault="004858EE" w:rsidP="00F61771">
                      <w:pPr>
                        <w:jc w:val="center"/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</w:pPr>
                      <w:r w:rsidRPr="00F61771"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  <w:t>202</w:t>
                      </w:r>
                      <w:r w:rsidR="00E05261"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  <w:t>2</w:t>
                      </w:r>
                    </w:p>
                    <w:p w14:paraId="4DF1F989" w14:textId="77777777" w:rsidR="00E05261" w:rsidRPr="00F61771" w:rsidRDefault="00E05261" w:rsidP="00F61771">
                      <w:pPr>
                        <w:jc w:val="center"/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F865494" w14:textId="2D23529A" w:rsidR="002E13DC" w:rsidRDefault="006B38C3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40"/>
          <w:footerReference w:type="default" r:id="rId41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6B38C3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3678592" behindDoc="0" locked="0" layoutInCell="1" allowOverlap="1" wp14:anchorId="6F08C5C5" wp14:editId="163244EF">
                <wp:simplePos x="0" y="0"/>
                <wp:positionH relativeFrom="column">
                  <wp:posOffset>1219200</wp:posOffset>
                </wp:positionH>
                <wp:positionV relativeFrom="paragraph">
                  <wp:posOffset>50800</wp:posOffset>
                </wp:positionV>
                <wp:extent cx="1270000" cy="590550"/>
                <wp:effectExtent l="0" t="0" r="3175" b="0"/>
                <wp:wrapNone/>
                <wp:docPr id="4917" name="Text Box 4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77F59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8C5C5" id="Text Box 4917" o:spid="_x0000_s1300" type="#_x0000_t202" style="position:absolute;left:0;text-align:left;margin-left:96pt;margin-top:4pt;width:100pt;height:46.5pt;rotation:-90;z-index:25367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JhANw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" filled="f" stroked="f" strokeweight=".5pt">
                <v:textbox>
                  <w:txbxContent>
                    <w:p w14:paraId="3E77F59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79616" behindDoc="0" locked="0" layoutInCell="1" allowOverlap="1" wp14:anchorId="6B6C3836" wp14:editId="133FEB4B">
                <wp:simplePos x="0" y="0"/>
                <wp:positionH relativeFrom="column">
                  <wp:posOffset>2114550</wp:posOffset>
                </wp:positionH>
                <wp:positionV relativeFrom="paragraph">
                  <wp:posOffset>50165</wp:posOffset>
                </wp:positionV>
                <wp:extent cx="1270000" cy="590550"/>
                <wp:effectExtent l="0" t="0" r="3175" b="0"/>
                <wp:wrapNone/>
                <wp:docPr id="4918" name="Text Box 4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16996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C3836" id="Text Box 4918" o:spid="_x0000_s1301" type="#_x0000_t202" style="position:absolute;left:0;text-align:left;margin-left:166.5pt;margin-top:3.95pt;width:100pt;height:46.5pt;rotation:-90;z-index:25367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" filled="f" stroked="f" strokeweight=".5pt">
                <v:textbox>
                  <w:txbxContent>
                    <w:p w14:paraId="1B16996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80640" behindDoc="0" locked="0" layoutInCell="1" allowOverlap="1" wp14:anchorId="157360F0" wp14:editId="6F470962">
                <wp:simplePos x="0" y="0"/>
                <wp:positionH relativeFrom="column">
                  <wp:posOffset>3023870</wp:posOffset>
                </wp:positionH>
                <wp:positionV relativeFrom="paragraph">
                  <wp:posOffset>45085</wp:posOffset>
                </wp:positionV>
                <wp:extent cx="1270000" cy="590550"/>
                <wp:effectExtent l="0" t="0" r="3175" b="0"/>
                <wp:wrapNone/>
                <wp:docPr id="4919" name="Text Box 4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07A03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360F0" id="Text Box 4919" o:spid="_x0000_s1302" type="#_x0000_t202" style="position:absolute;left:0;text-align:left;margin-left:238.1pt;margin-top:3.55pt;width:100pt;height:46.5pt;rotation:-90;z-index:25368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" filled="f" stroked="f" strokeweight=".5pt">
                <v:textbox>
                  <w:txbxContent>
                    <w:p w14:paraId="4D07A03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81664" behindDoc="0" locked="0" layoutInCell="1" allowOverlap="1" wp14:anchorId="5B248651" wp14:editId="0BD46C2F">
                <wp:simplePos x="0" y="0"/>
                <wp:positionH relativeFrom="column">
                  <wp:posOffset>3919220</wp:posOffset>
                </wp:positionH>
                <wp:positionV relativeFrom="paragraph">
                  <wp:posOffset>45720</wp:posOffset>
                </wp:positionV>
                <wp:extent cx="1270000" cy="590550"/>
                <wp:effectExtent l="0" t="0" r="3175" b="0"/>
                <wp:wrapNone/>
                <wp:docPr id="4920" name="Text Box 49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9A46B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48651" id="Text Box 4920" o:spid="_x0000_s1303" type="#_x0000_t202" style="position:absolute;left:0;text-align:left;margin-left:308.6pt;margin-top:3.6pt;width:100pt;height:46.5pt;rotation:-90;z-index:25368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bVJNw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" filled="f" stroked="f" strokeweight=".5pt">
                <v:textbox>
                  <w:txbxContent>
                    <w:p w14:paraId="389A46B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82688" behindDoc="0" locked="0" layoutInCell="1" allowOverlap="1" wp14:anchorId="29C9FC13" wp14:editId="371716DA">
                <wp:simplePos x="0" y="0"/>
                <wp:positionH relativeFrom="column">
                  <wp:posOffset>4827270</wp:posOffset>
                </wp:positionH>
                <wp:positionV relativeFrom="paragraph">
                  <wp:posOffset>50165</wp:posOffset>
                </wp:positionV>
                <wp:extent cx="1270000" cy="590550"/>
                <wp:effectExtent l="0" t="0" r="3175" b="0"/>
                <wp:wrapNone/>
                <wp:docPr id="4921" name="Text Box 4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984B3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9FC13" id="Text Box 4921" o:spid="_x0000_s1304" type="#_x0000_t202" style="position:absolute;left:0;text-align:left;margin-left:380.1pt;margin-top:3.95pt;width:100pt;height:46.5pt;rotation:-90;z-index:25368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eN3OQ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" filled="f" stroked="f" strokeweight=".5pt">
                <v:textbox>
                  <w:txbxContent>
                    <w:p w14:paraId="11984B3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83712" behindDoc="0" locked="0" layoutInCell="1" allowOverlap="1" wp14:anchorId="34878C3E" wp14:editId="58FE83E7">
                <wp:simplePos x="0" y="0"/>
                <wp:positionH relativeFrom="column">
                  <wp:posOffset>5722620</wp:posOffset>
                </wp:positionH>
                <wp:positionV relativeFrom="paragraph">
                  <wp:posOffset>50800</wp:posOffset>
                </wp:positionV>
                <wp:extent cx="1270000" cy="590550"/>
                <wp:effectExtent l="0" t="0" r="3175" b="0"/>
                <wp:wrapNone/>
                <wp:docPr id="4922" name="Text Box 4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8ABB0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78C3E" id="Text Box 4922" o:spid="_x0000_s1305" type="#_x0000_t202" style="position:absolute;left:0;text-align:left;margin-left:450.6pt;margin-top:4pt;width:100pt;height:46.5pt;rotation:-90;z-index:25368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cTW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" filled="f" stroked="f" strokeweight=".5pt">
                <v:textbox>
                  <w:txbxContent>
                    <w:p w14:paraId="1A8ABB0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84736" behindDoc="0" locked="0" layoutInCell="1" allowOverlap="1" wp14:anchorId="7F862A1E" wp14:editId="5EB4CBE2">
                <wp:simplePos x="0" y="0"/>
                <wp:positionH relativeFrom="column">
                  <wp:posOffset>1226820</wp:posOffset>
                </wp:positionH>
                <wp:positionV relativeFrom="paragraph">
                  <wp:posOffset>1396365</wp:posOffset>
                </wp:positionV>
                <wp:extent cx="1270000" cy="590550"/>
                <wp:effectExtent l="0" t="0" r="3175" b="0"/>
                <wp:wrapNone/>
                <wp:docPr id="4923" name="Text Box 49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34BB0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62A1E" id="Text Box 4923" o:spid="_x0000_s1306" type="#_x0000_t202" style="position:absolute;left:0;text-align:left;margin-left:96.6pt;margin-top:109.95pt;width:100pt;height:46.5pt;rotation:-90;z-index:25368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IYX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8b9&#10;G860qODSWjWefaWGxSA0qo2bALoyAPsGGXgdtAtxh2BovcltxSxB4t4I1uAXFUGPDHCIf7wIHuhl&#10;4OjfRhyTyA3H3eEwOpK0ZIHUWOe/KapY2KTcwtDIKg5L51EAoGdIgGtaFGUZTS01q1M+ugHluwy+&#10;KDU+fCs97HyzaaIMvdHd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" filled="f" stroked="f" strokeweight=".5pt">
                <v:textbox>
                  <w:txbxContent>
                    <w:p w14:paraId="5734BB0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85760" behindDoc="0" locked="0" layoutInCell="1" allowOverlap="1" wp14:anchorId="0DAFE7FC" wp14:editId="448C8AC7">
                <wp:simplePos x="0" y="0"/>
                <wp:positionH relativeFrom="column">
                  <wp:posOffset>2122170</wp:posOffset>
                </wp:positionH>
                <wp:positionV relativeFrom="paragraph">
                  <wp:posOffset>1396365</wp:posOffset>
                </wp:positionV>
                <wp:extent cx="1270000" cy="590550"/>
                <wp:effectExtent l="0" t="0" r="3175" b="0"/>
                <wp:wrapNone/>
                <wp:docPr id="4924" name="Text Box 4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F8C99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FE7FC" id="Text Box 4924" o:spid="_x0000_s1307" type="#_x0000_t202" style="position:absolute;left:0;text-align:left;margin-left:167.1pt;margin-top:109.95pt;width:100pt;height:46.5pt;rotation:-90;z-index:25368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u6wOA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" filled="f" stroked="f" strokeweight=".5pt">
                <v:textbox>
                  <w:txbxContent>
                    <w:p w14:paraId="1CF8C99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86784" behindDoc="0" locked="0" layoutInCell="1" allowOverlap="1" wp14:anchorId="708BE826" wp14:editId="1FD4DF70">
                <wp:simplePos x="0" y="0"/>
                <wp:positionH relativeFrom="column">
                  <wp:posOffset>3031490</wp:posOffset>
                </wp:positionH>
                <wp:positionV relativeFrom="paragraph">
                  <wp:posOffset>1391285</wp:posOffset>
                </wp:positionV>
                <wp:extent cx="1270000" cy="590550"/>
                <wp:effectExtent l="0" t="0" r="3175" b="0"/>
                <wp:wrapNone/>
                <wp:docPr id="4925" name="Text Box 4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59DCC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BE826" id="Text Box 4925" o:spid="_x0000_s1308" type="#_x0000_t202" style="position:absolute;left:0;text-align:left;margin-left:238.7pt;margin-top:109.55pt;width:100pt;height:46.5pt;rotation:-90;z-index:25368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" filled="f" stroked="f" strokeweight=".5pt">
                <v:textbox>
                  <w:txbxContent>
                    <w:p w14:paraId="0F59DCC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87808" behindDoc="0" locked="0" layoutInCell="1" allowOverlap="1" wp14:anchorId="770054EC" wp14:editId="361A08EB">
                <wp:simplePos x="0" y="0"/>
                <wp:positionH relativeFrom="column">
                  <wp:posOffset>3926840</wp:posOffset>
                </wp:positionH>
                <wp:positionV relativeFrom="paragraph">
                  <wp:posOffset>1391920</wp:posOffset>
                </wp:positionV>
                <wp:extent cx="1270000" cy="590550"/>
                <wp:effectExtent l="0" t="0" r="3175" b="0"/>
                <wp:wrapNone/>
                <wp:docPr id="4926" name="Text Box 4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787A7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054EC" id="Text Box 4926" o:spid="_x0000_s1309" type="#_x0000_t202" style="position:absolute;left:0;text-align:left;margin-left:309.2pt;margin-top:109.6pt;width:100pt;height:46.5pt;rotation:-90;z-index:25368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9aCNw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" filled="f" stroked="f" strokeweight=".5pt">
                <v:textbox>
                  <w:txbxContent>
                    <w:p w14:paraId="05787A7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88832" behindDoc="0" locked="0" layoutInCell="1" allowOverlap="1" wp14:anchorId="0163B6B2" wp14:editId="5A5626C4">
                <wp:simplePos x="0" y="0"/>
                <wp:positionH relativeFrom="column">
                  <wp:posOffset>4834890</wp:posOffset>
                </wp:positionH>
                <wp:positionV relativeFrom="paragraph">
                  <wp:posOffset>1396365</wp:posOffset>
                </wp:positionV>
                <wp:extent cx="1270000" cy="590550"/>
                <wp:effectExtent l="0" t="0" r="3175" b="0"/>
                <wp:wrapNone/>
                <wp:docPr id="4927" name="Text Box 4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FFFB5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63B6B2" id="Text Box 4927" o:spid="_x0000_s1310" type="#_x0000_t202" style="position:absolute;left:0;text-align:left;margin-left:380.7pt;margin-top:109.95pt;width:100pt;height:46.5pt;rotation:-90;z-index:25368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4C8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" filled="f" stroked="f" strokeweight=".5pt">
                <v:textbox>
                  <w:txbxContent>
                    <w:p w14:paraId="79FFFB5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89856" behindDoc="0" locked="0" layoutInCell="1" allowOverlap="1" wp14:anchorId="507B8EEA" wp14:editId="33D054E8">
                <wp:simplePos x="0" y="0"/>
                <wp:positionH relativeFrom="column">
                  <wp:posOffset>5730240</wp:posOffset>
                </wp:positionH>
                <wp:positionV relativeFrom="paragraph">
                  <wp:posOffset>1397000</wp:posOffset>
                </wp:positionV>
                <wp:extent cx="1270000" cy="590550"/>
                <wp:effectExtent l="0" t="0" r="3175" b="0"/>
                <wp:wrapNone/>
                <wp:docPr id="3092" name="Text Box 3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59B14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B8EEA" id="Text Box 3092" o:spid="_x0000_s1311" type="#_x0000_t202" style="position:absolute;left:0;text-align:left;margin-left:451.2pt;margin-top:110pt;width:100pt;height:46.5pt;rotation:-90;z-index:25368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" filled="f" stroked="f" strokeweight=".5pt">
                <v:textbox>
                  <w:txbxContent>
                    <w:p w14:paraId="6C59B14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90880" behindDoc="0" locked="0" layoutInCell="1" allowOverlap="1" wp14:anchorId="71F92436" wp14:editId="7B1D72F7">
                <wp:simplePos x="0" y="0"/>
                <wp:positionH relativeFrom="column">
                  <wp:posOffset>1228090</wp:posOffset>
                </wp:positionH>
                <wp:positionV relativeFrom="paragraph">
                  <wp:posOffset>2753995</wp:posOffset>
                </wp:positionV>
                <wp:extent cx="1270000" cy="590550"/>
                <wp:effectExtent l="0" t="0" r="3175" b="0"/>
                <wp:wrapNone/>
                <wp:docPr id="3233" name="Text Box 3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F238F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92436" id="Text Box 3233" o:spid="_x0000_s1312" type="#_x0000_t202" style="position:absolute;left:0;text-align:left;margin-left:96.7pt;margin-top:216.85pt;width:100pt;height:46.5pt;rotation:-90;z-index:25369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S6M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QX8w&#10;4EyLCi5tVOPZF2pYDEKj2rgpoGsDsG+QgddBuxB3CIbWm9xWzBIk7o1hDX5REfTIAIf4p6vggV4G&#10;jv4k4phEbnTXHY2iI0lLFkiNdf6rooqFTcotDI2s4rhyHgUAeoEEuKZlUZbR1FKzOuXjASh/y+CL&#10;UuPDt9LDzjfbJsrQmwwv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" filled="f" stroked="f" strokeweight=".5pt">
                <v:textbox>
                  <w:txbxContent>
                    <w:p w14:paraId="47F238F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91904" behindDoc="0" locked="0" layoutInCell="1" allowOverlap="1" wp14:anchorId="57D9126B" wp14:editId="2538478B">
                <wp:simplePos x="0" y="0"/>
                <wp:positionH relativeFrom="column">
                  <wp:posOffset>2123440</wp:posOffset>
                </wp:positionH>
                <wp:positionV relativeFrom="paragraph">
                  <wp:posOffset>2753995</wp:posOffset>
                </wp:positionV>
                <wp:extent cx="1270000" cy="590550"/>
                <wp:effectExtent l="0" t="0" r="3175" b="0"/>
                <wp:wrapNone/>
                <wp:docPr id="3234" name="Text Box 3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80760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9126B" id="Text Box 3234" o:spid="_x0000_s1313" type="#_x0000_t202" style="position:absolute;left:0;text-align:left;margin-left:167.2pt;margin-top:216.85pt;width:100pt;height:46.5pt;rotation:-90;z-index:25369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0Yr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QX8w&#10;5EyLCi5tVOPZF2pYDEKj2rgpoGsDsG+QgddBuxB3CIbWm9xWzBIk7o1hDX5REfTIAIf4p6vggV4G&#10;jv4k4phEbnTXHY2iI0lLFkiNdf6rooqFTcotDI2s4rhyHgUAeoEEuKZlUZbR1FKzOuXjASh/y+CL&#10;UuPDt9LDzjfbJsrQm4wu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" filled="f" stroked="f" strokeweight=".5pt">
                <v:textbox>
                  <w:txbxContent>
                    <w:p w14:paraId="3280760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92928" behindDoc="0" locked="0" layoutInCell="1" allowOverlap="1" wp14:anchorId="6B102F93" wp14:editId="4C66F7AB">
                <wp:simplePos x="0" y="0"/>
                <wp:positionH relativeFrom="column">
                  <wp:posOffset>3032760</wp:posOffset>
                </wp:positionH>
                <wp:positionV relativeFrom="paragraph">
                  <wp:posOffset>2748915</wp:posOffset>
                </wp:positionV>
                <wp:extent cx="1270000" cy="590550"/>
                <wp:effectExtent l="0" t="0" r="3175" b="0"/>
                <wp:wrapNone/>
                <wp:docPr id="3274" name="Text Box 3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3C047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02F93" id="Text Box 3274" o:spid="_x0000_s1314" type="#_x0000_t202" style="position:absolute;left:0;text-align:left;margin-left:238.8pt;margin-top:216.45pt;width:100pt;height:46.5pt;rotation:-90;z-index:2536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" filled="f" stroked="f" strokeweight=".5pt">
                <v:textbox>
                  <w:txbxContent>
                    <w:p w14:paraId="053C047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93952" behindDoc="0" locked="0" layoutInCell="1" allowOverlap="1" wp14:anchorId="3CCB4401" wp14:editId="03CF8D28">
                <wp:simplePos x="0" y="0"/>
                <wp:positionH relativeFrom="column">
                  <wp:posOffset>3928110</wp:posOffset>
                </wp:positionH>
                <wp:positionV relativeFrom="paragraph">
                  <wp:posOffset>2749550</wp:posOffset>
                </wp:positionV>
                <wp:extent cx="1270000" cy="590550"/>
                <wp:effectExtent l="0" t="0" r="3175" b="0"/>
                <wp:wrapNone/>
                <wp:docPr id="3280" name="Text Box 3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85207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B4401" id="Text Box 3280" o:spid="_x0000_s1315" type="#_x0000_t202" style="position:absolute;left:0;text-align:left;margin-left:309.3pt;margin-top:216.5pt;width:100pt;height:46.5pt;rotation:-90;z-index:25369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" filled="f" stroked="f" strokeweight=".5pt">
                <v:textbox>
                  <w:txbxContent>
                    <w:p w14:paraId="6A85207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94976" behindDoc="0" locked="0" layoutInCell="1" allowOverlap="1" wp14:anchorId="663DD930" wp14:editId="0FFD4F15">
                <wp:simplePos x="0" y="0"/>
                <wp:positionH relativeFrom="column">
                  <wp:posOffset>4836160</wp:posOffset>
                </wp:positionH>
                <wp:positionV relativeFrom="paragraph">
                  <wp:posOffset>2753995</wp:posOffset>
                </wp:positionV>
                <wp:extent cx="1270000" cy="590550"/>
                <wp:effectExtent l="0" t="0" r="3175" b="0"/>
                <wp:wrapNone/>
                <wp:docPr id="3281" name="Text Box 3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3BC5D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DD930" id="Text Box 3281" o:spid="_x0000_s1316" type="#_x0000_t202" style="position:absolute;left:0;text-align:left;margin-left:380.8pt;margin-top:216.85pt;width:100pt;height:46.5pt;rotation:-90;z-index:25369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mm2OQ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" filled="f" stroked="f" strokeweight=".5pt">
                <v:textbox>
                  <w:txbxContent>
                    <w:p w14:paraId="103BC5D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96000" behindDoc="0" locked="0" layoutInCell="1" allowOverlap="1" wp14:anchorId="46BF3C2C" wp14:editId="36199F34">
                <wp:simplePos x="0" y="0"/>
                <wp:positionH relativeFrom="column">
                  <wp:posOffset>5731510</wp:posOffset>
                </wp:positionH>
                <wp:positionV relativeFrom="paragraph">
                  <wp:posOffset>2754630</wp:posOffset>
                </wp:positionV>
                <wp:extent cx="1270000" cy="590550"/>
                <wp:effectExtent l="0" t="0" r="3175" b="0"/>
                <wp:wrapNone/>
                <wp:docPr id="3285" name="Text Box 3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214A3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F3C2C" id="Text Box 3285" o:spid="_x0000_s1317" type="#_x0000_t202" style="position:absolute;left:0;text-align:left;margin-left:451.3pt;margin-top:216.9pt;width:100pt;height:46.5pt;rotation:-90;z-index:25369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mll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" filled="f" stroked="f" strokeweight=".5pt">
                <v:textbox>
                  <w:txbxContent>
                    <w:p w14:paraId="60214A3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97024" behindDoc="0" locked="0" layoutInCell="1" allowOverlap="1" wp14:anchorId="55C4BEAF" wp14:editId="24002F0C">
                <wp:simplePos x="0" y="0"/>
                <wp:positionH relativeFrom="column">
                  <wp:posOffset>1233170</wp:posOffset>
                </wp:positionH>
                <wp:positionV relativeFrom="paragraph">
                  <wp:posOffset>4076065</wp:posOffset>
                </wp:positionV>
                <wp:extent cx="1270000" cy="590550"/>
                <wp:effectExtent l="0" t="0" r="3175" b="0"/>
                <wp:wrapNone/>
                <wp:docPr id="3287" name="Text Box 3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2988B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4BEAF" id="Text Box 3287" o:spid="_x0000_s1318" type="#_x0000_t202" style="position:absolute;left:0;text-align:left;margin-left:97.1pt;margin-top:320.95pt;width:100pt;height:46.5pt;rotation:-90;z-index:25369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" filled="f" stroked="f" strokeweight=".5pt">
                <v:textbox>
                  <w:txbxContent>
                    <w:p w14:paraId="782988B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98048" behindDoc="0" locked="0" layoutInCell="1" allowOverlap="1" wp14:anchorId="1E10D27E" wp14:editId="03064E8D">
                <wp:simplePos x="0" y="0"/>
                <wp:positionH relativeFrom="column">
                  <wp:posOffset>2128520</wp:posOffset>
                </wp:positionH>
                <wp:positionV relativeFrom="paragraph">
                  <wp:posOffset>4076065</wp:posOffset>
                </wp:positionV>
                <wp:extent cx="1270000" cy="590550"/>
                <wp:effectExtent l="0" t="0" r="3175" b="0"/>
                <wp:wrapNone/>
                <wp:docPr id="3299" name="Text Box 3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6E685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0D27E" id="Text Box 3299" o:spid="_x0000_s1319" type="#_x0000_t202" style="position:absolute;left:0;text-align:left;margin-left:167.6pt;margin-top:320.95pt;width:100pt;height:46.5pt;rotation:-90;z-index:25369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t9INw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" filled="f" stroked="f" strokeweight=".5pt">
                <v:textbox>
                  <w:txbxContent>
                    <w:p w14:paraId="6C6E685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699072" behindDoc="0" locked="0" layoutInCell="1" allowOverlap="1" wp14:anchorId="5E19BBD0" wp14:editId="0DEE1E1F">
                <wp:simplePos x="0" y="0"/>
                <wp:positionH relativeFrom="column">
                  <wp:posOffset>3037840</wp:posOffset>
                </wp:positionH>
                <wp:positionV relativeFrom="paragraph">
                  <wp:posOffset>4070985</wp:posOffset>
                </wp:positionV>
                <wp:extent cx="1270000" cy="590550"/>
                <wp:effectExtent l="0" t="0" r="3175" b="0"/>
                <wp:wrapNone/>
                <wp:docPr id="3301" name="Text Box 3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A58A5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9BBD0" id="Text Box 3301" o:spid="_x0000_s1320" type="#_x0000_t202" style="position:absolute;left:0;text-align:left;margin-left:239.2pt;margin-top:320.55pt;width:100pt;height:46.5pt;rotation:-90;z-index:25369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bniOQ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" filled="f" stroked="f" strokeweight=".5pt">
                <v:textbox>
                  <w:txbxContent>
                    <w:p w14:paraId="62A58A5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00096" behindDoc="0" locked="0" layoutInCell="1" allowOverlap="1" wp14:anchorId="69432347" wp14:editId="655BCDAC">
                <wp:simplePos x="0" y="0"/>
                <wp:positionH relativeFrom="column">
                  <wp:posOffset>3933190</wp:posOffset>
                </wp:positionH>
                <wp:positionV relativeFrom="paragraph">
                  <wp:posOffset>4071620</wp:posOffset>
                </wp:positionV>
                <wp:extent cx="1270000" cy="590550"/>
                <wp:effectExtent l="0" t="0" r="3175" b="0"/>
                <wp:wrapNone/>
                <wp:docPr id="3303" name="Text Box 3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B87F5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32347" id="Text Box 3303" o:spid="_x0000_s1321" type="#_x0000_t202" style="position:absolute;left:0;text-align:left;margin-left:309.7pt;margin-top:320.6pt;width:100pt;height:46.5pt;rotation:-90;z-index:25370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WnZOA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" filled="f" stroked="f" strokeweight=".5pt">
                <v:textbox>
                  <w:txbxContent>
                    <w:p w14:paraId="03B87F5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01120" behindDoc="0" locked="0" layoutInCell="1" allowOverlap="1" wp14:anchorId="4591DC73" wp14:editId="669B0D58">
                <wp:simplePos x="0" y="0"/>
                <wp:positionH relativeFrom="column">
                  <wp:posOffset>4841240</wp:posOffset>
                </wp:positionH>
                <wp:positionV relativeFrom="paragraph">
                  <wp:posOffset>4076065</wp:posOffset>
                </wp:positionV>
                <wp:extent cx="1270000" cy="590550"/>
                <wp:effectExtent l="0" t="0" r="3175" b="0"/>
                <wp:wrapNone/>
                <wp:docPr id="3305" name="Text Box 3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F95F9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1DC73" id="Text Box 3305" o:spid="_x0000_s1322" type="#_x0000_t202" style="position:absolute;left:0;text-align:left;margin-left:381.2pt;margin-top:320.95pt;width:100pt;height:46.5pt;rotation:-90;z-index:2537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MR2OA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" filled="f" stroked="f" strokeweight=".5pt">
                <v:textbox>
                  <w:txbxContent>
                    <w:p w14:paraId="57F95F9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02144" behindDoc="0" locked="0" layoutInCell="1" allowOverlap="1" wp14:anchorId="6121850C" wp14:editId="0C8BB492">
                <wp:simplePos x="0" y="0"/>
                <wp:positionH relativeFrom="column">
                  <wp:posOffset>5736590</wp:posOffset>
                </wp:positionH>
                <wp:positionV relativeFrom="paragraph">
                  <wp:posOffset>4076700</wp:posOffset>
                </wp:positionV>
                <wp:extent cx="1270000" cy="590550"/>
                <wp:effectExtent l="0" t="0" r="3175" b="0"/>
                <wp:wrapNone/>
                <wp:docPr id="3309" name="Text Box 3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D4951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1850C" id="Text Box 3309" o:spid="_x0000_s1323" type="#_x0000_t202" style="position:absolute;left:0;text-align:left;margin-left:451.7pt;margin-top:321pt;width:100pt;height:46.5pt;rotation:-90;z-index:25370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" filled="f" stroked="f" strokeweight=".5pt">
                <v:textbox>
                  <w:txbxContent>
                    <w:p w14:paraId="14D4951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03168" behindDoc="0" locked="0" layoutInCell="1" allowOverlap="1" wp14:anchorId="5E8977C7" wp14:editId="551B1F46">
                <wp:simplePos x="0" y="0"/>
                <wp:positionH relativeFrom="column">
                  <wp:posOffset>1219835</wp:posOffset>
                </wp:positionH>
                <wp:positionV relativeFrom="paragraph">
                  <wp:posOffset>5433695</wp:posOffset>
                </wp:positionV>
                <wp:extent cx="1270000" cy="590550"/>
                <wp:effectExtent l="0" t="0" r="3175" b="0"/>
                <wp:wrapNone/>
                <wp:docPr id="3310" name="Text Box 3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689BE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977C7" id="Text Box 3310" o:spid="_x0000_s1324" type="#_x0000_t202" style="position:absolute;left:0;text-align:left;margin-left:96.05pt;margin-top:427.85pt;width:100pt;height:46.5pt;rotation:-90;z-index:25370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" filled="f" stroked="f" strokeweight=".5pt">
                <v:textbox>
                  <w:txbxContent>
                    <w:p w14:paraId="3A689BE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04192" behindDoc="0" locked="0" layoutInCell="1" allowOverlap="1" wp14:anchorId="509301A0" wp14:editId="148533A6">
                <wp:simplePos x="0" y="0"/>
                <wp:positionH relativeFrom="column">
                  <wp:posOffset>2115185</wp:posOffset>
                </wp:positionH>
                <wp:positionV relativeFrom="paragraph">
                  <wp:posOffset>5433695</wp:posOffset>
                </wp:positionV>
                <wp:extent cx="1270000" cy="590550"/>
                <wp:effectExtent l="0" t="0" r="3175" b="0"/>
                <wp:wrapNone/>
                <wp:docPr id="3311" name="Text Box 3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30B84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301A0" id="Text Box 3311" o:spid="_x0000_s1325" type="#_x0000_t202" style="position:absolute;left:0;text-align:left;margin-left:166.55pt;margin-top:427.85pt;width:100pt;height:46.5pt;rotation:-90;z-index:25370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" filled="f" stroked="f" strokeweight=".5pt">
                <v:textbox>
                  <w:txbxContent>
                    <w:p w14:paraId="5A30B84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05216" behindDoc="0" locked="0" layoutInCell="1" allowOverlap="1" wp14:anchorId="78554DAD" wp14:editId="7148E4FA">
                <wp:simplePos x="0" y="0"/>
                <wp:positionH relativeFrom="column">
                  <wp:posOffset>3024505</wp:posOffset>
                </wp:positionH>
                <wp:positionV relativeFrom="paragraph">
                  <wp:posOffset>5428615</wp:posOffset>
                </wp:positionV>
                <wp:extent cx="1270000" cy="590550"/>
                <wp:effectExtent l="0" t="0" r="3175" b="0"/>
                <wp:wrapNone/>
                <wp:docPr id="3313" name="Text Box 3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19E50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54DAD" id="Text Box 3313" o:spid="_x0000_s1326" type="#_x0000_t202" style="position:absolute;left:0;text-align:left;margin-left:238.15pt;margin-top:427.45pt;width:100pt;height:46.5pt;rotation:-90;z-index:25370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" filled="f" stroked="f" strokeweight=".5pt">
                <v:textbox>
                  <w:txbxContent>
                    <w:p w14:paraId="1A19E50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06240" behindDoc="0" locked="0" layoutInCell="1" allowOverlap="1" wp14:anchorId="266A1B86" wp14:editId="7176AFF3">
                <wp:simplePos x="0" y="0"/>
                <wp:positionH relativeFrom="column">
                  <wp:posOffset>3919855</wp:posOffset>
                </wp:positionH>
                <wp:positionV relativeFrom="paragraph">
                  <wp:posOffset>5429250</wp:posOffset>
                </wp:positionV>
                <wp:extent cx="1270000" cy="590550"/>
                <wp:effectExtent l="0" t="0" r="3175" b="0"/>
                <wp:wrapNone/>
                <wp:docPr id="3314" name="Text Box 3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739BE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A1B86" id="Text Box 3314" o:spid="_x0000_s1327" type="#_x0000_t202" style="position:absolute;left:0;text-align:left;margin-left:308.65pt;margin-top:427.5pt;width:100pt;height:46.5pt;rotation:-90;z-index:25370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" filled="f" stroked="f" strokeweight=".5pt">
                <v:textbox>
                  <w:txbxContent>
                    <w:p w14:paraId="6E739BE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07264" behindDoc="0" locked="0" layoutInCell="1" allowOverlap="1" wp14:anchorId="7BE33D6B" wp14:editId="35E6C740">
                <wp:simplePos x="0" y="0"/>
                <wp:positionH relativeFrom="column">
                  <wp:posOffset>4827905</wp:posOffset>
                </wp:positionH>
                <wp:positionV relativeFrom="paragraph">
                  <wp:posOffset>5433695</wp:posOffset>
                </wp:positionV>
                <wp:extent cx="1270000" cy="590550"/>
                <wp:effectExtent l="0" t="0" r="3175" b="0"/>
                <wp:wrapNone/>
                <wp:docPr id="3315" name="Text Box 3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30B16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33D6B" id="Text Box 3315" o:spid="_x0000_s1328" type="#_x0000_t202" style="position:absolute;left:0;text-align:left;margin-left:380.15pt;margin-top:427.85pt;width:100pt;height:46.5pt;rotation:-90;z-index:25370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" filled="f" stroked="f" strokeweight=".5pt">
                <v:textbox>
                  <w:txbxContent>
                    <w:p w14:paraId="6430B16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08288" behindDoc="0" locked="0" layoutInCell="1" allowOverlap="1" wp14:anchorId="502C573C" wp14:editId="411DF903">
                <wp:simplePos x="0" y="0"/>
                <wp:positionH relativeFrom="column">
                  <wp:posOffset>5723255</wp:posOffset>
                </wp:positionH>
                <wp:positionV relativeFrom="paragraph">
                  <wp:posOffset>5434330</wp:posOffset>
                </wp:positionV>
                <wp:extent cx="1270000" cy="590550"/>
                <wp:effectExtent l="0" t="0" r="3175" b="0"/>
                <wp:wrapNone/>
                <wp:docPr id="3316" name="Text Box 3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12972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C573C" id="Text Box 3316" o:spid="_x0000_s1329" type="#_x0000_t202" style="position:absolute;left:0;text-align:left;margin-left:450.65pt;margin-top:427.9pt;width:100pt;height:46.5pt;rotation:-90;z-index:25370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" filled="f" stroked="f" strokeweight=".5pt">
                <v:textbox>
                  <w:txbxContent>
                    <w:p w14:paraId="3B12972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09312" behindDoc="0" locked="0" layoutInCell="1" allowOverlap="1" wp14:anchorId="49DE33CE" wp14:editId="19753925">
                <wp:simplePos x="0" y="0"/>
                <wp:positionH relativeFrom="column">
                  <wp:posOffset>1234440</wp:posOffset>
                </wp:positionH>
                <wp:positionV relativeFrom="paragraph">
                  <wp:posOffset>6755765</wp:posOffset>
                </wp:positionV>
                <wp:extent cx="1270000" cy="590550"/>
                <wp:effectExtent l="0" t="0" r="3175" b="0"/>
                <wp:wrapNone/>
                <wp:docPr id="3318" name="Text Box 3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3DB21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E33CE" id="Text Box 3318" o:spid="_x0000_s1330" type="#_x0000_t202" style="position:absolute;left:0;text-align:left;margin-left:97.2pt;margin-top:531.95pt;width:100pt;height:46.5pt;rotation:-90;z-index:25370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" filled="f" stroked="f" strokeweight=".5pt">
                <v:textbox>
                  <w:txbxContent>
                    <w:p w14:paraId="533DB21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10336" behindDoc="0" locked="0" layoutInCell="1" allowOverlap="1" wp14:anchorId="1235E1D6" wp14:editId="1DD542ED">
                <wp:simplePos x="0" y="0"/>
                <wp:positionH relativeFrom="column">
                  <wp:posOffset>2129790</wp:posOffset>
                </wp:positionH>
                <wp:positionV relativeFrom="paragraph">
                  <wp:posOffset>6755765</wp:posOffset>
                </wp:positionV>
                <wp:extent cx="1270000" cy="590550"/>
                <wp:effectExtent l="0" t="0" r="3175" b="0"/>
                <wp:wrapNone/>
                <wp:docPr id="3319" name="Text Box 3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E6376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5E1D6" id="Text Box 3319" o:spid="_x0000_s1331" type="#_x0000_t202" style="position:absolute;left:0;text-align:left;margin-left:167.7pt;margin-top:531.95pt;width:100pt;height:46.5pt;rotation:-90;z-index:25371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" filled="f" stroked="f" strokeweight=".5pt">
                <v:textbox>
                  <w:txbxContent>
                    <w:p w14:paraId="00E6376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11360" behindDoc="0" locked="0" layoutInCell="1" allowOverlap="1" wp14:anchorId="15DE4388" wp14:editId="2F605623">
                <wp:simplePos x="0" y="0"/>
                <wp:positionH relativeFrom="column">
                  <wp:posOffset>3039110</wp:posOffset>
                </wp:positionH>
                <wp:positionV relativeFrom="paragraph">
                  <wp:posOffset>6750685</wp:posOffset>
                </wp:positionV>
                <wp:extent cx="1270000" cy="590550"/>
                <wp:effectExtent l="0" t="0" r="3175" b="0"/>
                <wp:wrapNone/>
                <wp:docPr id="3320" name="Text Box 3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E77D5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E4388" id="Text Box 3320" o:spid="_x0000_s1332" type="#_x0000_t202" style="position:absolute;left:0;text-align:left;margin-left:239.3pt;margin-top:531.55pt;width:100pt;height:46.5pt;rotation:-90;z-index:25371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5m0Nw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" filled="f" stroked="f" strokeweight=".5pt">
                <v:textbox>
                  <w:txbxContent>
                    <w:p w14:paraId="1AE77D5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12384" behindDoc="0" locked="0" layoutInCell="1" allowOverlap="1" wp14:anchorId="1F584C73" wp14:editId="64EE91E8">
                <wp:simplePos x="0" y="0"/>
                <wp:positionH relativeFrom="column">
                  <wp:posOffset>3934460</wp:posOffset>
                </wp:positionH>
                <wp:positionV relativeFrom="paragraph">
                  <wp:posOffset>6751320</wp:posOffset>
                </wp:positionV>
                <wp:extent cx="1270000" cy="590550"/>
                <wp:effectExtent l="0" t="0" r="3175" b="0"/>
                <wp:wrapNone/>
                <wp:docPr id="3324" name="Text Box 3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BFA10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84C73" id="Text Box 3324" o:spid="_x0000_s1333" type="#_x0000_t202" style="position:absolute;left:0;text-align:left;margin-left:309.8pt;margin-top:531.6pt;width:100pt;height:46.5pt;rotation:-90;z-index:25371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5ln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aA/&#10;5EyLCi5tVOPZF2pYDEKj2rgpoGsDsG+QgddBuxB3CIbWm9xWzBIk7o1hDX5REfTIAIf4p6vggV4G&#10;jv5dxDGJ3GjSHY2iI0lLFkiNdf6rooqFTcotDI2s4rhyHgUAeoEEuKZlUZbR1FKzOuXjASh/y+CL&#10;UuPDt9LDzjfbJsrQm4wu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" filled="f" stroked="f" strokeweight=".5pt">
                <v:textbox>
                  <w:txbxContent>
                    <w:p w14:paraId="3DBFA10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13408" behindDoc="0" locked="0" layoutInCell="1" allowOverlap="1" wp14:anchorId="67308AA9" wp14:editId="04CDC441">
                <wp:simplePos x="0" y="0"/>
                <wp:positionH relativeFrom="column">
                  <wp:posOffset>4842510</wp:posOffset>
                </wp:positionH>
                <wp:positionV relativeFrom="paragraph">
                  <wp:posOffset>6755765</wp:posOffset>
                </wp:positionV>
                <wp:extent cx="1270000" cy="590550"/>
                <wp:effectExtent l="0" t="0" r="3175" b="0"/>
                <wp:wrapNone/>
                <wp:docPr id="3325" name="Text Box 3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90B67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08AA9" id="Text Box 3325" o:spid="_x0000_s1334" type="#_x0000_t202" style="position:absolute;left:0;text-align:left;margin-left:381.3pt;margin-top:531.95pt;width:100pt;height:46.5pt;rotation:-90;z-index:25371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89Z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aA/&#10;4kyLCi5tVOPZF2pYDEKj2rgpoGsDsG+QgddBuxB3CIbWm9xWzBIk7o1hDX5REfTIAIf4p6vggV4G&#10;jv5dxDGJ3GjSHY2iI0lLFkiNdf6rooqFTcotDI2s4rhyHgUAeoEEuKZlUZbR1FKzOuXjASh/y+CL&#10;UuPDt9LDzjfbJsrQm4wv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" filled="f" stroked="f" strokeweight=".5pt">
                <v:textbox>
                  <w:txbxContent>
                    <w:p w14:paraId="7B90B67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14432" behindDoc="0" locked="0" layoutInCell="1" allowOverlap="1" wp14:anchorId="7943818B" wp14:editId="7D06B153">
                <wp:simplePos x="0" y="0"/>
                <wp:positionH relativeFrom="column">
                  <wp:posOffset>5737860</wp:posOffset>
                </wp:positionH>
                <wp:positionV relativeFrom="paragraph">
                  <wp:posOffset>6756400</wp:posOffset>
                </wp:positionV>
                <wp:extent cx="1270000" cy="590550"/>
                <wp:effectExtent l="0" t="0" r="3175" b="0"/>
                <wp:wrapNone/>
                <wp:docPr id="3326" name="Text Box 3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B592A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3818B" id="Text Box 3326" o:spid="_x0000_s1335" type="#_x0000_t202" style="position:absolute;left:0;text-align:left;margin-left:451.8pt;margin-top:532pt;width:100pt;height:46.5pt;rotation:-90;z-index:25371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+j4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" filled="f" stroked="f" strokeweight=".5pt">
                <v:textbox>
                  <w:txbxContent>
                    <w:p w14:paraId="79B592A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15456" behindDoc="0" locked="0" layoutInCell="1" allowOverlap="1" wp14:anchorId="4782EDA3" wp14:editId="7AED4F43">
                <wp:simplePos x="0" y="0"/>
                <wp:positionH relativeFrom="column">
                  <wp:posOffset>1247140</wp:posOffset>
                </wp:positionH>
                <wp:positionV relativeFrom="paragraph">
                  <wp:posOffset>8096885</wp:posOffset>
                </wp:positionV>
                <wp:extent cx="1270000" cy="590550"/>
                <wp:effectExtent l="0" t="0" r="3175" b="0"/>
                <wp:wrapNone/>
                <wp:docPr id="3327" name="Text Box 3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C8082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2EDA3" id="Text Box 3327" o:spid="_x0000_s1336" type="#_x0000_t202" style="position:absolute;left:0;text-align:left;margin-left:98.2pt;margin-top:637.55pt;width:100pt;height:46.5pt;rotation:-90;z-index:25371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" filled="f" stroked="f" strokeweight=".5pt">
                <v:textbox>
                  <w:txbxContent>
                    <w:p w14:paraId="45C8082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16480" behindDoc="0" locked="0" layoutInCell="1" allowOverlap="1" wp14:anchorId="205EFC7A" wp14:editId="2823A7E9">
                <wp:simplePos x="0" y="0"/>
                <wp:positionH relativeFrom="column">
                  <wp:posOffset>2142490</wp:posOffset>
                </wp:positionH>
                <wp:positionV relativeFrom="paragraph">
                  <wp:posOffset>8096885</wp:posOffset>
                </wp:positionV>
                <wp:extent cx="1270000" cy="590550"/>
                <wp:effectExtent l="0" t="0" r="3175" b="0"/>
                <wp:wrapNone/>
                <wp:docPr id="3370" name="Text Box 3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EE9BC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EFC7A" id="Text Box 3370" o:spid="_x0000_s1337" type="#_x0000_t202" style="position:absolute;left:0;text-align:left;margin-left:168.7pt;margin-top:637.55pt;width:100pt;height:46.5pt;rotation:-90;z-index:25371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VraNw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" filled="f" stroked="f" strokeweight=".5pt">
                <v:textbox>
                  <w:txbxContent>
                    <w:p w14:paraId="25EE9BC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17504" behindDoc="0" locked="0" layoutInCell="1" allowOverlap="1" wp14:anchorId="215C2019" wp14:editId="6FC9B4A2">
                <wp:simplePos x="0" y="0"/>
                <wp:positionH relativeFrom="column">
                  <wp:posOffset>3051810</wp:posOffset>
                </wp:positionH>
                <wp:positionV relativeFrom="paragraph">
                  <wp:posOffset>8091805</wp:posOffset>
                </wp:positionV>
                <wp:extent cx="1270000" cy="590550"/>
                <wp:effectExtent l="0" t="0" r="3175" b="0"/>
                <wp:wrapNone/>
                <wp:docPr id="3371" name="Text Box 3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DA538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C2019" id="Text Box 3371" o:spid="_x0000_s1338" type="#_x0000_t202" style="position:absolute;left:0;text-align:left;margin-left:240.3pt;margin-top:637.15pt;width:100pt;height:46.5pt;rotation:-90;z-index:25371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qCxNw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" filled="f" stroked="f" strokeweight=".5pt">
                <v:textbox>
                  <w:txbxContent>
                    <w:p w14:paraId="4DDA538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18528" behindDoc="0" locked="0" layoutInCell="1" allowOverlap="1" wp14:anchorId="77333BA7" wp14:editId="46E58FC8">
                <wp:simplePos x="0" y="0"/>
                <wp:positionH relativeFrom="column">
                  <wp:posOffset>3947160</wp:posOffset>
                </wp:positionH>
                <wp:positionV relativeFrom="paragraph">
                  <wp:posOffset>8092440</wp:posOffset>
                </wp:positionV>
                <wp:extent cx="1270000" cy="590550"/>
                <wp:effectExtent l="0" t="0" r="3175" b="0"/>
                <wp:wrapNone/>
                <wp:docPr id="3372" name="Text Box 3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C2DA5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33BA7" id="Text Box 3372" o:spid="_x0000_s1339" type="#_x0000_t202" style="position:absolute;left:0;text-align:left;margin-left:310.8pt;margin-top:637.2pt;width:100pt;height:46.5pt;rotation:-90;z-index:25371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ocQNw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" filled="f" stroked="f" strokeweight=".5pt">
                <v:textbox>
                  <w:txbxContent>
                    <w:p w14:paraId="4BC2DA5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19552" behindDoc="0" locked="0" layoutInCell="1" allowOverlap="1" wp14:anchorId="0824265F" wp14:editId="2847005C">
                <wp:simplePos x="0" y="0"/>
                <wp:positionH relativeFrom="column">
                  <wp:posOffset>4855210</wp:posOffset>
                </wp:positionH>
                <wp:positionV relativeFrom="paragraph">
                  <wp:posOffset>8096885</wp:posOffset>
                </wp:positionV>
                <wp:extent cx="1270000" cy="590550"/>
                <wp:effectExtent l="0" t="0" r="3175" b="0"/>
                <wp:wrapNone/>
                <wp:docPr id="3373" name="Text Box 3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3E872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4265F" id="Text Box 3373" o:spid="_x0000_s1340" type="#_x0000_t202" style="position:absolute;left:0;text-align:left;margin-left:382.3pt;margin-top:637.55pt;width:100pt;height:46.5pt;rotation:-90;z-index:2537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" filled="f" stroked="f" strokeweight=".5pt">
                <v:textbox>
                  <w:txbxContent>
                    <w:p w14:paraId="0D3E872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20576" behindDoc="0" locked="0" layoutInCell="1" allowOverlap="1" wp14:anchorId="6152CB2D" wp14:editId="74E5A064">
                <wp:simplePos x="0" y="0"/>
                <wp:positionH relativeFrom="column">
                  <wp:posOffset>5750560</wp:posOffset>
                </wp:positionH>
                <wp:positionV relativeFrom="paragraph">
                  <wp:posOffset>8097520</wp:posOffset>
                </wp:positionV>
                <wp:extent cx="1270000" cy="590550"/>
                <wp:effectExtent l="0" t="0" r="3175" b="0"/>
                <wp:wrapNone/>
                <wp:docPr id="3374" name="Text Box 3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D3DDA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2CB2D" id="Text Box 3374" o:spid="_x0000_s1341" type="#_x0000_t202" style="position:absolute;left:0;text-align:left;margin-left:452.8pt;margin-top:637.6pt;width:100pt;height:46.5pt;rotation:-90;z-index:2537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" filled="f" stroked="f" strokeweight=".5pt">
                <v:textbox>
                  <w:txbxContent>
                    <w:p w14:paraId="32D3DDA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43FF9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FD66EBF" wp14:editId="2621CCED">
                <wp:simplePos x="0" y="0"/>
                <wp:positionH relativeFrom="column">
                  <wp:posOffset>481966</wp:posOffset>
                </wp:positionH>
                <wp:positionV relativeFrom="paragraph">
                  <wp:posOffset>187325</wp:posOffset>
                </wp:positionV>
                <wp:extent cx="1270000" cy="368300"/>
                <wp:effectExtent l="0" t="0" r="0" b="0"/>
                <wp:wrapNone/>
                <wp:docPr id="2695" name="Text Box 2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8D26E8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66EBF" id="Text Box 2695" o:spid="_x0000_s1342" type="#_x0000_t202" style="position:absolute;left:0;text-align:left;margin-left:37.95pt;margin-top:14.75pt;width:100pt;height:29pt;rotation:-90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" filled="f" stroked="f" strokeweight=".5pt">
                <v:textbox>
                  <w:txbxContent>
                    <w:p w14:paraId="2A8D26E8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743FF9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4668FF4C" wp14:editId="79BF56B8">
                <wp:simplePos x="0" y="0"/>
                <wp:positionH relativeFrom="column">
                  <wp:posOffset>481964</wp:posOffset>
                </wp:positionH>
                <wp:positionV relativeFrom="paragraph">
                  <wp:posOffset>1489710</wp:posOffset>
                </wp:positionV>
                <wp:extent cx="1270000" cy="368300"/>
                <wp:effectExtent l="0" t="0" r="0" b="0"/>
                <wp:wrapNone/>
                <wp:docPr id="2694" name="Text Box 2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C75490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8FF4C" id="Text Box 2694" o:spid="_x0000_s1343" type="#_x0000_t202" style="position:absolute;left:0;text-align:left;margin-left:37.95pt;margin-top:117.3pt;width:100pt;height:29pt;rotation:-90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" filled="f" stroked="f" strokeweight=".5pt">
                <v:textbox>
                  <w:txbxContent>
                    <w:p w14:paraId="01C75490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  <w:r w:rsidR="00743FF9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8519D1A" wp14:editId="3C6EBAA5">
                <wp:simplePos x="0" y="0"/>
                <wp:positionH relativeFrom="column">
                  <wp:posOffset>481964</wp:posOffset>
                </wp:positionH>
                <wp:positionV relativeFrom="paragraph">
                  <wp:posOffset>2863850</wp:posOffset>
                </wp:positionV>
                <wp:extent cx="1270000" cy="368300"/>
                <wp:effectExtent l="0" t="0" r="0" b="0"/>
                <wp:wrapNone/>
                <wp:docPr id="2693" name="Text Box 2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351B7D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19D1A" id="Text Box 2693" o:spid="_x0000_s1344" type="#_x0000_t202" style="position:absolute;left:0;text-align:left;margin-left:37.95pt;margin-top:225.5pt;width:100pt;height:29pt;rotation:-90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4x+OQ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" filled="f" stroked="f" strokeweight=".5pt">
                <v:textbox>
                  <w:txbxContent>
                    <w:p w14:paraId="47351B7D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  <w:r w:rsidR="00743FF9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62B08D4F" wp14:editId="13AFBFF2">
                <wp:simplePos x="0" y="0"/>
                <wp:positionH relativeFrom="column">
                  <wp:posOffset>504824</wp:posOffset>
                </wp:positionH>
                <wp:positionV relativeFrom="paragraph">
                  <wp:posOffset>4170045</wp:posOffset>
                </wp:positionV>
                <wp:extent cx="1270000" cy="368300"/>
                <wp:effectExtent l="0" t="0" r="0" b="0"/>
                <wp:wrapNone/>
                <wp:docPr id="2692" name="Text Box 2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E15653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08D4F" id="Text Box 2692" o:spid="_x0000_s1345" type="#_x0000_t202" style="position:absolute;left:0;text-align:left;margin-left:39.75pt;margin-top:328.35pt;width:100pt;height:29pt;rotation:-90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TQxOQ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" filled="f" stroked="f" strokeweight=".5pt">
                <v:textbox>
                  <w:txbxContent>
                    <w:p w14:paraId="68E15653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="00743FF9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293293CB" wp14:editId="586352D2">
                <wp:simplePos x="0" y="0"/>
                <wp:positionH relativeFrom="column">
                  <wp:posOffset>481964</wp:posOffset>
                </wp:positionH>
                <wp:positionV relativeFrom="paragraph">
                  <wp:posOffset>5520689</wp:posOffset>
                </wp:positionV>
                <wp:extent cx="1270000" cy="368300"/>
                <wp:effectExtent l="0" t="0" r="0" b="0"/>
                <wp:wrapNone/>
                <wp:docPr id="2691" name="Text Box 2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912B32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293CB" id="Text Box 2691" o:spid="_x0000_s1346" type="#_x0000_t202" style="position:absolute;left:0;text-align:left;margin-left:37.95pt;margin-top:434.7pt;width:100pt;height:29pt;rotation:-90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" filled="f" stroked="f" strokeweight=".5pt">
                <v:textbox>
                  <w:txbxContent>
                    <w:p w14:paraId="16912B32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  <w:r w:rsidR="00743FF9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3E2B5825" wp14:editId="756D2D0F">
                <wp:simplePos x="0" y="0"/>
                <wp:positionH relativeFrom="column">
                  <wp:posOffset>504826</wp:posOffset>
                </wp:positionH>
                <wp:positionV relativeFrom="paragraph">
                  <wp:posOffset>6845300</wp:posOffset>
                </wp:positionV>
                <wp:extent cx="1270000" cy="368300"/>
                <wp:effectExtent l="0" t="0" r="0" b="0"/>
                <wp:wrapNone/>
                <wp:docPr id="2690" name="Text Box 2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33187B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B5825" id="Text Box 2690" o:spid="_x0000_s1347" type="#_x0000_t202" style="position:absolute;left:0;text-align:left;margin-left:39.75pt;margin-top:539pt;width:100pt;height:29pt;rotation:-90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" filled="f" stroked="f" strokeweight=".5pt">
                <v:textbox>
                  <w:txbxContent>
                    <w:p w14:paraId="6A33187B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  <w:r w:rsidR="00743FF9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22DB8F4E" wp14:editId="7866926E">
                <wp:simplePos x="0" y="0"/>
                <wp:positionH relativeFrom="column">
                  <wp:posOffset>504825</wp:posOffset>
                </wp:positionH>
                <wp:positionV relativeFrom="paragraph">
                  <wp:posOffset>8173720</wp:posOffset>
                </wp:positionV>
                <wp:extent cx="1270000" cy="368300"/>
                <wp:effectExtent l="0" t="0" r="0" b="0"/>
                <wp:wrapNone/>
                <wp:docPr id="2689" name="Text Box 2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E399BC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B8F4E" id="Text Box 2689" o:spid="_x0000_s1348" type="#_x0000_t202" style="position:absolute;left:0;text-align:left;margin-left:39.75pt;margin-top:643.6pt;width:100pt;height:29pt;rotation:-90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" filled="f" stroked="f" strokeweight=".5pt">
                <v:textbox>
                  <w:txbxContent>
                    <w:p w14:paraId="20E399BC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B621C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588032" behindDoc="0" locked="0" layoutInCell="1" allowOverlap="1" wp14:anchorId="4163C978" wp14:editId="1F61AC6A">
                <wp:simplePos x="0" y="0"/>
                <wp:positionH relativeFrom="column">
                  <wp:posOffset>-447040</wp:posOffset>
                </wp:positionH>
                <wp:positionV relativeFrom="paragraph">
                  <wp:posOffset>7784465</wp:posOffset>
                </wp:positionV>
                <wp:extent cx="1828800" cy="596900"/>
                <wp:effectExtent l="0" t="0" r="6350" b="0"/>
                <wp:wrapNone/>
                <wp:docPr id="3066" name="Text Box 3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38C5A0" w14:textId="77777777" w:rsidR="004858EE" w:rsidRPr="00DB21F2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  <w:t>February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3C978" id="Text Box 3066" o:spid="_x0000_s1349" type="#_x0000_t202" style="position:absolute;left:0;text-align:left;margin-left:-35.2pt;margin-top:612.95pt;width:2in;height:47pt;rotation:-90;z-index:25258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" filled="f" stroked="f" strokeweight=".5pt">
                <v:textbox>
                  <w:txbxContent>
                    <w:p w14:paraId="4938C5A0" w14:textId="77777777" w:rsidR="004858EE" w:rsidRPr="00DB21F2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DB21F2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583936" behindDoc="0" locked="0" layoutInCell="1" allowOverlap="1" wp14:anchorId="27E28ADA" wp14:editId="615C7174">
                <wp:simplePos x="0" y="0"/>
                <wp:positionH relativeFrom="column">
                  <wp:posOffset>-152400</wp:posOffset>
                </wp:positionH>
                <wp:positionV relativeFrom="paragraph">
                  <wp:posOffset>24765</wp:posOffset>
                </wp:positionV>
                <wp:extent cx="1270000" cy="596900"/>
                <wp:effectExtent l="0" t="0" r="0" b="0"/>
                <wp:wrapNone/>
                <wp:docPr id="3064" name="Text Box 3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2F0574" w14:textId="770FBFC7" w:rsidR="004858EE" w:rsidRPr="00DB21F2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  <w:t>202</w:t>
                            </w:r>
                            <w:r w:rsidR="00E05261"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28ADA" id="Text Box 3064" o:spid="_x0000_s1350" type="#_x0000_t202" style="position:absolute;left:0;text-align:left;margin-left:-12pt;margin-top:1.95pt;width:100pt;height:47pt;rotation:-90;z-index:25258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" filled="f" stroked="f" strokeweight=".5pt">
                <v:textbox>
                  <w:txbxContent>
                    <w:p w14:paraId="2B2F0574" w14:textId="770FBFC7" w:rsidR="004858EE" w:rsidRPr="00DB21F2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  <w:t>202</w:t>
                      </w:r>
                      <w:r w:rsidR="00E05261"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7F676D7B" w14:textId="5822B05C" w:rsidR="00CC0541" w:rsidRDefault="006B38C3" w:rsidP="009F6735">
      <w:pPr>
        <w:rPr>
          <w:rFonts w:ascii="Roboto" w:hAnsi="Roboto"/>
          <w:b/>
          <w:noProof/>
          <w:sz w:val="72"/>
          <w:szCs w:val="72"/>
        </w:rPr>
      </w:pPr>
      <w:r w:rsidRPr="006B38C3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3722624" behindDoc="0" locked="0" layoutInCell="1" allowOverlap="1" wp14:anchorId="1948B087" wp14:editId="5B6167B9">
                <wp:simplePos x="0" y="0"/>
                <wp:positionH relativeFrom="column">
                  <wp:posOffset>1250950</wp:posOffset>
                </wp:positionH>
                <wp:positionV relativeFrom="paragraph">
                  <wp:posOffset>31115</wp:posOffset>
                </wp:positionV>
                <wp:extent cx="1270000" cy="590550"/>
                <wp:effectExtent l="0" t="0" r="3175" b="0"/>
                <wp:wrapNone/>
                <wp:docPr id="3375" name="Text Box 3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8B508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8B087" id="Text Box 3375" o:spid="_x0000_s1351" type="#_x0000_t202" style="position:absolute;left:0;text-align:left;margin-left:98.5pt;margin-top:2.45pt;width:100pt;height:46.5pt;rotation:-90;z-index:25372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yHT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Ay&#10;4kyLCi5tVOPZF2pYDEKj2rgpoGsDsG+QgddBuxB3CIbWm9xWzBIk7o1hDX5REfTIAIf4p6vggV4G&#10;jv4k4phEbnTXHY2iI0lLFkiNdf6rooqFTcotDI2s4rhyHgUAeoEEuKZlUZbR1FKzOuXjASh/y+CL&#10;UuPDt9LDzjfbJsrQ7w0u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" filled="f" stroked="f" strokeweight=".5pt">
                <v:textbox>
                  <w:txbxContent>
                    <w:p w14:paraId="218B508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23648" behindDoc="0" locked="0" layoutInCell="1" allowOverlap="1" wp14:anchorId="2DE9006E" wp14:editId="1DEAFFBB">
                <wp:simplePos x="0" y="0"/>
                <wp:positionH relativeFrom="column">
                  <wp:posOffset>2146300</wp:posOffset>
                </wp:positionH>
                <wp:positionV relativeFrom="paragraph">
                  <wp:posOffset>31115</wp:posOffset>
                </wp:positionV>
                <wp:extent cx="1270000" cy="590550"/>
                <wp:effectExtent l="0" t="0" r="3175" b="0"/>
                <wp:wrapNone/>
                <wp:docPr id="3376" name="Text Box 3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9C29D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E9006E" id="Text Box 3376" o:spid="_x0000_s1352" type="#_x0000_t202" style="position:absolute;left:0;text-align:left;margin-left:169pt;margin-top:2.45pt;width:100pt;height:46.5pt;rotation:-90;z-index:25372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DTg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Ay&#10;5kyLCi5tVOPZF2pYDEKj2rgpoGsDsG+QgddBuxB3CIbWm9xWzBIk7o1hDX5REfTIAIf4p6vggV4G&#10;jv4k4phEbnTXHY2iI0lLFkiNdf6rooqFTcotDI2s4rhyHgUAeoEEuKZlUZbR1FKzOuXjASh/y+CL&#10;UuPDt9LDzjfbJsrQ7w0v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" filled="f" stroked="f" strokeweight=".5pt">
                <v:textbox>
                  <w:txbxContent>
                    <w:p w14:paraId="789C29D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24672" behindDoc="0" locked="0" layoutInCell="1" allowOverlap="1" wp14:anchorId="5CC1F4EA" wp14:editId="216AEBF6">
                <wp:simplePos x="0" y="0"/>
                <wp:positionH relativeFrom="column">
                  <wp:posOffset>3055620</wp:posOffset>
                </wp:positionH>
                <wp:positionV relativeFrom="paragraph">
                  <wp:posOffset>26035</wp:posOffset>
                </wp:positionV>
                <wp:extent cx="1270000" cy="590550"/>
                <wp:effectExtent l="0" t="0" r="3175" b="0"/>
                <wp:wrapNone/>
                <wp:docPr id="3377" name="Text Box 3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FF350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1F4EA" id="Text Box 3377" o:spid="_x0000_s1353" type="#_x0000_t202" style="position:absolute;left:0;text-align:left;margin-left:240.6pt;margin-top:2.05pt;width:100pt;height:46.5pt;rotation:-90;z-index:25372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oyv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Ay&#10;4UyLCi5tVOPZF2pYDEKj2rgpoGsDsG+QgddBuxB3CIbWm9xWzBIk7o1hDX5REfTIAIf4p6vggV4G&#10;jv4k4phEbnTXHY2iI0lLFkiNdf6rooqFTcotDI2s4rhyHgUAeoEEuKZlUZbR1FKzOuXjASh/y+CL&#10;UuPDt9LDzjfbJsrQ740u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" filled="f" stroked="f" strokeweight=".5pt">
                <v:textbox>
                  <w:txbxContent>
                    <w:p w14:paraId="19FF350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25696" behindDoc="0" locked="0" layoutInCell="1" allowOverlap="1" wp14:anchorId="2DAEDF1D" wp14:editId="0BA0585F">
                <wp:simplePos x="0" y="0"/>
                <wp:positionH relativeFrom="column">
                  <wp:posOffset>3950970</wp:posOffset>
                </wp:positionH>
                <wp:positionV relativeFrom="paragraph">
                  <wp:posOffset>26670</wp:posOffset>
                </wp:positionV>
                <wp:extent cx="1270000" cy="590550"/>
                <wp:effectExtent l="0" t="0" r="3175" b="0"/>
                <wp:wrapNone/>
                <wp:docPr id="3378" name="Text Box 3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A1AE9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EDF1D" id="Text Box 3378" o:spid="_x0000_s1354" type="#_x0000_t202" style="position:absolute;left:0;text-align:left;margin-left:311.1pt;margin-top:2.1pt;width:100pt;height:46.5pt;rotation:-90;z-index:25372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pR1Nw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" filled="f" stroked="f" strokeweight=".5pt">
                <v:textbox>
                  <w:txbxContent>
                    <w:p w14:paraId="6EA1AE9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26720" behindDoc="0" locked="0" layoutInCell="1" allowOverlap="1" wp14:anchorId="53978502" wp14:editId="4B94196D">
                <wp:simplePos x="0" y="0"/>
                <wp:positionH relativeFrom="column">
                  <wp:posOffset>4859020</wp:posOffset>
                </wp:positionH>
                <wp:positionV relativeFrom="paragraph">
                  <wp:posOffset>31115</wp:posOffset>
                </wp:positionV>
                <wp:extent cx="1270000" cy="590550"/>
                <wp:effectExtent l="0" t="0" r="3175" b="0"/>
                <wp:wrapNone/>
                <wp:docPr id="3379" name="Text Box 3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B3FCB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78502" id="Text Box 3379" o:spid="_x0000_s1355" type="#_x0000_t202" style="position:absolute;left:0;text-align:left;margin-left:382.6pt;margin-top:2.45pt;width:100pt;height:46.5pt;rotation:-90;z-index:2537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" filled="f" stroked="f" strokeweight=".5pt">
                <v:textbox>
                  <w:txbxContent>
                    <w:p w14:paraId="4BB3FCB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27744" behindDoc="0" locked="0" layoutInCell="1" allowOverlap="1" wp14:anchorId="1F144C10" wp14:editId="3A9A469F">
                <wp:simplePos x="0" y="0"/>
                <wp:positionH relativeFrom="column">
                  <wp:posOffset>5754370</wp:posOffset>
                </wp:positionH>
                <wp:positionV relativeFrom="paragraph">
                  <wp:posOffset>31750</wp:posOffset>
                </wp:positionV>
                <wp:extent cx="1270000" cy="590550"/>
                <wp:effectExtent l="0" t="0" r="3175" b="0"/>
                <wp:wrapNone/>
                <wp:docPr id="3380" name="Text Box 3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F40B3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44C10" id="Text Box 3380" o:spid="_x0000_s1356" type="#_x0000_t202" style="position:absolute;left:0;text-align:left;margin-left:453.1pt;margin-top:2.5pt;width:100pt;height:46.5pt;rotation:-90;z-index:25372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" filled="f" stroked="f" strokeweight=".5pt">
                <v:textbox>
                  <w:txbxContent>
                    <w:p w14:paraId="52F40B3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28768" behindDoc="0" locked="0" layoutInCell="1" allowOverlap="1" wp14:anchorId="4632D416" wp14:editId="3A250E16">
                <wp:simplePos x="0" y="0"/>
                <wp:positionH relativeFrom="column">
                  <wp:posOffset>1258570</wp:posOffset>
                </wp:positionH>
                <wp:positionV relativeFrom="paragraph">
                  <wp:posOffset>1377315</wp:posOffset>
                </wp:positionV>
                <wp:extent cx="1270000" cy="590550"/>
                <wp:effectExtent l="0" t="0" r="3175" b="0"/>
                <wp:wrapNone/>
                <wp:docPr id="3381" name="Text Box 3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5F496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2D416" id="Text Box 3381" o:spid="_x0000_s1357" type="#_x0000_t202" style="position:absolute;left:0;text-align:left;margin-left:99.1pt;margin-top:108.45pt;width:100pt;height:46.5pt;rotation:-90;z-index:25372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" filled="f" stroked="f" strokeweight=".5pt">
                <v:textbox>
                  <w:txbxContent>
                    <w:p w14:paraId="775F496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29792" behindDoc="0" locked="0" layoutInCell="1" allowOverlap="1" wp14:anchorId="26DA97B5" wp14:editId="40167F79">
                <wp:simplePos x="0" y="0"/>
                <wp:positionH relativeFrom="column">
                  <wp:posOffset>2153920</wp:posOffset>
                </wp:positionH>
                <wp:positionV relativeFrom="paragraph">
                  <wp:posOffset>1377315</wp:posOffset>
                </wp:positionV>
                <wp:extent cx="1270000" cy="590550"/>
                <wp:effectExtent l="0" t="0" r="3175" b="0"/>
                <wp:wrapNone/>
                <wp:docPr id="3382" name="Text Box 3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8F90A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A97B5" id="Text Box 3382" o:spid="_x0000_s1358" type="#_x0000_t202" style="position:absolute;left:0;text-align:left;margin-left:169.6pt;margin-top:108.45pt;width:100pt;height:46.5pt;rotation:-90;z-index:25372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" filled="f" stroked="f" strokeweight=".5pt">
                <v:textbox>
                  <w:txbxContent>
                    <w:p w14:paraId="1D8F90A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30816" behindDoc="0" locked="0" layoutInCell="1" allowOverlap="1" wp14:anchorId="703F84FB" wp14:editId="36ED139F">
                <wp:simplePos x="0" y="0"/>
                <wp:positionH relativeFrom="column">
                  <wp:posOffset>3063240</wp:posOffset>
                </wp:positionH>
                <wp:positionV relativeFrom="paragraph">
                  <wp:posOffset>1372235</wp:posOffset>
                </wp:positionV>
                <wp:extent cx="1270000" cy="590550"/>
                <wp:effectExtent l="0" t="0" r="3175" b="0"/>
                <wp:wrapNone/>
                <wp:docPr id="3383" name="Text Box 3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ADB60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F84FB" id="Text Box 3383" o:spid="_x0000_s1359" type="#_x0000_t202" style="position:absolute;left:0;text-align:left;margin-left:241.2pt;margin-top:108.05pt;width:100pt;height:46.5pt;rotation:-90;z-index:25373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XYcNw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" filled="f" stroked="f" strokeweight=".5pt">
                <v:textbox>
                  <w:txbxContent>
                    <w:p w14:paraId="27ADB60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31840" behindDoc="0" locked="0" layoutInCell="1" allowOverlap="1" wp14:anchorId="7E0903C8" wp14:editId="1CE922E9">
                <wp:simplePos x="0" y="0"/>
                <wp:positionH relativeFrom="column">
                  <wp:posOffset>3958590</wp:posOffset>
                </wp:positionH>
                <wp:positionV relativeFrom="paragraph">
                  <wp:posOffset>1372870</wp:posOffset>
                </wp:positionV>
                <wp:extent cx="1270000" cy="590550"/>
                <wp:effectExtent l="0" t="0" r="3175" b="0"/>
                <wp:wrapNone/>
                <wp:docPr id="3384" name="Text Box 3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2D167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903C8" id="Text Box 3384" o:spid="_x0000_s1360" type="#_x0000_t202" style="position:absolute;left:0;text-align:left;margin-left:311.7pt;margin-top:108.1pt;width:100pt;height:46.5pt;rotation:-90;z-index:25373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" filled="f" stroked="f" strokeweight=".5pt">
                <v:textbox>
                  <w:txbxContent>
                    <w:p w14:paraId="4E2D167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32864" behindDoc="0" locked="0" layoutInCell="1" allowOverlap="1" wp14:anchorId="3573CAC5" wp14:editId="0FD296A0">
                <wp:simplePos x="0" y="0"/>
                <wp:positionH relativeFrom="column">
                  <wp:posOffset>4866640</wp:posOffset>
                </wp:positionH>
                <wp:positionV relativeFrom="paragraph">
                  <wp:posOffset>1377315</wp:posOffset>
                </wp:positionV>
                <wp:extent cx="1270000" cy="590550"/>
                <wp:effectExtent l="0" t="0" r="3175" b="0"/>
                <wp:wrapNone/>
                <wp:docPr id="3385" name="Text Box 3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C2B61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3CAC5" id="Text Box 3385" o:spid="_x0000_s1361" type="#_x0000_t202" style="position:absolute;left:0;text-align:left;margin-left:383.2pt;margin-top:108.45pt;width:100pt;height:46.5pt;rotation:-90;z-index:25373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0iFOA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" filled="f" stroked="f" strokeweight=".5pt">
                <v:textbox>
                  <w:txbxContent>
                    <w:p w14:paraId="32C2B61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33888" behindDoc="0" locked="0" layoutInCell="1" allowOverlap="1" wp14:anchorId="6A50CADC" wp14:editId="7C84DB00">
                <wp:simplePos x="0" y="0"/>
                <wp:positionH relativeFrom="column">
                  <wp:posOffset>5761990</wp:posOffset>
                </wp:positionH>
                <wp:positionV relativeFrom="paragraph">
                  <wp:posOffset>1377950</wp:posOffset>
                </wp:positionV>
                <wp:extent cx="1270000" cy="590550"/>
                <wp:effectExtent l="0" t="0" r="3175" b="0"/>
                <wp:wrapNone/>
                <wp:docPr id="3386" name="Text Box 3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D1077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50CADC" id="Text Box 3386" o:spid="_x0000_s1362" type="#_x0000_t202" style="position:absolute;left:0;text-align:left;margin-left:453.7pt;margin-top:108.5pt;width:100pt;height:46.5pt;rotation:-90;z-index:25373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F22OA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" filled="f" stroked="f" strokeweight=".5pt">
                <v:textbox>
                  <w:txbxContent>
                    <w:p w14:paraId="72D1077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34912" behindDoc="0" locked="0" layoutInCell="1" allowOverlap="1" wp14:anchorId="21873669" wp14:editId="16D8215E">
                <wp:simplePos x="0" y="0"/>
                <wp:positionH relativeFrom="column">
                  <wp:posOffset>1259840</wp:posOffset>
                </wp:positionH>
                <wp:positionV relativeFrom="paragraph">
                  <wp:posOffset>2734945</wp:posOffset>
                </wp:positionV>
                <wp:extent cx="1270000" cy="590550"/>
                <wp:effectExtent l="0" t="0" r="3175" b="0"/>
                <wp:wrapNone/>
                <wp:docPr id="3387" name="Text Box 3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18626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73669" id="Text Box 3387" o:spid="_x0000_s1363" type="#_x0000_t202" style="position:absolute;left:0;text-align:left;margin-left:99.2pt;margin-top:215.35pt;width:100pt;height:46.5pt;rotation:-90;z-index:25373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uX5OA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" filled="f" stroked="f" strokeweight=".5pt">
                <v:textbox>
                  <w:txbxContent>
                    <w:p w14:paraId="5818626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35936" behindDoc="0" locked="0" layoutInCell="1" allowOverlap="1" wp14:anchorId="2221C313" wp14:editId="7751C3F9">
                <wp:simplePos x="0" y="0"/>
                <wp:positionH relativeFrom="column">
                  <wp:posOffset>2155190</wp:posOffset>
                </wp:positionH>
                <wp:positionV relativeFrom="paragraph">
                  <wp:posOffset>2734945</wp:posOffset>
                </wp:positionV>
                <wp:extent cx="1270000" cy="590550"/>
                <wp:effectExtent l="0" t="0" r="3175" b="0"/>
                <wp:wrapNone/>
                <wp:docPr id="3388" name="Text Box 3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8310B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1C313" id="Text Box 3388" o:spid="_x0000_s1364" type="#_x0000_t202" style="position:absolute;left:0;text-align:left;margin-left:169.7pt;margin-top:215.35pt;width:100pt;height:46.5pt;rotation:-90;z-index:25373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v0jOA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" filled="f" stroked="f" strokeweight=".5pt">
                <v:textbox>
                  <w:txbxContent>
                    <w:p w14:paraId="3A8310B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36960" behindDoc="0" locked="0" layoutInCell="1" allowOverlap="1" wp14:anchorId="78ED84C6" wp14:editId="5CEFD1D5">
                <wp:simplePos x="0" y="0"/>
                <wp:positionH relativeFrom="column">
                  <wp:posOffset>3064510</wp:posOffset>
                </wp:positionH>
                <wp:positionV relativeFrom="paragraph">
                  <wp:posOffset>2729865</wp:posOffset>
                </wp:positionV>
                <wp:extent cx="1270000" cy="590550"/>
                <wp:effectExtent l="0" t="0" r="3175" b="0"/>
                <wp:wrapNone/>
                <wp:docPr id="3389" name="Text Box 3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24D80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D84C6" id="Text Box 3389" o:spid="_x0000_s1365" type="#_x0000_t202" style="position:absolute;left:0;text-align:left;margin-left:241.3pt;margin-top:214.95pt;width:100pt;height:46.5pt;rotation:-90;z-index:25373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" filled="f" stroked="f" strokeweight=".5pt">
                <v:textbox>
                  <w:txbxContent>
                    <w:p w14:paraId="5124D80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37984" behindDoc="0" locked="0" layoutInCell="1" allowOverlap="1" wp14:anchorId="15284B6A" wp14:editId="553B3F14">
                <wp:simplePos x="0" y="0"/>
                <wp:positionH relativeFrom="column">
                  <wp:posOffset>3959860</wp:posOffset>
                </wp:positionH>
                <wp:positionV relativeFrom="paragraph">
                  <wp:posOffset>2730500</wp:posOffset>
                </wp:positionV>
                <wp:extent cx="1270000" cy="590550"/>
                <wp:effectExtent l="0" t="0" r="3175" b="0"/>
                <wp:wrapNone/>
                <wp:docPr id="3390" name="Text Box 3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8164E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84B6A" id="Text Box 3390" o:spid="_x0000_s1366" type="#_x0000_t202" style="position:absolute;left:0;text-align:left;margin-left:311.8pt;margin-top:215pt;width:100pt;height:46.5pt;rotation:-90;z-index:25373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" filled="f" stroked="f" strokeweight=".5pt">
                <v:textbox>
                  <w:txbxContent>
                    <w:p w14:paraId="0D8164E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39008" behindDoc="0" locked="0" layoutInCell="1" allowOverlap="1" wp14:anchorId="03783BF0" wp14:editId="4BC810D9">
                <wp:simplePos x="0" y="0"/>
                <wp:positionH relativeFrom="column">
                  <wp:posOffset>4867910</wp:posOffset>
                </wp:positionH>
                <wp:positionV relativeFrom="paragraph">
                  <wp:posOffset>2734945</wp:posOffset>
                </wp:positionV>
                <wp:extent cx="1270000" cy="590550"/>
                <wp:effectExtent l="0" t="0" r="3175" b="0"/>
                <wp:wrapNone/>
                <wp:docPr id="3391" name="Text Box 3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09E21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83BF0" id="Text Box 3391" o:spid="_x0000_s1367" type="#_x0000_t202" style="position:absolute;left:0;text-align:left;margin-left:383.3pt;margin-top:215.35pt;width:100pt;height:46.5pt;rotation:-90;z-index:25373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dxM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" filled="f" stroked="f" strokeweight=".5pt">
                <v:textbox>
                  <w:txbxContent>
                    <w:p w14:paraId="3809E21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40032" behindDoc="0" locked="0" layoutInCell="1" allowOverlap="1" wp14:anchorId="386CB044" wp14:editId="4E27111B">
                <wp:simplePos x="0" y="0"/>
                <wp:positionH relativeFrom="column">
                  <wp:posOffset>5763260</wp:posOffset>
                </wp:positionH>
                <wp:positionV relativeFrom="paragraph">
                  <wp:posOffset>2735580</wp:posOffset>
                </wp:positionV>
                <wp:extent cx="1270000" cy="590550"/>
                <wp:effectExtent l="0" t="0" r="3175" b="0"/>
                <wp:wrapNone/>
                <wp:docPr id="3392" name="Text Box 3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3462B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CB044" id="Text Box 3392" o:spid="_x0000_s1368" type="#_x0000_t202" style="position:absolute;left:0;text-align:left;margin-left:453.8pt;margin-top:215.4pt;width:100pt;height:46.5pt;rotation:-90;z-index:25374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" filled="f" stroked="f" strokeweight=".5pt">
                <v:textbox>
                  <w:txbxContent>
                    <w:p w14:paraId="6E3462B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41056" behindDoc="0" locked="0" layoutInCell="1" allowOverlap="1" wp14:anchorId="36BBB544" wp14:editId="557D976D">
                <wp:simplePos x="0" y="0"/>
                <wp:positionH relativeFrom="column">
                  <wp:posOffset>1264920</wp:posOffset>
                </wp:positionH>
                <wp:positionV relativeFrom="paragraph">
                  <wp:posOffset>4057015</wp:posOffset>
                </wp:positionV>
                <wp:extent cx="1270000" cy="590550"/>
                <wp:effectExtent l="0" t="0" r="3175" b="0"/>
                <wp:wrapNone/>
                <wp:docPr id="3393" name="Text Box 3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BB6A0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BB544" id="Text Box 3393" o:spid="_x0000_s1369" type="#_x0000_t202" style="position:absolute;left:0;text-align:left;margin-left:99.6pt;margin-top:319.45pt;width:100pt;height:46.5pt;rotation:-90;z-index:2537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OR+Nw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" filled="f" stroked="f" strokeweight=".5pt">
                <v:textbox>
                  <w:txbxContent>
                    <w:p w14:paraId="6ABB6A0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42080" behindDoc="0" locked="0" layoutInCell="1" allowOverlap="1" wp14:anchorId="77E73AB0" wp14:editId="36D64764">
                <wp:simplePos x="0" y="0"/>
                <wp:positionH relativeFrom="column">
                  <wp:posOffset>2160270</wp:posOffset>
                </wp:positionH>
                <wp:positionV relativeFrom="paragraph">
                  <wp:posOffset>4057015</wp:posOffset>
                </wp:positionV>
                <wp:extent cx="1270000" cy="590550"/>
                <wp:effectExtent l="0" t="0" r="3175" b="0"/>
                <wp:wrapNone/>
                <wp:docPr id="3394" name="Text Box 3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DEA7A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73AB0" id="Text Box 3394" o:spid="_x0000_s1370" type="#_x0000_t202" style="position:absolute;left:0;text-align:left;margin-left:170.1pt;margin-top:319.45pt;width:100pt;height:46.5pt;rotation:-90;z-index:25374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GKo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Ay&#10;5EyLCi5tVOPZF2pYDEKj2rgpoGsDsG+QgddBuxB3CIbWm9xWzBIk7o1hDX5REfTIAIf4p6vggV4G&#10;jv5dxDGJ3GjSHY2iI0lLFkiNdf6rooqFTcotDI2s4rhyHgUAeoEEuKZlUZbR1FKzOuXjASh/y+CL&#10;UuPDt9LDzjfbJsrQH/Qv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" filled="f" stroked="f" strokeweight=".5pt">
                <v:textbox>
                  <w:txbxContent>
                    <w:p w14:paraId="32DEA7A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43104" behindDoc="0" locked="0" layoutInCell="1" allowOverlap="1" wp14:anchorId="72A52DE3" wp14:editId="18D4CD57">
                <wp:simplePos x="0" y="0"/>
                <wp:positionH relativeFrom="column">
                  <wp:posOffset>3069590</wp:posOffset>
                </wp:positionH>
                <wp:positionV relativeFrom="paragraph">
                  <wp:posOffset>4051935</wp:posOffset>
                </wp:positionV>
                <wp:extent cx="1270000" cy="590550"/>
                <wp:effectExtent l="0" t="0" r="3175" b="0"/>
                <wp:wrapNone/>
                <wp:docPr id="3395" name="Text Box 3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D315E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52DE3" id="Text Box 3395" o:spid="_x0000_s1371" type="#_x0000_t202" style="position:absolute;left:0;text-align:left;margin-left:241.7pt;margin-top:319.05pt;width:100pt;height:46.5pt;rotation:-90;z-index:25374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trn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Ay&#10;4kyLCi5tVOPZF2pYDEKj2rgpoGsDsG+QgddBuxB3CIbWm9xWzBIk7o1hDX5REfTIAIf4p6vggV4G&#10;jv5dxDGJ3GjSHY2iI0lLFkiNdf6rooqFTcotDI2s4rhyHgUAeoEEuKZlUZbR1FKzOuXjASh/y+CL&#10;UuPDt9LDzjfbJsrQHwwu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" filled="f" stroked="f" strokeweight=".5pt">
                <v:textbox>
                  <w:txbxContent>
                    <w:p w14:paraId="22D315E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44128" behindDoc="0" locked="0" layoutInCell="1" allowOverlap="1" wp14:anchorId="7C3857D5" wp14:editId="60E3A8EF">
                <wp:simplePos x="0" y="0"/>
                <wp:positionH relativeFrom="column">
                  <wp:posOffset>3964940</wp:posOffset>
                </wp:positionH>
                <wp:positionV relativeFrom="paragraph">
                  <wp:posOffset>4052570</wp:posOffset>
                </wp:positionV>
                <wp:extent cx="1270000" cy="590550"/>
                <wp:effectExtent l="0" t="0" r="3175" b="0"/>
                <wp:wrapNone/>
                <wp:docPr id="3396" name="Text Box 3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FBFD0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857D5" id="Text Box 3396" o:spid="_x0000_s1372" type="#_x0000_t202" style="position:absolute;left:0;text-align:left;margin-left:312.2pt;margin-top:319.1pt;width:100pt;height:46.5pt;rotation:-90;z-index:25374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c/U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Ay&#10;5kyLCi5tVOPZF2pYDEKj2rgpoGsDsG+QgddBuxB3CIbWm9xWzBIk7o1hDX5REfTIAIf4p6vggV4G&#10;jv5dxDGJ3GjSHY2iI0lLFkiNdf6rooqFTcotDI2s4rhyHgUAeoEEuKZlUZbR1FKzOuXjASh/y+CL&#10;UuPDt9LDzjfbJsrQHwwv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" filled="f" stroked="f" strokeweight=".5pt">
                <v:textbox>
                  <w:txbxContent>
                    <w:p w14:paraId="16FBFD0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45152" behindDoc="0" locked="0" layoutInCell="1" allowOverlap="1" wp14:anchorId="3023E490" wp14:editId="72A28C0C">
                <wp:simplePos x="0" y="0"/>
                <wp:positionH relativeFrom="column">
                  <wp:posOffset>4872990</wp:posOffset>
                </wp:positionH>
                <wp:positionV relativeFrom="paragraph">
                  <wp:posOffset>4057015</wp:posOffset>
                </wp:positionV>
                <wp:extent cx="1270000" cy="590550"/>
                <wp:effectExtent l="0" t="0" r="3175" b="0"/>
                <wp:wrapNone/>
                <wp:docPr id="3397" name="Text Box 3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270BF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3E490" id="Text Box 3397" o:spid="_x0000_s1373" type="#_x0000_t202" style="position:absolute;left:0;text-align:left;margin-left:383.7pt;margin-top:319.45pt;width:100pt;height:46.5pt;rotation:-90;z-index:25374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3eb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" filled="f" stroked="f" strokeweight=".5pt">
                <v:textbox>
                  <w:txbxContent>
                    <w:p w14:paraId="5C270BF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46176" behindDoc="0" locked="0" layoutInCell="1" allowOverlap="1" wp14:anchorId="77EF606B" wp14:editId="593F7619">
                <wp:simplePos x="0" y="0"/>
                <wp:positionH relativeFrom="column">
                  <wp:posOffset>5768340</wp:posOffset>
                </wp:positionH>
                <wp:positionV relativeFrom="paragraph">
                  <wp:posOffset>4057650</wp:posOffset>
                </wp:positionV>
                <wp:extent cx="1270000" cy="590550"/>
                <wp:effectExtent l="0" t="0" r="3175" b="0"/>
                <wp:wrapNone/>
                <wp:docPr id="3398" name="Text Box 3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042BA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F606B" id="Text Box 3398" o:spid="_x0000_s1374" type="#_x0000_t202" style="position:absolute;left:0;text-align:left;margin-left:454.2pt;margin-top:319.5pt;width:100pt;height:46.5pt;rotation:-90;z-index:25374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29BNw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" filled="f" stroked="f" strokeweight=".5pt">
                <v:textbox>
                  <w:txbxContent>
                    <w:p w14:paraId="61042BA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47200" behindDoc="0" locked="0" layoutInCell="1" allowOverlap="1" wp14:anchorId="4737A17F" wp14:editId="2865822B">
                <wp:simplePos x="0" y="0"/>
                <wp:positionH relativeFrom="column">
                  <wp:posOffset>1251585</wp:posOffset>
                </wp:positionH>
                <wp:positionV relativeFrom="paragraph">
                  <wp:posOffset>5414645</wp:posOffset>
                </wp:positionV>
                <wp:extent cx="1270000" cy="590550"/>
                <wp:effectExtent l="0" t="0" r="3175" b="0"/>
                <wp:wrapNone/>
                <wp:docPr id="3399" name="Text Box 3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0B5C5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7A17F" id="Text Box 3399" o:spid="_x0000_s1375" type="#_x0000_t202" style="position:absolute;left:0;text-align:left;margin-left:98.55pt;margin-top:426.35pt;width:100pt;height:46.5pt;rotation:-90;z-index:25374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dcO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" filled="f" stroked="f" strokeweight=".5pt">
                <v:textbox>
                  <w:txbxContent>
                    <w:p w14:paraId="780B5C5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48224" behindDoc="0" locked="0" layoutInCell="1" allowOverlap="1" wp14:anchorId="4CAECEE1" wp14:editId="4D4342C6">
                <wp:simplePos x="0" y="0"/>
                <wp:positionH relativeFrom="column">
                  <wp:posOffset>2146935</wp:posOffset>
                </wp:positionH>
                <wp:positionV relativeFrom="paragraph">
                  <wp:posOffset>5414645</wp:posOffset>
                </wp:positionV>
                <wp:extent cx="1270000" cy="590550"/>
                <wp:effectExtent l="0" t="0" r="3175" b="0"/>
                <wp:wrapNone/>
                <wp:docPr id="3522" name="Text Box 3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E34C8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ECEE1" id="Text Box 3522" o:spid="_x0000_s1376" type="#_x0000_t202" style="position:absolute;left:0;text-align:left;margin-left:169.05pt;margin-top:426.35pt;width:100pt;height:46.5pt;rotation:-90;z-index:25374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" filled="f" stroked="f" strokeweight=".5pt">
                <v:textbox>
                  <w:txbxContent>
                    <w:p w14:paraId="66E34C8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49248" behindDoc="0" locked="0" layoutInCell="1" allowOverlap="1" wp14:anchorId="5BB275E0" wp14:editId="1BD1735C">
                <wp:simplePos x="0" y="0"/>
                <wp:positionH relativeFrom="column">
                  <wp:posOffset>3056255</wp:posOffset>
                </wp:positionH>
                <wp:positionV relativeFrom="paragraph">
                  <wp:posOffset>5409565</wp:posOffset>
                </wp:positionV>
                <wp:extent cx="1270000" cy="590550"/>
                <wp:effectExtent l="0" t="0" r="3175" b="0"/>
                <wp:wrapNone/>
                <wp:docPr id="3523" name="Text Box 3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FCA54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275E0" id="Text Box 3523" o:spid="_x0000_s1377" type="#_x0000_t202" style="position:absolute;left:0;text-align:left;margin-left:240.65pt;margin-top:425.95pt;width:100pt;height:46.5pt;rotation:-90;z-index:25374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UNN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ag/&#10;4EyLCi5tVOPZF2pYDEKj2rgpoGsDsG+QgddBuxB3CIbWm9xWzBIk7o1hDX5REfTIAIf4p6vggV4G&#10;jv5dxDGJ3GjSHY2iI0lLFkiNdf6rooqFTcotDI2s4rhyHgUAeoEEuKZlUZbR1FKzOuXjASh/y+CL&#10;UuPDt9LDzjfbJsrQH0wu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" filled="f" stroked="f" strokeweight=".5pt">
                <v:textbox>
                  <w:txbxContent>
                    <w:p w14:paraId="38FCA54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50272" behindDoc="0" locked="0" layoutInCell="1" allowOverlap="1" wp14:anchorId="68CBB1BA" wp14:editId="17185715">
                <wp:simplePos x="0" y="0"/>
                <wp:positionH relativeFrom="column">
                  <wp:posOffset>3951605</wp:posOffset>
                </wp:positionH>
                <wp:positionV relativeFrom="paragraph">
                  <wp:posOffset>5410200</wp:posOffset>
                </wp:positionV>
                <wp:extent cx="1270000" cy="590550"/>
                <wp:effectExtent l="0" t="0" r="3175" b="0"/>
                <wp:wrapNone/>
                <wp:docPr id="3524" name="Text Box 3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5E39E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BB1BA" id="Text Box 3524" o:spid="_x0000_s1378" type="#_x0000_t202" style="position:absolute;left:0;text-align:left;margin-left:311.15pt;margin-top:426pt;width:100pt;height:46.5pt;rotation:-90;z-index:25375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" filled="f" stroked="f" strokeweight=".5pt">
                <v:textbox>
                  <w:txbxContent>
                    <w:p w14:paraId="4F5E39E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51296" behindDoc="0" locked="0" layoutInCell="1" allowOverlap="1" wp14:anchorId="42EF1725" wp14:editId="14F1B0CD">
                <wp:simplePos x="0" y="0"/>
                <wp:positionH relativeFrom="column">
                  <wp:posOffset>4859655</wp:posOffset>
                </wp:positionH>
                <wp:positionV relativeFrom="paragraph">
                  <wp:posOffset>5414645</wp:posOffset>
                </wp:positionV>
                <wp:extent cx="1270000" cy="590550"/>
                <wp:effectExtent l="0" t="0" r="3175" b="0"/>
                <wp:wrapNone/>
                <wp:docPr id="3525" name="Text Box 3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E08FA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F1725" id="Text Box 3525" o:spid="_x0000_s1379" type="#_x0000_t202" style="position:absolute;left:0;text-align:left;margin-left:382.65pt;margin-top:426.35pt;width:100pt;height:46.5pt;rotation:-90;z-index:25375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" filled="f" stroked="f" strokeweight=".5pt">
                <v:textbox>
                  <w:txbxContent>
                    <w:p w14:paraId="6CE08FA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52320" behindDoc="0" locked="0" layoutInCell="1" allowOverlap="1" wp14:anchorId="662ABF51" wp14:editId="1D1DA28D">
                <wp:simplePos x="0" y="0"/>
                <wp:positionH relativeFrom="column">
                  <wp:posOffset>5755005</wp:posOffset>
                </wp:positionH>
                <wp:positionV relativeFrom="paragraph">
                  <wp:posOffset>5415280</wp:posOffset>
                </wp:positionV>
                <wp:extent cx="1270000" cy="590550"/>
                <wp:effectExtent l="0" t="0" r="3175" b="0"/>
                <wp:wrapNone/>
                <wp:docPr id="3526" name="Text Box 3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F4356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ABF51" id="Text Box 3526" o:spid="_x0000_s1380" type="#_x0000_t202" style="position:absolute;left:0;text-align:left;margin-left:453.15pt;margin-top:426.4pt;width:100pt;height:46.5pt;rotation:-90;z-index:25375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" filled="f" stroked="f" strokeweight=".5pt">
                <v:textbox>
                  <w:txbxContent>
                    <w:p w14:paraId="7DF4356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53344" behindDoc="0" locked="0" layoutInCell="1" allowOverlap="1" wp14:anchorId="7567C787" wp14:editId="5EDB461D">
                <wp:simplePos x="0" y="0"/>
                <wp:positionH relativeFrom="column">
                  <wp:posOffset>1266190</wp:posOffset>
                </wp:positionH>
                <wp:positionV relativeFrom="paragraph">
                  <wp:posOffset>6736715</wp:posOffset>
                </wp:positionV>
                <wp:extent cx="1270000" cy="590550"/>
                <wp:effectExtent l="0" t="0" r="3175" b="0"/>
                <wp:wrapNone/>
                <wp:docPr id="3527" name="Text Box 3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B2EB0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7C787" id="Text Box 3527" o:spid="_x0000_s1381" type="#_x0000_t202" style="position:absolute;left:0;text-align:left;margin-left:99.7pt;margin-top:530.45pt;width:100pt;height:46.5pt;rotation:-90;z-index:25375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rQK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ag/&#10;4UyLCi5tVOPZF2pYDEKj2rgpoGsDsG+QgddBuxB3CIbWm9xWzBIk7o1hDX5REfTIAIf4p6vggV4G&#10;jv4k4phEbnTXHY2iI0lLFkiNdf6rooqFTcotDI2s4rhyHgUAeoEEuKZlUZbR1FKzOuXjASh/y+CL&#10;UuPDt9LDzjfbJsrQHw4u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" filled="f" stroked="f" strokeweight=".5pt">
                <v:textbox>
                  <w:txbxContent>
                    <w:p w14:paraId="1CB2EB0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54368" behindDoc="0" locked="0" layoutInCell="1" allowOverlap="1" wp14:anchorId="2AF4C930" wp14:editId="6827EDD0">
                <wp:simplePos x="0" y="0"/>
                <wp:positionH relativeFrom="column">
                  <wp:posOffset>2161540</wp:posOffset>
                </wp:positionH>
                <wp:positionV relativeFrom="paragraph">
                  <wp:posOffset>6736715</wp:posOffset>
                </wp:positionV>
                <wp:extent cx="1270000" cy="590550"/>
                <wp:effectExtent l="0" t="0" r="3175" b="0"/>
                <wp:wrapNone/>
                <wp:docPr id="3528" name="Text Box 3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EEF6D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4C930" id="Text Box 3528" o:spid="_x0000_s1382" type="#_x0000_t202" style="position:absolute;left:0;text-align:left;margin-left:170.2pt;margin-top:530.45pt;width:100pt;height:46.5pt;rotation:-90;z-index:25375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3AzOA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" filled="f" stroked="f" strokeweight=".5pt">
                <v:textbox>
                  <w:txbxContent>
                    <w:p w14:paraId="16EEF6D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55392" behindDoc="0" locked="0" layoutInCell="1" allowOverlap="1" wp14:anchorId="53D1EE63" wp14:editId="39B176D0">
                <wp:simplePos x="0" y="0"/>
                <wp:positionH relativeFrom="column">
                  <wp:posOffset>3070860</wp:posOffset>
                </wp:positionH>
                <wp:positionV relativeFrom="paragraph">
                  <wp:posOffset>6731635</wp:posOffset>
                </wp:positionV>
                <wp:extent cx="1270000" cy="590550"/>
                <wp:effectExtent l="0" t="0" r="3175" b="0"/>
                <wp:wrapNone/>
                <wp:docPr id="3529" name="Text Box 3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8119C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1EE63" id="Text Box 3529" o:spid="_x0000_s1383" type="#_x0000_t202" style="position:absolute;left:0;text-align:left;margin-left:241.8pt;margin-top:530.05pt;width:100pt;height:46.5pt;rotation:-90;z-index:25375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" filled="f" stroked="f" strokeweight=".5pt">
                <v:textbox>
                  <w:txbxContent>
                    <w:p w14:paraId="688119C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56416" behindDoc="0" locked="0" layoutInCell="1" allowOverlap="1" wp14:anchorId="710B66FE" wp14:editId="318796D0">
                <wp:simplePos x="0" y="0"/>
                <wp:positionH relativeFrom="column">
                  <wp:posOffset>3966210</wp:posOffset>
                </wp:positionH>
                <wp:positionV relativeFrom="paragraph">
                  <wp:posOffset>6732270</wp:posOffset>
                </wp:positionV>
                <wp:extent cx="1270000" cy="590550"/>
                <wp:effectExtent l="0" t="0" r="3175" b="0"/>
                <wp:wrapNone/>
                <wp:docPr id="3689" name="Text Box 3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C7E36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B66FE" id="Text Box 3689" o:spid="_x0000_s1384" type="#_x0000_t202" style="position:absolute;left:0;text-align:left;margin-left:312.3pt;margin-top:530.1pt;width:100pt;height:46.5pt;rotation:-90;z-index:25375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wlT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34zu&#10;xpxpUcGltWo8+0oNi0FoVBs3AXRlAPYNMvA6aBfiDsHQepPbilmCxL0RrMEvKoIeGeAQ/3gRPNDL&#10;wNG/jTgmkRuOu8NhdCRpyQKpsc5/U1SxsEm5haGRVRyWzqMAQM+QANe0KMoymlpqVqd8dAPKdxl8&#10;UWp8+FZ62Plm00QZ+oPR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" filled="f" stroked="f" strokeweight=".5pt">
                <v:textbox>
                  <w:txbxContent>
                    <w:p w14:paraId="3BC7E36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57440" behindDoc="0" locked="0" layoutInCell="1" allowOverlap="1" wp14:anchorId="571C2257" wp14:editId="2FC8483A">
                <wp:simplePos x="0" y="0"/>
                <wp:positionH relativeFrom="column">
                  <wp:posOffset>4874260</wp:posOffset>
                </wp:positionH>
                <wp:positionV relativeFrom="paragraph">
                  <wp:posOffset>6736715</wp:posOffset>
                </wp:positionV>
                <wp:extent cx="1270000" cy="590550"/>
                <wp:effectExtent l="0" t="0" r="3175" b="0"/>
                <wp:wrapNone/>
                <wp:docPr id="3690" name="Text Box 3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6BD20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C2257" id="Text Box 3690" o:spid="_x0000_s1385" type="#_x0000_t202" style="position:absolute;left:0;text-align:left;margin-left:383.8pt;margin-top:530.45pt;width:100pt;height:46.5pt;rotation:-90;z-index:25375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" filled="f" stroked="f" strokeweight=".5pt">
                <v:textbox>
                  <w:txbxContent>
                    <w:p w14:paraId="7E6BD20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58464" behindDoc="0" locked="0" layoutInCell="1" allowOverlap="1" wp14:anchorId="546DA451" wp14:editId="4BAFBBE6">
                <wp:simplePos x="0" y="0"/>
                <wp:positionH relativeFrom="column">
                  <wp:posOffset>5769610</wp:posOffset>
                </wp:positionH>
                <wp:positionV relativeFrom="paragraph">
                  <wp:posOffset>6737350</wp:posOffset>
                </wp:positionV>
                <wp:extent cx="1270000" cy="590550"/>
                <wp:effectExtent l="0" t="0" r="3175" b="0"/>
                <wp:wrapNone/>
                <wp:docPr id="3692" name="Text Box 3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64B70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DA451" id="Text Box 3692" o:spid="_x0000_s1386" type="#_x0000_t202" style="position:absolute;left:0;text-align:left;margin-left:454.3pt;margin-top:530.5pt;width:100pt;height:46.5pt;rotation:-90;z-index:25375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PgH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34zG&#10;fc60qODSWjWefaWGxSA0qo2bALoyAPsGGXgdtAtxh2BovcltxSxB4t4I1uAXFUGPDHCIf7wIHuhl&#10;4OjfRhyTyA3H3eEwOpK0ZIHUWOe/KapY2KTcwtDIKg5L51EAoGdIgGtaFGUZTS01q1M+ugHluwy+&#10;KDU+fCs97HyzaaIM/cHd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" filled="f" stroked="f" strokeweight=".5pt">
                <v:textbox>
                  <w:txbxContent>
                    <w:p w14:paraId="0964B70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59488" behindDoc="0" locked="0" layoutInCell="1" allowOverlap="1" wp14:anchorId="421EE126" wp14:editId="08B2BAAA">
                <wp:simplePos x="0" y="0"/>
                <wp:positionH relativeFrom="column">
                  <wp:posOffset>1278890</wp:posOffset>
                </wp:positionH>
                <wp:positionV relativeFrom="paragraph">
                  <wp:posOffset>8077835</wp:posOffset>
                </wp:positionV>
                <wp:extent cx="1270000" cy="590550"/>
                <wp:effectExtent l="0" t="0" r="3175" b="0"/>
                <wp:wrapNone/>
                <wp:docPr id="3693" name="Text Box 3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CD42D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EE126" id="Text Box 3693" o:spid="_x0000_s1387" type="#_x0000_t202" style="position:absolute;left:0;text-align:left;margin-left:100.7pt;margin-top:636.05pt;width:100pt;height:46.5pt;rotation:-90;z-index:25375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kBI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wXgy&#10;4EyLCi5tVOPZF2pYDEKj2rgpoGsDsG+QgddBuxB3CIbWm9xWzBIk7o1hDX5REfTIAIf4p6vggV4G&#10;jv5dxDGJ3GjSHY2iI0lLFkiNdf6rooqFTcotDI2s4rhyHgUAeoEEuKZlUZbR1FKzOuXjASh/y+CL&#10;UuPDt9LDzjfbJsrQH04u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" filled="f" stroked="f" strokeweight=".5pt">
                <v:textbox>
                  <w:txbxContent>
                    <w:p w14:paraId="77CD42D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60512" behindDoc="0" locked="0" layoutInCell="1" allowOverlap="1" wp14:anchorId="47DCA83B" wp14:editId="2D78A730">
                <wp:simplePos x="0" y="0"/>
                <wp:positionH relativeFrom="column">
                  <wp:posOffset>2174240</wp:posOffset>
                </wp:positionH>
                <wp:positionV relativeFrom="paragraph">
                  <wp:posOffset>8077835</wp:posOffset>
                </wp:positionV>
                <wp:extent cx="1270000" cy="590550"/>
                <wp:effectExtent l="0" t="0" r="3175" b="0"/>
                <wp:wrapNone/>
                <wp:docPr id="3697" name="Text Box 3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8AACD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CA83B" id="Text Box 3697" o:spid="_x0000_s1388" type="#_x0000_t202" style="position:absolute;left:0;text-align:left;margin-left:171.2pt;margin-top:636.05pt;width:100pt;height:46.5pt;rotation:-90;z-index:25376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" filled="f" stroked="f" strokeweight=".5pt">
                <v:textbox>
                  <w:txbxContent>
                    <w:p w14:paraId="188AACD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61536" behindDoc="0" locked="0" layoutInCell="1" allowOverlap="1" wp14:anchorId="599A20AA" wp14:editId="099B7F8B">
                <wp:simplePos x="0" y="0"/>
                <wp:positionH relativeFrom="column">
                  <wp:posOffset>3083560</wp:posOffset>
                </wp:positionH>
                <wp:positionV relativeFrom="paragraph">
                  <wp:posOffset>8072755</wp:posOffset>
                </wp:positionV>
                <wp:extent cx="1270000" cy="590550"/>
                <wp:effectExtent l="0" t="0" r="3175" b="0"/>
                <wp:wrapNone/>
                <wp:docPr id="3700" name="Text Box 3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149F1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A20AA" id="Text Box 3700" o:spid="_x0000_s1389" type="#_x0000_t202" style="position:absolute;left:0;text-align:left;margin-left:242.8pt;margin-top:635.65pt;width:100pt;height:46.5pt;rotation:-90;z-index:25376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" filled="f" stroked="f" strokeweight=".5pt">
                <v:textbox>
                  <w:txbxContent>
                    <w:p w14:paraId="1B149F1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62560" behindDoc="0" locked="0" layoutInCell="1" allowOverlap="1" wp14:anchorId="2F356187" wp14:editId="1252B2A1">
                <wp:simplePos x="0" y="0"/>
                <wp:positionH relativeFrom="column">
                  <wp:posOffset>3978910</wp:posOffset>
                </wp:positionH>
                <wp:positionV relativeFrom="paragraph">
                  <wp:posOffset>8073390</wp:posOffset>
                </wp:positionV>
                <wp:extent cx="1270000" cy="590550"/>
                <wp:effectExtent l="0" t="0" r="3175" b="0"/>
                <wp:wrapNone/>
                <wp:docPr id="3701" name="Text Box 3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276AE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56187" id="Text Box 3701" o:spid="_x0000_s1390" type="#_x0000_t202" style="position:absolute;left:0;text-align:left;margin-left:313.3pt;margin-top:635.7pt;width:100pt;height:46.5pt;rotation:-90;z-index:25376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" filled="f" stroked="f" strokeweight=".5pt">
                <v:textbox>
                  <w:txbxContent>
                    <w:p w14:paraId="01276AE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63584" behindDoc="0" locked="0" layoutInCell="1" allowOverlap="1" wp14:anchorId="34B47F2D" wp14:editId="00F356B9">
                <wp:simplePos x="0" y="0"/>
                <wp:positionH relativeFrom="column">
                  <wp:posOffset>4886960</wp:posOffset>
                </wp:positionH>
                <wp:positionV relativeFrom="paragraph">
                  <wp:posOffset>8077835</wp:posOffset>
                </wp:positionV>
                <wp:extent cx="1270000" cy="590550"/>
                <wp:effectExtent l="0" t="0" r="3175" b="0"/>
                <wp:wrapNone/>
                <wp:docPr id="3703" name="Text Box 3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3BFE7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47F2D" id="Text Box 3703" o:spid="_x0000_s1391" type="#_x0000_t202" style="position:absolute;left:0;text-align:left;margin-left:384.8pt;margin-top:636.05pt;width:100pt;height:46.5pt;rotation:-90;z-index:25376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" filled="f" stroked="f" strokeweight=".5pt">
                <v:textbox>
                  <w:txbxContent>
                    <w:p w14:paraId="603BFE7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64608" behindDoc="0" locked="0" layoutInCell="1" allowOverlap="1" wp14:anchorId="3BB90F14" wp14:editId="3C5E190A">
                <wp:simplePos x="0" y="0"/>
                <wp:positionH relativeFrom="column">
                  <wp:posOffset>5782310</wp:posOffset>
                </wp:positionH>
                <wp:positionV relativeFrom="paragraph">
                  <wp:posOffset>8078470</wp:posOffset>
                </wp:positionV>
                <wp:extent cx="1270000" cy="590550"/>
                <wp:effectExtent l="0" t="0" r="3175" b="0"/>
                <wp:wrapNone/>
                <wp:docPr id="3704" name="Text Box 3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9D4AE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90F14" id="Text Box 3704" o:spid="_x0000_s1392" type="#_x0000_t202" style="position:absolute;left:0;text-align:left;margin-left:455.3pt;margin-top:636.1pt;width:100pt;height:46.5pt;rotation:-90;z-index:25376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QrSOQ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" filled="f" stroked="f" strokeweight=".5pt">
                <v:textbox>
                  <w:txbxContent>
                    <w:p w14:paraId="789D4AE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43FF9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5E828C5" wp14:editId="54CB5CBA">
                <wp:simplePos x="0" y="0"/>
                <wp:positionH relativeFrom="column">
                  <wp:posOffset>500380</wp:posOffset>
                </wp:positionH>
                <wp:positionV relativeFrom="paragraph">
                  <wp:posOffset>141605</wp:posOffset>
                </wp:positionV>
                <wp:extent cx="1270000" cy="368300"/>
                <wp:effectExtent l="0" t="0" r="0" b="0"/>
                <wp:wrapNone/>
                <wp:docPr id="2702" name="Text Box 2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E0AB06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828C5" id="Text Box 2702" o:spid="_x0000_s1393" type="#_x0000_t202" style="position:absolute;left:0;text-align:left;margin-left:39.4pt;margin-top:11.15pt;width:100pt;height:29pt;rotation:-90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" filled="f" stroked="f" strokeweight=".5pt">
                <v:textbox>
                  <w:txbxContent>
                    <w:p w14:paraId="21E0AB06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1C1C1C" w:themeColor="text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1C1C1C" w:themeColor="text1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593152" behindDoc="0" locked="0" layoutInCell="1" allowOverlap="1" wp14:anchorId="3F1D8CC3" wp14:editId="18B13A51">
                <wp:simplePos x="0" y="0"/>
                <wp:positionH relativeFrom="column">
                  <wp:posOffset>-145415</wp:posOffset>
                </wp:positionH>
                <wp:positionV relativeFrom="paragraph">
                  <wp:posOffset>-635</wp:posOffset>
                </wp:positionV>
                <wp:extent cx="1270000" cy="596900"/>
                <wp:effectExtent l="0" t="0" r="0" b="0"/>
                <wp:wrapNone/>
                <wp:docPr id="3069" name="Text Box 3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B04EF6" w14:textId="5E2375D3" w:rsidR="004858EE" w:rsidRPr="00C43C5E" w:rsidRDefault="004858EE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202</w:t>
                            </w:r>
                            <w:r w:rsidR="00E05261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D8CC3" id="Text Box 3069" o:spid="_x0000_s1394" type="#_x0000_t202" style="position:absolute;left:0;text-align:left;margin-left:-11.45pt;margin-top:-.05pt;width:100pt;height:47pt;rotation:-90;z-index:25259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" filled="f" stroked="f" strokeweight=".5pt">
                <v:textbox>
                  <w:txbxContent>
                    <w:p w14:paraId="38B04EF6" w14:textId="5E2375D3" w:rsidR="004858EE" w:rsidRPr="00C43C5E" w:rsidRDefault="004858EE" w:rsidP="000F4CA4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202</w:t>
                      </w:r>
                      <w:r w:rsidR="00E05261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3DDFFEF8" w14:textId="77777777" w:rsidR="00CC0541" w:rsidRPr="00CC0541" w:rsidRDefault="00CC0541" w:rsidP="00CC0541">
      <w:pPr>
        <w:rPr>
          <w:rFonts w:ascii="Roboto" w:hAnsi="Roboto"/>
          <w:sz w:val="72"/>
          <w:szCs w:val="72"/>
        </w:rPr>
      </w:pPr>
    </w:p>
    <w:p w14:paraId="55455087" w14:textId="368F2EBA" w:rsidR="00CC0541" w:rsidRPr="00CC0541" w:rsidRDefault="00743FF9" w:rsidP="00CC0541">
      <w:pPr>
        <w:rPr>
          <w:rFonts w:ascii="Roboto" w:hAnsi="Roboto"/>
          <w:sz w:val="72"/>
          <w:szCs w:val="72"/>
        </w:r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0056F07" wp14:editId="3207CD50">
                <wp:simplePos x="0" y="0"/>
                <wp:positionH relativeFrom="column">
                  <wp:posOffset>515619</wp:posOffset>
                </wp:positionH>
                <wp:positionV relativeFrom="paragraph">
                  <wp:posOffset>39370</wp:posOffset>
                </wp:positionV>
                <wp:extent cx="1270000" cy="368300"/>
                <wp:effectExtent l="0" t="0" r="0" b="0"/>
                <wp:wrapNone/>
                <wp:docPr id="2701" name="Text Box 2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FE6C6C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56F07" id="Text Box 2701" o:spid="_x0000_s1395" type="#_x0000_t202" style="position:absolute;left:0;text-align:left;margin-left:40.6pt;margin-top:3.1pt;width:100pt;height:29pt;rotation:-90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" filled="f" stroked="f" strokeweight=".5pt">
                <v:textbox>
                  <w:txbxContent>
                    <w:p w14:paraId="53FE6C6C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1C1C1C" w:themeColor="text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1C1C1C" w:themeColor="text1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</w:p>
    <w:p w14:paraId="5F2F1C1D" w14:textId="15C815FA" w:rsidR="00CC0541" w:rsidRPr="00CC0541" w:rsidRDefault="00743FF9" w:rsidP="00CC0541">
      <w:pPr>
        <w:rPr>
          <w:rFonts w:ascii="Roboto" w:hAnsi="Roboto"/>
          <w:sz w:val="72"/>
          <w:szCs w:val="72"/>
        </w:r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F3779FA" wp14:editId="705C4CC0">
                <wp:simplePos x="0" y="0"/>
                <wp:positionH relativeFrom="column">
                  <wp:posOffset>515620</wp:posOffset>
                </wp:positionH>
                <wp:positionV relativeFrom="paragraph">
                  <wp:posOffset>632460</wp:posOffset>
                </wp:positionV>
                <wp:extent cx="1270000" cy="368300"/>
                <wp:effectExtent l="0" t="0" r="0" b="0"/>
                <wp:wrapNone/>
                <wp:docPr id="2700" name="Text Box 2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5DFFF5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779FA" id="Text Box 2700" o:spid="_x0000_s1396" type="#_x0000_t202" style="position:absolute;left:0;text-align:left;margin-left:40.6pt;margin-top:49.8pt;width:100pt;height:29pt;rotation:-90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" filled="f" stroked="f" strokeweight=".5pt">
                <v:textbox>
                  <w:txbxContent>
                    <w:p w14:paraId="095DFFF5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1C1C1C" w:themeColor="text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1C1C1C" w:themeColor="text1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</w:p>
    <w:p w14:paraId="2D5672E8" w14:textId="34755EF1" w:rsidR="00CC0541" w:rsidRPr="00CC0541" w:rsidRDefault="00CC0541" w:rsidP="00CC0541">
      <w:pPr>
        <w:rPr>
          <w:rFonts w:ascii="Roboto" w:hAnsi="Roboto"/>
          <w:sz w:val="72"/>
          <w:szCs w:val="72"/>
        </w:rPr>
      </w:pPr>
    </w:p>
    <w:p w14:paraId="6882F71C" w14:textId="14203DD6" w:rsidR="00CC0541" w:rsidRPr="00CC0541" w:rsidRDefault="00743FF9" w:rsidP="00CC0541">
      <w:pPr>
        <w:rPr>
          <w:rFonts w:ascii="Roboto" w:hAnsi="Roboto"/>
          <w:sz w:val="72"/>
          <w:szCs w:val="72"/>
        </w:r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0E3309BE" wp14:editId="1FF96806">
                <wp:simplePos x="0" y="0"/>
                <wp:positionH relativeFrom="column">
                  <wp:posOffset>500379</wp:posOffset>
                </wp:positionH>
                <wp:positionV relativeFrom="paragraph">
                  <wp:posOffset>488315</wp:posOffset>
                </wp:positionV>
                <wp:extent cx="1270000" cy="368300"/>
                <wp:effectExtent l="0" t="0" r="0" b="0"/>
                <wp:wrapNone/>
                <wp:docPr id="2699" name="Text Box 2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78A24D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309BE" id="Text Box 2699" o:spid="_x0000_s1397" type="#_x0000_t202" style="position:absolute;left:0;text-align:left;margin-left:39.4pt;margin-top:38.45pt;width:100pt;height:29pt;rotation:-90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" filled="f" stroked="f" strokeweight=".5pt">
                <v:textbox>
                  <w:txbxContent>
                    <w:p w14:paraId="6878A24D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1C1C1C" w:themeColor="text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1C1C1C" w:themeColor="text1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</w:p>
    <w:p w14:paraId="034EDC4B" w14:textId="77777777" w:rsidR="00CC0541" w:rsidRPr="00CC0541" w:rsidRDefault="00CC0541" w:rsidP="00CC0541">
      <w:pPr>
        <w:rPr>
          <w:rFonts w:ascii="Roboto" w:hAnsi="Roboto"/>
          <w:sz w:val="72"/>
          <w:szCs w:val="72"/>
        </w:rPr>
      </w:pPr>
    </w:p>
    <w:p w14:paraId="0365EB0A" w14:textId="5E75A292" w:rsidR="00CC0541" w:rsidRPr="00CC0541" w:rsidRDefault="00743FF9" w:rsidP="00CC0541">
      <w:pPr>
        <w:rPr>
          <w:rFonts w:ascii="Roboto" w:hAnsi="Roboto"/>
          <w:sz w:val="72"/>
          <w:szCs w:val="72"/>
        </w:r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6BD3C162" wp14:editId="3E1874D6">
                <wp:simplePos x="0" y="0"/>
                <wp:positionH relativeFrom="column">
                  <wp:posOffset>515621</wp:posOffset>
                </wp:positionH>
                <wp:positionV relativeFrom="paragraph">
                  <wp:posOffset>407034</wp:posOffset>
                </wp:positionV>
                <wp:extent cx="1270000" cy="368300"/>
                <wp:effectExtent l="0" t="0" r="0" b="0"/>
                <wp:wrapNone/>
                <wp:docPr id="2698" name="Text Box 2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FBB8E5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3C162" id="Text Box 2698" o:spid="_x0000_s1398" type="#_x0000_t202" style="position:absolute;left:0;text-align:left;margin-left:40.6pt;margin-top:32.05pt;width:100pt;height:29pt;rotation:-90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" filled="f" stroked="f" strokeweight=".5pt">
                <v:textbox>
                  <w:txbxContent>
                    <w:p w14:paraId="41FBB8E5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1C1C1C" w:themeColor="text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1C1C1C" w:themeColor="text1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</w:p>
    <w:p w14:paraId="77F67E2D" w14:textId="278918B0" w:rsidR="00CC0541" w:rsidRPr="00CC0541" w:rsidRDefault="00CC0541" w:rsidP="00CC0541">
      <w:pPr>
        <w:rPr>
          <w:rFonts w:ascii="Roboto" w:hAnsi="Roboto"/>
          <w:sz w:val="72"/>
          <w:szCs w:val="72"/>
        </w:rPr>
      </w:pPr>
    </w:p>
    <w:p w14:paraId="4653873D" w14:textId="5DC80E43" w:rsidR="00CC0541" w:rsidRDefault="00743FF9" w:rsidP="00CC0541">
      <w:pPr>
        <w:rPr>
          <w:rFonts w:ascii="Roboto" w:hAnsi="Roboto"/>
          <w:sz w:val="72"/>
          <w:szCs w:val="72"/>
        </w:r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312B64AB" wp14:editId="4B471A98">
                <wp:simplePos x="0" y="0"/>
                <wp:positionH relativeFrom="column">
                  <wp:posOffset>500379</wp:posOffset>
                </wp:positionH>
                <wp:positionV relativeFrom="paragraph">
                  <wp:posOffset>273685</wp:posOffset>
                </wp:positionV>
                <wp:extent cx="1270000" cy="368300"/>
                <wp:effectExtent l="0" t="0" r="0" b="0"/>
                <wp:wrapNone/>
                <wp:docPr id="2697" name="Text Box 2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A854EF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B64AB" id="Text Box 2697" o:spid="_x0000_s1399" type="#_x0000_t202" style="position:absolute;left:0;text-align:left;margin-left:39.4pt;margin-top:21.55pt;width:100pt;height:29pt;rotation:-90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E/TNw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" filled="f" stroked="f" strokeweight=".5pt">
                <v:textbox>
                  <w:txbxContent>
                    <w:p w14:paraId="66A854EF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1C1C1C" w:themeColor="text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1C1C1C" w:themeColor="text1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</w:p>
    <w:p w14:paraId="0D78064E" w14:textId="62153832" w:rsidR="00CC0541" w:rsidRDefault="00B621C7" w:rsidP="00CC0541">
      <w:pPr>
        <w:ind w:firstLine="720"/>
        <w:rPr>
          <w:rFonts w:ascii="Roboto" w:hAnsi="Roboto"/>
          <w:sz w:val="72"/>
          <w:szCs w:val="72"/>
        </w:rPr>
      </w:pPr>
      <w:r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594176" behindDoc="0" locked="0" layoutInCell="1" allowOverlap="1" wp14:anchorId="2D574F6C" wp14:editId="01D425CB">
                <wp:simplePos x="0" y="0"/>
                <wp:positionH relativeFrom="column">
                  <wp:posOffset>-449580</wp:posOffset>
                </wp:positionH>
                <wp:positionV relativeFrom="paragraph">
                  <wp:posOffset>433070</wp:posOffset>
                </wp:positionV>
                <wp:extent cx="1828800" cy="596900"/>
                <wp:effectExtent l="0" t="0" r="6350" b="0"/>
                <wp:wrapNone/>
                <wp:docPr id="3070" name="Text Box 3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CE4862" w14:textId="77777777" w:rsidR="004858EE" w:rsidRPr="00DB21F2" w:rsidRDefault="004858EE" w:rsidP="00CC0541">
                            <w:pPr>
                              <w:jc w:val="left"/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</w:pPr>
                            <w:r w:rsidRPr="00C43C5E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March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74F6C" id="Text Box 3070" o:spid="_x0000_s1400" type="#_x0000_t202" style="position:absolute;left:0;text-align:left;margin-left:-35.4pt;margin-top:34.1pt;width:2in;height:47pt;rotation:-90;z-index:25259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" filled="f" stroked="f" strokeweight=".5pt">
                <v:textbox>
                  <w:txbxContent>
                    <w:p w14:paraId="2CCE4862" w14:textId="77777777" w:rsidR="004858EE" w:rsidRPr="00DB21F2" w:rsidRDefault="004858EE" w:rsidP="00CC0541">
                      <w:pPr>
                        <w:jc w:val="left"/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</w:pPr>
                      <w:r w:rsidRPr="00C43C5E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</w:p>
    <w:p w14:paraId="50969B54" w14:textId="5ED7FCA6" w:rsidR="002E13DC" w:rsidRPr="00CC0541" w:rsidRDefault="00743FF9" w:rsidP="00CC0541">
      <w:pPr>
        <w:tabs>
          <w:tab w:val="left" w:pos="735"/>
        </w:tabs>
        <w:rPr>
          <w:rFonts w:ascii="Roboto" w:hAnsi="Roboto"/>
          <w:sz w:val="72"/>
          <w:szCs w:val="72"/>
        </w:rPr>
        <w:sectPr w:rsidR="002E13DC" w:rsidRPr="00CC0541" w:rsidSect="00A34046">
          <w:headerReference w:type="default" r:id="rId42"/>
          <w:footerReference w:type="default" r:id="rId4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0AA77B04" wp14:editId="5DA3D08B">
                <wp:simplePos x="0" y="0"/>
                <wp:positionH relativeFrom="column">
                  <wp:posOffset>530860</wp:posOffset>
                </wp:positionH>
                <wp:positionV relativeFrom="paragraph">
                  <wp:posOffset>113665</wp:posOffset>
                </wp:positionV>
                <wp:extent cx="1270000" cy="368300"/>
                <wp:effectExtent l="0" t="0" r="0" b="0"/>
                <wp:wrapNone/>
                <wp:docPr id="2696" name="Text Box 2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FE8229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77B04" id="Text Box 2696" o:spid="_x0000_s1401" type="#_x0000_t202" style="position:absolute;left:0;text-align:left;margin-left:41.8pt;margin-top:8.95pt;width:100pt;height:29pt;rotation:-90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lY4OA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" filled="f" stroked="f" strokeweight=".5pt">
                <v:textbox>
                  <w:txbxContent>
                    <w:p w14:paraId="38FE8229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1C1C1C" w:themeColor="text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1C1C1C" w:themeColor="text1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CC0541">
        <w:rPr>
          <w:rFonts w:ascii="Roboto" w:hAnsi="Roboto"/>
          <w:sz w:val="72"/>
          <w:szCs w:val="72"/>
        </w:rPr>
        <w:tab/>
      </w:r>
    </w:p>
    <w:p w14:paraId="3CD1B9CF" w14:textId="1259724A" w:rsidR="002E13DC" w:rsidRDefault="006B38C3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44"/>
          <w:footerReference w:type="default" r:id="rId45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6B38C3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3771776" behindDoc="0" locked="0" layoutInCell="1" allowOverlap="1" wp14:anchorId="24021FC7" wp14:editId="00EC4043">
                <wp:simplePos x="0" y="0"/>
                <wp:positionH relativeFrom="column">
                  <wp:posOffset>5612765</wp:posOffset>
                </wp:positionH>
                <wp:positionV relativeFrom="paragraph">
                  <wp:posOffset>19050</wp:posOffset>
                </wp:positionV>
                <wp:extent cx="1270000" cy="590550"/>
                <wp:effectExtent l="0" t="0" r="3175" b="0"/>
                <wp:wrapNone/>
                <wp:docPr id="3710" name="Text Box 3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EC820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21FC7" id="Text Box 3710" o:spid="_x0000_s1402" type="#_x0000_t202" style="position:absolute;left:0;text-align:left;margin-left:441.95pt;margin-top:1.5pt;width:100pt;height:46.5pt;rotation:-90;z-index:25377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njtOA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" filled="f" stroked="f" strokeweight=".5pt">
                <v:textbox>
                  <w:txbxContent>
                    <w:p w14:paraId="7CEC820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77920" behindDoc="0" locked="0" layoutInCell="1" allowOverlap="1" wp14:anchorId="43F83E89" wp14:editId="623E0900">
                <wp:simplePos x="0" y="0"/>
                <wp:positionH relativeFrom="column">
                  <wp:posOffset>5620385</wp:posOffset>
                </wp:positionH>
                <wp:positionV relativeFrom="paragraph">
                  <wp:posOffset>1365250</wp:posOffset>
                </wp:positionV>
                <wp:extent cx="1270000" cy="590550"/>
                <wp:effectExtent l="0" t="0" r="3175" b="0"/>
                <wp:wrapNone/>
                <wp:docPr id="4932" name="Text Box 4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28793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83E89" id="Text Box 4932" o:spid="_x0000_s1403" type="#_x0000_t202" style="position:absolute;left:0;text-align:left;margin-left:442.55pt;margin-top:107.5pt;width:100pt;height:46.5pt;rotation:-90;z-index:25377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" filled="f" stroked="f" strokeweight=".5pt">
                <v:textbox>
                  <w:txbxContent>
                    <w:p w14:paraId="5728793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84064" behindDoc="0" locked="0" layoutInCell="1" allowOverlap="1" wp14:anchorId="16C70DD2" wp14:editId="11BEDD57">
                <wp:simplePos x="0" y="0"/>
                <wp:positionH relativeFrom="column">
                  <wp:posOffset>5621655</wp:posOffset>
                </wp:positionH>
                <wp:positionV relativeFrom="paragraph">
                  <wp:posOffset>2722880</wp:posOffset>
                </wp:positionV>
                <wp:extent cx="1270000" cy="590550"/>
                <wp:effectExtent l="0" t="0" r="3175" b="0"/>
                <wp:wrapNone/>
                <wp:docPr id="4938" name="Text Box 4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0E8CB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70DD2" id="Text Box 4938" o:spid="_x0000_s1404" type="#_x0000_t202" style="position:absolute;left:0;text-align:left;margin-left:442.65pt;margin-top:214.4pt;width:100pt;height:46.5pt;rotation:-90;z-index:25378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" filled="f" stroked="f" strokeweight=".5pt">
                <v:textbox>
                  <w:txbxContent>
                    <w:p w14:paraId="780E8CB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90208" behindDoc="0" locked="0" layoutInCell="1" allowOverlap="1" wp14:anchorId="2FAB418F" wp14:editId="594045B4">
                <wp:simplePos x="0" y="0"/>
                <wp:positionH relativeFrom="column">
                  <wp:posOffset>5626735</wp:posOffset>
                </wp:positionH>
                <wp:positionV relativeFrom="paragraph">
                  <wp:posOffset>4044950</wp:posOffset>
                </wp:positionV>
                <wp:extent cx="1270000" cy="590550"/>
                <wp:effectExtent l="0" t="0" r="3175" b="0"/>
                <wp:wrapNone/>
                <wp:docPr id="4944" name="Text Box 4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3AE37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B418F" id="Text Box 4944" o:spid="_x0000_s1405" type="#_x0000_t202" style="position:absolute;left:0;text-align:left;margin-left:443.05pt;margin-top:318.5pt;width:100pt;height:46.5pt;rotation:-90;z-index:25379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dIL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" filled="f" stroked="f" strokeweight=".5pt">
                <v:textbox>
                  <w:txbxContent>
                    <w:p w14:paraId="633AE37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96352" behindDoc="0" locked="0" layoutInCell="1" allowOverlap="1" wp14:anchorId="40F57222" wp14:editId="6F062181">
                <wp:simplePos x="0" y="0"/>
                <wp:positionH relativeFrom="column">
                  <wp:posOffset>5613400</wp:posOffset>
                </wp:positionH>
                <wp:positionV relativeFrom="paragraph">
                  <wp:posOffset>5402580</wp:posOffset>
                </wp:positionV>
                <wp:extent cx="1270000" cy="590550"/>
                <wp:effectExtent l="0" t="0" r="3175" b="0"/>
                <wp:wrapNone/>
                <wp:docPr id="4950" name="Text Box 4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1924B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57222" id="Text Box 4950" o:spid="_x0000_s1406" type="#_x0000_t202" style="position:absolute;left:0;text-align:left;margin-left:442pt;margin-top:425.4pt;width:100pt;height:46.5pt;rotation:-90;z-index:25379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" filled="f" stroked="f" strokeweight=".5pt">
                <v:textbox>
                  <w:txbxContent>
                    <w:p w14:paraId="3A1924B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02496" behindDoc="0" locked="0" layoutInCell="1" allowOverlap="1" wp14:anchorId="0CCF0C57" wp14:editId="4D8E8160">
                <wp:simplePos x="0" y="0"/>
                <wp:positionH relativeFrom="column">
                  <wp:posOffset>5628005</wp:posOffset>
                </wp:positionH>
                <wp:positionV relativeFrom="paragraph">
                  <wp:posOffset>6724650</wp:posOffset>
                </wp:positionV>
                <wp:extent cx="1270000" cy="590550"/>
                <wp:effectExtent l="0" t="0" r="3175" b="0"/>
                <wp:wrapNone/>
                <wp:docPr id="4956" name="Text Box 4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F1599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F0C57" id="Text Box 4956" o:spid="_x0000_s1407" type="#_x0000_t202" style="position:absolute;left:0;text-align:left;margin-left:443.15pt;margin-top:529.5pt;width:100pt;height:46.5pt;rotation:-90;z-index:25380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" filled="f" stroked="f" strokeweight=".5pt">
                <v:textbox>
                  <w:txbxContent>
                    <w:p w14:paraId="09F1599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08640" behindDoc="0" locked="0" layoutInCell="1" allowOverlap="1" wp14:anchorId="31D71C4E" wp14:editId="300511F4">
                <wp:simplePos x="0" y="0"/>
                <wp:positionH relativeFrom="column">
                  <wp:posOffset>5640705</wp:posOffset>
                </wp:positionH>
                <wp:positionV relativeFrom="paragraph">
                  <wp:posOffset>8065770</wp:posOffset>
                </wp:positionV>
                <wp:extent cx="1270000" cy="590550"/>
                <wp:effectExtent l="0" t="0" r="3175" b="0"/>
                <wp:wrapNone/>
                <wp:docPr id="4962" name="Text Box 4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228EC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71C4E" id="Text Box 4962" o:spid="_x0000_s1408" type="#_x0000_t202" style="position:absolute;left:0;text-align:left;margin-left:444.15pt;margin-top:635.1pt;width:100pt;height:46.5pt;rotation:-90;z-index:25380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" filled="f" stroked="f" strokeweight=".5pt">
                <v:textbox>
                  <w:txbxContent>
                    <w:p w14:paraId="26228EC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66656" behindDoc="0" locked="0" layoutInCell="1" allowOverlap="1" wp14:anchorId="342ECE3E" wp14:editId="46906CE3">
                <wp:simplePos x="0" y="0"/>
                <wp:positionH relativeFrom="column">
                  <wp:posOffset>1185545</wp:posOffset>
                </wp:positionH>
                <wp:positionV relativeFrom="paragraph">
                  <wp:posOffset>18415</wp:posOffset>
                </wp:positionV>
                <wp:extent cx="1270000" cy="590550"/>
                <wp:effectExtent l="0" t="0" r="3175" b="0"/>
                <wp:wrapNone/>
                <wp:docPr id="3705" name="Text Box 3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D5064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ECE3E" id="Text Box 3705" o:spid="_x0000_s1409" type="#_x0000_t202" style="position:absolute;left:0;text-align:left;margin-left:93.35pt;margin-top:1.45pt;width:100pt;height:46.5pt;rotation:-90;z-index:25376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" filled="f" stroked="f" strokeweight=".5pt">
                <v:textbox>
                  <w:txbxContent>
                    <w:p w14:paraId="42D5064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67680" behindDoc="0" locked="0" layoutInCell="1" allowOverlap="1" wp14:anchorId="714E563E" wp14:editId="2DAE1EA7">
                <wp:simplePos x="0" y="0"/>
                <wp:positionH relativeFrom="column">
                  <wp:posOffset>2080895</wp:posOffset>
                </wp:positionH>
                <wp:positionV relativeFrom="paragraph">
                  <wp:posOffset>18415</wp:posOffset>
                </wp:positionV>
                <wp:extent cx="1270000" cy="590550"/>
                <wp:effectExtent l="0" t="0" r="3175" b="0"/>
                <wp:wrapNone/>
                <wp:docPr id="3706" name="Text Box 3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5F15C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E563E" id="Text Box 3706" o:spid="_x0000_s1410" type="#_x0000_t202" style="position:absolute;left:0;text-align:left;margin-left:163.85pt;margin-top:1.45pt;width:100pt;height:46.5pt;rotation:-90;z-index:25376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" filled="f" stroked="f" strokeweight=".5pt">
                <v:textbox>
                  <w:txbxContent>
                    <w:p w14:paraId="015F15C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68704" behindDoc="0" locked="0" layoutInCell="1" allowOverlap="1" wp14:anchorId="369397F4" wp14:editId="0BDAAC83">
                <wp:simplePos x="0" y="0"/>
                <wp:positionH relativeFrom="column">
                  <wp:posOffset>2990215</wp:posOffset>
                </wp:positionH>
                <wp:positionV relativeFrom="paragraph">
                  <wp:posOffset>13335</wp:posOffset>
                </wp:positionV>
                <wp:extent cx="1270000" cy="590550"/>
                <wp:effectExtent l="0" t="0" r="3175" b="0"/>
                <wp:wrapNone/>
                <wp:docPr id="3707" name="Text Box 3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D4604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397F4" id="Text Box 3707" o:spid="_x0000_s1411" type="#_x0000_t202" style="position:absolute;left:0;text-align:left;margin-left:235.45pt;margin-top:1.05pt;width:100pt;height:46.5pt;rotation:-90;z-index:25376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" filled="f" stroked="f" strokeweight=".5pt">
                <v:textbox>
                  <w:txbxContent>
                    <w:p w14:paraId="37D4604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69728" behindDoc="0" locked="0" layoutInCell="1" allowOverlap="1" wp14:anchorId="46FB2198" wp14:editId="5F18C7C6">
                <wp:simplePos x="0" y="0"/>
                <wp:positionH relativeFrom="column">
                  <wp:posOffset>3885565</wp:posOffset>
                </wp:positionH>
                <wp:positionV relativeFrom="paragraph">
                  <wp:posOffset>13970</wp:posOffset>
                </wp:positionV>
                <wp:extent cx="1270000" cy="590550"/>
                <wp:effectExtent l="0" t="0" r="3175" b="0"/>
                <wp:wrapNone/>
                <wp:docPr id="3708" name="Text Box 3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7E082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B2198" id="Text Box 3708" o:spid="_x0000_s1412" type="#_x0000_t202" style="position:absolute;left:0;text-align:left;margin-left:305.95pt;margin-top:1.1pt;width:100pt;height:46.5pt;rotation:-90;z-index:25376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" filled="f" stroked="f" strokeweight=".5pt">
                <v:textbox>
                  <w:txbxContent>
                    <w:p w14:paraId="697E082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70752" behindDoc="0" locked="0" layoutInCell="1" allowOverlap="1" wp14:anchorId="02C3D360" wp14:editId="54B4DAE2">
                <wp:simplePos x="0" y="0"/>
                <wp:positionH relativeFrom="column">
                  <wp:posOffset>4793615</wp:posOffset>
                </wp:positionH>
                <wp:positionV relativeFrom="paragraph">
                  <wp:posOffset>18415</wp:posOffset>
                </wp:positionV>
                <wp:extent cx="1270000" cy="590550"/>
                <wp:effectExtent l="0" t="0" r="3175" b="0"/>
                <wp:wrapNone/>
                <wp:docPr id="3709" name="Text Box 3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0B208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3D360" id="Text Box 3709" o:spid="_x0000_s1413" type="#_x0000_t202" style="position:absolute;left:0;text-align:left;margin-left:377.45pt;margin-top:1.45pt;width:100pt;height:46.5pt;rotation:-90;z-index:25377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" filled="f" stroked="f" strokeweight=".5pt">
                <v:textbox>
                  <w:txbxContent>
                    <w:p w14:paraId="230B208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72800" behindDoc="0" locked="0" layoutInCell="1" allowOverlap="1" wp14:anchorId="442F597A" wp14:editId="393DF5C8">
                <wp:simplePos x="0" y="0"/>
                <wp:positionH relativeFrom="column">
                  <wp:posOffset>1193165</wp:posOffset>
                </wp:positionH>
                <wp:positionV relativeFrom="paragraph">
                  <wp:posOffset>1364615</wp:posOffset>
                </wp:positionV>
                <wp:extent cx="1270000" cy="590550"/>
                <wp:effectExtent l="0" t="0" r="3175" b="0"/>
                <wp:wrapNone/>
                <wp:docPr id="3711" name="Text Box 3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4571A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F597A" id="Text Box 3711" o:spid="_x0000_s1414" type="#_x0000_t202" style="position:absolute;left:0;text-align:left;margin-left:93.95pt;margin-top:107.45pt;width:100pt;height:46.5pt;rotation:-90;z-index:25377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" filled="f" stroked="f" strokeweight=".5pt">
                <v:textbox>
                  <w:txbxContent>
                    <w:p w14:paraId="184571A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73824" behindDoc="0" locked="0" layoutInCell="1" allowOverlap="1" wp14:anchorId="7722961E" wp14:editId="190ABFCB">
                <wp:simplePos x="0" y="0"/>
                <wp:positionH relativeFrom="column">
                  <wp:posOffset>2088515</wp:posOffset>
                </wp:positionH>
                <wp:positionV relativeFrom="paragraph">
                  <wp:posOffset>1364615</wp:posOffset>
                </wp:positionV>
                <wp:extent cx="1270000" cy="590550"/>
                <wp:effectExtent l="0" t="0" r="3175" b="0"/>
                <wp:wrapNone/>
                <wp:docPr id="4928" name="Text Box 4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26F4F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2961E" id="Text Box 4928" o:spid="_x0000_s1415" type="#_x0000_t202" style="position:absolute;left:0;text-align:left;margin-left:164.45pt;margin-top:107.45pt;width:100pt;height:46.5pt;rotation:-90;z-index:25377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YO5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" filled="f" stroked="f" strokeweight=".5pt">
                <v:textbox>
                  <w:txbxContent>
                    <w:p w14:paraId="3B26F4F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74848" behindDoc="0" locked="0" layoutInCell="1" allowOverlap="1" wp14:anchorId="03FB1957" wp14:editId="4C6C82D2">
                <wp:simplePos x="0" y="0"/>
                <wp:positionH relativeFrom="column">
                  <wp:posOffset>2997835</wp:posOffset>
                </wp:positionH>
                <wp:positionV relativeFrom="paragraph">
                  <wp:posOffset>1359535</wp:posOffset>
                </wp:positionV>
                <wp:extent cx="1270000" cy="590550"/>
                <wp:effectExtent l="0" t="0" r="3175" b="0"/>
                <wp:wrapNone/>
                <wp:docPr id="4929" name="Text Box 4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901F3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B1957" id="Text Box 4929" o:spid="_x0000_s1416" type="#_x0000_t202" style="position:absolute;left:0;text-align:left;margin-left:236.05pt;margin-top:107.05pt;width:100pt;height:46.5pt;rotation:-90;z-index:25377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MF4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" filled="f" stroked="f" strokeweight=".5pt">
                <v:textbox>
                  <w:txbxContent>
                    <w:p w14:paraId="60901F3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75872" behindDoc="0" locked="0" layoutInCell="1" allowOverlap="1" wp14:anchorId="6DB46591" wp14:editId="79E39557">
                <wp:simplePos x="0" y="0"/>
                <wp:positionH relativeFrom="column">
                  <wp:posOffset>3893185</wp:posOffset>
                </wp:positionH>
                <wp:positionV relativeFrom="paragraph">
                  <wp:posOffset>1360170</wp:posOffset>
                </wp:positionV>
                <wp:extent cx="1270000" cy="590550"/>
                <wp:effectExtent l="0" t="0" r="3175" b="0"/>
                <wp:wrapNone/>
                <wp:docPr id="4930" name="Text Box 4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09598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46591" id="Text Box 4930" o:spid="_x0000_s1417" type="#_x0000_t202" style="position:absolute;left:0;text-align:left;margin-left:306.55pt;margin-top:107.1pt;width:100pt;height:46.5pt;rotation:-90;z-index:25377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" filled="f" stroked="f" strokeweight=".5pt">
                <v:textbox>
                  <w:txbxContent>
                    <w:p w14:paraId="1409598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76896" behindDoc="0" locked="0" layoutInCell="1" allowOverlap="1" wp14:anchorId="47ED6752" wp14:editId="2AE52FC1">
                <wp:simplePos x="0" y="0"/>
                <wp:positionH relativeFrom="column">
                  <wp:posOffset>4801235</wp:posOffset>
                </wp:positionH>
                <wp:positionV relativeFrom="paragraph">
                  <wp:posOffset>1364615</wp:posOffset>
                </wp:positionV>
                <wp:extent cx="1270000" cy="590550"/>
                <wp:effectExtent l="0" t="0" r="3175" b="0"/>
                <wp:wrapNone/>
                <wp:docPr id="4931" name="Text Box 4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BBF81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D6752" id="Text Box 4931" o:spid="_x0000_s1418" type="#_x0000_t202" style="position:absolute;left:0;text-align:left;margin-left:378.05pt;margin-top:107.45pt;width:100pt;height:46.5pt;rotation:-90;z-index:25377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" filled="f" stroked="f" strokeweight=".5pt">
                <v:textbox>
                  <w:txbxContent>
                    <w:p w14:paraId="45BBF81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78944" behindDoc="0" locked="0" layoutInCell="1" allowOverlap="1" wp14:anchorId="4DE67989" wp14:editId="3565D069">
                <wp:simplePos x="0" y="0"/>
                <wp:positionH relativeFrom="column">
                  <wp:posOffset>1194435</wp:posOffset>
                </wp:positionH>
                <wp:positionV relativeFrom="paragraph">
                  <wp:posOffset>2722245</wp:posOffset>
                </wp:positionV>
                <wp:extent cx="1270000" cy="590550"/>
                <wp:effectExtent l="0" t="0" r="3175" b="0"/>
                <wp:wrapNone/>
                <wp:docPr id="4933" name="Text Box 4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BF396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67989" id="Text Box 4933" o:spid="_x0000_s1419" type="#_x0000_t202" style="position:absolute;left:0;text-align:left;margin-left:94.05pt;margin-top:214.35pt;width:100pt;height:46.5pt;rotation:-90;z-index:25377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" filled="f" stroked="f" strokeweight=".5pt">
                <v:textbox>
                  <w:txbxContent>
                    <w:p w14:paraId="46BF396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79968" behindDoc="0" locked="0" layoutInCell="1" allowOverlap="1" wp14:anchorId="054A5573" wp14:editId="1DF9290F">
                <wp:simplePos x="0" y="0"/>
                <wp:positionH relativeFrom="column">
                  <wp:posOffset>2089785</wp:posOffset>
                </wp:positionH>
                <wp:positionV relativeFrom="paragraph">
                  <wp:posOffset>2722245</wp:posOffset>
                </wp:positionV>
                <wp:extent cx="1270000" cy="590550"/>
                <wp:effectExtent l="0" t="0" r="3175" b="0"/>
                <wp:wrapNone/>
                <wp:docPr id="4934" name="Text Box 4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09F90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A5573" id="Text Box 4934" o:spid="_x0000_s1420" type="#_x0000_t202" style="position:absolute;left:0;text-align:left;margin-left:164.55pt;margin-top:214.35pt;width:100pt;height:46.5pt;rotation:-90;z-index:25377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m6+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8Y3&#10;A860qODSWjWefaWGxSA0qo2bALoyAPsGGXgdtAtxh2BovcltxSxB4t4I1uAXFUGPDHCIf7wIHuhl&#10;4OjfRhyTyA3H3eEwOpK0ZIHUWOe/KapY2KTcwtDIKg5L51EAoGdIgGtaFGUZTS01q1M+ugHluwy+&#10;KDU+fCs97HyzaaIM/bv+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" filled="f" stroked="f" strokeweight=".5pt">
                <v:textbox>
                  <w:txbxContent>
                    <w:p w14:paraId="3109F90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80992" behindDoc="0" locked="0" layoutInCell="1" allowOverlap="1" wp14:anchorId="5782F6D2" wp14:editId="7AA8E0EA">
                <wp:simplePos x="0" y="0"/>
                <wp:positionH relativeFrom="column">
                  <wp:posOffset>2999105</wp:posOffset>
                </wp:positionH>
                <wp:positionV relativeFrom="paragraph">
                  <wp:posOffset>2717165</wp:posOffset>
                </wp:positionV>
                <wp:extent cx="1270000" cy="590550"/>
                <wp:effectExtent l="0" t="0" r="3175" b="0"/>
                <wp:wrapNone/>
                <wp:docPr id="4935" name="Text Box 4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A2C4B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2F6D2" id="Text Box 4935" o:spid="_x0000_s1421" type="#_x0000_t202" style="position:absolute;left:0;text-align:left;margin-left:236.15pt;margin-top:213.95pt;width:100pt;height:46.5pt;rotation:-90;z-index:25378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" filled="f" stroked="f" strokeweight=".5pt">
                <v:textbox>
                  <w:txbxContent>
                    <w:p w14:paraId="66A2C4B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82016" behindDoc="0" locked="0" layoutInCell="1" allowOverlap="1" wp14:anchorId="00E20FF8" wp14:editId="3BC96140">
                <wp:simplePos x="0" y="0"/>
                <wp:positionH relativeFrom="column">
                  <wp:posOffset>3894455</wp:posOffset>
                </wp:positionH>
                <wp:positionV relativeFrom="paragraph">
                  <wp:posOffset>2717800</wp:posOffset>
                </wp:positionV>
                <wp:extent cx="1270000" cy="590550"/>
                <wp:effectExtent l="0" t="0" r="3175" b="0"/>
                <wp:wrapNone/>
                <wp:docPr id="4936" name="Text Box 49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60F45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20FF8" id="Text Box 4936" o:spid="_x0000_s1422" type="#_x0000_t202" style="position:absolute;left:0;text-align:left;margin-left:306.65pt;margin-top:214pt;width:100pt;height:46.5pt;rotation:-90;z-index:25378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8PC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8Y3&#10;I860qODSWjWefaWGxSA0qo2bALoyAPsGGXgdtAtxh2BovcltxSxB4t4I1uAXFUGPDHCIf7wIHuhl&#10;4OjfRhyTyA3H3eEwOpK0ZIHUWOe/KapY2KTcwtDIKg5L51EAoGdIgGtaFGUZTS01q1M+ugHluwy+&#10;KDU+fCs97HyzaaIM/bvB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" filled="f" stroked="f" strokeweight=".5pt">
                <v:textbox>
                  <w:txbxContent>
                    <w:p w14:paraId="0D60F45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83040" behindDoc="0" locked="0" layoutInCell="1" allowOverlap="1" wp14:anchorId="2C92EC36" wp14:editId="37A4B1FC">
                <wp:simplePos x="0" y="0"/>
                <wp:positionH relativeFrom="column">
                  <wp:posOffset>4802505</wp:posOffset>
                </wp:positionH>
                <wp:positionV relativeFrom="paragraph">
                  <wp:posOffset>2722245</wp:posOffset>
                </wp:positionV>
                <wp:extent cx="1270000" cy="590550"/>
                <wp:effectExtent l="0" t="0" r="3175" b="0"/>
                <wp:wrapNone/>
                <wp:docPr id="4937" name="Text Box 4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8AD4B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2EC36" id="Text Box 4937" o:spid="_x0000_s1423" type="#_x0000_t202" style="position:absolute;left:0;text-align:left;margin-left:378.15pt;margin-top:214.35pt;width:100pt;height:46.5pt;rotation:-90;z-index:25378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XuN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" filled="f" stroked="f" strokeweight=".5pt">
                <v:textbox>
                  <w:txbxContent>
                    <w:p w14:paraId="5B8AD4B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85088" behindDoc="0" locked="0" layoutInCell="1" allowOverlap="1" wp14:anchorId="13267D1E" wp14:editId="444CF34D">
                <wp:simplePos x="0" y="0"/>
                <wp:positionH relativeFrom="column">
                  <wp:posOffset>1199515</wp:posOffset>
                </wp:positionH>
                <wp:positionV relativeFrom="paragraph">
                  <wp:posOffset>4044315</wp:posOffset>
                </wp:positionV>
                <wp:extent cx="1270000" cy="590550"/>
                <wp:effectExtent l="0" t="0" r="3175" b="0"/>
                <wp:wrapNone/>
                <wp:docPr id="4939" name="Text Box 4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3A84A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67D1E" id="Text Box 4939" o:spid="_x0000_s1424" type="#_x0000_t202" style="position:absolute;left:0;text-align:left;margin-left:94.45pt;margin-top:318.45pt;width:100pt;height:46.5pt;rotation:-90;z-index:25378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ZTN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8Y3&#10;Y860qODSWjWefaWGxSA0qo2bALoyAPsGGXgdtAtxh2BovcltxSxB4t4I1uAXFUGPDHCIf7wIHuhl&#10;4OjfRhyTyA3H3eEwOpK0ZIHUWOe/KapY2KTcwtDIKg5L51EAoGdIgGtaFGUZTS01q1M+ugHluwy+&#10;KDU+fCs97HyzaaIM/bvR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" filled="f" stroked="f" strokeweight=".5pt">
                <v:textbox>
                  <w:txbxContent>
                    <w:p w14:paraId="613A84A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86112" behindDoc="0" locked="0" layoutInCell="1" allowOverlap="1" wp14:anchorId="376C5F56" wp14:editId="571EBA3F">
                <wp:simplePos x="0" y="0"/>
                <wp:positionH relativeFrom="column">
                  <wp:posOffset>2094865</wp:posOffset>
                </wp:positionH>
                <wp:positionV relativeFrom="paragraph">
                  <wp:posOffset>4044315</wp:posOffset>
                </wp:positionV>
                <wp:extent cx="1270000" cy="590550"/>
                <wp:effectExtent l="0" t="0" r="3175" b="0"/>
                <wp:wrapNone/>
                <wp:docPr id="4940" name="Text Box 4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FFF1E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C5F56" id="Text Box 4940" o:spid="_x0000_s1425" type="#_x0000_t202" style="position:absolute;left:0;text-align:left;margin-left:164.95pt;margin-top:318.45pt;width:100pt;height:46.5pt;rotation:-90;z-index:25378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KBUNw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" filled="f" stroked="f" strokeweight=".5pt">
                <v:textbox>
                  <w:txbxContent>
                    <w:p w14:paraId="1CFFF1E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87136" behindDoc="0" locked="0" layoutInCell="1" allowOverlap="1" wp14:anchorId="2C2CFD40" wp14:editId="50DBE498">
                <wp:simplePos x="0" y="0"/>
                <wp:positionH relativeFrom="column">
                  <wp:posOffset>3004185</wp:posOffset>
                </wp:positionH>
                <wp:positionV relativeFrom="paragraph">
                  <wp:posOffset>4039235</wp:posOffset>
                </wp:positionV>
                <wp:extent cx="1270000" cy="590550"/>
                <wp:effectExtent l="0" t="0" r="3175" b="0"/>
                <wp:wrapNone/>
                <wp:docPr id="4941" name="Text Box 4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EF1E3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CFD40" id="Text Box 4941" o:spid="_x0000_s1426" type="#_x0000_t202" style="position:absolute;left:0;text-align:left;margin-left:236.55pt;margin-top:318.05pt;width:100pt;height:46.5pt;rotation:-90;z-index:25378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" filled="f" stroked="f" strokeweight=".5pt">
                <v:textbox>
                  <w:txbxContent>
                    <w:p w14:paraId="21EF1E3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88160" behindDoc="0" locked="0" layoutInCell="1" allowOverlap="1" wp14:anchorId="6FB17AAE" wp14:editId="1EDD6FAA">
                <wp:simplePos x="0" y="0"/>
                <wp:positionH relativeFrom="column">
                  <wp:posOffset>3899535</wp:posOffset>
                </wp:positionH>
                <wp:positionV relativeFrom="paragraph">
                  <wp:posOffset>4039870</wp:posOffset>
                </wp:positionV>
                <wp:extent cx="1270000" cy="590550"/>
                <wp:effectExtent l="0" t="0" r="3175" b="0"/>
                <wp:wrapNone/>
                <wp:docPr id="4942" name="Text Box 4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66861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17AAE" id="Text Box 4942" o:spid="_x0000_s1427" type="#_x0000_t202" style="position:absolute;left:0;text-align:left;margin-left:307.05pt;margin-top:318.1pt;width:100pt;height:46.5pt;rotation:-90;z-index:25378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" filled="f" stroked="f" strokeweight=".5pt">
                <v:textbox>
                  <w:txbxContent>
                    <w:p w14:paraId="6D66861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89184" behindDoc="0" locked="0" layoutInCell="1" allowOverlap="1" wp14:anchorId="03B6AED4" wp14:editId="30119B6F">
                <wp:simplePos x="0" y="0"/>
                <wp:positionH relativeFrom="column">
                  <wp:posOffset>4807585</wp:posOffset>
                </wp:positionH>
                <wp:positionV relativeFrom="paragraph">
                  <wp:posOffset>4044315</wp:posOffset>
                </wp:positionV>
                <wp:extent cx="1270000" cy="590550"/>
                <wp:effectExtent l="0" t="0" r="3175" b="0"/>
                <wp:wrapNone/>
                <wp:docPr id="4943" name="Text Box 4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32C1A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6AED4" id="Text Box 4943" o:spid="_x0000_s1428" type="#_x0000_t202" style="position:absolute;left:0;text-align:left;margin-left:378.55pt;margin-top:318.45pt;width:100pt;height:46.5pt;rotation:-90;z-index:25378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" filled="f" stroked="f" strokeweight=".5pt">
                <v:textbox>
                  <w:txbxContent>
                    <w:p w14:paraId="1132C1A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91232" behindDoc="0" locked="0" layoutInCell="1" allowOverlap="1" wp14:anchorId="655D306E" wp14:editId="2E84C086">
                <wp:simplePos x="0" y="0"/>
                <wp:positionH relativeFrom="column">
                  <wp:posOffset>1186180</wp:posOffset>
                </wp:positionH>
                <wp:positionV relativeFrom="paragraph">
                  <wp:posOffset>5401945</wp:posOffset>
                </wp:positionV>
                <wp:extent cx="1270000" cy="590550"/>
                <wp:effectExtent l="0" t="0" r="3175" b="0"/>
                <wp:wrapNone/>
                <wp:docPr id="4945" name="Text Box 4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359CA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D306E" id="Text Box 4945" o:spid="_x0000_s1429" type="#_x0000_t202" style="position:absolute;left:0;text-align:left;margin-left:93.4pt;margin-top:425.35pt;width:100pt;height:46.5pt;rotation:-90;z-index:25379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" filled="f" stroked="f" strokeweight=".5pt">
                <v:textbox>
                  <w:txbxContent>
                    <w:p w14:paraId="65359CA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92256" behindDoc="0" locked="0" layoutInCell="1" allowOverlap="1" wp14:anchorId="023CF8F3" wp14:editId="35DAAE4B">
                <wp:simplePos x="0" y="0"/>
                <wp:positionH relativeFrom="column">
                  <wp:posOffset>2081530</wp:posOffset>
                </wp:positionH>
                <wp:positionV relativeFrom="paragraph">
                  <wp:posOffset>5401945</wp:posOffset>
                </wp:positionV>
                <wp:extent cx="1270000" cy="590550"/>
                <wp:effectExtent l="0" t="0" r="3175" b="0"/>
                <wp:wrapNone/>
                <wp:docPr id="4946" name="Text Box 4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C8A57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CF8F3" id="Text Box 4946" o:spid="_x0000_s1430" type="#_x0000_t202" style="position:absolute;left:0;text-align:left;margin-left:163.9pt;margin-top:425.35pt;width:100pt;height:46.5pt;rotation:-90;z-index:25379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IxKOA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" filled="f" stroked="f" strokeweight=".5pt">
                <v:textbox>
                  <w:txbxContent>
                    <w:p w14:paraId="54C8A57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93280" behindDoc="0" locked="0" layoutInCell="1" allowOverlap="1" wp14:anchorId="1434940E" wp14:editId="215D5661">
                <wp:simplePos x="0" y="0"/>
                <wp:positionH relativeFrom="column">
                  <wp:posOffset>2990850</wp:posOffset>
                </wp:positionH>
                <wp:positionV relativeFrom="paragraph">
                  <wp:posOffset>5396865</wp:posOffset>
                </wp:positionV>
                <wp:extent cx="1270000" cy="590550"/>
                <wp:effectExtent l="0" t="0" r="3175" b="0"/>
                <wp:wrapNone/>
                <wp:docPr id="4947" name="Text Box 49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8183E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4940E" id="Text Box 4947" o:spid="_x0000_s1431" type="#_x0000_t202" style="position:absolute;left:0;text-align:left;margin-left:235.5pt;margin-top:424.95pt;width:100pt;height:46.5pt;rotation:-90;z-index:25379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" filled="f" stroked="f" strokeweight=".5pt">
                <v:textbox>
                  <w:txbxContent>
                    <w:p w14:paraId="308183E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94304" behindDoc="0" locked="0" layoutInCell="1" allowOverlap="1" wp14:anchorId="4033897F" wp14:editId="14C786A1">
                <wp:simplePos x="0" y="0"/>
                <wp:positionH relativeFrom="column">
                  <wp:posOffset>3886200</wp:posOffset>
                </wp:positionH>
                <wp:positionV relativeFrom="paragraph">
                  <wp:posOffset>5397500</wp:posOffset>
                </wp:positionV>
                <wp:extent cx="1270000" cy="590550"/>
                <wp:effectExtent l="0" t="0" r="3175" b="0"/>
                <wp:wrapNone/>
                <wp:docPr id="4948" name="Text Box 4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AEFAE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3897F" id="Text Box 4948" o:spid="_x0000_s1432" type="#_x0000_t202" style="position:absolute;left:0;text-align:left;margin-left:306pt;margin-top:425pt;width:100pt;height:46.5pt;rotation:-90;z-index:25379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" filled="f" stroked="f" strokeweight=".5pt">
                <v:textbox>
                  <w:txbxContent>
                    <w:p w14:paraId="73AEFAE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95328" behindDoc="0" locked="0" layoutInCell="1" allowOverlap="1" wp14:anchorId="5CFC542A" wp14:editId="45849B97">
                <wp:simplePos x="0" y="0"/>
                <wp:positionH relativeFrom="column">
                  <wp:posOffset>4794250</wp:posOffset>
                </wp:positionH>
                <wp:positionV relativeFrom="paragraph">
                  <wp:posOffset>5401945</wp:posOffset>
                </wp:positionV>
                <wp:extent cx="1270000" cy="590550"/>
                <wp:effectExtent l="0" t="0" r="3175" b="0"/>
                <wp:wrapNone/>
                <wp:docPr id="4949" name="Text Box 49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DD628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C542A" id="Text Box 4949" o:spid="_x0000_s1433" type="#_x0000_t202" style="position:absolute;left:0;text-align:left;margin-left:377.5pt;margin-top:425.35pt;width:100pt;height:46.5pt;rotation:-90;z-index:25379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" filled="f" stroked="f" strokeweight=".5pt">
                <v:textbox>
                  <w:txbxContent>
                    <w:p w14:paraId="1ADD628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97376" behindDoc="0" locked="0" layoutInCell="1" allowOverlap="1" wp14:anchorId="5E48D6C4" wp14:editId="0B51C62D">
                <wp:simplePos x="0" y="0"/>
                <wp:positionH relativeFrom="column">
                  <wp:posOffset>1200785</wp:posOffset>
                </wp:positionH>
                <wp:positionV relativeFrom="paragraph">
                  <wp:posOffset>6724015</wp:posOffset>
                </wp:positionV>
                <wp:extent cx="1270000" cy="590550"/>
                <wp:effectExtent l="0" t="0" r="3175" b="0"/>
                <wp:wrapNone/>
                <wp:docPr id="4951" name="Text Box 4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A2543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8D6C4" id="Text Box 4951" o:spid="_x0000_s1434" type="#_x0000_t202" style="position:absolute;left:0;text-align:left;margin-left:94.55pt;margin-top:529.45pt;width:100pt;height:46.5pt;rotation:-90;z-index:25379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" filled="f" stroked="f" strokeweight=".5pt">
                <v:textbox>
                  <w:txbxContent>
                    <w:p w14:paraId="71A2543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98400" behindDoc="0" locked="0" layoutInCell="1" allowOverlap="1" wp14:anchorId="35652E88" wp14:editId="5B2C696A">
                <wp:simplePos x="0" y="0"/>
                <wp:positionH relativeFrom="column">
                  <wp:posOffset>2096135</wp:posOffset>
                </wp:positionH>
                <wp:positionV relativeFrom="paragraph">
                  <wp:posOffset>6724015</wp:posOffset>
                </wp:positionV>
                <wp:extent cx="1270000" cy="590550"/>
                <wp:effectExtent l="0" t="0" r="3175" b="0"/>
                <wp:wrapNone/>
                <wp:docPr id="4952" name="Text Box 4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86F7E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52E88" id="Text Box 4952" o:spid="_x0000_s1435" type="#_x0000_t202" style="position:absolute;left:0;text-align:left;margin-left:165.05pt;margin-top:529.45pt;width:100pt;height:46.5pt;rotation:-90;z-index:25379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63Y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" filled="f" stroked="f" strokeweight=".5pt">
                <v:textbox>
                  <w:txbxContent>
                    <w:p w14:paraId="7B86F7E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799424" behindDoc="0" locked="0" layoutInCell="1" allowOverlap="1" wp14:anchorId="53BCAD4D" wp14:editId="51D4E2C5">
                <wp:simplePos x="0" y="0"/>
                <wp:positionH relativeFrom="column">
                  <wp:posOffset>3005455</wp:posOffset>
                </wp:positionH>
                <wp:positionV relativeFrom="paragraph">
                  <wp:posOffset>6718935</wp:posOffset>
                </wp:positionV>
                <wp:extent cx="1270000" cy="590550"/>
                <wp:effectExtent l="0" t="0" r="3175" b="0"/>
                <wp:wrapNone/>
                <wp:docPr id="4953" name="Text Box 4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E2803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CAD4D" id="Text Box 4953" o:spid="_x0000_s1436" type="#_x0000_t202" style="position:absolute;left:0;text-align:left;margin-left:236.65pt;margin-top:529.05pt;width:100pt;height:46.5pt;rotation:-90;z-index:25379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u8Z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8bD&#10;G860qODSWjWefaWGxSA0qo2bALoyAPsGGXgdtAtxh2BovcltxSxB4t4I1uAXFUGPDHCIf7wIHuhl&#10;4OjfRhyTyA3H3eEwOpK0ZIHUWOe/KapY2KTcwtDIKg5L51EAoGdIgGtaFGUZTS01q1M+ugHluwy+&#10;KDU+fCs97HyzaaIM/fHd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" filled="f" stroked="f" strokeweight=".5pt">
                <v:textbox>
                  <w:txbxContent>
                    <w:p w14:paraId="03E2803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00448" behindDoc="0" locked="0" layoutInCell="1" allowOverlap="1" wp14:anchorId="33961B32" wp14:editId="6F0C828B">
                <wp:simplePos x="0" y="0"/>
                <wp:positionH relativeFrom="column">
                  <wp:posOffset>3900805</wp:posOffset>
                </wp:positionH>
                <wp:positionV relativeFrom="paragraph">
                  <wp:posOffset>6719570</wp:posOffset>
                </wp:positionV>
                <wp:extent cx="1270000" cy="590550"/>
                <wp:effectExtent l="0" t="0" r="3175" b="0"/>
                <wp:wrapNone/>
                <wp:docPr id="4954" name="Text Box 4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5C8EB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61B32" id="Text Box 4954" o:spid="_x0000_s1437" type="#_x0000_t202" style="position:absolute;left:0;text-align:left;margin-left:307.15pt;margin-top:529.1pt;width:100pt;height:46.5pt;rotation:-90;z-index:25380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" filled="f" stroked="f" strokeweight=".5pt">
                <v:textbox>
                  <w:txbxContent>
                    <w:p w14:paraId="235C8EB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01472" behindDoc="0" locked="0" layoutInCell="1" allowOverlap="1" wp14:anchorId="6CD573D8" wp14:editId="4DF90CAD">
                <wp:simplePos x="0" y="0"/>
                <wp:positionH relativeFrom="column">
                  <wp:posOffset>4808855</wp:posOffset>
                </wp:positionH>
                <wp:positionV relativeFrom="paragraph">
                  <wp:posOffset>6724015</wp:posOffset>
                </wp:positionV>
                <wp:extent cx="1270000" cy="590550"/>
                <wp:effectExtent l="0" t="0" r="3175" b="0"/>
                <wp:wrapNone/>
                <wp:docPr id="4955" name="Text Box 49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DC2E8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573D8" id="Text Box 4955" o:spid="_x0000_s1438" type="#_x0000_t202" style="position:absolute;left:0;text-align:left;margin-left:378.65pt;margin-top:529.45pt;width:100pt;height:46.5pt;rotation:-90;z-index:25380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" filled="f" stroked="f" strokeweight=".5pt">
                <v:textbox>
                  <w:txbxContent>
                    <w:p w14:paraId="30DC2E8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03520" behindDoc="0" locked="0" layoutInCell="1" allowOverlap="1" wp14:anchorId="22713CFC" wp14:editId="66681E30">
                <wp:simplePos x="0" y="0"/>
                <wp:positionH relativeFrom="column">
                  <wp:posOffset>1213485</wp:posOffset>
                </wp:positionH>
                <wp:positionV relativeFrom="paragraph">
                  <wp:posOffset>8065135</wp:posOffset>
                </wp:positionV>
                <wp:extent cx="1270000" cy="590550"/>
                <wp:effectExtent l="0" t="0" r="3175" b="0"/>
                <wp:wrapNone/>
                <wp:docPr id="4957" name="Text Box 4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06D55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13CFC" id="Text Box 4957" o:spid="_x0000_s1439" type="#_x0000_t202" style="position:absolute;left:0;text-align:left;margin-left:95.55pt;margin-top:635.05pt;width:100pt;height:46.5pt;rotation:-90;z-index:25380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" filled="f" stroked="f" strokeweight=".5pt">
                <v:textbox>
                  <w:txbxContent>
                    <w:p w14:paraId="0B06D55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04544" behindDoc="0" locked="0" layoutInCell="1" allowOverlap="1" wp14:anchorId="672096B9" wp14:editId="435B135E">
                <wp:simplePos x="0" y="0"/>
                <wp:positionH relativeFrom="column">
                  <wp:posOffset>2108835</wp:posOffset>
                </wp:positionH>
                <wp:positionV relativeFrom="paragraph">
                  <wp:posOffset>8065135</wp:posOffset>
                </wp:positionV>
                <wp:extent cx="1270000" cy="590550"/>
                <wp:effectExtent l="0" t="0" r="3175" b="0"/>
                <wp:wrapNone/>
                <wp:docPr id="4958" name="Text Box 4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3247A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096B9" id="Text Box 4958" o:spid="_x0000_s1440" type="#_x0000_t202" style="position:absolute;left:0;text-align:left;margin-left:166.05pt;margin-top:635.05pt;width:100pt;height:46.5pt;rotation:-90;z-index:25380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" filled="f" stroked="f" strokeweight=".5pt">
                <v:textbox>
                  <w:txbxContent>
                    <w:p w14:paraId="203247A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05568" behindDoc="0" locked="0" layoutInCell="1" allowOverlap="1" wp14:anchorId="720E32B7" wp14:editId="1802E7A0">
                <wp:simplePos x="0" y="0"/>
                <wp:positionH relativeFrom="column">
                  <wp:posOffset>3018155</wp:posOffset>
                </wp:positionH>
                <wp:positionV relativeFrom="paragraph">
                  <wp:posOffset>8060055</wp:posOffset>
                </wp:positionV>
                <wp:extent cx="1270000" cy="590550"/>
                <wp:effectExtent l="0" t="0" r="3175" b="0"/>
                <wp:wrapNone/>
                <wp:docPr id="4959" name="Text Box 4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F30F6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E32B7" id="Text Box 4959" o:spid="_x0000_s1441" type="#_x0000_t202" style="position:absolute;left:0;text-align:left;margin-left:237.65pt;margin-top:634.65pt;width:100pt;height:46.5pt;rotation:-90;z-index:25380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" filled="f" stroked="f" strokeweight=".5pt">
                <v:textbox>
                  <w:txbxContent>
                    <w:p w14:paraId="43F30F6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06592" behindDoc="0" locked="0" layoutInCell="1" allowOverlap="1" wp14:anchorId="4DBCD707" wp14:editId="427C9CDF">
                <wp:simplePos x="0" y="0"/>
                <wp:positionH relativeFrom="column">
                  <wp:posOffset>3913505</wp:posOffset>
                </wp:positionH>
                <wp:positionV relativeFrom="paragraph">
                  <wp:posOffset>8060690</wp:posOffset>
                </wp:positionV>
                <wp:extent cx="1270000" cy="590550"/>
                <wp:effectExtent l="0" t="0" r="3175" b="0"/>
                <wp:wrapNone/>
                <wp:docPr id="4960" name="Text Box 4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A3D94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CD707" id="Text Box 4960" o:spid="_x0000_s1442" type="#_x0000_t202" style="position:absolute;left:0;text-align:left;margin-left:308.15pt;margin-top:634.7pt;width:100pt;height:46.5pt;rotation:-90;z-index:25380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" filled="f" stroked="f" strokeweight=".5pt">
                <v:textbox>
                  <w:txbxContent>
                    <w:p w14:paraId="5EA3D94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07616" behindDoc="0" locked="0" layoutInCell="1" allowOverlap="1" wp14:anchorId="5F7F196A" wp14:editId="419AF63F">
                <wp:simplePos x="0" y="0"/>
                <wp:positionH relativeFrom="column">
                  <wp:posOffset>4821555</wp:posOffset>
                </wp:positionH>
                <wp:positionV relativeFrom="paragraph">
                  <wp:posOffset>8065135</wp:posOffset>
                </wp:positionV>
                <wp:extent cx="1270000" cy="590550"/>
                <wp:effectExtent l="0" t="0" r="3175" b="0"/>
                <wp:wrapNone/>
                <wp:docPr id="4961" name="Text Box 4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D395B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F196A" id="Text Box 4961" o:spid="_x0000_s1443" type="#_x0000_t202" style="position:absolute;left:0;text-align:left;margin-left:379.65pt;margin-top:635.05pt;width:100pt;height:46.5pt;rotation:-90;z-index:25380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" filled="f" stroked="f" strokeweight=".5pt">
                <v:textbox>
                  <w:txbxContent>
                    <w:p w14:paraId="4ED395B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36FF77F5" wp14:editId="1B8BD254">
                <wp:simplePos x="0" y="0"/>
                <wp:positionH relativeFrom="column">
                  <wp:posOffset>421640</wp:posOffset>
                </wp:positionH>
                <wp:positionV relativeFrom="paragraph">
                  <wp:posOffset>8172450</wp:posOffset>
                </wp:positionV>
                <wp:extent cx="1270000" cy="368300"/>
                <wp:effectExtent l="0" t="0" r="0" b="0"/>
                <wp:wrapNone/>
                <wp:docPr id="2703" name="Text Box 2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5A88DF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F77F5" id="Text Box 2703" o:spid="_x0000_s1444" type="#_x0000_t202" style="position:absolute;left:0;text-align:left;margin-left:33.2pt;margin-top:643.5pt;width:100pt;height:29pt;rotation:-90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" filled="f" stroked="f" strokeweight=".5pt">
                <v:textbox>
                  <w:txbxContent>
                    <w:p w14:paraId="515A88DF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2FCDA355" wp14:editId="66773C42">
                <wp:simplePos x="0" y="0"/>
                <wp:positionH relativeFrom="column">
                  <wp:posOffset>436881</wp:posOffset>
                </wp:positionH>
                <wp:positionV relativeFrom="paragraph">
                  <wp:posOffset>6798945</wp:posOffset>
                </wp:positionV>
                <wp:extent cx="1270000" cy="368300"/>
                <wp:effectExtent l="0" t="0" r="0" b="0"/>
                <wp:wrapNone/>
                <wp:docPr id="2704" name="Text Box 2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4132C6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DA355" id="Text Box 2704" o:spid="_x0000_s1445" type="#_x0000_t202" style="position:absolute;left:0;text-align:left;margin-left:34.4pt;margin-top:535.35pt;width:100pt;height:29pt;rotation:-90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" filled="f" stroked="f" strokeweight=".5pt">
                <v:textbox>
                  <w:txbxContent>
                    <w:p w14:paraId="524132C6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3F50E2C0" wp14:editId="67772801">
                <wp:simplePos x="0" y="0"/>
                <wp:positionH relativeFrom="column">
                  <wp:posOffset>436880</wp:posOffset>
                </wp:positionH>
                <wp:positionV relativeFrom="paragraph">
                  <wp:posOffset>5459095</wp:posOffset>
                </wp:positionV>
                <wp:extent cx="1270000" cy="368300"/>
                <wp:effectExtent l="0" t="0" r="0" b="0"/>
                <wp:wrapNone/>
                <wp:docPr id="2705" name="Text Box 2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DE1BFF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0E2C0" id="Text Box 2705" o:spid="_x0000_s1446" type="#_x0000_t202" style="position:absolute;left:0;text-align:left;margin-left:34.4pt;margin-top:429.85pt;width:100pt;height:29pt;rotation:-90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" filled="f" stroked="f" strokeweight=".5pt">
                <v:textbox>
                  <w:txbxContent>
                    <w:p w14:paraId="5BDE1BFF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1C59EF2A" wp14:editId="72792B7D">
                <wp:simplePos x="0" y="0"/>
                <wp:positionH relativeFrom="column">
                  <wp:posOffset>459739</wp:posOffset>
                </wp:positionH>
                <wp:positionV relativeFrom="paragraph">
                  <wp:posOffset>4156710</wp:posOffset>
                </wp:positionV>
                <wp:extent cx="1270000" cy="368300"/>
                <wp:effectExtent l="0" t="0" r="0" b="0"/>
                <wp:wrapNone/>
                <wp:docPr id="2706" name="Text Box 2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9A87BB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9EF2A" id="Text Box 2706" o:spid="_x0000_s1447" type="#_x0000_t202" style="position:absolute;left:0;text-align:left;margin-left:36.2pt;margin-top:327.3pt;width:100pt;height:29pt;rotation:-90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" filled="f" stroked="f" strokeweight=".5pt">
                <v:textbox>
                  <w:txbxContent>
                    <w:p w14:paraId="179A87BB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1536433E" wp14:editId="07B80226">
                <wp:simplePos x="0" y="0"/>
                <wp:positionH relativeFrom="column">
                  <wp:posOffset>459105</wp:posOffset>
                </wp:positionH>
                <wp:positionV relativeFrom="paragraph">
                  <wp:posOffset>1458595</wp:posOffset>
                </wp:positionV>
                <wp:extent cx="1270000" cy="368300"/>
                <wp:effectExtent l="0" t="0" r="0" b="0"/>
                <wp:wrapNone/>
                <wp:docPr id="2708" name="Text Box 2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B1BCF1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6433E" id="Text Box 2708" o:spid="_x0000_s1448" type="#_x0000_t202" style="position:absolute;left:0;text-align:left;margin-left:36.15pt;margin-top:114.85pt;width:100pt;height:29pt;rotation:-90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" filled="f" stroked="f" strokeweight=".5pt">
                <v:textbox>
                  <w:txbxContent>
                    <w:p w14:paraId="73B1BCF1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6B4841BA" wp14:editId="2CCA6D91">
                <wp:simplePos x="0" y="0"/>
                <wp:positionH relativeFrom="column">
                  <wp:posOffset>459739</wp:posOffset>
                </wp:positionH>
                <wp:positionV relativeFrom="paragraph">
                  <wp:posOffset>2799715</wp:posOffset>
                </wp:positionV>
                <wp:extent cx="1270000" cy="368300"/>
                <wp:effectExtent l="0" t="0" r="0" b="0"/>
                <wp:wrapNone/>
                <wp:docPr id="2707" name="Text Box 2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BF0D6A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841BA" id="Text Box 2707" o:spid="_x0000_s1449" type="#_x0000_t202" style="position:absolute;left:0;text-align:left;margin-left:36.2pt;margin-top:220.45pt;width:100pt;height:29pt;rotation:-90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" filled="f" stroked="f" strokeweight=".5pt">
                <v:textbox>
                  <w:txbxContent>
                    <w:p w14:paraId="17BF0D6A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75CD071D" wp14:editId="08CBA006">
                <wp:simplePos x="0" y="0"/>
                <wp:positionH relativeFrom="column">
                  <wp:posOffset>459740</wp:posOffset>
                </wp:positionH>
                <wp:positionV relativeFrom="paragraph">
                  <wp:posOffset>118110</wp:posOffset>
                </wp:positionV>
                <wp:extent cx="1270000" cy="368300"/>
                <wp:effectExtent l="0" t="0" r="0" b="0"/>
                <wp:wrapNone/>
                <wp:docPr id="2709" name="Text Box 2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7734AF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D071D" id="Text Box 2709" o:spid="_x0000_s1450" type="#_x0000_t202" style="position:absolute;left:0;text-align:left;margin-left:36.2pt;margin-top:9.3pt;width:100pt;height:29pt;rotation:-90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" filled="f" stroked="f" strokeweight=".5pt">
                <v:textbox>
                  <w:txbxContent>
                    <w:p w14:paraId="727734AF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597248" behindDoc="0" locked="0" layoutInCell="1" allowOverlap="1" wp14:anchorId="0863FFA2" wp14:editId="5F08BDAB">
                <wp:simplePos x="0" y="0"/>
                <wp:positionH relativeFrom="column">
                  <wp:posOffset>-529590</wp:posOffset>
                </wp:positionH>
                <wp:positionV relativeFrom="paragraph">
                  <wp:posOffset>7759065</wp:posOffset>
                </wp:positionV>
                <wp:extent cx="1828800" cy="596900"/>
                <wp:effectExtent l="0" t="0" r="6350" b="0"/>
                <wp:wrapNone/>
                <wp:docPr id="3072" name="Text Box 3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681CDB" w14:textId="77777777" w:rsidR="004858EE" w:rsidRPr="00C43C5E" w:rsidRDefault="004858EE" w:rsidP="00CC0541">
                            <w:pPr>
                              <w:jc w:val="left"/>
                              <w:rPr>
                                <w:rFonts w:ascii="Roboto" w:hAnsi="Roboto"/>
                                <w:b/>
                                <w:color w:val="736BAE"/>
                                <w:sz w:val="60"/>
                                <w:szCs w:val="60"/>
                              </w:rPr>
                            </w:pPr>
                            <w:r w:rsidRPr="00C43C5E">
                              <w:rPr>
                                <w:rFonts w:ascii="Roboto" w:hAnsi="Roboto"/>
                                <w:b/>
                                <w:color w:val="736BAE"/>
                                <w:sz w:val="60"/>
                                <w:szCs w:val="60"/>
                              </w:rPr>
                              <w:t>April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3FFA2" id="Text Box 3072" o:spid="_x0000_s1451" type="#_x0000_t202" style="position:absolute;left:0;text-align:left;margin-left:-41.7pt;margin-top:610.95pt;width:2in;height:47pt;rotation:-90;z-index:25259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" filled="f" stroked="f" strokeweight=".5pt">
                <v:textbox>
                  <w:txbxContent>
                    <w:p w14:paraId="77681CDB" w14:textId="77777777" w:rsidR="004858EE" w:rsidRPr="00C43C5E" w:rsidRDefault="004858EE" w:rsidP="00CC0541">
                      <w:pPr>
                        <w:jc w:val="left"/>
                        <w:rPr>
                          <w:rFonts w:ascii="Roboto" w:hAnsi="Roboto"/>
                          <w:b/>
                          <w:color w:val="736BAE"/>
                          <w:sz w:val="60"/>
                          <w:szCs w:val="60"/>
                        </w:rPr>
                      </w:pPr>
                      <w:r w:rsidRPr="00C43C5E">
                        <w:rPr>
                          <w:rFonts w:ascii="Roboto" w:hAnsi="Roboto"/>
                          <w:b/>
                          <w:color w:val="736BAE"/>
                          <w:sz w:val="60"/>
                          <w:szCs w:val="60"/>
                        </w:rPr>
                        <w:t>April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596224" behindDoc="0" locked="0" layoutInCell="1" allowOverlap="1" wp14:anchorId="21C0564A" wp14:editId="64392CC8">
                <wp:simplePos x="0" y="0"/>
                <wp:positionH relativeFrom="column">
                  <wp:posOffset>-295910</wp:posOffset>
                </wp:positionH>
                <wp:positionV relativeFrom="paragraph">
                  <wp:posOffset>-635</wp:posOffset>
                </wp:positionV>
                <wp:extent cx="1270000" cy="596900"/>
                <wp:effectExtent l="0" t="0" r="0" b="0"/>
                <wp:wrapNone/>
                <wp:docPr id="3071" name="Text Box 3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4DD578" w14:textId="196C052A" w:rsidR="004858EE" w:rsidRDefault="004858EE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7868A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7868AC"/>
                                <w:sz w:val="60"/>
                                <w:szCs w:val="60"/>
                              </w:rPr>
                              <w:t>202</w:t>
                            </w:r>
                            <w:r w:rsidR="00E05261">
                              <w:rPr>
                                <w:rFonts w:ascii="Roboto" w:hAnsi="Roboto"/>
                                <w:b/>
                                <w:color w:val="7868AC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  <w:p w14:paraId="600ECB63" w14:textId="77777777" w:rsidR="00E05261" w:rsidRPr="001F2C99" w:rsidRDefault="00E05261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7868AC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0564A" id="Text Box 3071" o:spid="_x0000_s1452" type="#_x0000_t202" style="position:absolute;left:0;text-align:left;margin-left:-23.3pt;margin-top:-.05pt;width:100pt;height:47pt;rotation:-90;z-index:25259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" filled="f" stroked="f" strokeweight=".5pt">
                <v:textbox>
                  <w:txbxContent>
                    <w:p w14:paraId="464DD578" w14:textId="196C052A" w:rsidR="004858EE" w:rsidRDefault="004858EE" w:rsidP="000F4CA4">
                      <w:pPr>
                        <w:jc w:val="center"/>
                        <w:rPr>
                          <w:rFonts w:ascii="Roboto" w:hAnsi="Roboto"/>
                          <w:b/>
                          <w:color w:val="7868AC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7868AC"/>
                          <w:sz w:val="60"/>
                          <w:szCs w:val="60"/>
                        </w:rPr>
                        <w:t>202</w:t>
                      </w:r>
                      <w:r w:rsidR="00E05261">
                        <w:rPr>
                          <w:rFonts w:ascii="Roboto" w:hAnsi="Roboto"/>
                          <w:b/>
                          <w:color w:val="7868AC"/>
                          <w:sz w:val="60"/>
                          <w:szCs w:val="60"/>
                        </w:rPr>
                        <w:t>2</w:t>
                      </w:r>
                    </w:p>
                    <w:p w14:paraId="600ECB63" w14:textId="77777777" w:rsidR="00E05261" w:rsidRPr="001F2C99" w:rsidRDefault="00E05261" w:rsidP="000F4CA4">
                      <w:pPr>
                        <w:jc w:val="center"/>
                        <w:rPr>
                          <w:rFonts w:ascii="Roboto" w:hAnsi="Roboto"/>
                          <w:b/>
                          <w:color w:val="7868AC"/>
                          <w:sz w:val="60"/>
                          <w:szCs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4D2214D" w14:textId="1DF1B40A" w:rsidR="002E13DC" w:rsidRDefault="006B38C3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46"/>
          <w:footerReference w:type="default" r:id="rId47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6B38C3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3810688" behindDoc="0" locked="0" layoutInCell="1" allowOverlap="1" wp14:anchorId="776A5B74" wp14:editId="64A27D8A">
                <wp:simplePos x="0" y="0"/>
                <wp:positionH relativeFrom="column">
                  <wp:posOffset>1149350</wp:posOffset>
                </wp:positionH>
                <wp:positionV relativeFrom="paragraph">
                  <wp:posOffset>25400</wp:posOffset>
                </wp:positionV>
                <wp:extent cx="1270000" cy="590550"/>
                <wp:effectExtent l="0" t="0" r="3175" b="0"/>
                <wp:wrapNone/>
                <wp:docPr id="5047" name="Text Box 5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7674B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A5B74" id="Text Box 5047" o:spid="_x0000_s1453" type="#_x0000_t202" style="position:absolute;left:0;text-align:left;margin-left:90.5pt;margin-top:2pt;width:100pt;height:46.5pt;rotation:-90;z-index:25381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" filled="f" stroked="f" strokeweight=".5pt">
                <v:textbox>
                  <w:txbxContent>
                    <w:p w14:paraId="537674B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11712" behindDoc="0" locked="0" layoutInCell="1" allowOverlap="1" wp14:anchorId="23A53733" wp14:editId="29A2C669">
                <wp:simplePos x="0" y="0"/>
                <wp:positionH relativeFrom="column">
                  <wp:posOffset>2044700</wp:posOffset>
                </wp:positionH>
                <wp:positionV relativeFrom="paragraph">
                  <wp:posOffset>24765</wp:posOffset>
                </wp:positionV>
                <wp:extent cx="1270000" cy="590550"/>
                <wp:effectExtent l="0" t="0" r="3175" b="0"/>
                <wp:wrapNone/>
                <wp:docPr id="5048" name="Text Box 5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6765F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53733" id="Text Box 5048" o:spid="_x0000_s1454" type="#_x0000_t202" style="position:absolute;left:0;text-align:left;margin-left:161pt;margin-top:1.95pt;width:100pt;height:46.5pt;rotation:-90;z-index:25381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8jPOA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" filled="f" stroked="f" strokeweight=".5pt">
                <v:textbox>
                  <w:txbxContent>
                    <w:p w14:paraId="026765F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12736" behindDoc="0" locked="0" layoutInCell="1" allowOverlap="1" wp14:anchorId="77BFA8EB" wp14:editId="4DCC1732">
                <wp:simplePos x="0" y="0"/>
                <wp:positionH relativeFrom="column">
                  <wp:posOffset>2954020</wp:posOffset>
                </wp:positionH>
                <wp:positionV relativeFrom="paragraph">
                  <wp:posOffset>19685</wp:posOffset>
                </wp:positionV>
                <wp:extent cx="1270000" cy="590550"/>
                <wp:effectExtent l="0" t="0" r="3175" b="0"/>
                <wp:wrapNone/>
                <wp:docPr id="5049" name="Text Box 5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BEBED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FA8EB" id="Text Box 5049" o:spid="_x0000_s1455" type="#_x0000_t202" style="position:absolute;left:0;text-align:left;margin-left:232.6pt;margin-top:1.55pt;width:100pt;height:46.5pt;rotation:-90;z-index:25381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" filled="f" stroked="f" strokeweight=".5pt">
                <v:textbox>
                  <w:txbxContent>
                    <w:p w14:paraId="53BEBED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13760" behindDoc="0" locked="0" layoutInCell="1" allowOverlap="1" wp14:anchorId="7E23354A" wp14:editId="23429EA0">
                <wp:simplePos x="0" y="0"/>
                <wp:positionH relativeFrom="column">
                  <wp:posOffset>3849370</wp:posOffset>
                </wp:positionH>
                <wp:positionV relativeFrom="paragraph">
                  <wp:posOffset>20320</wp:posOffset>
                </wp:positionV>
                <wp:extent cx="1270000" cy="590550"/>
                <wp:effectExtent l="0" t="0" r="3175" b="0"/>
                <wp:wrapNone/>
                <wp:docPr id="5050" name="Text Box 5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AD2F3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3354A" id="Text Box 5050" o:spid="_x0000_s1456" type="#_x0000_t202" style="position:absolute;left:0;text-align:left;margin-left:303.1pt;margin-top:1.6pt;width:100pt;height:46.5pt;rotation:-90;z-index:25381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" filled="f" stroked="f" strokeweight=".5pt">
                <v:textbox>
                  <w:txbxContent>
                    <w:p w14:paraId="57AD2F3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14784" behindDoc="0" locked="0" layoutInCell="1" allowOverlap="1" wp14:anchorId="18A13A16" wp14:editId="7FACCD08">
                <wp:simplePos x="0" y="0"/>
                <wp:positionH relativeFrom="column">
                  <wp:posOffset>4757420</wp:posOffset>
                </wp:positionH>
                <wp:positionV relativeFrom="paragraph">
                  <wp:posOffset>24765</wp:posOffset>
                </wp:positionV>
                <wp:extent cx="1270000" cy="590550"/>
                <wp:effectExtent l="0" t="0" r="3175" b="0"/>
                <wp:wrapNone/>
                <wp:docPr id="5051" name="Text Box 5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F8C59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13A16" id="Text Box 5051" o:spid="_x0000_s1457" type="#_x0000_t202" style="position:absolute;left:0;text-align:left;margin-left:374.6pt;margin-top:1.95pt;width:100pt;height:46.5pt;rotation:-90;z-index:25381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" filled="f" stroked="f" strokeweight=".5pt">
                <v:textbox>
                  <w:txbxContent>
                    <w:p w14:paraId="29F8C59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15808" behindDoc="0" locked="0" layoutInCell="1" allowOverlap="1" wp14:anchorId="7398A11E" wp14:editId="732C25A3">
                <wp:simplePos x="0" y="0"/>
                <wp:positionH relativeFrom="column">
                  <wp:posOffset>5652770</wp:posOffset>
                </wp:positionH>
                <wp:positionV relativeFrom="paragraph">
                  <wp:posOffset>25400</wp:posOffset>
                </wp:positionV>
                <wp:extent cx="1270000" cy="590550"/>
                <wp:effectExtent l="0" t="0" r="3175" b="0"/>
                <wp:wrapNone/>
                <wp:docPr id="5052" name="Text Box 5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C11AA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8A11E" id="Text Box 5052" o:spid="_x0000_s1458" type="#_x0000_t202" style="position:absolute;left:0;text-align:left;margin-left:445.1pt;margin-top:2pt;width:100pt;height:46.5pt;rotation:-90;z-index:25381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" filled="f" stroked="f" strokeweight=".5pt">
                <v:textbox>
                  <w:txbxContent>
                    <w:p w14:paraId="47C11AA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16832" behindDoc="0" locked="0" layoutInCell="1" allowOverlap="1" wp14:anchorId="18279825" wp14:editId="0B69C160">
                <wp:simplePos x="0" y="0"/>
                <wp:positionH relativeFrom="column">
                  <wp:posOffset>1156970</wp:posOffset>
                </wp:positionH>
                <wp:positionV relativeFrom="paragraph">
                  <wp:posOffset>1370965</wp:posOffset>
                </wp:positionV>
                <wp:extent cx="1270000" cy="590550"/>
                <wp:effectExtent l="0" t="0" r="3175" b="0"/>
                <wp:wrapNone/>
                <wp:docPr id="5053" name="Text Box 5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29637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79825" id="Text Box 5053" o:spid="_x0000_s1459" type="#_x0000_t202" style="position:absolute;left:0;text-align:left;margin-left:91.1pt;margin-top:107.95pt;width:100pt;height:46.5pt;rotation:-90;z-index:25381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" filled="f" stroked="f" strokeweight=".5pt">
                <v:textbox>
                  <w:txbxContent>
                    <w:p w14:paraId="5629637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17856" behindDoc="0" locked="0" layoutInCell="1" allowOverlap="1" wp14:anchorId="439D2127" wp14:editId="29325814">
                <wp:simplePos x="0" y="0"/>
                <wp:positionH relativeFrom="column">
                  <wp:posOffset>2052320</wp:posOffset>
                </wp:positionH>
                <wp:positionV relativeFrom="paragraph">
                  <wp:posOffset>1370965</wp:posOffset>
                </wp:positionV>
                <wp:extent cx="1270000" cy="590550"/>
                <wp:effectExtent l="0" t="0" r="3175" b="0"/>
                <wp:wrapNone/>
                <wp:docPr id="5054" name="Text Box 5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D9DFC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D2127" id="Text Box 5054" o:spid="_x0000_s1460" type="#_x0000_t202" style="position:absolute;left:0;text-align:left;margin-left:161.6pt;margin-top:107.95pt;width:100pt;height:46.5pt;rotation:-90;z-index:25381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fgfOQ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" filled="f" stroked="f" strokeweight=".5pt">
                <v:textbox>
                  <w:txbxContent>
                    <w:p w14:paraId="0CD9DFC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18880" behindDoc="0" locked="0" layoutInCell="1" allowOverlap="1" wp14:anchorId="6B33F199" wp14:editId="42ED6B18">
                <wp:simplePos x="0" y="0"/>
                <wp:positionH relativeFrom="column">
                  <wp:posOffset>2961640</wp:posOffset>
                </wp:positionH>
                <wp:positionV relativeFrom="paragraph">
                  <wp:posOffset>1365885</wp:posOffset>
                </wp:positionV>
                <wp:extent cx="1270000" cy="590550"/>
                <wp:effectExtent l="0" t="0" r="3175" b="0"/>
                <wp:wrapNone/>
                <wp:docPr id="5055" name="Text Box 5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6A2EA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3F199" id="Text Box 5055" o:spid="_x0000_s1461" type="#_x0000_t202" style="position:absolute;left:0;text-align:left;margin-left:233.2pt;margin-top:107.55pt;width:100pt;height:46.5pt;rotation:-90;z-index:25381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" filled="f" stroked="f" strokeweight=".5pt">
                <v:textbox>
                  <w:txbxContent>
                    <w:p w14:paraId="1D6A2EA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19904" behindDoc="0" locked="0" layoutInCell="1" allowOverlap="1" wp14:anchorId="1E9A1419" wp14:editId="308D972D">
                <wp:simplePos x="0" y="0"/>
                <wp:positionH relativeFrom="column">
                  <wp:posOffset>3856990</wp:posOffset>
                </wp:positionH>
                <wp:positionV relativeFrom="paragraph">
                  <wp:posOffset>1366520</wp:posOffset>
                </wp:positionV>
                <wp:extent cx="1270000" cy="590550"/>
                <wp:effectExtent l="0" t="0" r="3175" b="0"/>
                <wp:wrapNone/>
                <wp:docPr id="5056" name="Text Box 5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8BBAD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A1419" id="Text Box 5056" o:spid="_x0000_s1462" type="#_x0000_t202" style="position:absolute;left:0;text-align:left;margin-left:303.7pt;margin-top:107.6pt;width:100pt;height:46.5pt;rotation:-90;z-index:25381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" filled="f" stroked="f" strokeweight=".5pt">
                <v:textbox>
                  <w:txbxContent>
                    <w:p w14:paraId="0D8BBAD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20928" behindDoc="0" locked="0" layoutInCell="1" allowOverlap="1" wp14:anchorId="18041840" wp14:editId="2568623D">
                <wp:simplePos x="0" y="0"/>
                <wp:positionH relativeFrom="column">
                  <wp:posOffset>4765040</wp:posOffset>
                </wp:positionH>
                <wp:positionV relativeFrom="paragraph">
                  <wp:posOffset>1370965</wp:posOffset>
                </wp:positionV>
                <wp:extent cx="1270000" cy="590550"/>
                <wp:effectExtent l="0" t="0" r="3175" b="0"/>
                <wp:wrapNone/>
                <wp:docPr id="5057" name="Text Box 5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AC61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41840" id="Text Box 5057" o:spid="_x0000_s1463" type="#_x0000_t202" style="position:absolute;left:0;text-align:left;margin-left:375.2pt;margin-top:107.95pt;width:100pt;height:46.5pt;rotation:-90;z-index:25382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" filled="f" stroked="f" strokeweight=".5pt">
                <v:textbox>
                  <w:txbxContent>
                    <w:p w14:paraId="448AC61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21952" behindDoc="0" locked="0" layoutInCell="1" allowOverlap="1" wp14:anchorId="09D90EFF" wp14:editId="580DD31A">
                <wp:simplePos x="0" y="0"/>
                <wp:positionH relativeFrom="column">
                  <wp:posOffset>5660390</wp:posOffset>
                </wp:positionH>
                <wp:positionV relativeFrom="paragraph">
                  <wp:posOffset>1371600</wp:posOffset>
                </wp:positionV>
                <wp:extent cx="1270000" cy="590550"/>
                <wp:effectExtent l="0" t="0" r="3175" b="0"/>
                <wp:wrapNone/>
                <wp:docPr id="5058" name="Text Box 5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DDEB8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90EFF" id="Text Box 5058" o:spid="_x0000_s1464" type="#_x0000_t202" style="position:absolute;left:0;text-align:left;margin-left:445.7pt;margin-top:108pt;width:100pt;height:46.5pt;rotation:-90;z-index:25382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" filled="f" stroked="f" strokeweight=".5pt">
                <v:textbox>
                  <w:txbxContent>
                    <w:p w14:paraId="1ADDEB8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22976" behindDoc="0" locked="0" layoutInCell="1" allowOverlap="1" wp14:anchorId="78A96338" wp14:editId="70D93687">
                <wp:simplePos x="0" y="0"/>
                <wp:positionH relativeFrom="column">
                  <wp:posOffset>1158240</wp:posOffset>
                </wp:positionH>
                <wp:positionV relativeFrom="paragraph">
                  <wp:posOffset>2728595</wp:posOffset>
                </wp:positionV>
                <wp:extent cx="1270000" cy="590550"/>
                <wp:effectExtent l="0" t="0" r="3175" b="0"/>
                <wp:wrapNone/>
                <wp:docPr id="5059" name="Text Box 5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A129A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96338" id="Text Box 5059" o:spid="_x0000_s1465" type="#_x0000_t202" style="position:absolute;left:0;text-align:left;margin-left:91.2pt;margin-top:214.85pt;width:100pt;height:46.5pt;rotation:-90;z-index:25382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" filled="f" stroked="f" strokeweight=".5pt">
                <v:textbox>
                  <w:txbxContent>
                    <w:p w14:paraId="4EA129A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24000" behindDoc="0" locked="0" layoutInCell="1" allowOverlap="1" wp14:anchorId="47E8CF31" wp14:editId="1896EB9A">
                <wp:simplePos x="0" y="0"/>
                <wp:positionH relativeFrom="column">
                  <wp:posOffset>2053590</wp:posOffset>
                </wp:positionH>
                <wp:positionV relativeFrom="paragraph">
                  <wp:posOffset>2728595</wp:posOffset>
                </wp:positionV>
                <wp:extent cx="1270000" cy="590550"/>
                <wp:effectExtent l="0" t="0" r="3175" b="0"/>
                <wp:wrapNone/>
                <wp:docPr id="5060" name="Text Box 5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C6D6F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8CF31" id="Text Box 5060" o:spid="_x0000_s1466" type="#_x0000_t202" style="position:absolute;left:0;text-align:left;margin-left:161.7pt;margin-top:214.85pt;width:100pt;height:46.5pt;rotation:-90;z-index:25382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" filled="f" stroked="f" strokeweight=".5pt">
                <v:textbox>
                  <w:txbxContent>
                    <w:p w14:paraId="17C6D6F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25024" behindDoc="0" locked="0" layoutInCell="1" allowOverlap="1" wp14:anchorId="378CE2B1" wp14:editId="590E671F">
                <wp:simplePos x="0" y="0"/>
                <wp:positionH relativeFrom="column">
                  <wp:posOffset>2962910</wp:posOffset>
                </wp:positionH>
                <wp:positionV relativeFrom="paragraph">
                  <wp:posOffset>2723515</wp:posOffset>
                </wp:positionV>
                <wp:extent cx="1270000" cy="590550"/>
                <wp:effectExtent l="0" t="0" r="3175" b="0"/>
                <wp:wrapNone/>
                <wp:docPr id="5061" name="Text Box 5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3079A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CE2B1" id="Text Box 5061" o:spid="_x0000_s1467" type="#_x0000_t202" style="position:absolute;left:0;text-align:left;margin-left:233.3pt;margin-top:214.45pt;width:100pt;height:46.5pt;rotation:-90;z-index:25382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" filled="f" stroked="f" strokeweight=".5pt">
                <v:textbox>
                  <w:txbxContent>
                    <w:p w14:paraId="423079A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26048" behindDoc="0" locked="0" layoutInCell="1" allowOverlap="1" wp14:anchorId="0E1D7401" wp14:editId="6ADDC654">
                <wp:simplePos x="0" y="0"/>
                <wp:positionH relativeFrom="column">
                  <wp:posOffset>3858260</wp:posOffset>
                </wp:positionH>
                <wp:positionV relativeFrom="paragraph">
                  <wp:posOffset>2724150</wp:posOffset>
                </wp:positionV>
                <wp:extent cx="1270000" cy="590550"/>
                <wp:effectExtent l="0" t="0" r="3175" b="0"/>
                <wp:wrapNone/>
                <wp:docPr id="5062" name="Text Box 5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B8961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D7401" id="Text Box 5062" o:spid="_x0000_s1468" type="#_x0000_t202" style="position:absolute;left:0;text-align:left;margin-left:303.8pt;margin-top:214.5pt;width:100pt;height:46.5pt;rotation:-90;z-index:25382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" filled="f" stroked="f" strokeweight=".5pt">
                <v:textbox>
                  <w:txbxContent>
                    <w:p w14:paraId="58B8961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27072" behindDoc="0" locked="0" layoutInCell="1" allowOverlap="1" wp14:anchorId="38BD7CAA" wp14:editId="2AFDEF9B">
                <wp:simplePos x="0" y="0"/>
                <wp:positionH relativeFrom="column">
                  <wp:posOffset>4766310</wp:posOffset>
                </wp:positionH>
                <wp:positionV relativeFrom="paragraph">
                  <wp:posOffset>2728595</wp:posOffset>
                </wp:positionV>
                <wp:extent cx="1270000" cy="590550"/>
                <wp:effectExtent l="0" t="0" r="3175" b="0"/>
                <wp:wrapNone/>
                <wp:docPr id="5063" name="Text Box 5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62218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D7CAA" id="Text Box 5063" o:spid="_x0000_s1469" type="#_x0000_t202" style="position:absolute;left:0;text-align:left;margin-left:375.3pt;margin-top:214.85pt;width:100pt;height:46.5pt;rotation:-90;z-index:25382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" filled="f" stroked="f" strokeweight=".5pt">
                <v:textbox>
                  <w:txbxContent>
                    <w:p w14:paraId="3C62218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28096" behindDoc="0" locked="0" layoutInCell="1" allowOverlap="1" wp14:anchorId="1B83BB7A" wp14:editId="5DE16574">
                <wp:simplePos x="0" y="0"/>
                <wp:positionH relativeFrom="column">
                  <wp:posOffset>5661660</wp:posOffset>
                </wp:positionH>
                <wp:positionV relativeFrom="paragraph">
                  <wp:posOffset>2729230</wp:posOffset>
                </wp:positionV>
                <wp:extent cx="1270000" cy="590550"/>
                <wp:effectExtent l="0" t="0" r="3175" b="0"/>
                <wp:wrapNone/>
                <wp:docPr id="5064" name="Text Box 5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AD34F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3BB7A" id="Text Box 5064" o:spid="_x0000_s1470" type="#_x0000_t202" style="position:absolute;left:0;text-align:left;margin-left:445.8pt;margin-top:214.9pt;width:100pt;height:46.5pt;rotation:-90;z-index:25382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" filled="f" stroked="f" strokeweight=".5pt">
                <v:textbox>
                  <w:txbxContent>
                    <w:p w14:paraId="1BAD34F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29120" behindDoc="0" locked="0" layoutInCell="1" allowOverlap="1" wp14:anchorId="6ECC8A0C" wp14:editId="5584ACAE">
                <wp:simplePos x="0" y="0"/>
                <wp:positionH relativeFrom="column">
                  <wp:posOffset>1163320</wp:posOffset>
                </wp:positionH>
                <wp:positionV relativeFrom="paragraph">
                  <wp:posOffset>4050665</wp:posOffset>
                </wp:positionV>
                <wp:extent cx="1270000" cy="590550"/>
                <wp:effectExtent l="0" t="0" r="3175" b="0"/>
                <wp:wrapNone/>
                <wp:docPr id="5065" name="Text Box 5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D5203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C8A0C" id="Text Box 5065" o:spid="_x0000_s1471" type="#_x0000_t202" style="position:absolute;left:0;text-align:left;margin-left:91.6pt;margin-top:318.95pt;width:100pt;height:46.5pt;rotation:-90;z-index:25382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" filled="f" stroked="f" strokeweight=".5pt">
                <v:textbox>
                  <w:txbxContent>
                    <w:p w14:paraId="5ED5203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30144" behindDoc="0" locked="0" layoutInCell="1" allowOverlap="1" wp14:anchorId="1595DAE5" wp14:editId="4AA5CBB5">
                <wp:simplePos x="0" y="0"/>
                <wp:positionH relativeFrom="column">
                  <wp:posOffset>2058670</wp:posOffset>
                </wp:positionH>
                <wp:positionV relativeFrom="paragraph">
                  <wp:posOffset>4050665</wp:posOffset>
                </wp:positionV>
                <wp:extent cx="1270000" cy="590550"/>
                <wp:effectExtent l="0" t="0" r="3175" b="0"/>
                <wp:wrapNone/>
                <wp:docPr id="5066" name="Text Box 5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43062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5DAE5" id="Text Box 5066" o:spid="_x0000_s1472" type="#_x0000_t202" style="position:absolute;left:0;text-align:left;margin-left:162.1pt;margin-top:318.95pt;width:100pt;height:46.5pt;rotation:-90;z-index:25383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" filled="f" stroked="f" strokeweight=".5pt">
                <v:textbox>
                  <w:txbxContent>
                    <w:p w14:paraId="3143062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31168" behindDoc="0" locked="0" layoutInCell="1" allowOverlap="1" wp14:anchorId="343B83F4" wp14:editId="461910C9">
                <wp:simplePos x="0" y="0"/>
                <wp:positionH relativeFrom="column">
                  <wp:posOffset>2967990</wp:posOffset>
                </wp:positionH>
                <wp:positionV relativeFrom="paragraph">
                  <wp:posOffset>4045585</wp:posOffset>
                </wp:positionV>
                <wp:extent cx="1270000" cy="590550"/>
                <wp:effectExtent l="0" t="0" r="3175" b="0"/>
                <wp:wrapNone/>
                <wp:docPr id="5067" name="Text Box 5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4FC3E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B83F4" id="Text Box 5067" o:spid="_x0000_s1473" type="#_x0000_t202" style="position:absolute;left:0;text-align:left;margin-left:233.7pt;margin-top:318.55pt;width:100pt;height:46.5pt;rotation:-90;z-index:25383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" filled="f" stroked="f" strokeweight=".5pt">
                <v:textbox>
                  <w:txbxContent>
                    <w:p w14:paraId="734FC3E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32192" behindDoc="0" locked="0" layoutInCell="1" allowOverlap="1" wp14:anchorId="7ECA19AD" wp14:editId="2FE6D8D4">
                <wp:simplePos x="0" y="0"/>
                <wp:positionH relativeFrom="column">
                  <wp:posOffset>3863340</wp:posOffset>
                </wp:positionH>
                <wp:positionV relativeFrom="paragraph">
                  <wp:posOffset>4046220</wp:posOffset>
                </wp:positionV>
                <wp:extent cx="1270000" cy="590550"/>
                <wp:effectExtent l="0" t="0" r="3175" b="0"/>
                <wp:wrapNone/>
                <wp:docPr id="5068" name="Text Box 5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1B8EE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A19AD" id="Text Box 5068" o:spid="_x0000_s1474" type="#_x0000_t202" style="position:absolute;left:0;text-align:left;margin-left:304.2pt;margin-top:318.6pt;width:100pt;height:46.5pt;rotation:-90;z-index:25383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" filled="f" stroked="f" strokeweight=".5pt">
                <v:textbox>
                  <w:txbxContent>
                    <w:p w14:paraId="561B8EE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33216" behindDoc="0" locked="0" layoutInCell="1" allowOverlap="1" wp14:anchorId="24B7BEC0" wp14:editId="21B4CB45">
                <wp:simplePos x="0" y="0"/>
                <wp:positionH relativeFrom="column">
                  <wp:posOffset>4771390</wp:posOffset>
                </wp:positionH>
                <wp:positionV relativeFrom="paragraph">
                  <wp:posOffset>4050665</wp:posOffset>
                </wp:positionV>
                <wp:extent cx="1270000" cy="590550"/>
                <wp:effectExtent l="0" t="0" r="3175" b="0"/>
                <wp:wrapNone/>
                <wp:docPr id="5069" name="Text Box 5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45CB8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7BEC0" id="Text Box 5069" o:spid="_x0000_s1475" type="#_x0000_t202" style="position:absolute;left:0;text-align:left;margin-left:375.7pt;margin-top:318.95pt;width:100pt;height:46.5pt;rotation:-90;z-index:25383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" filled="f" stroked="f" strokeweight=".5pt">
                <v:textbox>
                  <w:txbxContent>
                    <w:p w14:paraId="7A45CB8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34240" behindDoc="0" locked="0" layoutInCell="1" allowOverlap="1" wp14:anchorId="5F393F25" wp14:editId="6039BA81">
                <wp:simplePos x="0" y="0"/>
                <wp:positionH relativeFrom="column">
                  <wp:posOffset>5666740</wp:posOffset>
                </wp:positionH>
                <wp:positionV relativeFrom="paragraph">
                  <wp:posOffset>4051300</wp:posOffset>
                </wp:positionV>
                <wp:extent cx="1270000" cy="590550"/>
                <wp:effectExtent l="0" t="0" r="3175" b="0"/>
                <wp:wrapNone/>
                <wp:docPr id="5070" name="Text Box 5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9D8F7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93F25" id="Text Box 5070" o:spid="_x0000_s1476" type="#_x0000_t202" style="position:absolute;left:0;text-align:left;margin-left:446.2pt;margin-top:319pt;width:100pt;height:46.5pt;rotation:-90;z-index:25383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HQqNw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" filled="f" stroked="f" strokeweight=".5pt">
                <v:textbox>
                  <w:txbxContent>
                    <w:p w14:paraId="629D8F7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35264" behindDoc="0" locked="0" layoutInCell="1" allowOverlap="1" wp14:anchorId="37280213" wp14:editId="5C450E12">
                <wp:simplePos x="0" y="0"/>
                <wp:positionH relativeFrom="column">
                  <wp:posOffset>1149985</wp:posOffset>
                </wp:positionH>
                <wp:positionV relativeFrom="paragraph">
                  <wp:posOffset>5408295</wp:posOffset>
                </wp:positionV>
                <wp:extent cx="1270000" cy="590550"/>
                <wp:effectExtent l="0" t="0" r="3175" b="0"/>
                <wp:wrapNone/>
                <wp:docPr id="5071" name="Text Box 5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95ECF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80213" id="Text Box 5071" o:spid="_x0000_s1477" type="#_x0000_t202" style="position:absolute;left:0;text-align:left;margin-left:90.55pt;margin-top:425.85pt;width:100pt;height:46.5pt;rotation:-90;z-index:25383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" filled="f" stroked="f" strokeweight=".5pt">
                <v:textbox>
                  <w:txbxContent>
                    <w:p w14:paraId="5195ECF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36288" behindDoc="0" locked="0" layoutInCell="1" allowOverlap="1" wp14:anchorId="19E4A9EE" wp14:editId="2C588DCF">
                <wp:simplePos x="0" y="0"/>
                <wp:positionH relativeFrom="column">
                  <wp:posOffset>2045335</wp:posOffset>
                </wp:positionH>
                <wp:positionV relativeFrom="paragraph">
                  <wp:posOffset>5408295</wp:posOffset>
                </wp:positionV>
                <wp:extent cx="1270000" cy="590550"/>
                <wp:effectExtent l="0" t="0" r="3175" b="0"/>
                <wp:wrapNone/>
                <wp:docPr id="5072" name="Text Box 5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B1DCE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4A9EE" id="Text Box 5072" o:spid="_x0000_s1478" type="#_x0000_t202" style="position:absolute;left:0;text-align:left;margin-left:161.05pt;margin-top:425.85pt;width:100pt;height:46.5pt;rotation:-90;z-index:25383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" filled="f" stroked="f" strokeweight=".5pt">
                <v:textbox>
                  <w:txbxContent>
                    <w:p w14:paraId="7FB1DCE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37312" behindDoc="0" locked="0" layoutInCell="1" allowOverlap="1" wp14:anchorId="69BDF63D" wp14:editId="30D9BDF1">
                <wp:simplePos x="0" y="0"/>
                <wp:positionH relativeFrom="column">
                  <wp:posOffset>2954655</wp:posOffset>
                </wp:positionH>
                <wp:positionV relativeFrom="paragraph">
                  <wp:posOffset>5403215</wp:posOffset>
                </wp:positionV>
                <wp:extent cx="1270000" cy="590550"/>
                <wp:effectExtent l="0" t="0" r="3175" b="0"/>
                <wp:wrapNone/>
                <wp:docPr id="5073" name="Text Box 5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73B9A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DF63D" id="Text Box 5073" o:spid="_x0000_s1479" type="#_x0000_t202" style="position:absolute;left:0;text-align:left;margin-left:232.65pt;margin-top:425.45pt;width:100pt;height:46.5pt;rotation:-90;z-index:25383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" filled="f" stroked="f" strokeweight=".5pt">
                <v:textbox>
                  <w:txbxContent>
                    <w:p w14:paraId="6573B9A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38336" behindDoc="0" locked="0" layoutInCell="1" allowOverlap="1" wp14:anchorId="09DA801E" wp14:editId="0F14ED21">
                <wp:simplePos x="0" y="0"/>
                <wp:positionH relativeFrom="column">
                  <wp:posOffset>3850005</wp:posOffset>
                </wp:positionH>
                <wp:positionV relativeFrom="paragraph">
                  <wp:posOffset>5403850</wp:posOffset>
                </wp:positionV>
                <wp:extent cx="1270000" cy="590550"/>
                <wp:effectExtent l="0" t="0" r="3175" b="0"/>
                <wp:wrapNone/>
                <wp:docPr id="5074" name="Text Box 5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A6C0C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A801E" id="Text Box 5074" o:spid="_x0000_s1480" type="#_x0000_t202" style="position:absolute;left:0;text-align:left;margin-left:303.15pt;margin-top:425.5pt;width:100pt;height:46.5pt;rotation:-90;z-index:25383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4NtOQ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" filled="f" stroked="f" strokeweight=".5pt">
                <v:textbox>
                  <w:txbxContent>
                    <w:p w14:paraId="23A6C0C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39360" behindDoc="0" locked="0" layoutInCell="1" allowOverlap="1" wp14:anchorId="0A00281F" wp14:editId="253F7915">
                <wp:simplePos x="0" y="0"/>
                <wp:positionH relativeFrom="column">
                  <wp:posOffset>4758055</wp:posOffset>
                </wp:positionH>
                <wp:positionV relativeFrom="paragraph">
                  <wp:posOffset>5408295</wp:posOffset>
                </wp:positionV>
                <wp:extent cx="1270000" cy="590550"/>
                <wp:effectExtent l="0" t="0" r="3175" b="0"/>
                <wp:wrapNone/>
                <wp:docPr id="5075" name="Text Box 5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3F064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0281F" id="Text Box 5075" o:spid="_x0000_s1481" type="#_x0000_t202" style="position:absolute;left:0;text-align:left;margin-left:374.65pt;margin-top:425.85pt;width:100pt;height:46.5pt;rotation:-90;z-index:25383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" filled="f" stroked="f" strokeweight=".5pt">
                <v:textbox>
                  <w:txbxContent>
                    <w:p w14:paraId="4F3F064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40384" behindDoc="0" locked="0" layoutInCell="1" allowOverlap="1" wp14:anchorId="52D18878" wp14:editId="0836469C">
                <wp:simplePos x="0" y="0"/>
                <wp:positionH relativeFrom="column">
                  <wp:posOffset>5653405</wp:posOffset>
                </wp:positionH>
                <wp:positionV relativeFrom="paragraph">
                  <wp:posOffset>5408930</wp:posOffset>
                </wp:positionV>
                <wp:extent cx="1270000" cy="590550"/>
                <wp:effectExtent l="0" t="0" r="3175" b="0"/>
                <wp:wrapNone/>
                <wp:docPr id="5076" name="Text Box 5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DFFC0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18878" id="Text Box 5076" o:spid="_x0000_s1482" type="#_x0000_t202" style="position:absolute;left:0;text-align:left;margin-left:445.15pt;margin-top:425.9pt;width:100pt;height:46.5pt;rotation:-90;z-index:25384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i4ROQ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" filled="f" stroked="f" strokeweight=".5pt">
                <v:textbox>
                  <w:txbxContent>
                    <w:p w14:paraId="3FDFFC0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41408" behindDoc="0" locked="0" layoutInCell="1" allowOverlap="1" wp14:anchorId="3B4D40CE" wp14:editId="39D70060">
                <wp:simplePos x="0" y="0"/>
                <wp:positionH relativeFrom="column">
                  <wp:posOffset>1164590</wp:posOffset>
                </wp:positionH>
                <wp:positionV relativeFrom="paragraph">
                  <wp:posOffset>6730365</wp:posOffset>
                </wp:positionV>
                <wp:extent cx="1270000" cy="590550"/>
                <wp:effectExtent l="0" t="0" r="3175" b="0"/>
                <wp:wrapNone/>
                <wp:docPr id="5077" name="Text Box 5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D366A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D40CE" id="Text Box 5077" o:spid="_x0000_s1483" type="#_x0000_t202" style="position:absolute;left:0;text-align:left;margin-left:91.7pt;margin-top:529.95pt;width:100pt;height:46.5pt;rotation:-90;z-index:25384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" filled="f" stroked="f" strokeweight=".5pt">
                <v:textbox>
                  <w:txbxContent>
                    <w:p w14:paraId="0ED366A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42432" behindDoc="0" locked="0" layoutInCell="1" allowOverlap="1" wp14:anchorId="4CC772F9" wp14:editId="5E9FF716">
                <wp:simplePos x="0" y="0"/>
                <wp:positionH relativeFrom="column">
                  <wp:posOffset>2059940</wp:posOffset>
                </wp:positionH>
                <wp:positionV relativeFrom="paragraph">
                  <wp:posOffset>6730365</wp:posOffset>
                </wp:positionV>
                <wp:extent cx="1270000" cy="590550"/>
                <wp:effectExtent l="0" t="0" r="3175" b="0"/>
                <wp:wrapNone/>
                <wp:docPr id="5078" name="Text Box 5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16595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772F9" id="Text Box 5078" o:spid="_x0000_s1484" type="#_x0000_t202" style="position:absolute;left:0;text-align:left;margin-left:162.2pt;margin-top:529.95pt;width:100pt;height:46.5pt;rotation:-90;z-index:25384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I6EOA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" filled="f" stroked="f" strokeweight=".5pt">
                <v:textbox>
                  <w:txbxContent>
                    <w:p w14:paraId="5F16595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43456" behindDoc="0" locked="0" layoutInCell="1" allowOverlap="1" wp14:anchorId="02225260" wp14:editId="1A3E2F0E">
                <wp:simplePos x="0" y="0"/>
                <wp:positionH relativeFrom="column">
                  <wp:posOffset>2969260</wp:posOffset>
                </wp:positionH>
                <wp:positionV relativeFrom="paragraph">
                  <wp:posOffset>6725285</wp:posOffset>
                </wp:positionV>
                <wp:extent cx="1270000" cy="590550"/>
                <wp:effectExtent l="0" t="0" r="3175" b="0"/>
                <wp:wrapNone/>
                <wp:docPr id="5079" name="Text Box 5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6ECA7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25260" id="Text Box 5079" o:spid="_x0000_s1485" type="#_x0000_t202" style="position:absolute;left:0;text-align:left;margin-left:233.8pt;margin-top:529.55pt;width:100pt;height:46.5pt;rotation:-90;z-index:25384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" filled="f" stroked="f" strokeweight=".5pt">
                <v:textbox>
                  <w:txbxContent>
                    <w:p w14:paraId="776ECA7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44480" behindDoc="0" locked="0" layoutInCell="1" allowOverlap="1" wp14:anchorId="29B4B9C0" wp14:editId="5189458E">
                <wp:simplePos x="0" y="0"/>
                <wp:positionH relativeFrom="column">
                  <wp:posOffset>3864610</wp:posOffset>
                </wp:positionH>
                <wp:positionV relativeFrom="paragraph">
                  <wp:posOffset>6725920</wp:posOffset>
                </wp:positionV>
                <wp:extent cx="1270000" cy="590550"/>
                <wp:effectExtent l="0" t="0" r="3175" b="0"/>
                <wp:wrapNone/>
                <wp:docPr id="5080" name="Text Box 5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5AA30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4B9C0" id="Text Box 5080" o:spid="_x0000_s1486" type="#_x0000_t202" style="position:absolute;left:0;text-align:left;margin-left:304.3pt;margin-top:529.6pt;width:100pt;height:46.5pt;rotation:-90;z-index:25384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EPLNw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" filled="f" stroked="f" strokeweight=".5pt">
                <v:textbox>
                  <w:txbxContent>
                    <w:p w14:paraId="705AA30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45504" behindDoc="0" locked="0" layoutInCell="1" allowOverlap="1" wp14:anchorId="5995B3AE" wp14:editId="59634CE1">
                <wp:simplePos x="0" y="0"/>
                <wp:positionH relativeFrom="column">
                  <wp:posOffset>4772660</wp:posOffset>
                </wp:positionH>
                <wp:positionV relativeFrom="paragraph">
                  <wp:posOffset>6730365</wp:posOffset>
                </wp:positionV>
                <wp:extent cx="1270000" cy="590550"/>
                <wp:effectExtent l="0" t="0" r="3175" b="0"/>
                <wp:wrapNone/>
                <wp:docPr id="5081" name="Text Box 5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2D355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5B3AE" id="Text Box 5081" o:spid="_x0000_s1487" type="#_x0000_t202" style="position:absolute;left:0;text-align:left;margin-left:375.8pt;margin-top:529.95pt;width:100pt;height:46.5pt;rotation:-90;z-index:25384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vuEOQ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" filled="f" stroked="f" strokeweight=".5pt">
                <v:textbox>
                  <w:txbxContent>
                    <w:p w14:paraId="602D355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46528" behindDoc="0" locked="0" layoutInCell="1" allowOverlap="1" wp14:anchorId="2BA93F03" wp14:editId="111E7B0D">
                <wp:simplePos x="0" y="0"/>
                <wp:positionH relativeFrom="column">
                  <wp:posOffset>5668010</wp:posOffset>
                </wp:positionH>
                <wp:positionV relativeFrom="paragraph">
                  <wp:posOffset>6731000</wp:posOffset>
                </wp:positionV>
                <wp:extent cx="1270000" cy="590550"/>
                <wp:effectExtent l="0" t="0" r="3175" b="0"/>
                <wp:wrapNone/>
                <wp:docPr id="5082" name="Text Box 5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64E0F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93F03" id="Text Box 5082" o:spid="_x0000_s1488" type="#_x0000_t202" style="position:absolute;left:0;text-align:left;margin-left:446.3pt;margin-top:530pt;width:100pt;height:46.5pt;rotation:-90;z-index:25384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" filled="f" stroked="f" strokeweight=".5pt">
                <v:textbox>
                  <w:txbxContent>
                    <w:p w14:paraId="4164E0F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47552" behindDoc="0" locked="0" layoutInCell="1" allowOverlap="1" wp14:anchorId="227968BE" wp14:editId="4F4B26DB">
                <wp:simplePos x="0" y="0"/>
                <wp:positionH relativeFrom="column">
                  <wp:posOffset>1177290</wp:posOffset>
                </wp:positionH>
                <wp:positionV relativeFrom="paragraph">
                  <wp:posOffset>8071485</wp:posOffset>
                </wp:positionV>
                <wp:extent cx="1270000" cy="590550"/>
                <wp:effectExtent l="0" t="0" r="3175" b="0"/>
                <wp:wrapNone/>
                <wp:docPr id="5083" name="Text Box 5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1735B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968BE" id="Text Box 5083" o:spid="_x0000_s1489" type="#_x0000_t202" style="position:absolute;left:0;text-align:left;margin-left:92.7pt;margin-top:635.55pt;width:100pt;height:46.5pt;rotation:-90;z-index:25384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8O2Nw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" filled="f" stroked="f" strokeweight=".5pt">
                <v:textbox>
                  <w:txbxContent>
                    <w:p w14:paraId="561735B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48576" behindDoc="0" locked="0" layoutInCell="1" allowOverlap="1" wp14:anchorId="62331319" wp14:editId="4316731E">
                <wp:simplePos x="0" y="0"/>
                <wp:positionH relativeFrom="column">
                  <wp:posOffset>2072640</wp:posOffset>
                </wp:positionH>
                <wp:positionV relativeFrom="paragraph">
                  <wp:posOffset>8071485</wp:posOffset>
                </wp:positionV>
                <wp:extent cx="1270000" cy="590550"/>
                <wp:effectExtent l="0" t="0" r="3175" b="0"/>
                <wp:wrapNone/>
                <wp:docPr id="5084" name="Text Box 5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74094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31319" id="Text Box 5084" o:spid="_x0000_s1490" type="#_x0000_t202" style="position:absolute;left:0;text-align:left;margin-left:163.2pt;margin-top:635.55pt;width:100pt;height:46.5pt;rotation:-90;z-index:25384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" filled="f" stroked="f" strokeweight=".5pt">
                <v:textbox>
                  <w:txbxContent>
                    <w:p w14:paraId="5374094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49600" behindDoc="0" locked="0" layoutInCell="1" allowOverlap="1" wp14:anchorId="678E5CDD" wp14:editId="5C54FA62">
                <wp:simplePos x="0" y="0"/>
                <wp:positionH relativeFrom="column">
                  <wp:posOffset>2981960</wp:posOffset>
                </wp:positionH>
                <wp:positionV relativeFrom="paragraph">
                  <wp:posOffset>8066405</wp:posOffset>
                </wp:positionV>
                <wp:extent cx="1270000" cy="590550"/>
                <wp:effectExtent l="0" t="0" r="3175" b="0"/>
                <wp:wrapNone/>
                <wp:docPr id="5085" name="Text Box 5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953FF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E5CDD" id="Text Box 5085" o:spid="_x0000_s1491" type="#_x0000_t202" style="position:absolute;left:0;text-align:left;margin-left:234.8pt;margin-top:635.15pt;width:100pt;height:46.5pt;rotation:-90;z-index:25384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" filled="f" stroked="f" strokeweight=".5pt">
                <v:textbox>
                  <w:txbxContent>
                    <w:p w14:paraId="25953FF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50624" behindDoc="0" locked="0" layoutInCell="1" allowOverlap="1" wp14:anchorId="5D3DCF27" wp14:editId="49EB20C5">
                <wp:simplePos x="0" y="0"/>
                <wp:positionH relativeFrom="column">
                  <wp:posOffset>3877310</wp:posOffset>
                </wp:positionH>
                <wp:positionV relativeFrom="paragraph">
                  <wp:posOffset>8067040</wp:posOffset>
                </wp:positionV>
                <wp:extent cx="1270000" cy="590550"/>
                <wp:effectExtent l="0" t="0" r="3175" b="0"/>
                <wp:wrapNone/>
                <wp:docPr id="5086" name="Text Box 5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C49A2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DCF27" id="Text Box 5086" o:spid="_x0000_s1492" type="#_x0000_t202" style="position:absolute;left:0;text-align:left;margin-left:305.3pt;margin-top:635.2pt;width:100pt;height:46.5pt;rotation:-90;z-index:25385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" filled="f" stroked="f" strokeweight=".5pt">
                <v:textbox>
                  <w:txbxContent>
                    <w:p w14:paraId="69C49A2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51648" behindDoc="0" locked="0" layoutInCell="1" allowOverlap="1" wp14:anchorId="033BE5C2" wp14:editId="0404DEFC">
                <wp:simplePos x="0" y="0"/>
                <wp:positionH relativeFrom="column">
                  <wp:posOffset>4785360</wp:posOffset>
                </wp:positionH>
                <wp:positionV relativeFrom="paragraph">
                  <wp:posOffset>8071485</wp:posOffset>
                </wp:positionV>
                <wp:extent cx="1270000" cy="590550"/>
                <wp:effectExtent l="0" t="0" r="3175" b="0"/>
                <wp:wrapNone/>
                <wp:docPr id="5087" name="Text Box 5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5AFB2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BE5C2" id="Text Box 5087" o:spid="_x0000_s1493" type="#_x0000_t202" style="position:absolute;left:0;text-align:left;margin-left:376.8pt;margin-top:635.55pt;width:100pt;height:46.5pt;rotation:-90;z-index:25385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" filled="f" stroked="f" strokeweight=".5pt">
                <v:textbox>
                  <w:txbxContent>
                    <w:p w14:paraId="365AFB2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52672" behindDoc="0" locked="0" layoutInCell="1" allowOverlap="1" wp14:anchorId="4BFE25EF" wp14:editId="197DA3E2">
                <wp:simplePos x="0" y="0"/>
                <wp:positionH relativeFrom="column">
                  <wp:posOffset>5680710</wp:posOffset>
                </wp:positionH>
                <wp:positionV relativeFrom="paragraph">
                  <wp:posOffset>8072120</wp:posOffset>
                </wp:positionV>
                <wp:extent cx="1270000" cy="590550"/>
                <wp:effectExtent l="0" t="0" r="3175" b="0"/>
                <wp:wrapNone/>
                <wp:docPr id="5088" name="Text Box 5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61BBF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E25EF" id="Text Box 5088" o:spid="_x0000_s1494" type="#_x0000_t202" style="position:absolute;left:0;text-align:left;margin-left:447.3pt;margin-top:635.6pt;width:100pt;height:46.5pt;rotation:-90;z-index:25385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" filled="f" stroked="f" strokeweight=".5pt">
                <v:textbox>
                  <w:txbxContent>
                    <w:p w14:paraId="5B61BBF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5F7DCB8D" wp14:editId="0934A03C">
                <wp:simplePos x="0" y="0"/>
                <wp:positionH relativeFrom="column">
                  <wp:posOffset>433706</wp:posOffset>
                </wp:positionH>
                <wp:positionV relativeFrom="paragraph">
                  <wp:posOffset>8171815</wp:posOffset>
                </wp:positionV>
                <wp:extent cx="1270000" cy="368300"/>
                <wp:effectExtent l="0" t="0" r="0" b="0"/>
                <wp:wrapNone/>
                <wp:docPr id="2710" name="Text Box 2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12D817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DCB8D" id="Text Box 2710" o:spid="_x0000_s1495" type="#_x0000_t202" style="position:absolute;left:0;text-align:left;margin-left:34.15pt;margin-top:643.45pt;width:100pt;height:29pt;rotation:-90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" filled="f" stroked="f" strokeweight=".5pt">
                <v:textbox>
                  <w:txbxContent>
                    <w:p w14:paraId="1912D817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53D08502" wp14:editId="42F3C369">
                <wp:simplePos x="0" y="0"/>
                <wp:positionH relativeFrom="column">
                  <wp:posOffset>433704</wp:posOffset>
                </wp:positionH>
                <wp:positionV relativeFrom="paragraph">
                  <wp:posOffset>6834506</wp:posOffset>
                </wp:positionV>
                <wp:extent cx="1270000" cy="368300"/>
                <wp:effectExtent l="0" t="0" r="0" b="0"/>
                <wp:wrapNone/>
                <wp:docPr id="2711" name="Text Box 2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6CF8DE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08502" id="Text Box 2711" o:spid="_x0000_s1496" type="#_x0000_t202" style="position:absolute;left:0;text-align:left;margin-left:34.15pt;margin-top:538.15pt;width:100pt;height:29pt;rotation:-90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" filled="f" stroked="f" strokeweight=".5pt">
                <v:textbox>
                  <w:txbxContent>
                    <w:p w14:paraId="316CF8DE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1C815F20" wp14:editId="1C9C7408">
                <wp:simplePos x="0" y="0"/>
                <wp:positionH relativeFrom="column">
                  <wp:posOffset>433704</wp:posOffset>
                </wp:positionH>
                <wp:positionV relativeFrom="paragraph">
                  <wp:posOffset>5473700</wp:posOffset>
                </wp:positionV>
                <wp:extent cx="1270000" cy="368300"/>
                <wp:effectExtent l="0" t="0" r="0" b="0"/>
                <wp:wrapNone/>
                <wp:docPr id="2712" name="Text Box 2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578CEA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15F20" id="Text Box 2712" o:spid="_x0000_s1497" type="#_x0000_t202" style="position:absolute;left:0;text-align:left;margin-left:34.15pt;margin-top:431pt;width:100pt;height:29pt;rotation:-90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" filled="f" stroked="f" strokeweight=".5pt">
                <v:textbox>
                  <w:txbxContent>
                    <w:p w14:paraId="55578CEA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4865B6F7" wp14:editId="391C0510">
                <wp:simplePos x="0" y="0"/>
                <wp:positionH relativeFrom="column">
                  <wp:posOffset>433704</wp:posOffset>
                </wp:positionH>
                <wp:positionV relativeFrom="paragraph">
                  <wp:posOffset>4171315</wp:posOffset>
                </wp:positionV>
                <wp:extent cx="1270000" cy="368300"/>
                <wp:effectExtent l="0" t="0" r="0" b="0"/>
                <wp:wrapNone/>
                <wp:docPr id="2713" name="Text Box 2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3E9EE2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5B6F7" id="Text Box 2713" o:spid="_x0000_s1498" type="#_x0000_t202" style="position:absolute;left:0;text-align:left;margin-left:34.15pt;margin-top:328.45pt;width:100pt;height:29pt;rotation:-90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" filled="f" stroked="f" strokeweight=".5pt">
                <v:textbox>
                  <w:txbxContent>
                    <w:p w14:paraId="273E9EE2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346A3F3C" wp14:editId="02FB0C76">
                <wp:simplePos x="0" y="0"/>
                <wp:positionH relativeFrom="column">
                  <wp:posOffset>433706</wp:posOffset>
                </wp:positionH>
                <wp:positionV relativeFrom="paragraph">
                  <wp:posOffset>2814320</wp:posOffset>
                </wp:positionV>
                <wp:extent cx="1270000" cy="368300"/>
                <wp:effectExtent l="0" t="0" r="0" b="0"/>
                <wp:wrapNone/>
                <wp:docPr id="2714" name="Text Box 2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FE97A3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A3F3C" id="Text Box 2714" o:spid="_x0000_s1499" type="#_x0000_t202" style="position:absolute;left:0;text-align:left;margin-left:34.15pt;margin-top:221.6pt;width:100pt;height:29pt;rotation:-90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UuKOA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" filled="f" stroked="f" strokeweight=".5pt">
                <v:textbox>
                  <w:txbxContent>
                    <w:p w14:paraId="2BFE97A3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7D5BDA6D" wp14:editId="7419AF94">
                <wp:simplePos x="0" y="0"/>
                <wp:positionH relativeFrom="column">
                  <wp:posOffset>433705</wp:posOffset>
                </wp:positionH>
                <wp:positionV relativeFrom="paragraph">
                  <wp:posOffset>1496060</wp:posOffset>
                </wp:positionV>
                <wp:extent cx="1270000" cy="368300"/>
                <wp:effectExtent l="0" t="0" r="0" b="0"/>
                <wp:wrapNone/>
                <wp:docPr id="2715" name="Text Box 2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51E176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5BDA6D" id="Text Box 2715" o:spid="_x0000_s1500" type="#_x0000_t202" style="position:absolute;left:0;text-align:left;margin-left:34.15pt;margin-top:117.8pt;width:100pt;height:29pt;rotation:-90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" filled="f" stroked="f" strokeweight=".5pt">
                <v:textbox>
                  <w:txbxContent>
                    <w:p w14:paraId="2E51E176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  <w:r w:rsidR="0098546E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0ADD99C3" wp14:editId="1871C11F">
                <wp:simplePos x="0" y="0"/>
                <wp:positionH relativeFrom="column">
                  <wp:posOffset>418465</wp:posOffset>
                </wp:positionH>
                <wp:positionV relativeFrom="paragraph">
                  <wp:posOffset>140335</wp:posOffset>
                </wp:positionV>
                <wp:extent cx="1270000" cy="368300"/>
                <wp:effectExtent l="0" t="0" r="0" b="0"/>
                <wp:wrapNone/>
                <wp:docPr id="2716" name="Text Box 2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F349BE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D99C3" id="Text Box 2716" o:spid="_x0000_s1501" type="#_x0000_t202" style="position:absolute;left:0;text-align:left;margin-left:32.95pt;margin-top:11.05pt;width:100pt;height:29pt;rotation:-90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ToVOQ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" filled="f" stroked="f" strokeweight=".5pt">
                <v:textbox>
                  <w:txbxContent>
                    <w:p w14:paraId="32F349BE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00320" behindDoc="0" locked="0" layoutInCell="1" allowOverlap="1" wp14:anchorId="40005E58" wp14:editId="5F0A9282">
                <wp:simplePos x="0" y="0"/>
                <wp:positionH relativeFrom="column">
                  <wp:posOffset>-539115</wp:posOffset>
                </wp:positionH>
                <wp:positionV relativeFrom="paragraph">
                  <wp:posOffset>7759065</wp:posOffset>
                </wp:positionV>
                <wp:extent cx="1828800" cy="596900"/>
                <wp:effectExtent l="0" t="0" r="6350" b="0"/>
                <wp:wrapNone/>
                <wp:docPr id="3074" name="Text Box 3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D8A7C1" w14:textId="77777777" w:rsidR="004858EE" w:rsidRPr="00C43C5E" w:rsidRDefault="004858EE" w:rsidP="00CC0541">
                            <w:pPr>
                              <w:jc w:val="left"/>
                              <w:rPr>
                                <w:rFonts w:ascii="Roboto" w:hAnsi="Roboto"/>
                                <w:b/>
                                <w:color w:val="8C368C"/>
                                <w:sz w:val="60"/>
                                <w:szCs w:val="60"/>
                              </w:rPr>
                            </w:pPr>
                            <w:r w:rsidRPr="00C43C5E">
                              <w:rPr>
                                <w:rFonts w:ascii="Roboto" w:hAnsi="Roboto"/>
                                <w:b/>
                                <w:color w:val="8C368C"/>
                                <w:sz w:val="60"/>
                                <w:szCs w:val="60"/>
                              </w:rPr>
                              <w:t>May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05E58" id="Text Box 3074" o:spid="_x0000_s1502" type="#_x0000_t202" style="position:absolute;left:0;text-align:left;margin-left:-42.45pt;margin-top:610.95pt;width:2in;height:47pt;rotation:-90;z-index:25260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" filled="f" stroked="f" strokeweight=".5pt">
                <v:textbox>
                  <w:txbxContent>
                    <w:p w14:paraId="73D8A7C1" w14:textId="77777777" w:rsidR="004858EE" w:rsidRPr="00C43C5E" w:rsidRDefault="004858EE" w:rsidP="00CC0541">
                      <w:pPr>
                        <w:jc w:val="left"/>
                        <w:rPr>
                          <w:rFonts w:ascii="Roboto" w:hAnsi="Roboto"/>
                          <w:b/>
                          <w:color w:val="8C368C"/>
                          <w:sz w:val="60"/>
                          <w:szCs w:val="60"/>
                        </w:rPr>
                      </w:pPr>
                      <w:r w:rsidRPr="00C43C5E">
                        <w:rPr>
                          <w:rFonts w:ascii="Roboto" w:hAnsi="Roboto"/>
                          <w:b/>
                          <w:color w:val="8C368C"/>
                          <w:sz w:val="60"/>
                          <w:szCs w:val="60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599296" behindDoc="0" locked="0" layoutInCell="1" allowOverlap="1" wp14:anchorId="766243FE" wp14:editId="33A373AC">
                <wp:simplePos x="0" y="0"/>
                <wp:positionH relativeFrom="column">
                  <wp:posOffset>-244475</wp:posOffset>
                </wp:positionH>
                <wp:positionV relativeFrom="paragraph">
                  <wp:posOffset>-8255</wp:posOffset>
                </wp:positionV>
                <wp:extent cx="1270000" cy="596900"/>
                <wp:effectExtent l="0" t="0" r="0" b="0"/>
                <wp:wrapNone/>
                <wp:docPr id="3073" name="Text Box 3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68DFB1" w14:textId="1B67953A" w:rsidR="004858EE" w:rsidRDefault="004858EE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8C368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8C368C"/>
                                <w:sz w:val="60"/>
                                <w:szCs w:val="60"/>
                              </w:rPr>
                              <w:t>202</w:t>
                            </w:r>
                            <w:r w:rsidR="00E05261">
                              <w:rPr>
                                <w:rFonts w:ascii="Roboto" w:hAnsi="Roboto"/>
                                <w:b/>
                                <w:color w:val="8C368C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  <w:p w14:paraId="6FD4967A" w14:textId="77777777" w:rsidR="00E05261" w:rsidRPr="00C43C5E" w:rsidRDefault="00E05261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8C368C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243FE" id="Text Box 3073" o:spid="_x0000_s1503" type="#_x0000_t202" style="position:absolute;left:0;text-align:left;margin-left:-19.25pt;margin-top:-.65pt;width:100pt;height:47pt;rotation:-90;z-index:25259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" filled="f" stroked="f" strokeweight=".5pt">
                <v:textbox>
                  <w:txbxContent>
                    <w:p w14:paraId="3268DFB1" w14:textId="1B67953A" w:rsidR="004858EE" w:rsidRDefault="004858EE" w:rsidP="000F4CA4">
                      <w:pPr>
                        <w:jc w:val="center"/>
                        <w:rPr>
                          <w:rFonts w:ascii="Roboto" w:hAnsi="Roboto"/>
                          <w:b/>
                          <w:color w:val="8C368C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8C368C"/>
                          <w:sz w:val="60"/>
                          <w:szCs w:val="60"/>
                        </w:rPr>
                        <w:t>202</w:t>
                      </w:r>
                      <w:r w:rsidR="00E05261">
                        <w:rPr>
                          <w:rFonts w:ascii="Roboto" w:hAnsi="Roboto"/>
                          <w:b/>
                          <w:color w:val="8C368C"/>
                          <w:sz w:val="60"/>
                          <w:szCs w:val="60"/>
                        </w:rPr>
                        <w:t>2</w:t>
                      </w:r>
                    </w:p>
                    <w:p w14:paraId="6FD4967A" w14:textId="77777777" w:rsidR="00E05261" w:rsidRPr="00C43C5E" w:rsidRDefault="00E05261" w:rsidP="000F4CA4">
                      <w:pPr>
                        <w:jc w:val="center"/>
                        <w:rPr>
                          <w:rFonts w:ascii="Roboto" w:hAnsi="Roboto"/>
                          <w:b/>
                          <w:color w:val="8C368C"/>
                          <w:sz w:val="60"/>
                          <w:szCs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545E6B" w14:textId="60D2F43E" w:rsidR="002E13DC" w:rsidRDefault="006B38C3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48"/>
          <w:footerReference w:type="default" r:id="rId49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6B38C3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3859840" behindDoc="0" locked="0" layoutInCell="1" allowOverlap="1" wp14:anchorId="270FB3B7" wp14:editId="043A8739">
                <wp:simplePos x="0" y="0"/>
                <wp:positionH relativeFrom="column">
                  <wp:posOffset>5589270</wp:posOffset>
                </wp:positionH>
                <wp:positionV relativeFrom="paragraph">
                  <wp:posOffset>19050</wp:posOffset>
                </wp:positionV>
                <wp:extent cx="1270000" cy="590550"/>
                <wp:effectExtent l="0" t="0" r="3175" b="0"/>
                <wp:wrapNone/>
                <wp:docPr id="5094" name="Text Box 5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E21E9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FB3B7" id="Text Box 5094" o:spid="_x0000_s1504" type="#_x0000_t202" style="position:absolute;left:0;text-align:left;margin-left:440.1pt;margin-top:1.5pt;width:100pt;height:46.5pt;rotation:-90;z-index:25385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" filled="f" stroked="f" strokeweight=".5pt">
                <v:textbox>
                  <w:txbxContent>
                    <w:p w14:paraId="13E21E9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65984" behindDoc="0" locked="0" layoutInCell="1" allowOverlap="1" wp14:anchorId="66954E54" wp14:editId="2D5DD82A">
                <wp:simplePos x="0" y="0"/>
                <wp:positionH relativeFrom="column">
                  <wp:posOffset>5596890</wp:posOffset>
                </wp:positionH>
                <wp:positionV relativeFrom="paragraph">
                  <wp:posOffset>1365250</wp:posOffset>
                </wp:positionV>
                <wp:extent cx="1270000" cy="590550"/>
                <wp:effectExtent l="0" t="0" r="3175" b="0"/>
                <wp:wrapNone/>
                <wp:docPr id="5100" name="Text Box 5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71D24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54E54" id="Text Box 5100" o:spid="_x0000_s1505" type="#_x0000_t202" style="position:absolute;left:0;text-align:left;margin-left:440.7pt;margin-top:107.5pt;width:100pt;height:46.5pt;rotation:-90;z-index:25386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" filled="f" stroked="f" strokeweight=".5pt">
                <v:textbox>
                  <w:txbxContent>
                    <w:p w14:paraId="3F71D24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72128" behindDoc="0" locked="0" layoutInCell="1" allowOverlap="1" wp14:anchorId="3784DBAA" wp14:editId="4008D19A">
                <wp:simplePos x="0" y="0"/>
                <wp:positionH relativeFrom="column">
                  <wp:posOffset>5598160</wp:posOffset>
                </wp:positionH>
                <wp:positionV relativeFrom="paragraph">
                  <wp:posOffset>2722880</wp:posOffset>
                </wp:positionV>
                <wp:extent cx="1270000" cy="590550"/>
                <wp:effectExtent l="0" t="0" r="3175" b="0"/>
                <wp:wrapNone/>
                <wp:docPr id="5106" name="Text Box 5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59CAC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4DBAA" id="Text Box 5106" o:spid="_x0000_s1506" type="#_x0000_t202" style="position:absolute;left:0;text-align:left;margin-left:440.8pt;margin-top:214.4pt;width:100pt;height:46.5pt;rotation:-90;z-index:25387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" filled="f" stroked="f" strokeweight=".5pt">
                <v:textbox>
                  <w:txbxContent>
                    <w:p w14:paraId="1459CAC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78272" behindDoc="0" locked="0" layoutInCell="1" allowOverlap="1" wp14:anchorId="2F3D4F5B" wp14:editId="0F8A19B4">
                <wp:simplePos x="0" y="0"/>
                <wp:positionH relativeFrom="column">
                  <wp:posOffset>5603240</wp:posOffset>
                </wp:positionH>
                <wp:positionV relativeFrom="paragraph">
                  <wp:posOffset>4044950</wp:posOffset>
                </wp:positionV>
                <wp:extent cx="1270000" cy="590550"/>
                <wp:effectExtent l="0" t="0" r="3175" b="0"/>
                <wp:wrapNone/>
                <wp:docPr id="5112" name="Text Box 5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55E7A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D4F5B" id="Text Box 5112" o:spid="_x0000_s1507" type="#_x0000_t202" style="position:absolute;left:0;text-align:left;margin-left:441.2pt;margin-top:318.5pt;width:100pt;height:46.5pt;rotation:-90;z-index:25387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" filled="f" stroked="f" strokeweight=".5pt">
                <v:textbox>
                  <w:txbxContent>
                    <w:p w14:paraId="1C55E7A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84416" behindDoc="0" locked="0" layoutInCell="1" allowOverlap="1" wp14:anchorId="78105082" wp14:editId="619E4356">
                <wp:simplePos x="0" y="0"/>
                <wp:positionH relativeFrom="column">
                  <wp:posOffset>5589905</wp:posOffset>
                </wp:positionH>
                <wp:positionV relativeFrom="paragraph">
                  <wp:posOffset>5402580</wp:posOffset>
                </wp:positionV>
                <wp:extent cx="1270000" cy="590550"/>
                <wp:effectExtent l="0" t="0" r="3175" b="0"/>
                <wp:wrapNone/>
                <wp:docPr id="5118" name="Text Box 5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D473B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05082" id="Text Box 5118" o:spid="_x0000_s1508" type="#_x0000_t202" style="position:absolute;left:0;text-align:left;margin-left:440.15pt;margin-top:425.4pt;width:100pt;height:46.5pt;rotation:-90;z-index:25388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" filled="f" stroked="f" strokeweight=".5pt">
                <v:textbox>
                  <w:txbxContent>
                    <w:p w14:paraId="53D473B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90560" behindDoc="0" locked="0" layoutInCell="1" allowOverlap="1" wp14:anchorId="3C8E6C2F" wp14:editId="3D00C54F">
                <wp:simplePos x="0" y="0"/>
                <wp:positionH relativeFrom="column">
                  <wp:posOffset>5604510</wp:posOffset>
                </wp:positionH>
                <wp:positionV relativeFrom="paragraph">
                  <wp:posOffset>6724650</wp:posOffset>
                </wp:positionV>
                <wp:extent cx="1270000" cy="590550"/>
                <wp:effectExtent l="0" t="0" r="3175" b="0"/>
                <wp:wrapNone/>
                <wp:docPr id="5124" name="Text Box 5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C46B5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E6C2F" id="Text Box 5124" o:spid="_x0000_s1509" type="#_x0000_t202" style="position:absolute;left:0;text-align:left;margin-left:441.3pt;margin-top:529.5pt;width:100pt;height:46.5pt;rotation:-90;z-index:25389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GWhOA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" filled="f" stroked="f" strokeweight=".5pt">
                <v:textbox>
                  <w:txbxContent>
                    <w:p w14:paraId="51C46B5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96704" behindDoc="0" locked="0" layoutInCell="1" allowOverlap="1" wp14:anchorId="03FAD744" wp14:editId="6BA53C22">
                <wp:simplePos x="0" y="0"/>
                <wp:positionH relativeFrom="column">
                  <wp:posOffset>5617210</wp:posOffset>
                </wp:positionH>
                <wp:positionV relativeFrom="paragraph">
                  <wp:posOffset>8065770</wp:posOffset>
                </wp:positionV>
                <wp:extent cx="1270000" cy="590550"/>
                <wp:effectExtent l="0" t="0" r="3175" b="0"/>
                <wp:wrapNone/>
                <wp:docPr id="5130" name="Text Box 5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EE393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AD744" id="Text Box 5130" o:spid="_x0000_s1510" type="#_x0000_t202" style="position:absolute;left:0;text-align:left;margin-left:442.3pt;margin-top:635.1pt;width:100pt;height:46.5pt;rotation:-90;z-index:25389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HahNw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" filled="f" stroked="f" strokeweight=".5pt">
                <v:textbox>
                  <w:txbxContent>
                    <w:p w14:paraId="15EE393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54720" behindDoc="0" locked="0" layoutInCell="1" allowOverlap="1" wp14:anchorId="48CBC3B2" wp14:editId="2D6F67D5">
                <wp:simplePos x="0" y="0"/>
                <wp:positionH relativeFrom="column">
                  <wp:posOffset>1168400</wp:posOffset>
                </wp:positionH>
                <wp:positionV relativeFrom="paragraph">
                  <wp:posOffset>18415</wp:posOffset>
                </wp:positionV>
                <wp:extent cx="1270000" cy="590550"/>
                <wp:effectExtent l="0" t="0" r="3175" b="0"/>
                <wp:wrapNone/>
                <wp:docPr id="5089" name="Text Box 5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B6F75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BC3B2" id="Text Box 5089" o:spid="_x0000_s1511" type="#_x0000_t202" style="position:absolute;left:0;text-align:left;margin-left:92pt;margin-top:1.45pt;width:100pt;height:46.5pt;rotation:-90;z-index:25385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" filled="f" stroked="f" strokeweight=".5pt">
                <v:textbox>
                  <w:txbxContent>
                    <w:p w14:paraId="48B6F75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55744" behindDoc="0" locked="0" layoutInCell="1" allowOverlap="1" wp14:anchorId="6D04D07F" wp14:editId="25EF28BA">
                <wp:simplePos x="0" y="0"/>
                <wp:positionH relativeFrom="column">
                  <wp:posOffset>2063750</wp:posOffset>
                </wp:positionH>
                <wp:positionV relativeFrom="paragraph">
                  <wp:posOffset>18415</wp:posOffset>
                </wp:positionV>
                <wp:extent cx="1270000" cy="590550"/>
                <wp:effectExtent l="0" t="0" r="3175" b="0"/>
                <wp:wrapNone/>
                <wp:docPr id="5090" name="Text Box 5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3BA72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4D07F" id="Text Box 5090" o:spid="_x0000_s1512" type="#_x0000_t202" style="position:absolute;left:0;text-align:left;margin-left:162.5pt;margin-top:1.45pt;width:100pt;height:46.5pt;rotation:-90;z-index:25385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" filled="f" stroked="f" strokeweight=".5pt">
                <v:textbox>
                  <w:txbxContent>
                    <w:p w14:paraId="2E3BA72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56768" behindDoc="0" locked="0" layoutInCell="1" allowOverlap="1" wp14:anchorId="08B507DD" wp14:editId="62FA32F2">
                <wp:simplePos x="0" y="0"/>
                <wp:positionH relativeFrom="column">
                  <wp:posOffset>2973070</wp:posOffset>
                </wp:positionH>
                <wp:positionV relativeFrom="paragraph">
                  <wp:posOffset>13335</wp:posOffset>
                </wp:positionV>
                <wp:extent cx="1270000" cy="590550"/>
                <wp:effectExtent l="0" t="0" r="3175" b="0"/>
                <wp:wrapNone/>
                <wp:docPr id="5091" name="Text Box 5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87BE1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507DD" id="Text Box 5091" o:spid="_x0000_s1513" type="#_x0000_t202" style="position:absolute;left:0;text-align:left;margin-left:234.1pt;margin-top:1.05pt;width:100pt;height:46.5pt;rotation:-90;z-index:25385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" filled="f" stroked="f" strokeweight=".5pt">
                <v:textbox>
                  <w:txbxContent>
                    <w:p w14:paraId="4187BE1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57792" behindDoc="0" locked="0" layoutInCell="1" allowOverlap="1" wp14:anchorId="7BE644BC" wp14:editId="338163C7">
                <wp:simplePos x="0" y="0"/>
                <wp:positionH relativeFrom="column">
                  <wp:posOffset>3868420</wp:posOffset>
                </wp:positionH>
                <wp:positionV relativeFrom="paragraph">
                  <wp:posOffset>13970</wp:posOffset>
                </wp:positionV>
                <wp:extent cx="1270000" cy="590550"/>
                <wp:effectExtent l="0" t="0" r="3175" b="0"/>
                <wp:wrapNone/>
                <wp:docPr id="5092" name="Text Box 5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9419B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644BC" id="Text Box 5092" o:spid="_x0000_s1514" type="#_x0000_t202" style="position:absolute;left:0;text-align:left;margin-left:304.6pt;margin-top:1.1pt;width:100pt;height:46.5pt;rotation:-90;z-index:25385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" filled="f" stroked="f" strokeweight=".5pt">
                <v:textbox>
                  <w:txbxContent>
                    <w:p w14:paraId="0F9419B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58816" behindDoc="0" locked="0" layoutInCell="1" allowOverlap="1" wp14:anchorId="187CED2F" wp14:editId="05DD986C">
                <wp:simplePos x="0" y="0"/>
                <wp:positionH relativeFrom="column">
                  <wp:posOffset>4776470</wp:posOffset>
                </wp:positionH>
                <wp:positionV relativeFrom="paragraph">
                  <wp:posOffset>18415</wp:posOffset>
                </wp:positionV>
                <wp:extent cx="1270000" cy="590550"/>
                <wp:effectExtent l="0" t="0" r="3175" b="0"/>
                <wp:wrapNone/>
                <wp:docPr id="5093" name="Text Box 5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AABB5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CED2F" id="Text Box 5093" o:spid="_x0000_s1515" type="#_x0000_t202" style="position:absolute;left:0;text-align:left;margin-left:376.1pt;margin-top:1.45pt;width:100pt;height:46.5pt;rotation:-90;z-index:25385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" filled="f" stroked="f" strokeweight=".5pt">
                <v:textbox>
                  <w:txbxContent>
                    <w:p w14:paraId="3FAABB5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60864" behindDoc="0" locked="0" layoutInCell="1" allowOverlap="1" wp14:anchorId="4193803B" wp14:editId="212D1385">
                <wp:simplePos x="0" y="0"/>
                <wp:positionH relativeFrom="column">
                  <wp:posOffset>1176020</wp:posOffset>
                </wp:positionH>
                <wp:positionV relativeFrom="paragraph">
                  <wp:posOffset>1364615</wp:posOffset>
                </wp:positionV>
                <wp:extent cx="1270000" cy="590550"/>
                <wp:effectExtent l="0" t="0" r="3175" b="0"/>
                <wp:wrapNone/>
                <wp:docPr id="5095" name="Text Box 5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BBADB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3803B" id="Text Box 5095" o:spid="_x0000_s1516" type="#_x0000_t202" style="position:absolute;left:0;text-align:left;margin-left:92.6pt;margin-top:107.45pt;width:100pt;height:46.5pt;rotation:-90;z-index:25386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8Zu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" filled="f" stroked="f" strokeweight=".5pt">
                <v:textbox>
                  <w:txbxContent>
                    <w:p w14:paraId="64BBADB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61888" behindDoc="0" locked="0" layoutInCell="1" allowOverlap="1" wp14:anchorId="0B324BC1" wp14:editId="59529634">
                <wp:simplePos x="0" y="0"/>
                <wp:positionH relativeFrom="column">
                  <wp:posOffset>2071370</wp:posOffset>
                </wp:positionH>
                <wp:positionV relativeFrom="paragraph">
                  <wp:posOffset>1364615</wp:posOffset>
                </wp:positionV>
                <wp:extent cx="1270000" cy="590550"/>
                <wp:effectExtent l="0" t="0" r="3175" b="0"/>
                <wp:wrapNone/>
                <wp:docPr id="5096" name="Text Box 5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03334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24BC1" id="Text Box 5096" o:spid="_x0000_s1517" type="#_x0000_t202" style="position:absolute;left:0;text-align:left;margin-left:163.1pt;margin-top:107.45pt;width:100pt;height:46.5pt;rotation:-90;z-index:25386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" filled="f" stroked="f" strokeweight=".5pt">
                <v:textbox>
                  <w:txbxContent>
                    <w:p w14:paraId="0F03334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62912" behindDoc="0" locked="0" layoutInCell="1" allowOverlap="1" wp14:anchorId="07A3F970" wp14:editId="50592E45">
                <wp:simplePos x="0" y="0"/>
                <wp:positionH relativeFrom="column">
                  <wp:posOffset>2980690</wp:posOffset>
                </wp:positionH>
                <wp:positionV relativeFrom="paragraph">
                  <wp:posOffset>1359535</wp:posOffset>
                </wp:positionV>
                <wp:extent cx="1270000" cy="590550"/>
                <wp:effectExtent l="0" t="0" r="3175" b="0"/>
                <wp:wrapNone/>
                <wp:docPr id="5097" name="Text Box 5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D3B5D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3F970" id="Text Box 5097" o:spid="_x0000_s1518" type="#_x0000_t202" style="position:absolute;left:0;text-align:left;margin-left:234.7pt;margin-top:107.05pt;width:100pt;height:46.5pt;rotation:-90;z-index:25386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" filled="f" stroked="f" strokeweight=".5pt">
                <v:textbox>
                  <w:txbxContent>
                    <w:p w14:paraId="08D3B5D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63936" behindDoc="0" locked="0" layoutInCell="1" allowOverlap="1" wp14:anchorId="29465B22" wp14:editId="0850DDB1">
                <wp:simplePos x="0" y="0"/>
                <wp:positionH relativeFrom="column">
                  <wp:posOffset>3876040</wp:posOffset>
                </wp:positionH>
                <wp:positionV relativeFrom="paragraph">
                  <wp:posOffset>1360170</wp:posOffset>
                </wp:positionV>
                <wp:extent cx="1270000" cy="590550"/>
                <wp:effectExtent l="0" t="0" r="3175" b="0"/>
                <wp:wrapNone/>
                <wp:docPr id="5098" name="Text Box 5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F3BAA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65B22" id="Text Box 5098" o:spid="_x0000_s1519" type="#_x0000_t202" style="position:absolute;left:0;text-align:left;margin-left:305.2pt;margin-top:107.1pt;width:100pt;height:46.5pt;rotation:-90;z-index:25386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zWuNw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" filled="f" stroked="f" strokeweight=".5pt">
                <v:textbox>
                  <w:txbxContent>
                    <w:p w14:paraId="3CF3BAA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64960" behindDoc="0" locked="0" layoutInCell="1" allowOverlap="1" wp14:anchorId="54C71674" wp14:editId="215593DD">
                <wp:simplePos x="0" y="0"/>
                <wp:positionH relativeFrom="column">
                  <wp:posOffset>4784090</wp:posOffset>
                </wp:positionH>
                <wp:positionV relativeFrom="paragraph">
                  <wp:posOffset>1364615</wp:posOffset>
                </wp:positionV>
                <wp:extent cx="1270000" cy="590550"/>
                <wp:effectExtent l="0" t="0" r="3175" b="0"/>
                <wp:wrapNone/>
                <wp:docPr id="5099" name="Text Box 5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4D097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71674" id="Text Box 5099" o:spid="_x0000_s1520" type="#_x0000_t202" style="position:absolute;left:0;text-align:left;margin-left:376.7pt;margin-top:107.45pt;width:100pt;height:46.5pt;rotation:-90;z-index:2538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2OQ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7vj&#10;MWdaVHBprRrPvlLDYhAa1cZNAF0ZgH2DDLwO2oW4QzC03uS2YpYgcW8Ea/CLiqBHBjjEP14ED/Qy&#10;cPRvI45J5Ibj7nAYHUlaskBqrPPfFFUsbFJuYWhkFYel8ygA0DMkwDUtirKMppaa1Skf3YDyXQZf&#10;lBofvpUedr7ZNFGGm7v+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" filled="f" stroked="f" strokeweight=".5pt">
                <v:textbox>
                  <w:txbxContent>
                    <w:p w14:paraId="6D4D097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67008" behindDoc="0" locked="0" layoutInCell="1" allowOverlap="1" wp14:anchorId="35C1F4F3" wp14:editId="6B16407A">
                <wp:simplePos x="0" y="0"/>
                <wp:positionH relativeFrom="column">
                  <wp:posOffset>1177290</wp:posOffset>
                </wp:positionH>
                <wp:positionV relativeFrom="paragraph">
                  <wp:posOffset>2722245</wp:posOffset>
                </wp:positionV>
                <wp:extent cx="1270000" cy="590550"/>
                <wp:effectExtent l="0" t="0" r="3175" b="0"/>
                <wp:wrapNone/>
                <wp:docPr id="5101" name="Text Box 5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9DE8B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1F4F3" id="Text Box 5101" o:spid="_x0000_s1521" type="#_x0000_t202" style="position:absolute;left:0;text-align:left;margin-left:92.7pt;margin-top:214.35pt;width:100pt;height:46.5pt;rotation:-90;z-index:25386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utLOQ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" filled="f" stroked="f" strokeweight=".5pt">
                <v:textbox>
                  <w:txbxContent>
                    <w:p w14:paraId="0C9DE8B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68032" behindDoc="0" locked="0" layoutInCell="1" allowOverlap="1" wp14:anchorId="3E421B28" wp14:editId="4FB47531">
                <wp:simplePos x="0" y="0"/>
                <wp:positionH relativeFrom="column">
                  <wp:posOffset>2072640</wp:posOffset>
                </wp:positionH>
                <wp:positionV relativeFrom="paragraph">
                  <wp:posOffset>2722245</wp:posOffset>
                </wp:positionV>
                <wp:extent cx="1270000" cy="590550"/>
                <wp:effectExtent l="0" t="0" r="3175" b="0"/>
                <wp:wrapNone/>
                <wp:docPr id="5102" name="Text Box 5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F5309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21B28" id="Text Box 5102" o:spid="_x0000_s1522" type="#_x0000_t202" style="position:absolute;left:0;text-align:left;margin-left:163.2pt;margin-top:214.35pt;width:100pt;height:46.5pt;rotation:-90;z-index:25386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" filled="f" stroked="f" strokeweight=".5pt">
                <v:textbox>
                  <w:txbxContent>
                    <w:p w14:paraId="20F5309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69056" behindDoc="0" locked="0" layoutInCell="1" allowOverlap="1" wp14:anchorId="12A8AFE0" wp14:editId="5900AFCB">
                <wp:simplePos x="0" y="0"/>
                <wp:positionH relativeFrom="column">
                  <wp:posOffset>2981960</wp:posOffset>
                </wp:positionH>
                <wp:positionV relativeFrom="paragraph">
                  <wp:posOffset>2717165</wp:posOffset>
                </wp:positionV>
                <wp:extent cx="1270000" cy="590550"/>
                <wp:effectExtent l="0" t="0" r="3175" b="0"/>
                <wp:wrapNone/>
                <wp:docPr id="5103" name="Text Box 5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55B33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8AFE0" id="Text Box 5103" o:spid="_x0000_s1523" type="#_x0000_t202" style="position:absolute;left:0;text-align:left;margin-left:234.8pt;margin-top:213.95pt;width:100pt;height:46.5pt;rotation:-90;z-index:2538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0Y3OA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" filled="f" stroked="f" strokeweight=".5pt">
                <v:textbox>
                  <w:txbxContent>
                    <w:p w14:paraId="7955B33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70080" behindDoc="0" locked="0" layoutInCell="1" allowOverlap="1" wp14:anchorId="1B2E470F" wp14:editId="0A64D42B">
                <wp:simplePos x="0" y="0"/>
                <wp:positionH relativeFrom="column">
                  <wp:posOffset>3877310</wp:posOffset>
                </wp:positionH>
                <wp:positionV relativeFrom="paragraph">
                  <wp:posOffset>2717800</wp:posOffset>
                </wp:positionV>
                <wp:extent cx="1270000" cy="590550"/>
                <wp:effectExtent l="0" t="0" r="3175" b="0"/>
                <wp:wrapNone/>
                <wp:docPr id="5104" name="Text Box 5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CA600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E470F" id="Text Box 5104" o:spid="_x0000_s1524" type="#_x0000_t202" style="position:absolute;left:0;text-align:left;margin-left:305.3pt;margin-top:214pt;width:100pt;height:46.5pt;rotation:-90;z-index:25387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" filled="f" stroked="f" strokeweight=".5pt">
                <v:textbox>
                  <w:txbxContent>
                    <w:p w14:paraId="67CA600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71104" behindDoc="0" locked="0" layoutInCell="1" allowOverlap="1" wp14:anchorId="226D7D38" wp14:editId="592C2BCB">
                <wp:simplePos x="0" y="0"/>
                <wp:positionH relativeFrom="column">
                  <wp:posOffset>4785360</wp:posOffset>
                </wp:positionH>
                <wp:positionV relativeFrom="paragraph">
                  <wp:posOffset>2722245</wp:posOffset>
                </wp:positionV>
                <wp:extent cx="1270000" cy="590550"/>
                <wp:effectExtent l="0" t="0" r="3175" b="0"/>
                <wp:wrapNone/>
                <wp:docPr id="5105" name="Text Box 5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D325B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D7D38" id="Text Box 5105" o:spid="_x0000_s1525" type="#_x0000_t202" style="position:absolute;left:0;text-align:left;margin-left:376.8pt;margin-top:214.35pt;width:100pt;height:46.5pt;rotation:-90;z-index:2538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" filled="f" stroked="f" strokeweight=".5pt">
                <v:textbox>
                  <w:txbxContent>
                    <w:p w14:paraId="59D325B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73152" behindDoc="0" locked="0" layoutInCell="1" allowOverlap="1" wp14:anchorId="37AEF84B" wp14:editId="0E98F11A">
                <wp:simplePos x="0" y="0"/>
                <wp:positionH relativeFrom="column">
                  <wp:posOffset>1182370</wp:posOffset>
                </wp:positionH>
                <wp:positionV relativeFrom="paragraph">
                  <wp:posOffset>4044315</wp:posOffset>
                </wp:positionV>
                <wp:extent cx="1270000" cy="590550"/>
                <wp:effectExtent l="0" t="0" r="3175" b="0"/>
                <wp:wrapNone/>
                <wp:docPr id="5107" name="Text Box 5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C4CEB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EF84B" id="Text Box 5107" o:spid="_x0000_s1526" type="#_x0000_t202" style="position:absolute;left:0;text-align:left;margin-left:93.1pt;margin-top:318.45pt;width:100pt;height:46.5pt;rotation:-90;z-index:25387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lIbOA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" filled="f" stroked="f" strokeweight=".5pt">
                <v:textbox>
                  <w:txbxContent>
                    <w:p w14:paraId="53C4CEB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74176" behindDoc="0" locked="0" layoutInCell="1" allowOverlap="1" wp14:anchorId="7265BFAA" wp14:editId="1C662A92">
                <wp:simplePos x="0" y="0"/>
                <wp:positionH relativeFrom="column">
                  <wp:posOffset>2077720</wp:posOffset>
                </wp:positionH>
                <wp:positionV relativeFrom="paragraph">
                  <wp:posOffset>4044315</wp:posOffset>
                </wp:positionV>
                <wp:extent cx="1270000" cy="590550"/>
                <wp:effectExtent l="0" t="0" r="3175" b="0"/>
                <wp:wrapNone/>
                <wp:docPr id="5108" name="Text Box 5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3C2D6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5BFAA" id="Text Box 5108" o:spid="_x0000_s1527" type="#_x0000_t202" style="position:absolute;left:0;text-align:left;margin-left:163.6pt;margin-top:318.45pt;width:100pt;height:46.5pt;rotation:-90;z-index:25387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KSw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" filled="f" stroked="f" strokeweight=".5pt">
                <v:textbox>
                  <w:txbxContent>
                    <w:p w14:paraId="403C2D6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75200" behindDoc="0" locked="0" layoutInCell="1" allowOverlap="1" wp14:anchorId="1BDCFF96" wp14:editId="167BD864">
                <wp:simplePos x="0" y="0"/>
                <wp:positionH relativeFrom="column">
                  <wp:posOffset>2987040</wp:posOffset>
                </wp:positionH>
                <wp:positionV relativeFrom="paragraph">
                  <wp:posOffset>4039235</wp:posOffset>
                </wp:positionV>
                <wp:extent cx="1270000" cy="590550"/>
                <wp:effectExtent l="0" t="0" r="3175" b="0"/>
                <wp:wrapNone/>
                <wp:docPr id="5109" name="Text Box 5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A7D01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CFF96" id="Text Box 5109" o:spid="_x0000_s1528" type="#_x0000_t202" style="position:absolute;left:0;text-align:left;margin-left:235.2pt;margin-top:318.05pt;width:100pt;height:46.5pt;rotation:-90;z-index:25387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" filled="f" stroked="f" strokeweight=".5pt">
                <v:textbox>
                  <w:txbxContent>
                    <w:p w14:paraId="5FA7D01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76224" behindDoc="0" locked="0" layoutInCell="1" allowOverlap="1" wp14:anchorId="7C17CD1D" wp14:editId="28293465">
                <wp:simplePos x="0" y="0"/>
                <wp:positionH relativeFrom="column">
                  <wp:posOffset>3882390</wp:posOffset>
                </wp:positionH>
                <wp:positionV relativeFrom="paragraph">
                  <wp:posOffset>4039870</wp:posOffset>
                </wp:positionV>
                <wp:extent cx="1270000" cy="590550"/>
                <wp:effectExtent l="0" t="0" r="3175" b="0"/>
                <wp:wrapNone/>
                <wp:docPr id="5110" name="Text Box 5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E606B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7CD1D" id="Text Box 5110" o:spid="_x0000_s1529" type="#_x0000_t202" style="position:absolute;left:0;text-align:left;margin-left:305.7pt;margin-top:318.1pt;width:100pt;height:46.5pt;rotation:-90;z-index:25387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" filled="f" stroked="f" strokeweight=".5pt">
                <v:textbox>
                  <w:txbxContent>
                    <w:p w14:paraId="43E606B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77248" behindDoc="0" locked="0" layoutInCell="1" allowOverlap="1" wp14:anchorId="74DA50A6" wp14:editId="4FCBC5C8">
                <wp:simplePos x="0" y="0"/>
                <wp:positionH relativeFrom="column">
                  <wp:posOffset>4790440</wp:posOffset>
                </wp:positionH>
                <wp:positionV relativeFrom="paragraph">
                  <wp:posOffset>4044315</wp:posOffset>
                </wp:positionV>
                <wp:extent cx="1270000" cy="590550"/>
                <wp:effectExtent l="0" t="0" r="3175" b="0"/>
                <wp:wrapNone/>
                <wp:docPr id="5111" name="Text Box 5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9CCC4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50A6" id="Text Box 5111" o:spid="_x0000_s1530" type="#_x0000_t202" style="position:absolute;left:0;text-align:left;margin-left:377.2pt;margin-top:318.45pt;width:100pt;height:46.5pt;rotation:-90;z-index:25387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" filled="f" stroked="f" strokeweight=".5pt">
                <v:textbox>
                  <w:txbxContent>
                    <w:p w14:paraId="6A9CCC4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79296" behindDoc="0" locked="0" layoutInCell="1" allowOverlap="1" wp14:anchorId="2E7B52EB" wp14:editId="576F613F">
                <wp:simplePos x="0" y="0"/>
                <wp:positionH relativeFrom="column">
                  <wp:posOffset>1169035</wp:posOffset>
                </wp:positionH>
                <wp:positionV relativeFrom="paragraph">
                  <wp:posOffset>5401945</wp:posOffset>
                </wp:positionV>
                <wp:extent cx="1270000" cy="590550"/>
                <wp:effectExtent l="0" t="0" r="3175" b="0"/>
                <wp:wrapNone/>
                <wp:docPr id="5113" name="Text Box 5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A406E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B52EB" id="Text Box 5113" o:spid="_x0000_s1531" type="#_x0000_t202" style="position:absolute;left:0;text-align:left;margin-left:92.05pt;margin-top:425.35pt;width:100pt;height:46.5pt;rotation:-90;z-index:25387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" filled="f" stroked="f" strokeweight=".5pt">
                <v:textbox>
                  <w:txbxContent>
                    <w:p w14:paraId="26A406E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80320" behindDoc="0" locked="0" layoutInCell="1" allowOverlap="1" wp14:anchorId="522469B1" wp14:editId="66F294B0">
                <wp:simplePos x="0" y="0"/>
                <wp:positionH relativeFrom="column">
                  <wp:posOffset>2064385</wp:posOffset>
                </wp:positionH>
                <wp:positionV relativeFrom="paragraph">
                  <wp:posOffset>5401945</wp:posOffset>
                </wp:positionV>
                <wp:extent cx="1270000" cy="590550"/>
                <wp:effectExtent l="0" t="0" r="3175" b="0"/>
                <wp:wrapNone/>
                <wp:docPr id="5114" name="Text Box 5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A95F3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469B1" id="Text Box 5114" o:spid="_x0000_s1532" type="#_x0000_t202" style="position:absolute;left:0;text-align:left;margin-left:162.55pt;margin-top:425.35pt;width:100pt;height:46.5pt;rotation:-90;z-index:25388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" filled="f" stroked="f" strokeweight=".5pt">
                <v:textbox>
                  <w:txbxContent>
                    <w:p w14:paraId="7DA95F3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81344" behindDoc="0" locked="0" layoutInCell="1" allowOverlap="1" wp14:anchorId="07DE0634" wp14:editId="033F05DF">
                <wp:simplePos x="0" y="0"/>
                <wp:positionH relativeFrom="column">
                  <wp:posOffset>2973705</wp:posOffset>
                </wp:positionH>
                <wp:positionV relativeFrom="paragraph">
                  <wp:posOffset>5396865</wp:posOffset>
                </wp:positionV>
                <wp:extent cx="1270000" cy="590550"/>
                <wp:effectExtent l="0" t="0" r="3175" b="0"/>
                <wp:wrapNone/>
                <wp:docPr id="5115" name="Text Box 5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B7EED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E0634" id="Text Box 5115" o:spid="_x0000_s1533" type="#_x0000_t202" style="position:absolute;left:0;text-align:left;margin-left:234.15pt;margin-top:424.95pt;width:100pt;height:46.5pt;rotation:-90;z-index:25388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" filled="f" stroked="f" strokeweight=".5pt">
                <v:textbox>
                  <w:txbxContent>
                    <w:p w14:paraId="65B7EED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82368" behindDoc="0" locked="0" layoutInCell="1" allowOverlap="1" wp14:anchorId="0C46B7BD" wp14:editId="23D0FF00">
                <wp:simplePos x="0" y="0"/>
                <wp:positionH relativeFrom="column">
                  <wp:posOffset>3869055</wp:posOffset>
                </wp:positionH>
                <wp:positionV relativeFrom="paragraph">
                  <wp:posOffset>5397500</wp:posOffset>
                </wp:positionV>
                <wp:extent cx="1270000" cy="590550"/>
                <wp:effectExtent l="0" t="0" r="3175" b="0"/>
                <wp:wrapNone/>
                <wp:docPr id="5116" name="Text Box 5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52B12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6B7BD" id="Text Box 5116" o:spid="_x0000_s1534" type="#_x0000_t202" style="position:absolute;left:0;text-align:left;margin-left:304.65pt;margin-top:425pt;width:100pt;height:46.5pt;rotation:-90;z-index:25388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" filled="f" stroked="f" strokeweight=".5pt">
                <v:textbox>
                  <w:txbxContent>
                    <w:p w14:paraId="5C52B12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83392" behindDoc="0" locked="0" layoutInCell="1" allowOverlap="1" wp14:anchorId="748BCA35" wp14:editId="23D36551">
                <wp:simplePos x="0" y="0"/>
                <wp:positionH relativeFrom="column">
                  <wp:posOffset>4777105</wp:posOffset>
                </wp:positionH>
                <wp:positionV relativeFrom="paragraph">
                  <wp:posOffset>5401945</wp:posOffset>
                </wp:positionV>
                <wp:extent cx="1270000" cy="590550"/>
                <wp:effectExtent l="0" t="0" r="3175" b="0"/>
                <wp:wrapNone/>
                <wp:docPr id="5117" name="Text Box 5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63197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BCA35" id="Text Box 5117" o:spid="_x0000_s1535" type="#_x0000_t202" style="position:absolute;left:0;text-align:left;margin-left:376.15pt;margin-top:425.35pt;width:100pt;height:46.5pt;rotation:-90;z-index:25388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" filled="f" stroked="f" strokeweight=".5pt">
                <v:textbox>
                  <w:txbxContent>
                    <w:p w14:paraId="6B63197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85440" behindDoc="0" locked="0" layoutInCell="1" allowOverlap="1" wp14:anchorId="4727B6D9" wp14:editId="7FE29563">
                <wp:simplePos x="0" y="0"/>
                <wp:positionH relativeFrom="column">
                  <wp:posOffset>1183640</wp:posOffset>
                </wp:positionH>
                <wp:positionV relativeFrom="paragraph">
                  <wp:posOffset>6724015</wp:posOffset>
                </wp:positionV>
                <wp:extent cx="1270000" cy="590550"/>
                <wp:effectExtent l="0" t="0" r="3175" b="0"/>
                <wp:wrapNone/>
                <wp:docPr id="5119" name="Text Box 5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6942E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27B6D9" id="Text Box 5119" o:spid="_x0000_s1536" type="#_x0000_t202" style="position:absolute;left:0;text-align:left;margin-left:93.2pt;margin-top:529.45pt;width:100pt;height:46.5pt;rotation:-90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" filled="f" stroked="f" strokeweight=".5pt">
                <v:textbox>
                  <w:txbxContent>
                    <w:p w14:paraId="186942E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86464" behindDoc="0" locked="0" layoutInCell="1" allowOverlap="1" wp14:anchorId="32DC24BB" wp14:editId="3289E350">
                <wp:simplePos x="0" y="0"/>
                <wp:positionH relativeFrom="column">
                  <wp:posOffset>2078990</wp:posOffset>
                </wp:positionH>
                <wp:positionV relativeFrom="paragraph">
                  <wp:posOffset>6724015</wp:posOffset>
                </wp:positionV>
                <wp:extent cx="1270000" cy="590550"/>
                <wp:effectExtent l="0" t="0" r="3175" b="0"/>
                <wp:wrapNone/>
                <wp:docPr id="5120" name="Text Box 5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393E1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C24BB" id="Text Box 5120" o:spid="_x0000_s1537" type="#_x0000_t202" style="position:absolute;left:0;text-align:left;margin-left:163.7pt;margin-top:529.45pt;width:100pt;height:46.5pt;rotation:-90;z-index:25388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" filled="f" stroked="f" strokeweight=".5pt">
                <v:textbox>
                  <w:txbxContent>
                    <w:p w14:paraId="19393E1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87488" behindDoc="0" locked="0" layoutInCell="1" allowOverlap="1" wp14:anchorId="5AE02C3B" wp14:editId="6EE240B6">
                <wp:simplePos x="0" y="0"/>
                <wp:positionH relativeFrom="column">
                  <wp:posOffset>2988310</wp:posOffset>
                </wp:positionH>
                <wp:positionV relativeFrom="paragraph">
                  <wp:posOffset>6718935</wp:posOffset>
                </wp:positionV>
                <wp:extent cx="1270000" cy="590550"/>
                <wp:effectExtent l="0" t="0" r="3175" b="0"/>
                <wp:wrapNone/>
                <wp:docPr id="5121" name="Text Box 5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0FB07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02C3B" id="Text Box 5121" o:spid="_x0000_s1538" type="#_x0000_t202" style="position:absolute;left:0;text-align:left;margin-left:235.3pt;margin-top:529.05pt;width:100pt;height:46.5pt;rotation:-90;z-index:2538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5fTOQ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" filled="f" stroked="f" strokeweight=".5pt">
                <v:textbox>
                  <w:txbxContent>
                    <w:p w14:paraId="440FB07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88512" behindDoc="0" locked="0" layoutInCell="1" allowOverlap="1" wp14:anchorId="5A9D3281" wp14:editId="78D97F59">
                <wp:simplePos x="0" y="0"/>
                <wp:positionH relativeFrom="column">
                  <wp:posOffset>3883660</wp:posOffset>
                </wp:positionH>
                <wp:positionV relativeFrom="paragraph">
                  <wp:posOffset>6719570</wp:posOffset>
                </wp:positionV>
                <wp:extent cx="1270000" cy="590550"/>
                <wp:effectExtent l="0" t="0" r="3175" b="0"/>
                <wp:wrapNone/>
                <wp:docPr id="5122" name="Text Box 5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F2140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D3281" id="Text Box 5122" o:spid="_x0000_s1539" type="#_x0000_t202" style="position:absolute;left:0;text-align:left;margin-left:305.8pt;margin-top:529.1pt;width:100pt;height:46.5pt;rotation:-90;z-index:25388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" filled="f" stroked="f" strokeweight=".5pt">
                <v:textbox>
                  <w:txbxContent>
                    <w:p w14:paraId="28F2140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89536" behindDoc="0" locked="0" layoutInCell="1" allowOverlap="1" wp14:anchorId="3E4A9FD4" wp14:editId="4AF775A3">
                <wp:simplePos x="0" y="0"/>
                <wp:positionH relativeFrom="column">
                  <wp:posOffset>4791710</wp:posOffset>
                </wp:positionH>
                <wp:positionV relativeFrom="paragraph">
                  <wp:posOffset>6724015</wp:posOffset>
                </wp:positionV>
                <wp:extent cx="1270000" cy="590550"/>
                <wp:effectExtent l="0" t="0" r="3175" b="0"/>
                <wp:wrapNone/>
                <wp:docPr id="5123" name="Text Box 5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F75D5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A9FD4" id="Text Box 5123" o:spid="_x0000_s1540" type="#_x0000_t202" style="position:absolute;left:0;text-align:left;margin-left:377.3pt;margin-top:529.45pt;width:100pt;height:46.5pt;rotation:-90;z-index:2538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" filled="f" stroked="f" strokeweight=".5pt">
                <v:textbox>
                  <w:txbxContent>
                    <w:p w14:paraId="69F75D5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91584" behindDoc="0" locked="0" layoutInCell="1" allowOverlap="1" wp14:anchorId="2CC1CC4F" wp14:editId="1268D53F">
                <wp:simplePos x="0" y="0"/>
                <wp:positionH relativeFrom="column">
                  <wp:posOffset>1196340</wp:posOffset>
                </wp:positionH>
                <wp:positionV relativeFrom="paragraph">
                  <wp:posOffset>8065135</wp:posOffset>
                </wp:positionV>
                <wp:extent cx="1270000" cy="590550"/>
                <wp:effectExtent l="0" t="0" r="3175" b="0"/>
                <wp:wrapNone/>
                <wp:docPr id="5125" name="Text Box 5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56737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1CC4F" id="Text Box 5125" o:spid="_x0000_s1541" type="#_x0000_t202" style="position:absolute;left:0;text-align:left;margin-left:94.2pt;margin-top:635.05pt;width:100pt;height:46.5pt;rotation:-90;z-index:25389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XlxOQ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" filled="f" stroked="f" strokeweight=".5pt">
                <v:textbox>
                  <w:txbxContent>
                    <w:p w14:paraId="7756737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92608" behindDoc="0" locked="0" layoutInCell="1" allowOverlap="1" wp14:anchorId="0591E341" wp14:editId="5AC97BFF">
                <wp:simplePos x="0" y="0"/>
                <wp:positionH relativeFrom="column">
                  <wp:posOffset>2091690</wp:posOffset>
                </wp:positionH>
                <wp:positionV relativeFrom="paragraph">
                  <wp:posOffset>8065135</wp:posOffset>
                </wp:positionV>
                <wp:extent cx="1270000" cy="590550"/>
                <wp:effectExtent l="0" t="0" r="3175" b="0"/>
                <wp:wrapNone/>
                <wp:docPr id="5126" name="Text Box 5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98A96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1E341" id="Text Box 5126" o:spid="_x0000_s1542" type="#_x0000_t202" style="position:absolute;left:0;text-align:left;margin-left:164.7pt;margin-top:635.05pt;width:100pt;height:46.5pt;rotation:-90;z-index:25389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mxCOQ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" filled="f" stroked="f" strokeweight=".5pt">
                <v:textbox>
                  <w:txbxContent>
                    <w:p w14:paraId="4A98A96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93632" behindDoc="0" locked="0" layoutInCell="1" allowOverlap="1" wp14:anchorId="36B27C74" wp14:editId="7EA6C29F">
                <wp:simplePos x="0" y="0"/>
                <wp:positionH relativeFrom="column">
                  <wp:posOffset>3001010</wp:posOffset>
                </wp:positionH>
                <wp:positionV relativeFrom="paragraph">
                  <wp:posOffset>8060055</wp:posOffset>
                </wp:positionV>
                <wp:extent cx="1270000" cy="590550"/>
                <wp:effectExtent l="0" t="0" r="3175" b="0"/>
                <wp:wrapNone/>
                <wp:docPr id="5127" name="Text Box 5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A7699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27C74" id="Text Box 5127" o:spid="_x0000_s1543" type="#_x0000_t202" style="position:absolute;left:0;text-align:left;margin-left:236.3pt;margin-top:634.65pt;width:100pt;height:46.5pt;rotation:-90;z-index:25389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" filled="f" stroked="f" strokeweight=".5pt">
                <v:textbox>
                  <w:txbxContent>
                    <w:p w14:paraId="5DA7699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94656" behindDoc="0" locked="0" layoutInCell="1" allowOverlap="1" wp14:anchorId="2B7FF24D" wp14:editId="5E85378F">
                <wp:simplePos x="0" y="0"/>
                <wp:positionH relativeFrom="column">
                  <wp:posOffset>3896360</wp:posOffset>
                </wp:positionH>
                <wp:positionV relativeFrom="paragraph">
                  <wp:posOffset>8060690</wp:posOffset>
                </wp:positionV>
                <wp:extent cx="1270000" cy="590550"/>
                <wp:effectExtent l="0" t="0" r="3175" b="0"/>
                <wp:wrapNone/>
                <wp:docPr id="5128" name="Text Box 5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8BE21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FF24D" id="Text Box 5128" o:spid="_x0000_s1544" type="#_x0000_t202" style="position:absolute;left:0;text-align:left;margin-left:306.8pt;margin-top:634.7pt;width:100pt;height:46.5pt;rotation:-90;z-index:25389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MzXOA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" filled="f" stroked="f" strokeweight=".5pt">
                <v:textbox>
                  <w:txbxContent>
                    <w:p w14:paraId="7A8BE21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95680" behindDoc="0" locked="0" layoutInCell="1" allowOverlap="1" wp14:anchorId="38C8650D" wp14:editId="37B15512">
                <wp:simplePos x="0" y="0"/>
                <wp:positionH relativeFrom="column">
                  <wp:posOffset>4804410</wp:posOffset>
                </wp:positionH>
                <wp:positionV relativeFrom="paragraph">
                  <wp:posOffset>8065135</wp:posOffset>
                </wp:positionV>
                <wp:extent cx="1270000" cy="590550"/>
                <wp:effectExtent l="0" t="0" r="3175" b="0"/>
                <wp:wrapNone/>
                <wp:docPr id="5129" name="Text Box 5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6E34D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8650D" id="Text Box 5129" o:spid="_x0000_s1545" type="#_x0000_t202" style="position:absolute;left:0;text-align:left;margin-left:378.3pt;margin-top:635.05pt;width:100pt;height:46.5pt;rotation:-90;z-index:25389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" filled="f" stroked="f" strokeweight=".5pt">
                <v:textbox>
                  <w:txbxContent>
                    <w:p w14:paraId="636E34D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30F6" w:rsidRPr="00621FBB">
        <w:rPr>
          <w:rFonts w:ascii="Roboto" w:hAnsi="Roboto"/>
          <w:b/>
          <w:noProof/>
          <w:color w:val="F0821A"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393EF49E" wp14:editId="76491A2E">
                <wp:simplePos x="0" y="0"/>
                <wp:positionH relativeFrom="column">
                  <wp:posOffset>440054</wp:posOffset>
                </wp:positionH>
                <wp:positionV relativeFrom="paragraph">
                  <wp:posOffset>8172450</wp:posOffset>
                </wp:positionV>
                <wp:extent cx="1270000" cy="368300"/>
                <wp:effectExtent l="0" t="0" r="0" b="0"/>
                <wp:wrapNone/>
                <wp:docPr id="2717" name="Text Box 2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9929DC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EF49E" id="Text Box 2717" o:spid="_x0000_s1546" type="#_x0000_t202" style="position:absolute;left:0;text-align:left;margin-left:34.65pt;margin-top:643.5pt;width:100pt;height:29pt;rotation:-90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" filled="f" stroked="f" strokeweight=".5pt">
                <v:textbox>
                  <w:txbxContent>
                    <w:p w14:paraId="649929DC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F0821A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621FBB">
        <w:rPr>
          <w:rFonts w:ascii="Roboto" w:hAnsi="Roboto"/>
          <w:b/>
          <w:noProof/>
          <w:color w:val="F0821A"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58561E9A" wp14:editId="6D7E551D">
                <wp:simplePos x="0" y="0"/>
                <wp:positionH relativeFrom="column">
                  <wp:posOffset>455294</wp:posOffset>
                </wp:positionH>
                <wp:positionV relativeFrom="paragraph">
                  <wp:posOffset>6806565</wp:posOffset>
                </wp:positionV>
                <wp:extent cx="1270000" cy="368300"/>
                <wp:effectExtent l="0" t="0" r="0" b="0"/>
                <wp:wrapNone/>
                <wp:docPr id="2718" name="Text Box 2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74DBD6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61E9A" id="Text Box 2718" o:spid="_x0000_s1547" type="#_x0000_t202" style="position:absolute;left:0;text-align:left;margin-left:35.85pt;margin-top:535.95pt;width:100pt;height:29pt;rotation:-90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zhnOQ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" filled="f" stroked="f" strokeweight=".5pt">
                <v:textbox>
                  <w:txbxContent>
                    <w:p w14:paraId="6F74DBD6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F0821A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621FBB">
        <w:rPr>
          <w:rFonts w:ascii="Roboto" w:hAnsi="Roboto"/>
          <w:b/>
          <w:noProof/>
          <w:color w:val="F0821A"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221A8A4D" wp14:editId="229423DC">
                <wp:simplePos x="0" y="0"/>
                <wp:positionH relativeFrom="column">
                  <wp:posOffset>440054</wp:posOffset>
                </wp:positionH>
                <wp:positionV relativeFrom="paragraph">
                  <wp:posOffset>5530215</wp:posOffset>
                </wp:positionV>
                <wp:extent cx="1270000" cy="368300"/>
                <wp:effectExtent l="0" t="0" r="0" b="0"/>
                <wp:wrapNone/>
                <wp:docPr id="2728" name="Text Box 2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6BD95B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A8A4D" id="Text Box 2728" o:spid="_x0000_s1548" type="#_x0000_t202" style="position:absolute;left:0;text-align:left;margin-left:34.65pt;margin-top:435.45pt;width:100pt;height:29pt;rotation:-90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" filled="f" stroked="f" strokeweight=".5pt">
                <v:textbox>
                  <w:txbxContent>
                    <w:p w14:paraId="556BD95B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F0821A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621FBB">
        <w:rPr>
          <w:rFonts w:ascii="Roboto" w:hAnsi="Roboto"/>
          <w:b/>
          <w:noProof/>
          <w:color w:val="F0821A"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62563D91" wp14:editId="28307F2C">
                <wp:simplePos x="0" y="0"/>
                <wp:positionH relativeFrom="column">
                  <wp:posOffset>455296</wp:posOffset>
                </wp:positionH>
                <wp:positionV relativeFrom="paragraph">
                  <wp:posOffset>4156710</wp:posOffset>
                </wp:positionV>
                <wp:extent cx="1270000" cy="368300"/>
                <wp:effectExtent l="0" t="0" r="0" b="0"/>
                <wp:wrapNone/>
                <wp:docPr id="2732" name="Text Box 2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10421F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63D91" id="Text Box 2732" o:spid="_x0000_s1549" type="#_x0000_t202" style="position:absolute;left:0;text-align:left;margin-left:35.85pt;margin-top:327.3pt;width:100pt;height:29pt;rotation:-90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BTHOA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" filled="f" stroked="f" strokeweight=".5pt">
                <v:textbox>
                  <w:txbxContent>
                    <w:p w14:paraId="7910421F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F0821A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621FBB">
        <w:rPr>
          <w:rFonts w:ascii="Roboto" w:hAnsi="Roboto"/>
          <w:b/>
          <w:noProof/>
          <w:color w:val="F0821A"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1820EEE3" wp14:editId="678B8310">
                <wp:simplePos x="0" y="0"/>
                <wp:positionH relativeFrom="column">
                  <wp:posOffset>454660</wp:posOffset>
                </wp:positionH>
                <wp:positionV relativeFrom="paragraph">
                  <wp:posOffset>1450975</wp:posOffset>
                </wp:positionV>
                <wp:extent cx="1270000" cy="368300"/>
                <wp:effectExtent l="0" t="0" r="0" b="0"/>
                <wp:wrapNone/>
                <wp:docPr id="2734" name="Text Box 2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4FED4D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0EEE3" id="Text Box 2734" o:spid="_x0000_s1550" type="#_x0000_t202" style="position:absolute;left:0;text-align:left;margin-left:35.8pt;margin-top:114.25pt;width:100pt;height:29pt;rotation:-90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GWLOQ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" filled="f" stroked="f" strokeweight=".5pt">
                <v:textbox>
                  <w:txbxContent>
                    <w:p w14:paraId="514FED4D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F0821A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621FBB">
        <w:rPr>
          <w:rFonts w:ascii="Roboto" w:hAnsi="Roboto"/>
          <w:b/>
          <w:noProof/>
          <w:color w:val="F0821A"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7E27AE72" wp14:editId="6E2FF2F9">
                <wp:simplePos x="0" y="0"/>
                <wp:positionH relativeFrom="column">
                  <wp:posOffset>440054</wp:posOffset>
                </wp:positionH>
                <wp:positionV relativeFrom="paragraph">
                  <wp:posOffset>2799715</wp:posOffset>
                </wp:positionV>
                <wp:extent cx="1270000" cy="368300"/>
                <wp:effectExtent l="0" t="0" r="0" b="0"/>
                <wp:wrapNone/>
                <wp:docPr id="2733" name="Text Box 2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C5B283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7AE72" id="Text Box 2733" o:spid="_x0000_s1551" type="#_x0000_t202" style="position:absolute;left:0;text-align:left;margin-left:34.65pt;margin-top:220.45pt;width:100pt;height:29pt;rotation:-90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g0sOQ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" filled="f" stroked="f" strokeweight=".5pt">
                <v:textbox>
                  <w:txbxContent>
                    <w:p w14:paraId="5AC5B283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F0821A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621FBB">
        <w:rPr>
          <w:rFonts w:ascii="Roboto" w:hAnsi="Roboto"/>
          <w:b/>
          <w:noProof/>
          <w:color w:val="F0821A"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0BB8781" wp14:editId="40892574">
                <wp:simplePos x="0" y="0"/>
                <wp:positionH relativeFrom="column">
                  <wp:posOffset>455295</wp:posOffset>
                </wp:positionH>
                <wp:positionV relativeFrom="paragraph">
                  <wp:posOffset>149225</wp:posOffset>
                </wp:positionV>
                <wp:extent cx="1270000" cy="368300"/>
                <wp:effectExtent l="0" t="0" r="0" b="0"/>
                <wp:wrapNone/>
                <wp:docPr id="2735" name="Text Box 2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DDE1EB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B8781" id="Text Box 2735" o:spid="_x0000_s1552" type="#_x0000_t202" style="position:absolute;left:0;text-align:left;margin-left:35.85pt;margin-top:11.75pt;width:100pt;height:29pt;rotation:-90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" filled="f" stroked="f" strokeweight=".5pt">
                <v:textbox>
                  <w:txbxContent>
                    <w:p w14:paraId="41DDE1EB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F0821A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03392" behindDoc="0" locked="0" layoutInCell="1" allowOverlap="1" wp14:anchorId="7B7A8AFF" wp14:editId="72729CB6">
                <wp:simplePos x="0" y="0"/>
                <wp:positionH relativeFrom="column">
                  <wp:posOffset>-539114</wp:posOffset>
                </wp:positionH>
                <wp:positionV relativeFrom="paragraph">
                  <wp:posOffset>7759065</wp:posOffset>
                </wp:positionV>
                <wp:extent cx="1828800" cy="596900"/>
                <wp:effectExtent l="0" t="0" r="6350" b="0"/>
                <wp:wrapNone/>
                <wp:docPr id="3076" name="Text Box 3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C58658" w14:textId="77777777" w:rsidR="004858EE" w:rsidRPr="00C43C5E" w:rsidRDefault="004858EE" w:rsidP="00CC0541">
                            <w:pPr>
                              <w:jc w:val="left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C43C5E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June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A8AFF" id="Text Box 3076" o:spid="_x0000_s1553" type="#_x0000_t202" style="position:absolute;left:0;text-align:left;margin-left:-42.45pt;margin-top:610.95pt;width:2in;height:47pt;rotation:-90;z-index:25260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" filled="f" stroked="f" strokeweight=".5pt">
                <v:textbox>
                  <w:txbxContent>
                    <w:p w14:paraId="73C58658" w14:textId="77777777" w:rsidR="004858EE" w:rsidRPr="00C43C5E" w:rsidRDefault="004858EE" w:rsidP="00CC0541">
                      <w:pPr>
                        <w:jc w:val="left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 w:rsidRPr="00C43C5E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June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02368" behindDoc="0" locked="0" layoutInCell="1" allowOverlap="1" wp14:anchorId="760F76DB" wp14:editId="5CEA2881">
                <wp:simplePos x="0" y="0"/>
                <wp:positionH relativeFrom="column">
                  <wp:posOffset>-257810</wp:posOffset>
                </wp:positionH>
                <wp:positionV relativeFrom="paragraph">
                  <wp:posOffset>-8255</wp:posOffset>
                </wp:positionV>
                <wp:extent cx="1270000" cy="596900"/>
                <wp:effectExtent l="0" t="0" r="0" b="0"/>
                <wp:wrapNone/>
                <wp:docPr id="3075" name="Text Box 3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DB5C6D" w14:textId="33E30F53" w:rsidR="004858EE" w:rsidRDefault="004858EE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202</w:t>
                            </w:r>
                            <w:r w:rsidR="00E05261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  <w:p w14:paraId="28CFAE75" w14:textId="77777777" w:rsidR="00E05261" w:rsidRPr="00C43C5E" w:rsidRDefault="00E05261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F76DB" id="Text Box 3075" o:spid="_x0000_s1554" type="#_x0000_t202" style="position:absolute;left:0;text-align:left;margin-left:-20.3pt;margin-top:-.65pt;width:100pt;height:47pt;rotation:-90;z-index:25260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" filled="f" stroked="f" strokeweight=".5pt">
                <v:textbox>
                  <w:txbxContent>
                    <w:p w14:paraId="06DB5C6D" w14:textId="33E30F53" w:rsidR="004858EE" w:rsidRDefault="004858EE" w:rsidP="000F4CA4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202</w:t>
                      </w:r>
                      <w:r w:rsidR="00E05261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</w:t>
                      </w:r>
                    </w:p>
                    <w:p w14:paraId="28CFAE75" w14:textId="77777777" w:rsidR="00E05261" w:rsidRPr="00C43C5E" w:rsidRDefault="00E05261" w:rsidP="000F4CA4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565F0" w:rsidRPr="00AD578A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2AEFADE8" wp14:editId="2048CE20">
                <wp:simplePos x="0" y="0"/>
                <wp:positionH relativeFrom="column">
                  <wp:posOffset>2341245</wp:posOffset>
                </wp:positionH>
                <wp:positionV relativeFrom="paragraph">
                  <wp:posOffset>7762240</wp:posOffset>
                </wp:positionV>
                <wp:extent cx="1270000" cy="968375"/>
                <wp:effectExtent l="0" t="0" r="4763" b="0"/>
                <wp:wrapNone/>
                <wp:docPr id="2874" name="Text Box 2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968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F8B14A" w14:textId="219D3A0B" w:rsidR="004858EE" w:rsidRPr="0011674A" w:rsidRDefault="004858EE" w:rsidP="00AD578A">
                            <w:pPr>
                              <w:jc w:val="right"/>
                              <w:rPr>
                                <w:rFonts w:ascii="Roboto" w:hAnsi="Roboto"/>
                                <w:b/>
                                <w:color w:val="1C1C1C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FADE8" id="Text Box 2874" o:spid="_x0000_s1555" type="#_x0000_t202" style="position:absolute;left:0;text-align:left;margin-left:184.35pt;margin-top:611.2pt;width:100pt;height:76.25pt;rotation:-90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" filled="f" stroked="f" strokeweight=".5pt">
                <v:textbox>
                  <w:txbxContent>
                    <w:p w14:paraId="01F8B14A" w14:textId="219D3A0B" w:rsidR="004858EE" w:rsidRPr="0011674A" w:rsidRDefault="004858EE" w:rsidP="00AD578A">
                      <w:pPr>
                        <w:jc w:val="right"/>
                        <w:rPr>
                          <w:rFonts w:ascii="Roboto" w:hAnsi="Roboto"/>
                          <w:b/>
                          <w:color w:val="1C1C1C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BB6E15F" w14:textId="27289F70" w:rsidR="002E13DC" w:rsidRDefault="006B38C3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50"/>
          <w:footerReference w:type="default" r:id="rId51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6B38C3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3940736" behindDoc="0" locked="0" layoutInCell="1" allowOverlap="1" wp14:anchorId="665EDD1D" wp14:editId="5BD5C077">
                <wp:simplePos x="0" y="0"/>
                <wp:positionH relativeFrom="column">
                  <wp:posOffset>5687060</wp:posOffset>
                </wp:positionH>
                <wp:positionV relativeFrom="paragraph">
                  <wp:posOffset>8051800</wp:posOffset>
                </wp:positionV>
                <wp:extent cx="1270000" cy="590550"/>
                <wp:effectExtent l="0" t="0" r="3175" b="0"/>
                <wp:wrapNone/>
                <wp:docPr id="5172" name="Text Box 5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17093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EDD1D" id="Text Box 5172" o:spid="_x0000_s1556" type="#_x0000_t202" style="position:absolute;left:0;text-align:left;margin-left:447.8pt;margin-top:634pt;width:100pt;height:46.5pt;rotation:-90;z-index:25394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" filled="f" stroked="f" strokeweight=".5pt">
                <v:textbox>
                  <w:txbxContent>
                    <w:p w14:paraId="3A17093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39712" behindDoc="0" locked="0" layoutInCell="1" allowOverlap="1" wp14:anchorId="496C74A9" wp14:editId="7652A6CB">
                <wp:simplePos x="0" y="0"/>
                <wp:positionH relativeFrom="column">
                  <wp:posOffset>4791710</wp:posOffset>
                </wp:positionH>
                <wp:positionV relativeFrom="paragraph">
                  <wp:posOffset>8051165</wp:posOffset>
                </wp:positionV>
                <wp:extent cx="1270000" cy="590550"/>
                <wp:effectExtent l="0" t="0" r="3175" b="0"/>
                <wp:wrapNone/>
                <wp:docPr id="5171" name="Text Box 5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B886C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C74A9" id="Text Box 5171" o:spid="_x0000_s1557" type="#_x0000_t202" style="position:absolute;left:0;text-align:left;margin-left:377.3pt;margin-top:633.95pt;width:100pt;height:46.5pt;rotation:-90;z-index:25393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" filled="f" stroked="f" strokeweight=".5pt">
                <v:textbox>
                  <w:txbxContent>
                    <w:p w14:paraId="58B886C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38688" behindDoc="0" locked="0" layoutInCell="1" allowOverlap="1" wp14:anchorId="79E4DB69" wp14:editId="1A2E1E71">
                <wp:simplePos x="0" y="0"/>
                <wp:positionH relativeFrom="column">
                  <wp:posOffset>3883660</wp:posOffset>
                </wp:positionH>
                <wp:positionV relativeFrom="paragraph">
                  <wp:posOffset>8046720</wp:posOffset>
                </wp:positionV>
                <wp:extent cx="1270000" cy="590550"/>
                <wp:effectExtent l="0" t="0" r="3175" b="0"/>
                <wp:wrapNone/>
                <wp:docPr id="5170" name="Text Box 5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72D74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4DB69" id="Text Box 5170" o:spid="_x0000_s1558" type="#_x0000_t202" style="position:absolute;left:0;text-align:left;margin-left:305.8pt;margin-top:633.6pt;width:100pt;height:46.5pt;rotation:-90;z-index:25393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" filled="f" stroked="f" strokeweight=".5pt">
                <v:textbox>
                  <w:txbxContent>
                    <w:p w14:paraId="2872D74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37664" behindDoc="0" locked="0" layoutInCell="1" allowOverlap="1" wp14:anchorId="71AF20FE" wp14:editId="3F938A51">
                <wp:simplePos x="0" y="0"/>
                <wp:positionH relativeFrom="column">
                  <wp:posOffset>2988310</wp:posOffset>
                </wp:positionH>
                <wp:positionV relativeFrom="paragraph">
                  <wp:posOffset>8046085</wp:posOffset>
                </wp:positionV>
                <wp:extent cx="1270000" cy="590550"/>
                <wp:effectExtent l="0" t="0" r="3175" b="0"/>
                <wp:wrapNone/>
                <wp:docPr id="5169" name="Text Box 5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E1EDF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F20FE" id="Text Box 5169" o:spid="_x0000_s1559" type="#_x0000_t202" style="position:absolute;left:0;text-align:left;margin-left:235.3pt;margin-top:633.55pt;width:100pt;height:46.5pt;rotation:-90;z-index:25393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" filled="f" stroked="f" strokeweight=".5pt">
                <v:textbox>
                  <w:txbxContent>
                    <w:p w14:paraId="5AE1EDF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36640" behindDoc="0" locked="0" layoutInCell="1" allowOverlap="1" wp14:anchorId="430EB572" wp14:editId="5A88723E">
                <wp:simplePos x="0" y="0"/>
                <wp:positionH relativeFrom="column">
                  <wp:posOffset>2078990</wp:posOffset>
                </wp:positionH>
                <wp:positionV relativeFrom="paragraph">
                  <wp:posOffset>8051165</wp:posOffset>
                </wp:positionV>
                <wp:extent cx="1270000" cy="590550"/>
                <wp:effectExtent l="0" t="0" r="3175" b="0"/>
                <wp:wrapNone/>
                <wp:docPr id="5168" name="Text Box 5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CC122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EB572" id="Text Box 5168" o:spid="_x0000_s1560" type="#_x0000_t202" style="position:absolute;left:0;text-align:left;margin-left:163.7pt;margin-top:633.95pt;width:100pt;height:46.5pt;rotation:-90;z-index:25393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" filled="f" stroked="f" strokeweight=".5pt">
                <v:textbox>
                  <w:txbxContent>
                    <w:p w14:paraId="27CC122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35616" behindDoc="0" locked="0" layoutInCell="1" allowOverlap="1" wp14:anchorId="3C1B6028" wp14:editId="596388EB">
                <wp:simplePos x="0" y="0"/>
                <wp:positionH relativeFrom="column">
                  <wp:posOffset>1183640</wp:posOffset>
                </wp:positionH>
                <wp:positionV relativeFrom="paragraph">
                  <wp:posOffset>8051165</wp:posOffset>
                </wp:positionV>
                <wp:extent cx="1270000" cy="590550"/>
                <wp:effectExtent l="0" t="0" r="3175" b="0"/>
                <wp:wrapNone/>
                <wp:docPr id="5167" name="Text Box 5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E3C36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B6028" id="Text Box 5167" o:spid="_x0000_s1561" type="#_x0000_t202" style="position:absolute;left:0;text-align:left;margin-left:93.2pt;margin-top:633.95pt;width:100pt;height:46.5pt;rotation:-90;z-index:25393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CwiOQ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" filled="f" stroked="f" strokeweight=".5pt">
                <v:textbox>
                  <w:txbxContent>
                    <w:p w14:paraId="67E3C36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34592" behindDoc="0" locked="0" layoutInCell="1" allowOverlap="1" wp14:anchorId="15F3AF1F" wp14:editId="0D4CE115">
                <wp:simplePos x="0" y="0"/>
                <wp:positionH relativeFrom="column">
                  <wp:posOffset>5674360</wp:posOffset>
                </wp:positionH>
                <wp:positionV relativeFrom="paragraph">
                  <wp:posOffset>6710680</wp:posOffset>
                </wp:positionV>
                <wp:extent cx="1270000" cy="590550"/>
                <wp:effectExtent l="0" t="0" r="3175" b="0"/>
                <wp:wrapNone/>
                <wp:docPr id="5166" name="Text Box 5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D7D1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3AF1F" id="Text Box 5166" o:spid="_x0000_s1562" type="#_x0000_t202" style="position:absolute;left:0;text-align:left;margin-left:446.8pt;margin-top:528.4pt;width:100pt;height:46.5pt;rotation:-90;z-index:25393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ab/OQ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" filled="f" stroked="f" strokeweight=".5pt">
                <v:textbox>
                  <w:txbxContent>
                    <w:p w14:paraId="2EED7D1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33568" behindDoc="0" locked="0" layoutInCell="1" allowOverlap="1" wp14:anchorId="5CA14B84" wp14:editId="0D2987D6">
                <wp:simplePos x="0" y="0"/>
                <wp:positionH relativeFrom="column">
                  <wp:posOffset>4779010</wp:posOffset>
                </wp:positionH>
                <wp:positionV relativeFrom="paragraph">
                  <wp:posOffset>6710045</wp:posOffset>
                </wp:positionV>
                <wp:extent cx="1270000" cy="590550"/>
                <wp:effectExtent l="0" t="0" r="3175" b="0"/>
                <wp:wrapNone/>
                <wp:docPr id="5165" name="Text Box 5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55FD9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14B84" id="Text Box 5165" o:spid="_x0000_s1563" type="#_x0000_t202" style="position:absolute;left:0;text-align:left;margin-left:376.3pt;margin-top:528.35pt;width:100pt;height:46.5pt;rotation:-90;z-index:25393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" filled="f" stroked="f" strokeweight=".5pt">
                <v:textbox>
                  <w:txbxContent>
                    <w:p w14:paraId="6555FD9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32544" behindDoc="0" locked="0" layoutInCell="1" allowOverlap="1" wp14:anchorId="2EABC573" wp14:editId="1E9D21E1">
                <wp:simplePos x="0" y="0"/>
                <wp:positionH relativeFrom="column">
                  <wp:posOffset>3870960</wp:posOffset>
                </wp:positionH>
                <wp:positionV relativeFrom="paragraph">
                  <wp:posOffset>6705600</wp:posOffset>
                </wp:positionV>
                <wp:extent cx="1270000" cy="590550"/>
                <wp:effectExtent l="0" t="0" r="3175" b="0"/>
                <wp:wrapNone/>
                <wp:docPr id="5164" name="Text Box 5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06C23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BC573" id="Text Box 5164" o:spid="_x0000_s1564" type="#_x0000_t202" style="position:absolute;left:0;text-align:left;margin-left:304.8pt;margin-top:528pt;width:100pt;height:46.5pt;rotation:-90;z-index:25393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ddgOQ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" filled="f" stroked="f" strokeweight=".5pt">
                <v:textbox>
                  <w:txbxContent>
                    <w:p w14:paraId="7306C23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31520" behindDoc="0" locked="0" layoutInCell="1" allowOverlap="1" wp14:anchorId="21F96EB0" wp14:editId="222C754F">
                <wp:simplePos x="0" y="0"/>
                <wp:positionH relativeFrom="column">
                  <wp:posOffset>2975610</wp:posOffset>
                </wp:positionH>
                <wp:positionV relativeFrom="paragraph">
                  <wp:posOffset>6704965</wp:posOffset>
                </wp:positionV>
                <wp:extent cx="1270000" cy="590550"/>
                <wp:effectExtent l="0" t="0" r="3175" b="0"/>
                <wp:wrapNone/>
                <wp:docPr id="5163" name="Text Box 5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99380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96EB0" id="Text Box 5163" o:spid="_x0000_s1565" type="#_x0000_t202" style="position:absolute;left:0;text-align:left;margin-left:234.3pt;margin-top:527.95pt;width:100pt;height:46.5pt;rotation:-90;z-index:25393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7/HOQ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" filled="f" stroked="f" strokeweight=".5pt">
                <v:textbox>
                  <w:txbxContent>
                    <w:p w14:paraId="4A99380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30496" behindDoc="0" locked="0" layoutInCell="1" allowOverlap="1" wp14:anchorId="79E5BFC6" wp14:editId="6A8C447E">
                <wp:simplePos x="0" y="0"/>
                <wp:positionH relativeFrom="column">
                  <wp:posOffset>2066290</wp:posOffset>
                </wp:positionH>
                <wp:positionV relativeFrom="paragraph">
                  <wp:posOffset>6710045</wp:posOffset>
                </wp:positionV>
                <wp:extent cx="1270000" cy="590550"/>
                <wp:effectExtent l="0" t="0" r="3175" b="0"/>
                <wp:wrapNone/>
                <wp:docPr id="5162" name="Text Box 5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38AED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5BFC6" id="Text Box 5162" o:spid="_x0000_s1566" type="#_x0000_t202" style="position:absolute;left:0;text-align:left;margin-left:162.7pt;margin-top:528.35pt;width:100pt;height:46.5pt;rotation:-90;z-index:25393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" filled="f" stroked="f" strokeweight=".5pt">
                <v:textbox>
                  <w:txbxContent>
                    <w:p w14:paraId="6538AED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29472" behindDoc="0" locked="0" layoutInCell="1" allowOverlap="1" wp14:anchorId="42206809" wp14:editId="5F195986">
                <wp:simplePos x="0" y="0"/>
                <wp:positionH relativeFrom="column">
                  <wp:posOffset>1170940</wp:posOffset>
                </wp:positionH>
                <wp:positionV relativeFrom="paragraph">
                  <wp:posOffset>6710045</wp:posOffset>
                </wp:positionV>
                <wp:extent cx="1270000" cy="590550"/>
                <wp:effectExtent l="0" t="0" r="3175" b="0"/>
                <wp:wrapNone/>
                <wp:docPr id="5161" name="Text Box 5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9ADDB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06809" id="Text Box 5161" o:spid="_x0000_s1567" type="#_x0000_t202" style="position:absolute;left:0;text-align:left;margin-left:92.2pt;margin-top:528.35pt;width:100pt;height:46.5pt;rotation:-90;z-index:25392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tqnOQ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" filled="f" stroked="f" strokeweight=".5pt">
                <v:textbox>
                  <w:txbxContent>
                    <w:p w14:paraId="199ADDB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28448" behindDoc="0" locked="0" layoutInCell="1" allowOverlap="1" wp14:anchorId="4BAAABDB" wp14:editId="21FC175F">
                <wp:simplePos x="0" y="0"/>
                <wp:positionH relativeFrom="column">
                  <wp:posOffset>5659755</wp:posOffset>
                </wp:positionH>
                <wp:positionV relativeFrom="paragraph">
                  <wp:posOffset>5388610</wp:posOffset>
                </wp:positionV>
                <wp:extent cx="1270000" cy="590550"/>
                <wp:effectExtent l="0" t="0" r="3175" b="0"/>
                <wp:wrapNone/>
                <wp:docPr id="5160" name="Text Box 5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F6E42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AABDB" id="Text Box 5160" o:spid="_x0000_s1568" type="#_x0000_t202" style="position:absolute;left:0;text-align:left;margin-left:445.65pt;margin-top:424.3pt;width:100pt;height:46.5pt;rotation:-90;z-index:25392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" filled="f" stroked="f" strokeweight=".5pt">
                <v:textbox>
                  <w:txbxContent>
                    <w:p w14:paraId="0BF6E42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27424" behindDoc="0" locked="0" layoutInCell="1" allowOverlap="1" wp14:anchorId="5BC1191F" wp14:editId="7F34A71E">
                <wp:simplePos x="0" y="0"/>
                <wp:positionH relativeFrom="column">
                  <wp:posOffset>4764405</wp:posOffset>
                </wp:positionH>
                <wp:positionV relativeFrom="paragraph">
                  <wp:posOffset>5387975</wp:posOffset>
                </wp:positionV>
                <wp:extent cx="1270000" cy="590550"/>
                <wp:effectExtent l="0" t="0" r="3175" b="0"/>
                <wp:wrapNone/>
                <wp:docPr id="5159" name="Text Box 5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16B3A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1191F" id="Text Box 5159" o:spid="_x0000_s1569" type="#_x0000_t202" style="position:absolute;left:0;text-align:left;margin-left:375.15pt;margin-top:424.25pt;width:100pt;height:46.5pt;rotation:-90;z-index:25392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" filled="f" stroked="f" strokeweight=".5pt">
                <v:textbox>
                  <w:txbxContent>
                    <w:p w14:paraId="1216B3A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26400" behindDoc="0" locked="0" layoutInCell="1" allowOverlap="1" wp14:anchorId="17A838DE" wp14:editId="1C7CEA49">
                <wp:simplePos x="0" y="0"/>
                <wp:positionH relativeFrom="column">
                  <wp:posOffset>3856355</wp:posOffset>
                </wp:positionH>
                <wp:positionV relativeFrom="paragraph">
                  <wp:posOffset>5383530</wp:posOffset>
                </wp:positionV>
                <wp:extent cx="1270000" cy="590550"/>
                <wp:effectExtent l="0" t="0" r="3175" b="0"/>
                <wp:wrapNone/>
                <wp:docPr id="5158" name="Text Box 5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C23FC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838DE" id="Text Box 5158" o:spid="_x0000_s1570" type="#_x0000_t202" style="position:absolute;left:0;text-align:left;margin-left:303.65pt;margin-top:423.9pt;width:100pt;height:46.5pt;rotation:-90;z-index:25392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cJ1OA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" filled="f" stroked="f" strokeweight=".5pt">
                <v:textbox>
                  <w:txbxContent>
                    <w:p w14:paraId="17C23FC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25376" behindDoc="0" locked="0" layoutInCell="1" allowOverlap="1" wp14:anchorId="5275464C" wp14:editId="3D12FCE6">
                <wp:simplePos x="0" y="0"/>
                <wp:positionH relativeFrom="column">
                  <wp:posOffset>2961005</wp:posOffset>
                </wp:positionH>
                <wp:positionV relativeFrom="paragraph">
                  <wp:posOffset>5382895</wp:posOffset>
                </wp:positionV>
                <wp:extent cx="1270000" cy="590550"/>
                <wp:effectExtent l="0" t="0" r="3175" b="0"/>
                <wp:wrapNone/>
                <wp:docPr id="5157" name="Text Box 5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0090D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5464C" id="Text Box 5157" o:spid="_x0000_s1571" type="#_x0000_t202" style="position:absolute;left:0;text-align:left;margin-left:233.15pt;margin-top:423.85pt;width:100pt;height:46.5pt;rotation:-90;z-index:25392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zTe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UW80&#10;4UyLCi5tVOPZF2pYDEKj2rgpoGsDsG+QgddBuxB3CIbWm9xWzBIk7o1hDX5REfTIAIf4p6vggV4G&#10;jv4k4phEbnTXHY2iI0lLFkiNdf6rooqFTcotDI2s4rhyHgUAeoEEuKZlUZbR1FKzOuXjASh/y+CL&#10;UuPDt9LDzjfbJsowHAwu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" filled="f" stroked="f" strokeweight=".5pt">
                <v:textbox>
                  <w:txbxContent>
                    <w:p w14:paraId="130090D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24352" behindDoc="0" locked="0" layoutInCell="1" allowOverlap="1" wp14:anchorId="4A09B35F" wp14:editId="225BF6AD">
                <wp:simplePos x="0" y="0"/>
                <wp:positionH relativeFrom="column">
                  <wp:posOffset>2051685</wp:posOffset>
                </wp:positionH>
                <wp:positionV relativeFrom="paragraph">
                  <wp:posOffset>5387975</wp:posOffset>
                </wp:positionV>
                <wp:extent cx="1270000" cy="590550"/>
                <wp:effectExtent l="0" t="0" r="3175" b="0"/>
                <wp:wrapNone/>
                <wp:docPr id="5156" name="Text Box 5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E4864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9B35F" id="Text Box 5156" o:spid="_x0000_s1572" type="#_x0000_t202" style="position:absolute;left:0;text-align:left;margin-left:161.55pt;margin-top:424.25pt;width:100pt;height:46.5pt;rotation:-90;z-index:25392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" filled="f" stroked="f" strokeweight=".5pt">
                <v:textbox>
                  <w:txbxContent>
                    <w:p w14:paraId="0DE4864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23328" behindDoc="0" locked="0" layoutInCell="1" allowOverlap="1" wp14:anchorId="4DBA501E" wp14:editId="0D8E2CDE">
                <wp:simplePos x="0" y="0"/>
                <wp:positionH relativeFrom="column">
                  <wp:posOffset>1156335</wp:posOffset>
                </wp:positionH>
                <wp:positionV relativeFrom="paragraph">
                  <wp:posOffset>5387975</wp:posOffset>
                </wp:positionV>
                <wp:extent cx="1270000" cy="590550"/>
                <wp:effectExtent l="0" t="0" r="3175" b="0"/>
                <wp:wrapNone/>
                <wp:docPr id="5155" name="Text Box 5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E6CA1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A501E" id="Text Box 5155" o:spid="_x0000_s1573" type="#_x0000_t202" style="position:absolute;left:0;text-align:left;margin-left:91.05pt;margin-top:424.25pt;width:100pt;height:46.5pt;rotation:-90;z-index:25392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" filled="f" stroked="f" strokeweight=".5pt">
                <v:textbox>
                  <w:txbxContent>
                    <w:p w14:paraId="01E6CA1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22304" behindDoc="0" locked="0" layoutInCell="1" allowOverlap="1" wp14:anchorId="2936BD08" wp14:editId="4924383C">
                <wp:simplePos x="0" y="0"/>
                <wp:positionH relativeFrom="column">
                  <wp:posOffset>5673090</wp:posOffset>
                </wp:positionH>
                <wp:positionV relativeFrom="paragraph">
                  <wp:posOffset>4030980</wp:posOffset>
                </wp:positionV>
                <wp:extent cx="1270000" cy="590550"/>
                <wp:effectExtent l="0" t="0" r="3175" b="0"/>
                <wp:wrapNone/>
                <wp:docPr id="5154" name="Text Box 5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94073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6BD08" id="Text Box 5154" o:spid="_x0000_s1574" type="#_x0000_t202" style="position:absolute;left:0;text-align:left;margin-left:446.7pt;margin-top:317.4pt;width:100pt;height:46.5pt;rotation:-90;z-index:25392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" filled="f" stroked="f" strokeweight=".5pt">
                <v:textbox>
                  <w:txbxContent>
                    <w:p w14:paraId="1894073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21280" behindDoc="0" locked="0" layoutInCell="1" allowOverlap="1" wp14:anchorId="1BF9936D" wp14:editId="626B4ADF">
                <wp:simplePos x="0" y="0"/>
                <wp:positionH relativeFrom="column">
                  <wp:posOffset>4777740</wp:posOffset>
                </wp:positionH>
                <wp:positionV relativeFrom="paragraph">
                  <wp:posOffset>4030345</wp:posOffset>
                </wp:positionV>
                <wp:extent cx="1270000" cy="590550"/>
                <wp:effectExtent l="0" t="0" r="3175" b="0"/>
                <wp:wrapNone/>
                <wp:docPr id="5153" name="Text Box 5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6FF19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9936D" id="Text Box 5153" o:spid="_x0000_s1575" type="#_x0000_t202" style="position:absolute;left:0;text-align:left;margin-left:376.2pt;margin-top:317.35pt;width:100pt;height:46.5pt;rotation:-90;z-index:25392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Kc7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UW80&#10;4EyLCi5tVOPZF2pYDEKj2rgpoGsDsG+QgddBuxB3CIbWm9xWzBIk7o1hDX5REfTIAIf4p6vggV4G&#10;jv4k4phEbnTXHY2iI0lLFkiNdf6rooqFTcotDI2s4rhyHgUAeoEEuKZlUZbR1FKzOuXjASh/y+CL&#10;UuPDt9LDzjfbJsowHEwu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" filled="f" stroked="f" strokeweight=".5pt">
                <v:textbox>
                  <w:txbxContent>
                    <w:p w14:paraId="236FF19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20256" behindDoc="0" locked="0" layoutInCell="1" allowOverlap="1" wp14:anchorId="3CA44EFC" wp14:editId="1BDC02FC">
                <wp:simplePos x="0" y="0"/>
                <wp:positionH relativeFrom="column">
                  <wp:posOffset>3869690</wp:posOffset>
                </wp:positionH>
                <wp:positionV relativeFrom="paragraph">
                  <wp:posOffset>4025900</wp:posOffset>
                </wp:positionV>
                <wp:extent cx="1270000" cy="590550"/>
                <wp:effectExtent l="0" t="0" r="3175" b="0"/>
                <wp:wrapNone/>
                <wp:docPr id="5152" name="Text Box 5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F66AE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44EFC" id="Text Box 5152" o:spid="_x0000_s1576" type="#_x0000_t202" style="position:absolute;left:0;text-align:left;margin-left:304.7pt;margin-top:317pt;width:100pt;height:46.5pt;rotation:-90;z-index:25392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" filled="f" stroked="f" strokeweight=".5pt">
                <v:textbox>
                  <w:txbxContent>
                    <w:p w14:paraId="57F66AE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19232" behindDoc="0" locked="0" layoutInCell="1" allowOverlap="1" wp14:anchorId="57DFC3BB" wp14:editId="4DCBBB44">
                <wp:simplePos x="0" y="0"/>
                <wp:positionH relativeFrom="column">
                  <wp:posOffset>2974340</wp:posOffset>
                </wp:positionH>
                <wp:positionV relativeFrom="paragraph">
                  <wp:posOffset>4025265</wp:posOffset>
                </wp:positionV>
                <wp:extent cx="1270000" cy="590550"/>
                <wp:effectExtent l="0" t="0" r="3175" b="0"/>
                <wp:wrapNone/>
                <wp:docPr id="5151" name="Text Box 5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D2A45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FC3BB" id="Text Box 5151" o:spid="_x0000_s1577" type="#_x0000_t202" style="position:absolute;left:0;text-align:left;margin-left:234.2pt;margin-top:316.95pt;width:100pt;height:46.5pt;rotation:-90;z-index:25391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" filled="f" stroked="f" strokeweight=".5pt">
                <v:textbox>
                  <w:txbxContent>
                    <w:p w14:paraId="1CD2A45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18208" behindDoc="0" locked="0" layoutInCell="1" allowOverlap="1" wp14:anchorId="3F8D1C71" wp14:editId="189601B2">
                <wp:simplePos x="0" y="0"/>
                <wp:positionH relativeFrom="column">
                  <wp:posOffset>2065020</wp:posOffset>
                </wp:positionH>
                <wp:positionV relativeFrom="paragraph">
                  <wp:posOffset>4030345</wp:posOffset>
                </wp:positionV>
                <wp:extent cx="1270000" cy="590550"/>
                <wp:effectExtent l="0" t="0" r="3175" b="0"/>
                <wp:wrapNone/>
                <wp:docPr id="5150" name="Text Box 5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1FDF9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D1C71" id="Text Box 5150" o:spid="_x0000_s1578" type="#_x0000_t202" style="position:absolute;left:0;text-align:left;margin-left:162.6pt;margin-top:317.35pt;width:100pt;height:46.5pt;rotation:-90;z-index:25391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" filled="f" stroked="f" strokeweight=".5pt">
                <v:textbox>
                  <w:txbxContent>
                    <w:p w14:paraId="771FDF9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17184" behindDoc="0" locked="0" layoutInCell="1" allowOverlap="1" wp14:anchorId="003344E7" wp14:editId="4A07640C">
                <wp:simplePos x="0" y="0"/>
                <wp:positionH relativeFrom="column">
                  <wp:posOffset>1169670</wp:posOffset>
                </wp:positionH>
                <wp:positionV relativeFrom="paragraph">
                  <wp:posOffset>4030345</wp:posOffset>
                </wp:positionV>
                <wp:extent cx="1270000" cy="590550"/>
                <wp:effectExtent l="0" t="0" r="3175" b="0"/>
                <wp:wrapNone/>
                <wp:docPr id="5149" name="Text Box 5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F76D1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344E7" id="Text Box 5149" o:spid="_x0000_s1579" type="#_x0000_t202" style="position:absolute;left:0;text-align:left;margin-left:92.1pt;margin-top:317.35pt;width:100pt;height:46.5pt;rotation:-90;z-index:25391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" filled="f" stroked="f" strokeweight=".5pt">
                <v:textbox>
                  <w:txbxContent>
                    <w:p w14:paraId="68F76D1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16160" behindDoc="0" locked="0" layoutInCell="1" allowOverlap="1" wp14:anchorId="0A224A4C" wp14:editId="78BEC7E4">
                <wp:simplePos x="0" y="0"/>
                <wp:positionH relativeFrom="column">
                  <wp:posOffset>5668010</wp:posOffset>
                </wp:positionH>
                <wp:positionV relativeFrom="paragraph">
                  <wp:posOffset>2708910</wp:posOffset>
                </wp:positionV>
                <wp:extent cx="1270000" cy="590550"/>
                <wp:effectExtent l="0" t="0" r="3175" b="0"/>
                <wp:wrapNone/>
                <wp:docPr id="5148" name="Text Box 5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C8371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24A4C" id="Text Box 5148" o:spid="_x0000_s1580" type="#_x0000_t202" style="position:absolute;left:0;text-align:left;margin-left:446.3pt;margin-top:213.3pt;width:100pt;height:46.5pt;rotation:-90;z-index:25391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KH7OA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" filled="f" stroked="f" strokeweight=".5pt">
                <v:textbox>
                  <w:txbxContent>
                    <w:p w14:paraId="31C8371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15136" behindDoc="0" locked="0" layoutInCell="1" allowOverlap="1" wp14:anchorId="22ACE80B" wp14:editId="0BA29F1D">
                <wp:simplePos x="0" y="0"/>
                <wp:positionH relativeFrom="column">
                  <wp:posOffset>4772660</wp:posOffset>
                </wp:positionH>
                <wp:positionV relativeFrom="paragraph">
                  <wp:posOffset>2708275</wp:posOffset>
                </wp:positionV>
                <wp:extent cx="1270000" cy="590550"/>
                <wp:effectExtent l="0" t="0" r="3175" b="0"/>
                <wp:wrapNone/>
                <wp:docPr id="5147" name="Text Box 5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79413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CE80B" id="Text Box 5147" o:spid="_x0000_s1581" type="#_x0000_t202" style="position:absolute;left:0;text-align:left;margin-left:375.8pt;margin-top:213.25pt;width:100pt;height:46.5pt;rotation:-90;z-index:25391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ldQOQ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" filled="f" stroked="f" strokeweight=".5pt">
                <v:textbox>
                  <w:txbxContent>
                    <w:p w14:paraId="6779413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14112" behindDoc="0" locked="0" layoutInCell="1" allowOverlap="1" wp14:anchorId="7ABC9822" wp14:editId="3792891B">
                <wp:simplePos x="0" y="0"/>
                <wp:positionH relativeFrom="column">
                  <wp:posOffset>3864610</wp:posOffset>
                </wp:positionH>
                <wp:positionV relativeFrom="paragraph">
                  <wp:posOffset>2703830</wp:posOffset>
                </wp:positionV>
                <wp:extent cx="1270000" cy="590550"/>
                <wp:effectExtent l="0" t="0" r="3175" b="0"/>
                <wp:wrapNone/>
                <wp:docPr id="5146" name="Text Box 5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200C0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C9822" id="Text Box 5146" o:spid="_x0000_s1582" type="#_x0000_t202" style="position:absolute;left:0;text-align:left;margin-left:304.3pt;margin-top:212.9pt;width:100pt;height:46.5pt;rotation:-90;z-index:25391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" filled="f" stroked="f" strokeweight=".5pt">
                <v:textbox>
                  <w:txbxContent>
                    <w:p w14:paraId="0B200C0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13088" behindDoc="0" locked="0" layoutInCell="1" allowOverlap="1" wp14:anchorId="4E0743E0" wp14:editId="79792522">
                <wp:simplePos x="0" y="0"/>
                <wp:positionH relativeFrom="column">
                  <wp:posOffset>2969260</wp:posOffset>
                </wp:positionH>
                <wp:positionV relativeFrom="paragraph">
                  <wp:posOffset>2703195</wp:posOffset>
                </wp:positionV>
                <wp:extent cx="1270000" cy="590550"/>
                <wp:effectExtent l="0" t="0" r="3175" b="0"/>
                <wp:wrapNone/>
                <wp:docPr id="5145" name="Text Box 5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7809E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743E0" id="Text Box 5145" o:spid="_x0000_s1583" type="#_x0000_t202" style="position:absolute;left:0;text-align:left;margin-left:233.8pt;margin-top:212.85pt;width:100pt;height:46.5pt;rotation:-90;z-index:25391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/osOA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" filled="f" stroked="f" strokeweight=".5pt">
                <v:textbox>
                  <w:txbxContent>
                    <w:p w14:paraId="0F7809E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12064" behindDoc="0" locked="0" layoutInCell="1" allowOverlap="1" wp14:anchorId="3F6541DC" wp14:editId="52509BE3">
                <wp:simplePos x="0" y="0"/>
                <wp:positionH relativeFrom="column">
                  <wp:posOffset>2059940</wp:posOffset>
                </wp:positionH>
                <wp:positionV relativeFrom="paragraph">
                  <wp:posOffset>2708275</wp:posOffset>
                </wp:positionV>
                <wp:extent cx="1270000" cy="590550"/>
                <wp:effectExtent l="0" t="0" r="3175" b="0"/>
                <wp:wrapNone/>
                <wp:docPr id="5144" name="Text Box 5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833AE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541DC" id="Text Box 5144" o:spid="_x0000_s1584" type="#_x0000_t202" style="position:absolute;left:0;text-align:left;margin-left:162.2pt;margin-top:213.25pt;width:100pt;height:46.5pt;rotation:-90;z-index:25391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" filled="f" stroked="f" strokeweight=".5pt">
                <v:textbox>
                  <w:txbxContent>
                    <w:p w14:paraId="52833AE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11040" behindDoc="0" locked="0" layoutInCell="1" allowOverlap="1" wp14:anchorId="5C0023B0" wp14:editId="52E9117C">
                <wp:simplePos x="0" y="0"/>
                <wp:positionH relativeFrom="column">
                  <wp:posOffset>1164590</wp:posOffset>
                </wp:positionH>
                <wp:positionV relativeFrom="paragraph">
                  <wp:posOffset>2708275</wp:posOffset>
                </wp:positionV>
                <wp:extent cx="1270000" cy="590550"/>
                <wp:effectExtent l="0" t="0" r="3175" b="0"/>
                <wp:wrapNone/>
                <wp:docPr id="5143" name="Text Box 5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FEB56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023B0" id="Text Box 5143" o:spid="_x0000_s1585" type="#_x0000_t202" style="position:absolute;left:0;text-align:left;margin-left:91.7pt;margin-top:213.25pt;width:100pt;height:46.5pt;rotation:-90;z-index:25391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cS1OQ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" filled="f" stroked="f" strokeweight=".5pt">
                <v:textbox>
                  <w:txbxContent>
                    <w:p w14:paraId="7CFEB56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10016" behindDoc="0" locked="0" layoutInCell="1" allowOverlap="1" wp14:anchorId="357A0B90" wp14:editId="71AB47A9">
                <wp:simplePos x="0" y="0"/>
                <wp:positionH relativeFrom="column">
                  <wp:posOffset>5666740</wp:posOffset>
                </wp:positionH>
                <wp:positionV relativeFrom="paragraph">
                  <wp:posOffset>1351280</wp:posOffset>
                </wp:positionV>
                <wp:extent cx="1270000" cy="590550"/>
                <wp:effectExtent l="0" t="0" r="3175" b="0"/>
                <wp:wrapNone/>
                <wp:docPr id="5142" name="Text Box 5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92BA3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A0B90" id="Text Box 5142" o:spid="_x0000_s1586" type="#_x0000_t202" style="position:absolute;left:0;text-align:left;margin-left:446.2pt;margin-top:106.4pt;width:100pt;height:46.5pt;rotation:-90;z-index:25391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" filled="f" stroked="f" strokeweight=".5pt">
                <v:textbox>
                  <w:txbxContent>
                    <w:p w14:paraId="2992BA3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08992" behindDoc="0" locked="0" layoutInCell="1" allowOverlap="1" wp14:anchorId="05636C77" wp14:editId="09112453">
                <wp:simplePos x="0" y="0"/>
                <wp:positionH relativeFrom="column">
                  <wp:posOffset>4771390</wp:posOffset>
                </wp:positionH>
                <wp:positionV relativeFrom="paragraph">
                  <wp:posOffset>1350645</wp:posOffset>
                </wp:positionV>
                <wp:extent cx="1270000" cy="590550"/>
                <wp:effectExtent l="0" t="0" r="3175" b="0"/>
                <wp:wrapNone/>
                <wp:docPr id="5141" name="Text Box 5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73125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36C77" id="Text Box 5141" o:spid="_x0000_s1587" type="#_x0000_t202" style="position:absolute;left:0;text-align:left;margin-left:375.7pt;margin-top:106.35pt;width:100pt;height:46.5pt;rotation:-90;z-index:25390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KHVOQ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" filled="f" stroked="f" strokeweight=".5pt">
                <v:textbox>
                  <w:txbxContent>
                    <w:p w14:paraId="1073125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07968" behindDoc="0" locked="0" layoutInCell="1" allowOverlap="1" wp14:anchorId="51EF20DB" wp14:editId="336D743D">
                <wp:simplePos x="0" y="0"/>
                <wp:positionH relativeFrom="column">
                  <wp:posOffset>3863340</wp:posOffset>
                </wp:positionH>
                <wp:positionV relativeFrom="paragraph">
                  <wp:posOffset>1346200</wp:posOffset>
                </wp:positionV>
                <wp:extent cx="1270000" cy="590550"/>
                <wp:effectExtent l="0" t="0" r="3175" b="0"/>
                <wp:wrapNone/>
                <wp:docPr id="5140" name="Text Box 5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12EF4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F20DB" id="Text Box 5140" o:spid="_x0000_s1588" type="#_x0000_t202" style="position:absolute;left:0;text-align:left;margin-left:304.2pt;margin-top:106pt;width:100pt;height:46.5pt;rotation:-90;z-index:25390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" filled="f" stroked="f" strokeweight=".5pt">
                <v:textbox>
                  <w:txbxContent>
                    <w:p w14:paraId="2B12EF4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06944" behindDoc="0" locked="0" layoutInCell="1" allowOverlap="1" wp14:anchorId="5177D66A" wp14:editId="3A53944F">
                <wp:simplePos x="0" y="0"/>
                <wp:positionH relativeFrom="column">
                  <wp:posOffset>2967990</wp:posOffset>
                </wp:positionH>
                <wp:positionV relativeFrom="paragraph">
                  <wp:posOffset>1345565</wp:posOffset>
                </wp:positionV>
                <wp:extent cx="1270000" cy="590550"/>
                <wp:effectExtent l="0" t="0" r="3175" b="0"/>
                <wp:wrapNone/>
                <wp:docPr id="5139" name="Text Box 5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21A71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7D66A" id="Text Box 5139" o:spid="_x0000_s1589" type="#_x0000_t202" style="position:absolute;left:0;text-align:left;margin-left:233.7pt;margin-top:105.95pt;width:100pt;height:46.5pt;rotation:-90;z-index:25390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" filled="f" stroked="f" strokeweight=".5pt">
                <v:textbox>
                  <w:txbxContent>
                    <w:p w14:paraId="4921A71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05920" behindDoc="0" locked="0" layoutInCell="1" allowOverlap="1" wp14:anchorId="6DA75755" wp14:editId="6F01FCFE">
                <wp:simplePos x="0" y="0"/>
                <wp:positionH relativeFrom="column">
                  <wp:posOffset>2058670</wp:posOffset>
                </wp:positionH>
                <wp:positionV relativeFrom="paragraph">
                  <wp:posOffset>1350645</wp:posOffset>
                </wp:positionV>
                <wp:extent cx="1270000" cy="590550"/>
                <wp:effectExtent l="0" t="0" r="3175" b="0"/>
                <wp:wrapNone/>
                <wp:docPr id="5138" name="Text Box 5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2F8C2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75755" id="Text Box 5138" o:spid="_x0000_s1590" type="#_x0000_t202" style="position:absolute;left:0;text-align:left;margin-left:162.1pt;margin-top:106.35pt;width:100pt;height:46.5pt;rotation:-90;z-index:25390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NzhOA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" filled="f" stroked="f" strokeweight=".5pt">
                <v:textbox>
                  <w:txbxContent>
                    <w:p w14:paraId="662F8C2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04896" behindDoc="0" locked="0" layoutInCell="1" allowOverlap="1" wp14:anchorId="6625BBF5" wp14:editId="571C2D48">
                <wp:simplePos x="0" y="0"/>
                <wp:positionH relativeFrom="column">
                  <wp:posOffset>1163320</wp:posOffset>
                </wp:positionH>
                <wp:positionV relativeFrom="paragraph">
                  <wp:posOffset>1350645</wp:posOffset>
                </wp:positionV>
                <wp:extent cx="1270000" cy="590550"/>
                <wp:effectExtent l="0" t="0" r="3175" b="0"/>
                <wp:wrapNone/>
                <wp:docPr id="5137" name="Text Box 5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D889E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5BBF5" id="Text Box 5137" o:spid="_x0000_s1591" type="#_x0000_t202" style="position:absolute;left:0;text-align:left;margin-left:91.6pt;margin-top:106.35pt;width:100pt;height:46.5pt;rotation:-90;z-index:25390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ipK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UW8w&#10;4UyLCi5tVOPZF2pYDEKj2rgpoGsDsG+QgddBuxB3CIbWm9xWzBIk7o1hDX5REfTIAIf4p6vggV4G&#10;jv4k4phEbnTXHY2iI0lLFkiNdf6rooqFTcotDI2s4rhyHgUAeoEEuKZlUZbR1FKzOuXjASh/y+CL&#10;UuPDt9LDzjfbJsowHA0u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" filled="f" stroked="f" strokeweight=".5pt">
                <v:textbox>
                  <w:txbxContent>
                    <w:p w14:paraId="38D889E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03872" behindDoc="0" locked="0" layoutInCell="1" allowOverlap="1" wp14:anchorId="68CB11D0" wp14:editId="27DFFDE6">
                <wp:simplePos x="0" y="0"/>
                <wp:positionH relativeFrom="column">
                  <wp:posOffset>5659120</wp:posOffset>
                </wp:positionH>
                <wp:positionV relativeFrom="paragraph">
                  <wp:posOffset>5080</wp:posOffset>
                </wp:positionV>
                <wp:extent cx="1270000" cy="590550"/>
                <wp:effectExtent l="0" t="0" r="3175" b="0"/>
                <wp:wrapNone/>
                <wp:docPr id="5136" name="Text Box 5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82829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B11D0" id="Text Box 5136" o:spid="_x0000_s1592" type="#_x0000_t202" style="position:absolute;left:0;text-align:left;margin-left:445.6pt;margin-top:.4pt;width:100pt;height:46.5pt;rotation:-90;z-index:25390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" filled="f" stroked="f" strokeweight=".5pt">
                <v:textbox>
                  <w:txbxContent>
                    <w:p w14:paraId="5B82829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02848" behindDoc="0" locked="0" layoutInCell="1" allowOverlap="1" wp14:anchorId="33386310" wp14:editId="099157BF">
                <wp:simplePos x="0" y="0"/>
                <wp:positionH relativeFrom="column">
                  <wp:posOffset>4763770</wp:posOffset>
                </wp:positionH>
                <wp:positionV relativeFrom="paragraph">
                  <wp:posOffset>4445</wp:posOffset>
                </wp:positionV>
                <wp:extent cx="1270000" cy="590550"/>
                <wp:effectExtent l="0" t="0" r="3175" b="0"/>
                <wp:wrapNone/>
                <wp:docPr id="5135" name="Text Box 5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57707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86310" id="Text Box 5135" o:spid="_x0000_s1593" type="#_x0000_t202" style="position:absolute;left:0;text-align:left;margin-left:375.1pt;margin-top:.35pt;width:100pt;height:46.5pt;rotation:-90;z-index:25390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" filled="f" stroked="f" strokeweight=".5pt">
                <v:textbox>
                  <w:txbxContent>
                    <w:p w14:paraId="5E57707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01824" behindDoc="0" locked="0" layoutInCell="1" allowOverlap="1" wp14:anchorId="58677A70" wp14:editId="106EE69A">
                <wp:simplePos x="0" y="0"/>
                <wp:positionH relativeFrom="column">
                  <wp:posOffset>3855720</wp:posOffset>
                </wp:positionH>
                <wp:positionV relativeFrom="paragraph">
                  <wp:posOffset>0</wp:posOffset>
                </wp:positionV>
                <wp:extent cx="1270000" cy="590550"/>
                <wp:effectExtent l="0" t="0" r="3175" b="0"/>
                <wp:wrapNone/>
                <wp:docPr id="5134" name="Text Box 5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8DF75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77A70" id="Text Box 5134" o:spid="_x0000_s1594" type="#_x0000_t202" style="position:absolute;left:0;text-align:left;margin-left:303.6pt;margin-top:0;width:100pt;height:46.5pt;rotation:-90;z-index:25390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" filled="f" stroked="f" strokeweight=".5pt">
                <v:textbox>
                  <w:txbxContent>
                    <w:p w14:paraId="218DF75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00800" behindDoc="0" locked="0" layoutInCell="1" allowOverlap="1" wp14:anchorId="7D75CEC0" wp14:editId="534B725B">
                <wp:simplePos x="0" y="0"/>
                <wp:positionH relativeFrom="column">
                  <wp:posOffset>2960370</wp:posOffset>
                </wp:positionH>
                <wp:positionV relativeFrom="paragraph">
                  <wp:posOffset>-635</wp:posOffset>
                </wp:positionV>
                <wp:extent cx="1270000" cy="590550"/>
                <wp:effectExtent l="0" t="0" r="3175" b="0"/>
                <wp:wrapNone/>
                <wp:docPr id="5133" name="Text Box 5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9D59E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5CEC0" id="Text Box 5133" o:spid="_x0000_s1595" type="#_x0000_t202" style="position:absolute;left:0;text-align:left;margin-left:233.1pt;margin-top:-.05pt;width:100pt;height:46.5pt;rotation:-90;z-index:25390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" filled="f" stroked="f" strokeweight=".5pt">
                <v:textbox>
                  <w:txbxContent>
                    <w:p w14:paraId="1A9D59E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99776" behindDoc="0" locked="0" layoutInCell="1" allowOverlap="1" wp14:anchorId="015BFBF2" wp14:editId="21C9BC59">
                <wp:simplePos x="0" y="0"/>
                <wp:positionH relativeFrom="column">
                  <wp:posOffset>2051050</wp:posOffset>
                </wp:positionH>
                <wp:positionV relativeFrom="paragraph">
                  <wp:posOffset>4445</wp:posOffset>
                </wp:positionV>
                <wp:extent cx="1270000" cy="590550"/>
                <wp:effectExtent l="0" t="0" r="3175" b="0"/>
                <wp:wrapNone/>
                <wp:docPr id="5132" name="Text Box 5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2B926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BFBF2" id="Text Box 5132" o:spid="_x0000_s1596" type="#_x0000_t202" style="position:absolute;left:0;text-align:left;margin-left:161.5pt;margin-top:.35pt;width:100pt;height:46.5pt;rotation:-90;z-index:25389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" filled="f" stroked="f" strokeweight=".5pt">
                <v:textbox>
                  <w:txbxContent>
                    <w:p w14:paraId="582B926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898752" behindDoc="0" locked="0" layoutInCell="1" allowOverlap="1" wp14:anchorId="6004B1A7" wp14:editId="40AD408D">
                <wp:simplePos x="0" y="0"/>
                <wp:positionH relativeFrom="column">
                  <wp:posOffset>1155700</wp:posOffset>
                </wp:positionH>
                <wp:positionV relativeFrom="paragraph">
                  <wp:posOffset>4445</wp:posOffset>
                </wp:positionV>
                <wp:extent cx="1270000" cy="590550"/>
                <wp:effectExtent l="0" t="0" r="3175" b="0"/>
                <wp:wrapNone/>
                <wp:docPr id="5131" name="Text Box 5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623F8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4B1A7" id="Text Box 5131" o:spid="_x0000_s1597" type="#_x0000_t202" style="position:absolute;left:0;text-align:left;margin-left:91pt;margin-top:.35pt;width:100pt;height:46.5pt;rotation:-90;z-index:25389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" filled="f" stroked="f" strokeweight=".5pt">
                <v:textbox>
                  <w:txbxContent>
                    <w:p w14:paraId="54623F8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6EE74D05" wp14:editId="50593D04">
                <wp:simplePos x="0" y="0"/>
                <wp:positionH relativeFrom="column">
                  <wp:posOffset>423545</wp:posOffset>
                </wp:positionH>
                <wp:positionV relativeFrom="paragraph">
                  <wp:posOffset>8187690</wp:posOffset>
                </wp:positionV>
                <wp:extent cx="1270000" cy="368300"/>
                <wp:effectExtent l="0" t="0" r="0" b="0"/>
                <wp:wrapNone/>
                <wp:docPr id="2736" name="Text Box 2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1FDE11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74D05" id="Text Box 2736" o:spid="_x0000_s1598" type="#_x0000_t202" style="position:absolute;left:0;text-align:left;margin-left:33.35pt;margin-top:644.7pt;width:100pt;height:29pt;rotation:-90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" filled="f" stroked="f" strokeweight=".5pt">
                <v:textbox>
                  <w:txbxContent>
                    <w:p w14:paraId="221FDE11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77230140" wp14:editId="5A442EB7">
                <wp:simplePos x="0" y="0"/>
                <wp:positionH relativeFrom="column">
                  <wp:posOffset>424180</wp:posOffset>
                </wp:positionH>
                <wp:positionV relativeFrom="paragraph">
                  <wp:posOffset>6852285</wp:posOffset>
                </wp:positionV>
                <wp:extent cx="1270000" cy="368300"/>
                <wp:effectExtent l="0" t="0" r="0" b="0"/>
                <wp:wrapNone/>
                <wp:docPr id="2737" name="Text Box 2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19AE55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30140" id="Text Box 2737" o:spid="_x0000_s1599" type="#_x0000_t202" style="position:absolute;left:0;text-align:left;margin-left:33.4pt;margin-top:539.55pt;width:100pt;height:29pt;rotation:-90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" filled="f" stroked="f" strokeweight=".5pt">
                <v:textbox>
                  <w:txbxContent>
                    <w:p w14:paraId="7919AE55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0F297F3C" wp14:editId="04C11127">
                <wp:simplePos x="0" y="0"/>
                <wp:positionH relativeFrom="column">
                  <wp:posOffset>424179</wp:posOffset>
                </wp:positionH>
                <wp:positionV relativeFrom="paragraph">
                  <wp:posOffset>5497194</wp:posOffset>
                </wp:positionV>
                <wp:extent cx="1270000" cy="368300"/>
                <wp:effectExtent l="0" t="0" r="0" b="0"/>
                <wp:wrapNone/>
                <wp:docPr id="2738" name="Text Box 2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735C16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97F3C" id="Text Box 2738" o:spid="_x0000_s1600" type="#_x0000_t202" style="position:absolute;left:0;text-align:left;margin-left:33.4pt;margin-top:432.85pt;width:100pt;height:29pt;rotation:-90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SqtOQ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" filled="f" stroked="f" strokeweight=".5pt">
                <v:textbox>
                  <w:txbxContent>
                    <w:p w14:paraId="00735C16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145DCBE1" wp14:editId="085890D3">
                <wp:simplePos x="0" y="0"/>
                <wp:positionH relativeFrom="column">
                  <wp:posOffset>439419</wp:posOffset>
                </wp:positionH>
                <wp:positionV relativeFrom="paragraph">
                  <wp:posOffset>4189730</wp:posOffset>
                </wp:positionV>
                <wp:extent cx="1270000" cy="368300"/>
                <wp:effectExtent l="0" t="0" r="0" b="0"/>
                <wp:wrapNone/>
                <wp:docPr id="2739" name="Text Box 2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849B41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DCBE1" id="Text Box 2739" o:spid="_x0000_s1601" type="#_x0000_t202" style="position:absolute;left:0;text-align:left;margin-left:34.6pt;margin-top:329.9pt;width:100pt;height:29pt;rotation:-90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5LiOQ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" filled="f" stroked="f" strokeweight=".5pt">
                <v:textbox>
                  <w:txbxContent>
                    <w:p w14:paraId="08849B41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8108639" wp14:editId="51194D5D">
                <wp:simplePos x="0" y="0"/>
                <wp:positionH relativeFrom="column">
                  <wp:posOffset>424179</wp:posOffset>
                </wp:positionH>
                <wp:positionV relativeFrom="paragraph">
                  <wp:posOffset>2807335</wp:posOffset>
                </wp:positionV>
                <wp:extent cx="1270000" cy="368300"/>
                <wp:effectExtent l="0" t="0" r="0" b="0"/>
                <wp:wrapNone/>
                <wp:docPr id="2740" name="Text Box 2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C59C98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08639" id="Text Box 2740" o:spid="_x0000_s1602" type="#_x0000_t202" style="position:absolute;left:0;text-align:left;margin-left:33.4pt;margin-top:221.05pt;width:100pt;height:29pt;rotation:-90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" filled="f" stroked="f" strokeweight=".5pt">
                <v:textbox>
                  <w:txbxContent>
                    <w:p w14:paraId="4BC59C98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473F7588" wp14:editId="52B9D1FC">
                <wp:simplePos x="0" y="0"/>
                <wp:positionH relativeFrom="column">
                  <wp:posOffset>424180</wp:posOffset>
                </wp:positionH>
                <wp:positionV relativeFrom="paragraph">
                  <wp:posOffset>1499235</wp:posOffset>
                </wp:positionV>
                <wp:extent cx="1270000" cy="368300"/>
                <wp:effectExtent l="0" t="0" r="0" b="0"/>
                <wp:wrapNone/>
                <wp:docPr id="2741" name="Text Box 2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1D40AB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F7588" id="Text Box 2741" o:spid="_x0000_s1603" type="#_x0000_t202" style="position:absolute;left:0;text-align:left;margin-left:33.4pt;margin-top:118.05pt;width:100pt;height:29pt;rotation:-90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" filled="f" stroked="f" strokeweight=".5pt">
                <v:textbox>
                  <w:txbxContent>
                    <w:p w14:paraId="531D40AB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382F5E79" wp14:editId="24D7AD93">
                <wp:simplePos x="0" y="0"/>
                <wp:positionH relativeFrom="column">
                  <wp:posOffset>439420</wp:posOffset>
                </wp:positionH>
                <wp:positionV relativeFrom="paragraph">
                  <wp:posOffset>156210</wp:posOffset>
                </wp:positionV>
                <wp:extent cx="1270000" cy="368300"/>
                <wp:effectExtent l="0" t="0" r="0" b="0"/>
                <wp:wrapNone/>
                <wp:docPr id="2747" name="Text Box 2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725E78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F5E79" id="Text Box 2747" o:spid="_x0000_s1604" type="#_x0000_t202" style="position:absolute;left:0;text-align:left;margin-left:34.6pt;margin-top:12.3pt;width:100pt;height:29pt;rotation:-90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" filled="f" stroked="f" strokeweight=".5pt">
                <v:textbox>
                  <w:txbxContent>
                    <w:p w14:paraId="7C725E78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7CCBD715" wp14:editId="0E3D6220">
                <wp:simplePos x="0" y="0"/>
                <wp:positionH relativeFrom="column">
                  <wp:posOffset>-514350</wp:posOffset>
                </wp:positionH>
                <wp:positionV relativeFrom="paragraph">
                  <wp:posOffset>7759065</wp:posOffset>
                </wp:positionV>
                <wp:extent cx="1828800" cy="596900"/>
                <wp:effectExtent l="0" t="0" r="6350" b="0"/>
                <wp:wrapNone/>
                <wp:docPr id="3078" name="Text Box 3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F7D449" w14:textId="77777777" w:rsidR="004858EE" w:rsidRPr="00C43C5E" w:rsidRDefault="004858EE" w:rsidP="00CC0541">
                            <w:pPr>
                              <w:jc w:val="left"/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</w:pPr>
                            <w:r w:rsidRPr="00C43C5E"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  <w:t>July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BD715" id="Text Box 3078" o:spid="_x0000_s1605" type="#_x0000_t202" style="position:absolute;left:0;text-align:left;margin-left:-40.5pt;margin-top:610.95pt;width:2in;height:47pt;rotation:-90;z-index:25260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" filled="f" stroked="f" strokeweight=".5pt">
                <v:textbox>
                  <w:txbxContent>
                    <w:p w14:paraId="4AF7D449" w14:textId="77777777" w:rsidR="004858EE" w:rsidRPr="00C43C5E" w:rsidRDefault="004858EE" w:rsidP="00CC0541">
                      <w:pPr>
                        <w:jc w:val="left"/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</w:pPr>
                      <w:r w:rsidRPr="00C43C5E"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05440" behindDoc="0" locked="0" layoutInCell="1" allowOverlap="1" wp14:anchorId="7B9D7D18" wp14:editId="2BF6C1CF">
                <wp:simplePos x="0" y="0"/>
                <wp:positionH relativeFrom="column">
                  <wp:posOffset>-257810</wp:posOffset>
                </wp:positionH>
                <wp:positionV relativeFrom="paragraph">
                  <wp:posOffset>-635</wp:posOffset>
                </wp:positionV>
                <wp:extent cx="1270000" cy="596900"/>
                <wp:effectExtent l="0" t="0" r="0" b="0"/>
                <wp:wrapNone/>
                <wp:docPr id="3077" name="Text Box 3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71C5BA" w14:textId="14880C56" w:rsidR="004858EE" w:rsidRDefault="004858EE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  <w:t>202</w:t>
                            </w:r>
                            <w:r w:rsidR="00E05261"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  <w:p w14:paraId="424DED9B" w14:textId="77777777" w:rsidR="00E05261" w:rsidRPr="00C43C5E" w:rsidRDefault="00E05261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CB4792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D7D18" id="Text Box 3077" o:spid="_x0000_s1606" type="#_x0000_t202" style="position:absolute;left:0;text-align:left;margin-left:-20.3pt;margin-top:-.05pt;width:100pt;height:47pt;rotation:-90;z-index:25260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" filled="f" stroked="f" strokeweight=".5pt">
                <v:textbox>
                  <w:txbxContent>
                    <w:p w14:paraId="3F71C5BA" w14:textId="14880C56" w:rsidR="004858EE" w:rsidRDefault="004858EE" w:rsidP="000F4CA4">
                      <w:pPr>
                        <w:jc w:val="center"/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  <w:t>202</w:t>
                      </w:r>
                      <w:r w:rsidR="00E05261"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  <w:t>2</w:t>
                      </w:r>
                    </w:p>
                    <w:p w14:paraId="424DED9B" w14:textId="77777777" w:rsidR="00E05261" w:rsidRPr="00C43C5E" w:rsidRDefault="00E05261" w:rsidP="000F4CA4">
                      <w:pPr>
                        <w:jc w:val="center"/>
                        <w:rPr>
                          <w:rFonts w:ascii="Roboto" w:hAnsi="Roboto"/>
                          <w:b/>
                          <w:color w:val="CB4792"/>
                          <w:sz w:val="60"/>
                          <w:szCs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1F0E3AF" w14:textId="1C03750C" w:rsidR="002E13DC" w:rsidRDefault="006B38C3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52"/>
          <w:footerReference w:type="default" r:id="rId5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6B38C3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3984768" behindDoc="0" locked="0" layoutInCell="1" allowOverlap="1" wp14:anchorId="17B9C7FE" wp14:editId="30A12214">
                <wp:simplePos x="0" y="0"/>
                <wp:positionH relativeFrom="column">
                  <wp:posOffset>5668010</wp:posOffset>
                </wp:positionH>
                <wp:positionV relativeFrom="paragraph">
                  <wp:posOffset>8121650</wp:posOffset>
                </wp:positionV>
                <wp:extent cx="1270000" cy="590550"/>
                <wp:effectExtent l="0" t="0" r="3175" b="0"/>
                <wp:wrapNone/>
                <wp:docPr id="5214" name="Text Box 5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0780C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9C7FE" id="Text Box 5214" o:spid="_x0000_s1607" type="#_x0000_t202" style="position:absolute;left:0;text-align:left;margin-left:446.3pt;margin-top:639.5pt;width:100pt;height:46.5pt;rotation:-90;z-index:25398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39UOA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" filled="f" stroked="f" strokeweight=".5pt">
                <v:textbox>
                  <w:txbxContent>
                    <w:p w14:paraId="260780C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83744" behindDoc="0" locked="0" layoutInCell="1" allowOverlap="1" wp14:anchorId="2F579070" wp14:editId="7BE58EB8">
                <wp:simplePos x="0" y="0"/>
                <wp:positionH relativeFrom="column">
                  <wp:posOffset>4772660</wp:posOffset>
                </wp:positionH>
                <wp:positionV relativeFrom="paragraph">
                  <wp:posOffset>8121015</wp:posOffset>
                </wp:positionV>
                <wp:extent cx="1270000" cy="590550"/>
                <wp:effectExtent l="0" t="0" r="3175" b="0"/>
                <wp:wrapNone/>
                <wp:docPr id="5213" name="Text Box 5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98ABE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79070" id="Text Box 5213" o:spid="_x0000_s1608" type="#_x0000_t202" style="position:absolute;left:0;text-align:left;margin-left:375.8pt;margin-top:639.45pt;width:100pt;height:46.5pt;rotation:-90;z-index:25398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" filled="f" stroked="f" strokeweight=".5pt">
                <v:textbox>
                  <w:txbxContent>
                    <w:p w14:paraId="3298ABE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82720" behindDoc="0" locked="0" layoutInCell="1" allowOverlap="1" wp14:anchorId="5AF28CAE" wp14:editId="36CD453A">
                <wp:simplePos x="0" y="0"/>
                <wp:positionH relativeFrom="column">
                  <wp:posOffset>3864610</wp:posOffset>
                </wp:positionH>
                <wp:positionV relativeFrom="paragraph">
                  <wp:posOffset>8116570</wp:posOffset>
                </wp:positionV>
                <wp:extent cx="1270000" cy="590550"/>
                <wp:effectExtent l="0" t="0" r="3175" b="0"/>
                <wp:wrapNone/>
                <wp:docPr id="5212" name="Text Box 5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12AD8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28CAE" id="Text Box 5212" o:spid="_x0000_s1609" type="#_x0000_t202" style="position:absolute;left:0;text-align:left;margin-left:304.3pt;margin-top:639.1pt;width:100pt;height:46.5pt;rotation:-90;z-index:25398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" filled="f" stroked="f" strokeweight=".5pt">
                <v:textbox>
                  <w:txbxContent>
                    <w:p w14:paraId="4712AD8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81696" behindDoc="0" locked="0" layoutInCell="1" allowOverlap="1" wp14:anchorId="57401D18" wp14:editId="72E42E33">
                <wp:simplePos x="0" y="0"/>
                <wp:positionH relativeFrom="column">
                  <wp:posOffset>2969260</wp:posOffset>
                </wp:positionH>
                <wp:positionV relativeFrom="paragraph">
                  <wp:posOffset>8115935</wp:posOffset>
                </wp:positionV>
                <wp:extent cx="1270000" cy="590550"/>
                <wp:effectExtent l="0" t="0" r="3175" b="0"/>
                <wp:wrapNone/>
                <wp:docPr id="5211" name="Text Box 5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58DC9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01D18" id="Text Box 5211" o:spid="_x0000_s1610" type="#_x0000_t202" style="position:absolute;left:0;text-align:left;margin-left:233.8pt;margin-top:639.05pt;width:100pt;height:46.5pt;rotation:-90;z-index:25398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" filled="f" stroked="f" strokeweight=".5pt">
                <v:textbox>
                  <w:txbxContent>
                    <w:p w14:paraId="1758DC9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80672" behindDoc="0" locked="0" layoutInCell="1" allowOverlap="1" wp14:anchorId="6E42D91D" wp14:editId="4E7B7FD7">
                <wp:simplePos x="0" y="0"/>
                <wp:positionH relativeFrom="column">
                  <wp:posOffset>2059940</wp:posOffset>
                </wp:positionH>
                <wp:positionV relativeFrom="paragraph">
                  <wp:posOffset>8121015</wp:posOffset>
                </wp:positionV>
                <wp:extent cx="1270000" cy="590550"/>
                <wp:effectExtent l="0" t="0" r="3175" b="0"/>
                <wp:wrapNone/>
                <wp:docPr id="5210" name="Text Box 5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E564C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2D91D" id="Text Box 5210" o:spid="_x0000_s1611" type="#_x0000_t202" style="position:absolute;left:0;text-align:left;margin-left:162.2pt;margin-top:639.45pt;width:100pt;height:46.5pt;rotation:-90;z-index:25398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Hn/OA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" filled="f" stroked="f" strokeweight=".5pt">
                <v:textbox>
                  <w:txbxContent>
                    <w:p w14:paraId="4CE564C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79648" behindDoc="0" locked="0" layoutInCell="1" allowOverlap="1" wp14:anchorId="38288047" wp14:editId="404FBFBD">
                <wp:simplePos x="0" y="0"/>
                <wp:positionH relativeFrom="column">
                  <wp:posOffset>1164590</wp:posOffset>
                </wp:positionH>
                <wp:positionV relativeFrom="paragraph">
                  <wp:posOffset>8121015</wp:posOffset>
                </wp:positionV>
                <wp:extent cx="1270000" cy="590550"/>
                <wp:effectExtent l="0" t="0" r="3175" b="0"/>
                <wp:wrapNone/>
                <wp:docPr id="5209" name="Text Box 5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F897D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88047" id="Text Box 5209" o:spid="_x0000_s1612" type="#_x0000_t202" style="position:absolute;left:0;text-align:left;margin-left:91.7pt;margin-top:639.45pt;width:100pt;height:46.5pt;rotation:-90;z-index:25397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" filled="f" stroked="f" strokeweight=".5pt">
                <v:textbox>
                  <w:txbxContent>
                    <w:p w14:paraId="25F897D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78624" behindDoc="0" locked="0" layoutInCell="1" allowOverlap="1" wp14:anchorId="1D14914B" wp14:editId="4E4175C4">
                <wp:simplePos x="0" y="0"/>
                <wp:positionH relativeFrom="column">
                  <wp:posOffset>5655310</wp:posOffset>
                </wp:positionH>
                <wp:positionV relativeFrom="paragraph">
                  <wp:posOffset>6780530</wp:posOffset>
                </wp:positionV>
                <wp:extent cx="1270000" cy="590550"/>
                <wp:effectExtent l="0" t="0" r="3175" b="0"/>
                <wp:wrapNone/>
                <wp:docPr id="5208" name="Text Box 5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CF5B9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4914B" id="Text Box 5208" o:spid="_x0000_s1613" type="#_x0000_t202" style="position:absolute;left:0;text-align:left;margin-left:445.3pt;margin-top:533.9pt;width:100pt;height:46.5pt;rotation:-90;z-index:25397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SjDOA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" filled="f" stroked="f" strokeweight=".5pt">
                <v:textbox>
                  <w:txbxContent>
                    <w:p w14:paraId="58CF5B9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77600" behindDoc="0" locked="0" layoutInCell="1" allowOverlap="1" wp14:anchorId="5187EFF9" wp14:editId="713D0DA5">
                <wp:simplePos x="0" y="0"/>
                <wp:positionH relativeFrom="column">
                  <wp:posOffset>4759960</wp:posOffset>
                </wp:positionH>
                <wp:positionV relativeFrom="paragraph">
                  <wp:posOffset>6779895</wp:posOffset>
                </wp:positionV>
                <wp:extent cx="1270000" cy="590550"/>
                <wp:effectExtent l="0" t="0" r="3175" b="0"/>
                <wp:wrapNone/>
                <wp:docPr id="5207" name="Text Box 5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EA7D2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7EFF9" id="Text Box 5207" o:spid="_x0000_s1614" type="#_x0000_t202" style="position:absolute;left:0;text-align:left;margin-left:374.8pt;margin-top:533.85pt;width:100pt;height:46.5pt;rotation:-90;z-index:25397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" filled="f" stroked="f" strokeweight=".5pt">
                <v:textbox>
                  <w:txbxContent>
                    <w:p w14:paraId="62EA7D2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76576" behindDoc="0" locked="0" layoutInCell="1" allowOverlap="1" wp14:anchorId="76A15D93" wp14:editId="0661CE89">
                <wp:simplePos x="0" y="0"/>
                <wp:positionH relativeFrom="column">
                  <wp:posOffset>3851910</wp:posOffset>
                </wp:positionH>
                <wp:positionV relativeFrom="paragraph">
                  <wp:posOffset>6775450</wp:posOffset>
                </wp:positionV>
                <wp:extent cx="1270000" cy="590550"/>
                <wp:effectExtent l="0" t="0" r="3175" b="0"/>
                <wp:wrapNone/>
                <wp:docPr id="5206" name="Text Box 5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AD503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15D93" id="Text Box 5206" o:spid="_x0000_s1615" type="#_x0000_t202" style="position:absolute;left:0;text-align:left;margin-left:303.3pt;margin-top:533.5pt;width:100pt;height:46.5pt;rotation:-90;z-index:25397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" filled="f" stroked="f" strokeweight=".5pt">
                <v:textbox>
                  <w:txbxContent>
                    <w:p w14:paraId="1BAD503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75552" behindDoc="0" locked="0" layoutInCell="1" allowOverlap="1" wp14:anchorId="07E0228B" wp14:editId="631A6356">
                <wp:simplePos x="0" y="0"/>
                <wp:positionH relativeFrom="column">
                  <wp:posOffset>2956560</wp:posOffset>
                </wp:positionH>
                <wp:positionV relativeFrom="paragraph">
                  <wp:posOffset>6774815</wp:posOffset>
                </wp:positionV>
                <wp:extent cx="1270000" cy="590550"/>
                <wp:effectExtent l="0" t="0" r="3175" b="0"/>
                <wp:wrapNone/>
                <wp:docPr id="5205" name="Text Box 5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C7D11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0228B" id="Text Box 5205" o:spid="_x0000_s1616" type="#_x0000_t202" style="position:absolute;left:0;text-align:left;margin-left:232.8pt;margin-top:533.45pt;width:100pt;height:46.5pt;rotation:-90;z-index:25397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" filled="f" stroked="f" strokeweight=".5pt">
                <v:textbox>
                  <w:txbxContent>
                    <w:p w14:paraId="5BC7D11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74528" behindDoc="0" locked="0" layoutInCell="1" allowOverlap="1" wp14:anchorId="17A7BD7C" wp14:editId="1FF708D4">
                <wp:simplePos x="0" y="0"/>
                <wp:positionH relativeFrom="column">
                  <wp:posOffset>2047240</wp:posOffset>
                </wp:positionH>
                <wp:positionV relativeFrom="paragraph">
                  <wp:posOffset>6779895</wp:posOffset>
                </wp:positionV>
                <wp:extent cx="1270000" cy="590550"/>
                <wp:effectExtent l="0" t="0" r="3175" b="0"/>
                <wp:wrapNone/>
                <wp:docPr id="5204" name="Text Box 5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C8649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7BD7C" id="Text Box 5204" o:spid="_x0000_s1617" type="#_x0000_t202" style="position:absolute;left:0;text-align:left;margin-left:161.2pt;margin-top:533.85pt;width:100pt;height:46.5pt;rotation:-90;z-index:25397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" filled="f" stroked="f" strokeweight=".5pt">
                <v:textbox>
                  <w:txbxContent>
                    <w:p w14:paraId="0DC8649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73504" behindDoc="0" locked="0" layoutInCell="1" allowOverlap="1" wp14:anchorId="613359E4" wp14:editId="0F3FDC67">
                <wp:simplePos x="0" y="0"/>
                <wp:positionH relativeFrom="column">
                  <wp:posOffset>1151890</wp:posOffset>
                </wp:positionH>
                <wp:positionV relativeFrom="paragraph">
                  <wp:posOffset>6779895</wp:posOffset>
                </wp:positionV>
                <wp:extent cx="1270000" cy="590550"/>
                <wp:effectExtent l="0" t="0" r="3175" b="0"/>
                <wp:wrapNone/>
                <wp:docPr id="5203" name="Text Box 5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1D3D6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359E4" id="Text Box 5203" o:spid="_x0000_s1618" type="#_x0000_t202" style="position:absolute;left:0;text-align:left;margin-left:90.7pt;margin-top:533.85pt;width:100pt;height:46.5pt;rotation:-90;z-index:25397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" filled="f" stroked="f" strokeweight=".5pt">
                <v:textbox>
                  <w:txbxContent>
                    <w:p w14:paraId="451D3D6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72480" behindDoc="0" locked="0" layoutInCell="1" allowOverlap="1" wp14:anchorId="537D06BB" wp14:editId="334C3FFF">
                <wp:simplePos x="0" y="0"/>
                <wp:positionH relativeFrom="column">
                  <wp:posOffset>5640705</wp:posOffset>
                </wp:positionH>
                <wp:positionV relativeFrom="paragraph">
                  <wp:posOffset>5458460</wp:posOffset>
                </wp:positionV>
                <wp:extent cx="1270000" cy="590550"/>
                <wp:effectExtent l="0" t="0" r="3175" b="0"/>
                <wp:wrapNone/>
                <wp:docPr id="5202" name="Text Box 5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6BFED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D06BB" id="Text Box 5202" o:spid="_x0000_s1619" type="#_x0000_t202" style="position:absolute;left:0;text-align:left;margin-left:444.15pt;margin-top:429.8pt;width:100pt;height:46.5pt;rotation:-90;z-index:25397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" filled="f" stroked="f" strokeweight=".5pt">
                <v:textbox>
                  <w:txbxContent>
                    <w:p w14:paraId="376BFED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71456" behindDoc="0" locked="0" layoutInCell="1" allowOverlap="1" wp14:anchorId="3CD0CFA2" wp14:editId="5B6B0283">
                <wp:simplePos x="0" y="0"/>
                <wp:positionH relativeFrom="column">
                  <wp:posOffset>4745355</wp:posOffset>
                </wp:positionH>
                <wp:positionV relativeFrom="paragraph">
                  <wp:posOffset>5457825</wp:posOffset>
                </wp:positionV>
                <wp:extent cx="1270000" cy="590550"/>
                <wp:effectExtent l="0" t="0" r="3175" b="0"/>
                <wp:wrapNone/>
                <wp:docPr id="5201" name="Text Box 5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82C92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0CFA2" id="Text Box 5201" o:spid="_x0000_s1620" type="#_x0000_t202" style="position:absolute;left:0;text-align:left;margin-left:373.65pt;margin-top:429.75pt;width:100pt;height:46.5pt;rotation:-90;z-index:25397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" filled="f" stroked="f" strokeweight=".5pt">
                <v:textbox>
                  <w:txbxContent>
                    <w:p w14:paraId="5F82C92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70432" behindDoc="0" locked="0" layoutInCell="1" allowOverlap="1" wp14:anchorId="5D6BE492" wp14:editId="3D5AB1FD">
                <wp:simplePos x="0" y="0"/>
                <wp:positionH relativeFrom="column">
                  <wp:posOffset>3837305</wp:posOffset>
                </wp:positionH>
                <wp:positionV relativeFrom="paragraph">
                  <wp:posOffset>5453380</wp:posOffset>
                </wp:positionV>
                <wp:extent cx="1270000" cy="590550"/>
                <wp:effectExtent l="0" t="0" r="3175" b="0"/>
                <wp:wrapNone/>
                <wp:docPr id="5200" name="Text Box 5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BF3C8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BE492" id="Text Box 5200" o:spid="_x0000_s1621" type="#_x0000_t202" style="position:absolute;left:0;text-align:left;margin-left:302.15pt;margin-top:429.4pt;width:100pt;height:46.5pt;rotation:-90;z-index:25397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" filled="f" stroked="f" strokeweight=".5pt">
                <v:textbox>
                  <w:txbxContent>
                    <w:p w14:paraId="4CBF3C8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69408" behindDoc="0" locked="0" layoutInCell="1" allowOverlap="1" wp14:anchorId="452C9C11" wp14:editId="33396EC1">
                <wp:simplePos x="0" y="0"/>
                <wp:positionH relativeFrom="column">
                  <wp:posOffset>2941955</wp:posOffset>
                </wp:positionH>
                <wp:positionV relativeFrom="paragraph">
                  <wp:posOffset>5452745</wp:posOffset>
                </wp:positionV>
                <wp:extent cx="1270000" cy="590550"/>
                <wp:effectExtent l="0" t="0" r="3175" b="0"/>
                <wp:wrapNone/>
                <wp:docPr id="5199" name="Text Box 5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57861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C9C11" id="Text Box 5199" o:spid="_x0000_s1622" type="#_x0000_t202" style="position:absolute;left:0;text-align:left;margin-left:231.65pt;margin-top:429.35pt;width:100pt;height:46.5pt;rotation:-90;z-index:25396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" filled="f" stroked="f" strokeweight=".5pt">
                <v:textbox>
                  <w:txbxContent>
                    <w:p w14:paraId="2457861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68384" behindDoc="0" locked="0" layoutInCell="1" allowOverlap="1" wp14:anchorId="66A7BBDD" wp14:editId="12F3EF8B">
                <wp:simplePos x="0" y="0"/>
                <wp:positionH relativeFrom="column">
                  <wp:posOffset>2032635</wp:posOffset>
                </wp:positionH>
                <wp:positionV relativeFrom="paragraph">
                  <wp:posOffset>5457825</wp:posOffset>
                </wp:positionV>
                <wp:extent cx="1270000" cy="590550"/>
                <wp:effectExtent l="0" t="0" r="3175" b="0"/>
                <wp:wrapNone/>
                <wp:docPr id="5198" name="Text Box 5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9CA44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BBDD" id="Text Box 5198" o:spid="_x0000_s1623" type="#_x0000_t202" style="position:absolute;left:0;text-align:left;margin-left:160.05pt;margin-top:429.75pt;width:100pt;height:46.5pt;rotation:-90;z-index:25396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" filled="f" stroked="f" strokeweight=".5pt">
                <v:textbox>
                  <w:txbxContent>
                    <w:p w14:paraId="509CA44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67360" behindDoc="0" locked="0" layoutInCell="1" allowOverlap="1" wp14:anchorId="54B686AA" wp14:editId="72286692">
                <wp:simplePos x="0" y="0"/>
                <wp:positionH relativeFrom="column">
                  <wp:posOffset>1137285</wp:posOffset>
                </wp:positionH>
                <wp:positionV relativeFrom="paragraph">
                  <wp:posOffset>5457825</wp:posOffset>
                </wp:positionV>
                <wp:extent cx="1270000" cy="590550"/>
                <wp:effectExtent l="0" t="0" r="3175" b="0"/>
                <wp:wrapNone/>
                <wp:docPr id="5197" name="Text Box 5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438D9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686AA" id="Text Box 5197" o:spid="_x0000_s1624" type="#_x0000_t202" style="position:absolute;left:0;text-align:left;margin-left:89.55pt;margin-top:429.75pt;width:100pt;height:46.5pt;rotation:-90;z-index:25396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3U3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" filled="f" stroked="f" strokeweight=".5pt">
                <v:textbox>
                  <w:txbxContent>
                    <w:p w14:paraId="0E438D9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66336" behindDoc="0" locked="0" layoutInCell="1" allowOverlap="1" wp14:anchorId="3D0A9773" wp14:editId="509B5568">
                <wp:simplePos x="0" y="0"/>
                <wp:positionH relativeFrom="column">
                  <wp:posOffset>5654040</wp:posOffset>
                </wp:positionH>
                <wp:positionV relativeFrom="paragraph">
                  <wp:posOffset>4100830</wp:posOffset>
                </wp:positionV>
                <wp:extent cx="1270000" cy="590550"/>
                <wp:effectExtent l="0" t="0" r="3175" b="0"/>
                <wp:wrapNone/>
                <wp:docPr id="5196" name="Text Box 5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33620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A9773" id="Text Box 5196" o:spid="_x0000_s1625" type="#_x0000_t202" style="position:absolute;left:0;text-align:left;margin-left:445.2pt;margin-top:322.9pt;width:100pt;height:46.5pt;rotation:-90;z-index:25396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c14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" filled="f" stroked="f" strokeweight=".5pt">
                <v:textbox>
                  <w:txbxContent>
                    <w:p w14:paraId="4033620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65312" behindDoc="0" locked="0" layoutInCell="1" allowOverlap="1" wp14:anchorId="67C61516" wp14:editId="1755C60B">
                <wp:simplePos x="0" y="0"/>
                <wp:positionH relativeFrom="column">
                  <wp:posOffset>4758690</wp:posOffset>
                </wp:positionH>
                <wp:positionV relativeFrom="paragraph">
                  <wp:posOffset>4100195</wp:posOffset>
                </wp:positionV>
                <wp:extent cx="1270000" cy="590550"/>
                <wp:effectExtent l="0" t="0" r="3175" b="0"/>
                <wp:wrapNone/>
                <wp:docPr id="5195" name="Text Box 5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601C8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61516" id="Text Box 5195" o:spid="_x0000_s1626" type="#_x0000_t202" style="position:absolute;left:0;text-align:left;margin-left:374.7pt;margin-top:322.85pt;width:100pt;height:46.5pt;rotation:-90;z-index:25396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" filled="f" stroked="f" strokeweight=".5pt">
                <v:textbox>
                  <w:txbxContent>
                    <w:p w14:paraId="56601C8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64288" behindDoc="0" locked="0" layoutInCell="1" allowOverlap="1" wp14:anchorId="3BA74B65" wp14:editId="0CD9B733">
                <wp:simplePos x="0" y="0"/>
                <wp:positionH relativeFrom="column">
                  <wp:posOffset>3850640</wp:posOffset>
                </wp:positionH>
                <wp:positionV relativeFrom="paragraph">
                  <wp:posOffset>4095750</wp:posOffset>
                </wp:positionV>
                <wp:extent cx="1270000" cy="590550"/>
                <wp:effectExtent l="0" t="0" r="3175" b="0"/>
                <wp:wrapNone/>
                <wp:docPr id="5194" name="Text Box 5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3654C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74B65" id="Text Box 5194" o:spid="_x0000_s1627" type="#_x0000_t202" style="position:absolute;left:0;text-align:left;margin-left:303.2pt;margin-top:322.5pt;width:100pt;height:46.5pt;rotation:-90;z-index:25396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" filled="f" stroked="f" strokeweight=".5pt">
                <v:textbox>
                  <w:txbxContent>
                    <w:p w14:paraId="033654C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63264" behindDoc="0" locked="0" layoutInCell="1" allowOverlap="1" wp14:anchorId="67DD148E" wp14:editId="07A62B59">
                <wp:simplePos x="0" y="0"/>
                <wp:positionH relativeFrom="column">
                  <wp:posOffset>2955290</wp:posOffset>
                </wp:positionH>
                <wp:positionV relativeFrom="paragraph">
                  <wp:posOffset>4095115</wp:posOffset>
                </wp:positionV>
                <wp:extent cx="1270000" cy="590550"/>
                <wp:effectExtent l="0" t="0" r="3175" b="0"/>
                <wp:wrapNone/>
                <wp:docPr id="5193" name="Text Box 5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83BEA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D148E" id="Text Box 5193" o:spid="_x0000_s1628" type="#_x0000_t202" style="position:absolute;left:0;text-align:left;margin-left:232.7pt;margin-top:322.45pt;width:100pt;height:46.5pt;rotation:-90;z-index:25396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" filled="f" stroked="f" strokeweight=".5pt">
                <v:textbox>
                  <w:txbxContent>
                    <w:p w14:paraId="3283BEA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62240" behindDoc="0" locked="0" layoutInCell="1" allowOverlap="1" wp14:anchorId="79AC0D3A" wp14:editId="17C8A672">
                <wp:simplePos x="0" y="0"/>
                <wp:positionH relativeFrom="column">
                  <wp:posOffset>2045970</wp:posOffset>
                </wp:positionH>
                <wp:positionV relativeFrom="paragraph">
                  <wp:posOffset>4100195</wp:posOffset>
                </wp:positionV>
                <wp:extent cx="1270000" cy="590550"/>
                <wp:effectExtent l="0" t="0" r="3175" b="0"/>
                <wp:wrapNone/>
                <wp:docPr id="5192" name="Text Box 5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257EF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C0D3A" id="Text Box 5192" o:spid="_x0000_s1629" type="#_x0000_t202" style="position:absolute;left:0;text-align:left;margin-left:161.1pt;margin-top:322.85pt;width:100pt;height:46.5pt;rotation:-90;z-index:25396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" filled="f" stroked="f" strokeweight=".5pt">
                <v:textbox>
                  <w:txbxContent>
                    <w:p w14:paraId="4D257EF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61216" behindDoc="0" locked="0" layoutInCell="1" allowOverlap="1" wp14:anchorId="4415A747" wp14:editId="394B45FC">
                <wp:simplePos x="0" y="0"/>
                <wp:positionH relativeFrom="column">
                  <wp:posOffset>1150620</wp:posOffset>
                </wp:positionH>
                <wp:positionV relativeFrom="paragraph">
                  <wp:posOffset>4100195</wp:posOffset>
                </wp:positionV>
                <wp:extent cx="1270000" cy="590550"/>
                <wp:effectExtent l="0" t="0" r="3175" b="0"/>
                <wp:wrapNone/>
                <wp:docPr id="5191" name="Text Box 5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9C098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5A747" id="Text Box 5191" o:spid="_x0000_s1630" type="#_x0000_t202" style="position:absolute;left:0;text-align:left;margin-left:90.6pt;margin-top:322.85pt;width:100pt;height:46.5pt;rotation:-90;z-index:25396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Rb8OQ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" filled="f" stroked="f" strokeweight=".5pt">
                <v:textbox>
                  <w:txbxContent>
                    <w:p w14:paraId="109C098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60192" behindDoc="0" locked="0" layoutInCell="1" allowOverlap="1" wp14:anchorId="61E74446" wp14:editId="4A1C4336">
                <wp:simplePos x="0" y="0"/>
                <wp:positionH relativeFrom="column">
                  <wp:posOffset>5648960</wp:posOffset>
                </wp:positionH>
                <wp:positionV relativeFrom="paragraph">
                  <wp:posOffset>2778760</wp:posOffset>
                </wp:positionV>
                <wp:extent cx="1270000" cy="590550"/>
                <wp:effectExtent l="0" t="0" r="3175" b="0"/>
                <wp:wrapNone/>
                <wp:docPr id="5190" name="Text Box 5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07217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74446" id="Text Box 5190" o:spid="_x0000_s1631" type="#_x0000_t202" style="position:absolute;left:0;text-align:left;margin-left:444.8pt;margin-top:218.8pt;width:100pt;height:46.5pt;rotation:-90;z-index:25396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" filled="f" stroked="f" strokeweight=".5pt">
                <v:textbox>
                  <w:txbxContent>
                    <w:p w14:paraId="3407217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59168" behindDoc="0" locked="0" layoutInCell="1" allowOverlap="1" wp14:anchorId="6AFF1FCA" wp14:editId="31A961DE">
                <wp:simplePos x="0" y="0"/>
                <wp:positionH relativeFrom="column">
                  <wp:posOffset>4753610</wp:posOffset>
                </wp:positionH>
                <wp:positionV relativeFrom="paragraph">
                  <wp:posOffset>2778125</wp:posOffset>
                </wp:positionV>
                <wp:extent cx="1270000" cy="590550"/>
                <wp:effectExtent l="0" t="0" r="3175" b="0"/>
                <wp:wrapNone/>
                <wp:docPr id="5189" name="Text Box 5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23DDF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F1FCA" id="Text Box 5189" o:spid="_x0000_s1632" type="#_x0000_t202" style="position:absolute;left:0;text-align:left;margin-left:374.3pt;margin-top:218.75pt;width:100pt;height:46.5pt;rotation:-90;z-index:25395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" filled="f" stroked="f" strokeweight=".5pt">
                <v:textbox>
                  <w:txbxContent>
                    <w:p w14:paraId="0D23DDF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58144" behindDoc="0" locked="0" layoutInCell="1" allowOverlap="1" wp14:anchorId="1CB51B78" wp14:editId="1029E0FF">
                <wp:simplePos x="0" y="0"/>
                <wp:positionH relativeFrom="column">
                  <wp:posOffset>3845560</wp:posOffset>
                </wp:positionH>
                <wp:positionV relativeFrom="paragraph">
                  <wp:posOffset>2773680</wp:posOffset>
                </wp:positionV>
                <wp:extent cx="1270000" cy="590550"/>
                <wp:effectExtent l="0" t="0" r="3175" b="0"/>
                <wp:wrapNone/>
                <wp:docPr id="5188" name="Text Box 5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6E28E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51B78" id="Text Box 5188" o:spid="_x0000_s1633" type="#_x0000_t202" style="position:absolute;left:0;text-align:left;margin-left:302.8pt;margin-top:218.4pt;width:100pt;height:46.5pt;rotation:-90;z-index:25395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" filled="f" stroked="f" strokeweight=".5pt">
                <v:textbox>
                  <w:txbxContent>
                    <w:p w14:paraId="306E28E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57120" behindDoc="0" locked="0" layoutInCell="1" allowOverlap="1" wp14:anchorId="63C07F72" wp14:editId="16067101">
                <wp:simplePos x="0" y="0"/>
                <wp:positionH relativeFrom="column">
                  <wp:posOffset>2950210</wp:posOffset>
                </wp:positionH>
                <wp:positionV relativeFrom="paragraph">
                  <wp:posOffset>2773045</wp:posOffset>
                </wp:positionV>
                <wp:extent cx="1270000" cy="590550"/>
                <wp:effectExtent l="0" t="0" r="3175" b="0"/>
                <wp:wrapNone/>
                <wp:docPr id="5187" name="Text Box 5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699B0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07F72" id="Text Box 5187" o:spid="_x0000_s1634" type="#_x0000_t202" style="position:absolute;left:0;text-align:left;margin-left:232.3pt;margin-top:218.35pt;width:100pt;height:46.5pt;rotation:-90;z-index:25395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udV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" filled="f" stroked="f" strokeweight=".5pt">
                <v:textbox>
                  <w:txbxContent>
                    <w:p w14:paraId="2A699B0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56096" behindDoc="0" locked="0" layoutInCell="1" allowOverlap="1" wp14:anchorId="0721085E" wp14:editId="6D4F4B3E">
                <wp:simplePos x="0" y="0"/>
                <wp:positionH relativeFrom="column">
                  <wp:posOffset>2040890</wp:posOffset>
                </wp:positionH>
                <wp:positionV relativeFrom="paragraph">
                  <wp:posOffset>2778125</wp:posOffset>
                </wp:positionV>
                <wp:extent cx="1270000" cy="590550"/>
                <wp:effectExtent l="0" t="0" r="3175" b="0"/>
                <wp:wrapNone/>
                <wp:docPr id="5186" name="Text Box 5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0BA29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1085E" id="Text Box 5186" o:spid="_x0000_s1635" type="#_x0000_t202" style="position:absolute;left:0;text-align:left;margin-left:160.7pt;margin-top:218.75pt;width:100pt;height:46.5pt;rotation:-90;z-index:2539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F8a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" filled="f" stroked="f" strokeweight=".5pt">
                <v:textbox>
                  <w:txbxContent>
                    <w:p w14:paraId="050BA29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55072" behindDoc="0" locked="0" layoutInCell="1" allowOverlap="1" wp14:anchorId="5CCB01BB" wp14:editId="1EB0523A">
                <wp:simplePos x="0" y="0"/>
                <wp:positionH relativeFrom="column">
                  <wp:posOffset>1145540</wp:posOffset>
                </wp:positionH>
                <wp:positionV relativeFrom="paragraph">
                  <wp:posOffset>2778125</wp:posOffset>
                </wp:positionV>
                <wp:extent cx="1270000" cy="590550"/>
                <wp:effectExtent l="0" t="0" r="3175" b="0"/>
                <wp:wrapNone/>
                <wp:docPr id="5185" name="Text Box 5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96321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B01BB" id="Text Box 5185" o:spid="_x0000_s1636" type="#_x0000_t202" style="position:absolute;left:0;text-align:left;margin-left:90.2pt;margin-top:218.75pt;width:100pt;height:46.5pt;rotation:-90;z-index:25395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" filled="f" stroked="f" strokeweight=".5pt">
                <v:textbox>
                  <w:txbxContent>
                    <w:p w14:paraId="0896321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54048" behindDoc="0" locked="0" layoutInCell="1" allowOverlap="1" wp14:anchorId="59ACC9CC" wp14:editId="431BDB13">
                <wp:simplePos x="0" y="0"/>
                <wp:positionH relativeFrom="column">
                  <wp:posOffset>5647690</wp:posOffset>
                </wp:positionH>
                <wp:positionV relativeFrom="paragraph">
                  <wp:posOffset>1421130</wp:posOffset>
                </wp:positionV>
                <wp:extent cx="1270000" cy="590550"/>
                <wp:effectExtent l="0" t="0" r="3175" b="0"/>
                <wp:wrapNone/>
                <wp:docPr id="5184" name="Text Box 5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127EC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CC9CC" id="Text Box 5184" o:spid="_x0000_s1637" type="#_x0000_t202" style="position:absolute;left:0;text-align:left;margin-left:444.7pt;margin-top:111.9pt;width:100pt;height:46.5pt;rotation:-90;z-index:25395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" filled="f" stroked="f" strokeweight=".5pt">
                <v:textbox>
                  <w:txbxContent>
                    <w:p w14:paraId="48127EC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53024" behindDoc="0" locked="0" layoutInCell="1" allowOverlap="1" wp14:anchorId="1855A9A0" wp14:editId="050F9D8D">
                <wp:simplePos x="0" y="0"/>
                <wp:positionH relativeFrom="column">
                  <wp:posOffset>4752340</wp:posOffset>
                </wp:positionH>
                <wp:positionV relativeFrom="paragraph">
                  <wp:posOffset>1420495</wp:posOffset>
                </wp:positionV>
                <wp:extent cx="1270000" cy="590550"/>
                <wp:effectExtent l="0" t="0" r="3175" b="0"/>
                <wp:wrapNone/>
                <wp:docPr id="5183" name="Text Box 5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1F14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5A9A0" id="Text Box 5183" o:spid="_x0000_s1638" type="#_x0000_t202" style="position:absolute;left:0;text-align:left;margin-left:374.2pt;margin-top:111.85pt;width:100pt;height:46.5pt;rotation:-90;z-index:25395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" filled="f" stroked="f" strokeweight=".5pt">
                <v:textbox>
                  <w:txbxContent>
                    <w:p w14:paraId="4481F14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52000" behindDoc="0" locked="0" layoutInCell="1" allowOverlap="1" wp14:anchorId="67B32EA6" wp14:editId="32CD324E">
                <wp:simplePos x="0" y="0"/>
                <wp:positionH relativeFrom="column">
                  <wp:posOffset>3844290</wp:posOffset>
                </wp:positionH>
                <wp:positionV relativeFrom="paragraph">
                  <wp:posOffset>1416050</wp:posOffset>
                </wp:positionV>
                <wp:extent cx="1270000" cy="590550"/>
                <wp:effectExtent l="0" t="0" r="3175" b="0"/>
                <wp:wrapNone/>
                <wp:docPr id="5182" name="Text Box 5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877AE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32EA6" id="Text Box 5182" o:spid="_x0000_s1639" type="#_x0000_t202" style="position:absolute;left:0;text-align:left;margin-left:302.7pt;margin-top:111.5pt;width:100pt;height:46.5pt;rotation:-90;z-index:25395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" filled="f" stroked="f" strokeweight=".5pt">
                <v:textbox>
                  <w:txbxContent>
                    <w:p w14:paraId="0C877AE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50976" behindDoc="0" locked="0" layoutInCell="1" allowOverlap="1" wp14:anchorId="5E3F90A4" wp14:editId="7741CFC8">
                <wp:simplePos x="0" y="0"/>
                <wp:positionH relativeFrom="column">
                  <wp:posOffset>2948940</wp:posOffset>
                </wp:positionH>
                <wp:positionV relativeFrom="paragraph">
                  <wp:posOffset>1415415</wp:posOffset>
                </wp:positionV>
                <wp:extent cx="1270000" cy="590550"/>
                <wp:effectExtent l="0" t="0" r="3175" b="0"/>
                <wp:wrapNone/>
                <wp:docPr id="5181" name="Text Box 5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02912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F90A4" id="Text Box 5181" o:spid="_x0000_s1640" type="#_x0000_t202" style="position:absolute;left:0;text-align:left;margin-left:232.2pt;margin-top:111.45pt;width:100pt;height:46.5pt;rotation:-90;z-index:25395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" filled="f" stroked="f" strokeweight=".5pt">
                <v:textbox>
                  <w:txbxContent>
                    <w:p w14:paraId="5B02912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49952" behindDoc="0" locked="0" layoutInCell="1" allowOverlap="1" wp14:anchorId="781F2F31" wp14:editId="5FA5D0A2">
                <wp:simplePos x="0" y="0"/>
                <wp:positionH relativeFrom="column">
                  <wp:posOffset>2039620</wp:posOffset>
                </wp:positionH>
                <wp:positionV relativeFrom="paragraph">
                  <wp:posOffset>1420495</wp:posOffset>
                </wp:positionV>
                <wp:extent cx="1270000" cy="590550"/>
                <wp:effectExtent l="0" t="0" r="3175" b="0"/>
                <wp:wrapNone/>
                <wp:docPr id="5180" name="Text Box 5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86309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F2F31" id="Text Box 5180" o:spid="_x0000_s1641" type="#_x0000_t202" style="position:absolute;left:0;text-align:left;margin-left:160.6pt;margin-top:111.85pt;width:100pt;height:46.5pt;rotation:-90;z-index:25394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" filled="f" stroked="f" strokeweight=".5pt">
                <v:textbox>
                  <w:txbxContent>
                    <w:p w14:paraId="7486309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48928" behindDoc="0" locked="0" layoutInCell="1" allowOverlap="1" wp14:anchorId="44F69870" wp14:editId="66B5986F">
                <wp:simplePos x="0" y="0"/>
                <wp:positionH relativeFrom="column">
                  <wp:posOffset>1144270</wp:posOffset>
                </wp:positionH>
                <wp:positionV relativeFrom="paragraph">
                  <wp:posOffset>1420495</wp:posOffset>
                </wp:positionV>
                <wp:extent cx="1270000" cy="590550"/>
                <wp:effectExtent l="0" t="0" r="3175" b="0"/>
                <wp:wrapNone/>
                <wp:docPr id="5179" name="Text Box 5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D7AFF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69870" id="Text Box 5179" o:spid="_x0000_s1642" type="#_x0000_t202" style="position:absolute;left:0;text-align:left;margin-left:90.1pt;margin-top:111.85pt;width:100pt;height:46.5pt;rotation:-90;z-index:25394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YX1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" filled="f" stroked="f" strokeweight=".5pt">
                <v:textbox>
                  <w:txbxContent>
                    <w:p w14:paraId="33D7AFF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47904" behindDoc="0" locked="0" layoutInCell="1" allowOverlap="1" wp14:anchorId="39512D13" wp14:editId="0BBCD7F5">
                <wp:simplePos x="0" y="0"/>
                <wp:positionH relativeFrom="column">
                  <wp:posOffset>5640070</wp:posOffset>
                </wp:positionH>
                <wp:positionV relativeFrom="paragraph">
                  <wp:posOffset>74930</wp:posOffset>
                </wp:positionV>
                <wp:extent cx="1270000" cy="590550"/>
                <wp:effectExtent l="0" t="0" r="3175" b="0"/>
                <wp:wrapNone/>
                <wp:docPr id="5178" name="Text Box 5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E0743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12D13" id="Text Box 5178" o:spid="_x0000_s1643" type="#_x0000_t202" style="position:absolute;left:0;text-align:left;margin-left:444.1pt;margin-top:5.9pt;width:100pt;height:46.5pt;rotation:-90;z-index:25394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" filled="f" stroked="f" strokeweight=".5pt">
                <v:textbox>
                  <w:txbxContent>
                    <w:p w14:paraId="6EE0743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46880" behindDoc="0" locked="0" layoutInCell="1" allowOverlap="1" wp14:anchorId="3BB6640B" wp14:editId="3E98ECAF">
                <wp:simplePos x="0" y="0"/>
                <wp:positionH relativeFrom="column">
                  <wp:posOffset>4744720</wp:posOffset>
                </wp:positionH>
                <wp:positionV relativeFrom="paragraph">
                  <wp:posOffset>74295</wp:posOffset>
                </wp:positionV>
                <wp:extent cx="1270000" cy="590550"/>
                <wp:effectExtent l="0" t="0" r="3175" b="0"/>
                <wp:wrapNone/>
                <wp:docPr id="5177" name="Text Box 5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F3FA9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6640B" id="Text Box 5177" o:spid="_x0000_s1644" type="#_x0000_t202" style="position:absolute;left:0;text-align:left;margin-left:373.6pt;margin-top:5.85pt;width:100pt;height:46.5pt;rotation:-90;z-index:25394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" filled="f" stroked="f" strokeweight=".5pt">
                <v:textbox>
                  <w:txbxContent>
                    <w:p w14:paraId="14F3FA9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45856" behindDoc="0" locked="0" layoutInCell="1" allowOverlap="1" wp14:anchorId="452358AC" wp14:editId="2AB360E5">
                <wp:simplePos x="0" y="0"/>
                <wp:positionH relativeFrom="column">
                  <wp:posOffset>3836670</wp:posOffset>
                </wp:positionH>
                <wp:positionV relativeFrom="paragraph">
                  <wp:posOffset>69850</wp:posOffset>
                </wp:positionV>
                <wp:extent cx="1270000" cy="590550"/>
                <wp:effectExtent l="0" t="0" r="3175" b="0"/>
                <wp:wrapNone/>
                <wp:docPr id="5176" name="Text Box 5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C3B49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358AC" id="Text Box 5176" o:spid="_x0000_s1645" type="#_x0000_t202" style="position:absolute;left:0;text-align:left;margin-left:302.1pt;margin-top:5.5pt;width:100pt;height:46.5pt;rotation:-90;z-index:25394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" filled="f" stroked="f" strokeweight=".5pt">
                <v:textbox>
                  <w:txbxContent>
                    <w:p w14:paraId="5EC3B49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44832" behindDoc="0" locked="0" layoutInCell="1" allowOverlap="1" wp14:anchorId="191873F0" wp14:editId="51C5C214">
                <wp:simplePos x="0" y="0"/>
                <wp:positionH relativeFrom="column">
                  <wp:posOffset>2941320</wp:posOffset>
                </wp:positionH>
                <wp:positionV relativeFrom="paragraph">
                  <wp:posOffset>69215</wp:posOffset>
                </wp:positionV>
                <wp:extent cx="1270000" cy="590550"/>
                <wp:effectExtent l="0" t="0" r="3175" b="0"/>
                <wp:wrapNone/>
                <wp:docPr id="5175" name="Text Box 5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64CAC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873F0" id="Text Box 5175" o:spid="_x0000_s1646" type="#_x0000_t202" style="position:absolute;left:0;text-align:left;margin-left:231.6pt;margin-top:5.45pt;width:100pt;height:46.5pt;rotation:-90;z-index:25394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" filled="f" stroked="f" strokeweight=".5pt">
                <v:textbox>
                  <w:txbxContent>
                    <w:p w14:paraId="3D64CAC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43808" behindDoc="0" locked="0" layoutInCell="1" allowOverlap="1" wp14:anchorId="0D57F1F8" wp14:editId="7FE6BBF6">
                <wp:simplePos x="0" y="0"/>
                <wp:positionH relativeFrom="column">
                  <wp:posOffset>2032000</wp:posOffset>
                </wp:positionH>
                <wp:positionV relativeFrom="paragraph">
                  <wp:posOffset>74295</wp:posOffset>
                </wp:positionV>
                <wp:extent cx="1270000" cy="590550"/>
                <wp:effectExtent l="0" t="0" r="3175" b="0"/>
                <wp:wrapNone/>
                <wp:docPr id="5174" name="Text Box 5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2CAFE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7F1F8" id="Text Box 5174" o:spid="_x0000_s1647" type="#_x0000_t202" style="position:absolute;left:0;text-align:left;margin-left:160pt;margin-top:5.85pt;width:100pt;height:46.5pt;rotation:-90;z-index:25394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PhP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" filled="f" stroked="f" strokeweight=".5pt">
                <v:textbox>
                  <w:txbxContent>
                    <w:p w14:paraId="302CAFE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42784" behindDoc="0" locked="0" layoutInCell="1" allowOverlap="1" wp14:anchorId="5A3DF33B" wp14:editId="0805A8A3">
                <wp:simplePos x="0" y="0"/>
                <wp:positionH relativeFrom="column">
                  <wp:posOffset>1136650</wp:posOffset>
                </wp:positionH>
                <wp:positionV relativeFrom="paragraph">
                  <wp:posOffset>74295</wp:posOffset>
                </wp:positionV>
                <wp:extent cx="1270000" cy="590550"/>
                <wp:effectExtent l="0" t="0" r="3175" b="0"/>
                <wp:wrapNone/>
                <wp:docPr id="5173" name="Text Box 5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4585D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DF33B" id="Text Box 5173" o:spid="_x0000_s1648" type="#_x0000_t202" style="position:absolute;left:0;text-align:left;margin-left:89.5pt;margin-top:5.85pt;width:100pt;height:46.5pt;rotation:-90;z-index:25394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" filled="f" stroked="f" strokeweight=".5pt">
                <v:textbox>
                  <w:txbxContent>
                    <w:p w14:paraId="324585D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78CFF7E" wp14:editId="79B07B51">
                <wp:simplePos x="0" y="0"/>
                <wp:positionH relativeFrom="column">
                  <wp:posOffset>410210</wp:posOffset>
                </wp:positionH>
                <wp:positionV relativeFrom="paragraph">
                  <wp:posOffset>8195310</wp:posOffset>
                </wp:positionV>
                <wp:extent cx="1270000" cy="368300"/>
                <wp:effectExtent l="0" t="0" r="0" b="0"/>
                <wp:wrapNone/>
                <wp:docPr id="2748" name="Text Box 2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3F9EC7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CFF7E" id="Text Box 2748" o:spid="_x0000_s1649" type="#_x0000_t202" style="position:absolute;left:0;text-align:left;margin-left:32.3pt;margin-top:645.3pt;width:100pt;height:29pt;rotation:-90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" filled="f" stroked="f" strokeweight=".5pt">
                <v:textbox>
                  <w:txbxContent>
                    <w:p w14:paraId="6D3F9EC7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39CC099" wp14:editId="0277D0C2">
                <wp:simplePos x="0" y="0"/>
                <wp:positionH relativeFrom="column">
                  <wp:posOffset>433070</wp:posOffset>
                </wp:positionH>
                <wp:positionV relativeFrom="paragraph">
                  <wp:posOffset>6859905</wp:posOffset>
                </wp:positionV>
                <wp:extent cx="1270000" cy="368300"/>
                <wp:effectExtent l="0" t="0" r="0" b="0"/>
                <wp:wrapNone/>
                <wp:docPr id="2749" name="Text Box 2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E5C08E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CC099" id="Text Box 2749" o:spid="_x0000_s1650" type="#_x0000_t202" style="position:absolute;left:0;text-align:left;margin-left:34.1pt;margin-top:540.15pt;width:100pt;height:29pt;rotation:-90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" filled="f" stroked="f" strokeweight=".5pt">
                <v:textbox>
                  <w:txbxContent>
                    <w:p w14:paraId="2DE5C08E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445123E8" wp14:editId="168D24BA">
                <wp:simplePos x="0" y="0"/>
                <wp:positionH relativeFrom="column">
                  <wp:posOffset>402590</wp:posOffset>
                </wp:positionH>
                <wp:positionV relativeFrom="paragraph">
                  <wp:posOffset>5512435</wp:posOffset>
                </wp:positionV>
                <wp:extent cx="1270000" cy="368300"/>
                <wp:effectExtent l="0" t="0" r="0" b="0"/>
                <wp:wrapNone/>
                <wp:docPr id="2750" name="Text Box 2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AC5247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123E8" id="Text Box 2750" o:spid="_x0000_s1651" type="#_x0000_t202" style="position:absolute;left:0;text-align:left;margin-left:31.7pt;margin-top:434.05pt;width:100pt;height:29pt;rotation:-90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" filled="f" stroked="f" strokeweight=".5pt">
                <v:textbox>
                  <w:txbxContent>
                    <w:p w14:paraId="73AC5247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0527636E" wp14:editId="3FC69F8E">
                <wp:simplePos x="0" y="0"/>
                <wp:positionH relativeFrom="column">
                  <wp:posOffset>417829</wp:posOffset>
                </wp:positionH>
                <wp:positionV relativeFrom="paragraph">
                  <wp:posOffset>4150994</wp:posOffset>
                </wp:positionV>
                <wp:extent cx="1270000" cy="368300"/>
                <wp:effectExtent l="0" t="0" r="0" b="0"/>
                <wp:wrapNone/>
                <wp:docPr id="2751" name="Text Box 2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87B2FA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7636E" id="Text Box 2751" o:spid="_x0000_s1652" type="#_x0000_t202" style="position:absolute;left:0;text-align:left;margin-left:32.9pt;margin-top:326.85pt;width:100pt;height:29pt;rotation:-90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" filled="f" stroked="f" strokeweight=".5pt">
                <v:textbox>
                  <w:txbxContent>
                    <w:p w14:paraId="5887B2FA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778B66EB" wp14:editId="533EBD48">
                <wp:simplePos x="0" y="0"/>
                <wp:positionH relativeFrom="column">
                  <wp:posOffset>417829</wp:posOffset>
                </wp:positionH>
                <wp:positionV relativeFrom="paragraph">
                  <wp:posOffset>2845435</wp:posOffset>
                </wp:positionV>
                <wp:extent cx="1270000" cy="368300"/>
                <wp:effectExtent l="0" t="0" r="0" b="0"/>
                <wp:wrapNone/>
                <wp:docPr id="449" name="Text Box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1B12F7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B66EB" id="Text Box 449" o:spid="_x0000_s1653" type="#_x0000_t202" style="position:absolute;left:0;text-align:left;margin-left:32.9pt;margin-top:224.05pt;width:100pt;height:29pt;rotation:-90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" filled="f" stroked="f" strokeweight=".5pt">
                <v:textbox>
                  <w:txbxContent>
                    <w:p w14:paraId="4D1B12F7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32278247" wp14:editId="0E0713A3">
                <wp:simplePos x="0" y="0"/>
                <wp:positionH relativeFrom="column">
                  <wp:posOffset>417829</wp:posOffset>
                </wp:positionH>
                <wp:positionV relativeFrom="paragraph">
                  <wp:posOffset>1491615</wp:posOffset>
                </wp:positionV>
                <wp:extent cx="1270000" cy="368300"/>
                <wp:effectExtent l="0" t="0" r="0" b="0"/>
                <wp:wrapNone/>
                <wp:docPr id="450" name="Text Box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AC27DB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78247" id="Text Box 450" o:spid="_x0000_s1654" type="#_x0000_t202" style="position:absolute;left:0;text-align:left;margin-left:32.9pt;margin-top:117.45pt;width:100pt;height:29pt;rotation:-90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" filled="f" stroked="f" strokeweight=".5pt">
                <v:textbox>
                  <w:txbxContent>
                    <w:p w14:paraId="6CAC27DB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14D8B4FF" wp14:editId="4088FB41">
                <wp:simplePos x="0" y="0"/>
                <wp:positionH relativeFrom="column">
                  <wp:posOffset>417830</wp:posOffset>
                </wp:positionH>
                <wp:positionV relativeFrom="paragraph">
                  <wp:posOffset>179070</wp:posOffset>
                </wp:positionV>
                <wp:extent cx="1270000" cy="368300"/>
                <wp:effectExtent l="0" t="0" r="0" b="0"/>
                <wp:wrapNone/>
                <wp:docPr id="451" name="Text Box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8AB0A2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8B4FF" id="Text Box 451" o:spid="_x0000_s1655" type="#_x0000_t202" style="position:absolute;left:0;text-align:left;margin-left:32.9pt;margin-top:14.1pt;width:100pt;height:29pt;rotation:-90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D6aNw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" filled="f" stroked="f" strokeweight=".5pt">
                <v:textbox>
                  <w:txbxContent>
                    <w:p w14:paraId="1F8AB0A2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410C6D61" wp14:editId="621BB870">
                <wp:simplePos x="0" y="0"/>
                <wp:positionH relativeFrom="column">
                  <wp:posOffset>-531496</wp:posOffset>
                </wp:positionH>
                <wp:positionV relativeFrom="paragraph">
                  <wp:posOffset>7751445</wp:posOffset>
                </wp:positionV>
                <wp:extent cx="1828800" cy="596900"/>
                <wp:effectExtent l="0" t="0" r="6350" b="0"/>
                <wp:wrapNone/>
                <wp:docPr id="3080" name="Text Box 3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ED6B1F" w14:textId="77777777" w:rsidR="004858EE" w:rsidRPr="00DB21F2" w:rsidRDefault="004858EE" w:rsidP="00CC0541">
                            <w:pPr>
                              <w:jc w:val="left"/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  <w:t>August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C6D61" id="Text Box 3080" o:spid="_x0000_s1656" type="#_x0000_t202" style="position:absolute;left:0;text-align:left;margin-left:-41.85pt;margin-top:610.35pt;width:2in;height:47pt;rotation:-90;z-index:25260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" filled="f" stroked="f" strokeweight=".5pt">
                <v:textbox>
                  <w:txbxContent>
                    <w:p w14:paraId="63ED6B1F" w14:textId="77777777" w:rsidR="004858EE" w:rsidRPr="00DB21F2" w:rsidRDefault="004858EE" w:rsidP="00CC0541">
                      <w:pPr>
                        <w:jc w:val="left"/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506BE7A7" wp14:editId="733B92C1">
                <wp:simplePos x="0" y="0"/>
                <wp:positionH relativeFrom="column">
                  <wp:posOffset>-250190</wp:posOffset>
                </wp:positionH>
                <wp:positionV relativeFrom="paragraph">
                  <wp:posOffset>-635</wp:posOffset>
                </wp:positionV>
                <wp:extent cx="1270000" cy="596900"/>
                <wp:effectExtent l="0" t="0" r="0" b="0"/>
                <wp:wrapNone/>
                <wp:docPr id="3079" name="Text Box 3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15DD3F" w14:textId="2E27919D" w:rsidR="004858EE" w:rsidRDefault="004858EE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  <w:t>202</w:t>
                            </w:r>
                            <w:r w:rsidR="00E05261"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  <w:p w14:paraId="3F0A1212" w14:textId="77777777" w:rsidR="00E05261" w:rsidRPr="00DB21F2" w:rsidRDefault="00E05261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BE7A7" id="Text Box 3079" o:spid="_x0000_s1657" type="#_x0000_t202" style="position:absolute;left:0;text-align:left;margin-left:-19.7pt;margin-top:-.05pt;width:100pt;height:47pt;rotation:-90;z-index:25260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" filled="f" stroked="f" strokeweight=".5pt">
                <v:textbox>
                  <w:txbxContent>
                    <w:p w14:paraId="2C15DD3F" w14:textId="2E27919D" w:rsidR="004858EE" w:rsidRDefault="004858EE" w:rsidP="000F4CA4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  <w:t>202</w:t>
                      </w:r>
                      <w:r w:rsidR="00E05261"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  <w:t>2</w:t>
                      </w:r>
                    </w:p>
                    <w:p w14:paraId="3F0A1212" w14:textId="77777777" w:rsidR="00E05261" w:rsidRPr="00DB21F2" w:rsidRDefault="00E05261" w:rsidP="000F4CA4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0"/>
                          <w:szCs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15B993F" w14:textId="38DD633B" w:rsidR="007B4AB4" w:rsidRDefault="006B38C3" w:rsidP="009F6735">
      <w:pPr>
        <w:rPr>
          <w:rFonts w:ascii="Roboto" w:hAnsi="Roboto"/>
          <w:b/>
          <w:noProof/>
          <w:sz w:val="72"/>
          <w:szCs w:val="72"/>
        </w:rPr>
      </w:pPr>
      <w:r w:rsidRPr="006B38C3">
        <w:rPr>
          <w:rFonts w:ascii="Roboto" w:hAnsi="Roboto"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3986816" behindDoc="0" locked="0" layoutInCell="1" allowOverlap="1" wp14:anchorId="52619861" wp14:editId="5860E305">
                <wp:simplePos x="0" y="0"/>
                <wp:positionH relativeFrom="column">
                  <wp:posOffset>1187450</wp:posOffset>
                </wp:positionH>
                <wp:positionV relativeFrom="paragraph">
                  <wp:posOffset>32385</wp:posOffset>
                </wp:positionV>
                <wp:extent cx="1270000" cy="590550"/>
                <wp:effectExtent l="0" t="0" r="3175" b="0"/>
                <wp:wrapNone/>
                <wp:docPr id="5215" name="Text Box 5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A52F3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19861" id="Text Box 5215" o:spid="_x0000_s1658" type="#_x0000_t202" style="position:absolute;left:0;text-align:left;margin-left:93.5pt;margin-top:2.55pt;width:100pt;height:46.5pt;rotation:-90;z-index:25398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" filled="f" stroked="f" strokeweight=".5pt">
                <v:textbox>
                  <w:txbxContent>
                    <w:p w14:paraId="30A52F3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87840" behindDoc="0" locked="0" layoutInCell="1" allowOverlap="1" wp14:anchorId="27D80816" wp14:editId="0BABC994">
                <wp:simplePos x="0" y="0"/>
                <wp:positionH relativeFrom="column">
                  <wp:posOffset>2082800</wp:posOffset>
                </wp:positionH>
                <wp:positionV relativeFrom="paragraph">
                  <wp:posOffset>32385</wp:posOffset>
                </wp:positionV>
                <wp:extent cx="1270000" cy="590550"/>
                <wp:effectExtent l="0" t="0" r="3175" b="0"/>
                <wp:wrapNone/>
                <wp:docPr id="5216" name="Text Box 5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10EB3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80816" id="Text Box 5216" o:spid="_x0000_s1659" type="#_x0000_t202" style="position:absolute;left:0;text-align:left;margin-left:164pt;margin-top:2.55pt;width:100pt;height:46.5pt;rotation:-90;z-index:25398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" filled="f" stroked="f" strokeweight=".5pt">
                <v:textbox>
                  <w:txbxContent>
                    <w:p w14:paraId="4C10EB3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88864" behindDoc="0" locked="0" layoutInCell="1" allowOverlap="1" wp14:anchorId="12A72638" wp14:editId="361CD889">
                <wp:simplePos x="0" y="0"/>
                <wp:positionH relativeFrom="column">
                  <wp:posOffset>2992120</wp:posOffset>
                </wp:positionH>
                <wp:positionV relativeFrom="paragraph">
                  <wp:posOffset>27305</wp:posOffset>
                </wp:positionV>
                <wp:extent cx="1270000" cy="590550"/>
                <wp:effectExtent l="0" t="0" r="3175" b="0"/>
                <wp:wrapNone/>
                <wp:docPr id="5217" name="Text Box 5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1C19C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72638" id="Text Box 5217" o:spid="_x0000_s1660" type="#_x0000_t202" style="position:absolute;left:0;text-align:left;margin-left:235.6pt;margin-top:2.15pt;width:100pt;height:46.5pt;rotation:-90;z-index:25398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+iiNw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" filled="f" stroked="f" strokeweight=".5pt">
                <v:textbox>
                  <w:txbxContent>
                    <w:p w14:paraId="401C19C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89888" behindDoc="0" locked="0" layoutInCell="1" allowOverlap="1" wp14:anchorId="7BEEBF69" wp14:editId="596C9855">
                <wp:simplePos x="0" y="0"/>
                <wp:positionH relativeFrom="column">
                  <wp:posOffset>3887470</wp:posOffset>
                </wp:positionH>
                <wp:positionV relativeFrom="paragraph">
                  <wp:posOffset>27940</wp:posOffset>
                </wp:positionV>
                <wp:extent cx="1270000" cy="590550"/>
                <wp:effectExtent l="0" t="0" r="3175" b="0"/>
                <wp:wrapNone/>
                <wp:docPr id="5218" name="Text Box 5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15089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EBF69" id="Text Box 5218" o:spid="_x0000_s1661" type="#_x0000_t202" style="position:absolute;left:0;text-align:left;margin-left:306.1pt;margin-top:2.2pt;width:100pt;height:46.5pt;rotation:-90;z-index:25398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R4JNw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" filled="f" stroked="f" strokeweight=".5pt">
                <v:textbox>
                  <w:txbxContent>
                    <w:p w14:paraId="1115089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90912" behindDoc="0" locked="0" layoutInCell="1" allowOverlap="1" wp14:anchorId="4B87840A" wp14:editId="1723F4A2">
                <wp:simplePos x="0" y="0"/>
                <wp:positionH relativeFrom="column">
                  <wp:posOffset>4795520</wp:posOffset>
                </wp:positionH>
                <wp:positionV relativeFrom="paragraph">
                  <wp:posOffset>32385</wp:posOffset>
                </wp:positionV>
                <wp:extent cx="1270000" cy="590550"/>
                <wp:effectExtent l="0" t="0" r="3175" b="0"/>
                <wp:wrapNone/>
                <wp:docPr id="5219" name="Text Box 5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F7258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7840A" id="Text Box 5219" o:spid="_x0000_s1662" type="#_x0000_t202" style="position:absolute;left:0;text-align:left;margin-left:377.6pt;margin-top:2.55pt;width:100pt;height:46.5pt;rotation:-90;z-index:25399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JTUNw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" filled="f" stroked="f" strokeweight=".5pt">
                <v:textbox>
                  <w:txbxContent>
                    <w:p w14:paraId="6EF7258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91936" behindDoc="0" locked="0" layoutInCell="1" allowOverlap="1" wp14:anchorId="68F26F45" wp14:editId="39875065">
                <wp:simplePos x="0" y="0"/>
                <wp:positionH relativeFrom="column">
                  <wp:posOffset>5690870</wp:posOffset>
                </wp:positionH>
                <wp:positionV relativeFrom="paragraph">
                  <wp:posOffset>33020</wp:posOffset>
                </wp:positionV>
                <wp:extent cx="1270000" cy="590550"/>
                <wp:effectExtent l="0" t="0" r="3175" b="0"/>
                <wp:wrapNone/>
                <wp:docPr id="5220" name="Text Box 5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6881D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26F45" id="Text Box 5220" o:spid="_x0000_s1663" type="#_x0000_t202" style="position:absolute;left:0;text-align:left;margin-left:448.1pt;margin-top:2.6pt;width:100pt;height:46.5pt;rotation:-90;z-index:25399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" filled="f" stroked="f" strokeweight=".5pt">
                <v:textbox>
                  <w:txbxContent>
                    <w:p w14:paraId="1A6881D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92960" behindDoc="0" locked="0" layoutInCell="1" allowOverlap="1" wp14:anchorId="1A8064FE" wp14:editId="47F267DC">
                <wp:simplePos x="0" y="0"/>
                <wp:positionH relativeFrom="column">
                  <wp:posOffset>1195070</wp:posOffset>
                </wp:positionH>
                <wp:positionV relativeFrom="paragraph">
                  <wp:posOffset>1378585</wp:posOffset>
                </wp:positionV>
                <wp:extent cx="1270000" cy="590550"/>
                <wp:effectExtent l="0" t="0" r="3175" b="0"/>
                <wp:wrapNone/>
                <wp:docPr id="5221" name="Text Box 5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4AEE0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064FE" id="Text Box 5221" o:spid="_x0000_s1664" type="#_x0000_t202" style="position:absolute;left:0;text-align:left;margin-left:94.1pt;margin-top:108.55pt;width:100pt;height:46.5pt;rotation:-90;z-index:25399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5pOVOA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" filled="f" stroked="f" strokeweight=".5pt">
                <v:textbox>
                  <w:txbxContent>
                    <w:p w14:paraId="364AEE0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93984" behindDoc="0" locked="0" layoutInCell="1" allowOverlap="1" wp14:anchorId="3EC0DDC9" wp14:editId="0A78661F">
                <wp:simplePos x="0" y="0"/>
                <wp:positionH relativeFrom="column">
                  <wp:posOffset>2090420</wp:posOffset>
                </wp:positionH>
                <wp:positionV relativeFrom="paragraph">
                  <wp:posOffset>1378585</wp:posOffset>
                </wp:positionV>
                <wp:extent cx="1270000" cy="590550"/>
                <wp:effectExtent l="0" t="0" r="3175" b="0"/>
                <wp:wrapNone/>
                <wp:docPr id="5222" name="Text Box 5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99535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0DDC9" id="Text Box 5222" o:spid="_x0000_s1665" type="#_x0000_t202" style="position:absolute;left:0;text-align:left;margin-left:164.6pt;margin-top:108.55pt;width:100pt;height:46.5pt;rotation:-90;z-index:25399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" filled="f" stroked="f" strokeweight=".5pt">
                <v:textbox>
                  <w:txbxContent>
                    <w:p w14:paraId="7399535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95008" behindDoc="0" locked="0" layoutInCell="1" allowOverlap="1" wp14:anchorId="67BA34E0" wp14:editId="51BE3EB4">
                <wp:simplePos x="0" y="0"/>
                <wp:positionH relativeFrom="column">
                  <wp:posOffset>2999740</wp:posOffset>
                </wp:positionH>
                <wp:positionV relativeFrom="paragraph">
                  <wp:posOffset>1373505</wp:posOffset>
                </wp:positionV>
                <wp:extent cx="1270000" cy="590550"/>
                <wp:effectExtent l="0" t="0" r="3175" b="0"/>
                <wp:wrapNone/>
                <wp:docPr id="5223" name="Text Box 5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1FD6B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A34E0" id="Text Box 5223" o:spid="_x0000_s1666" type="#_x0000_t202" style="position:absolute;left:0;text-align:left;margin-left:236.2pt;margin-top:108.15pt;width:100pt;height:46.5pt;rotation:-90;z-index:25399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" filled="f" stroked="f" strokeweight=".5pt">
                <v:textbox>
                  <w:txbxContent>
                    <w:p w14:paraId="5C1FD6B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96032" behindDoc="0" locked="0" layoutInCell="1" allowOverlap="1" wp14:anchorId="15FA50AE" wp14:editId="621EC6D2">
                <wp:simplePos x="0" y="0"/>
                <wp:positionH relativeFrom="column">
                  <wp:posOffset>3895090</wp:posOffset>
                </wp:positionH>
                <wp:positionV relativeFrom="paragraph">
                  <wp:posOffset>1374140</wp:posOffset>
                </wp:positionV>
                <wp:extent cx="1270000" cy="590550"/>
                <wp:effectExtent l="0" t="0" r="3175" b="0"/>
                <wp:wrapNone/>
                <wp:docPr id="5224" name="Text Box 5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7C689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A50AE" id="Text Box 5224" o:spid="_x0000_s1667" type="#_x0000_t202" style="position:absolute;left:0;text-align:left;margin-left:306.7pt;margin-top:108.2pt;width:100pt;height:46.5pt;rotation:-90;z-index:25399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Z5SNw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" filled="f" stroked="f" strokeweight=".5pt">
                <v:textbox>
                  <w:txbxContent>
                    <w:p w14:paraId="4C7C689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97056" behindDoc="0" locked="0" layoutInCell="1" allowOverlap="1" wp14:anchorId="78902BBA" wp14:editId="04162F3C">
                <wp:simplePos x="0" y="0"/>
                <wp:positionH relativeFrom="column">
                  <wp:posOffset>4803140</wp:posOffset>
                </wp:positionH>
                <wp:positionV relativeFrom="paragraph">
                  <wp:posOffset>1378585</wp:posOffset>
                </wp:positionV>
                <wp:extent cx="1270000" cy="590550"/>
                <wp:effectExtent l="0" t="0" r="3175" b="0"/>
                <wp:wrapNone/>
                <wp:docPr id="5225" name="Text Box 5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C65C3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02BBA" id="Text Box 5225" o:spid="_x0000_s1668" type="#_x0000_t202" style="position:absolute;left:0;text-align:left;margin-left:378.2pt;margin-top:108.55pt;width:100pt;height:46.5pt;rotation:-90;z-index:2539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" filled="f" stroked="f" strokeweight=".5pt">
                <v:textbox>
                  <w:txbxContent>
                    <w:p w14:paraId="5BC65C3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98080" behindDoc="0" locked="0" layoutInCell="1" allowOverlap="1" wp14:anchorId="36B55332" wp14:editId="31F7A232">
                <wp:simplePos x="0" y="0"/>
                <wp:positionH relativeFrom="column">
                  <wp:posOffset>5698490</wp:posOffset>
                </wp:positionH>
                <wp:positionV relativeFrom="paragraph">
                  <wp:posOffset>1379220</wp:posOffset>
                </wp:positionV>
                <wp:extent cx="1270000" cy="590550"/>
                <wp:effectExtent l="0" t="0" r="3175" b="0"/>
                <wp:wrapNone/>
                <wp:docPr id="5226" name="Text Box 5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CBF27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55332" id="Text Box 5226" o:spid="_x0000_s1669" type="#_x0000_t202" style="position:absolute;left:0;text-align:left;margin-left:448.7pt;margin-top:108.6pt;width:100pt;height:46.5pt;rotation:-90;z-index:25399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" filled="f" stroked="f" strokeweight=".5pt">
                <v:textbox>
                  <w:txbxContent>
                    <w:p w14:paraId="63CBF27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999104" behindDoc="0" locked="0" layoutInCell="1" allowOverlap="1" wp14:anchorId="367F3707" wp14:editId="1A6F114E">
                <wp:simplePos x="0" y="0"/>
                <wp:positionH relativeFrom="column">
                  <wp:posOffset>1196340</wp:posOffset>
                </wp:positionH>
                <wp:positionV relativeFrom="paragraph">
                  <wp:posOffset>2736215</wp:posOffset>
                </wp:positionV>
                <wp:extent cx="1270000" cy="590550"/>
                <wp:effectExtent l="0" t="0" r="3175" b="0"/>
                <wp:wrapNone/>
                <wp:docPr id="5227" name="Text Box 5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215BD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F3707" id="Text Box 5227" o:spid="_x0000_s1670" type="#_x0000_t202" style="position:absolute;left:0;text-align:left;margin-left:94.2pt;margin-top:215.45pt;width:100pt;height:46.5pt;rotation:-90;z-index:25399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" filled="f" stroked="f" strokeweight=".5pt">
                <v:textbox>
                  <w:txbxContent>
                    <w:p w14:paraId="22215BD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00128" behindDoc="0" locked="0" layoutInCell="1" allowOverlap="1" wp14:anchorId="3BD234E8" wp14:editId="0A73E043">
                <wp:simplePos x="0" y="0"/>
                <wp:positionH relativeFrom="column">
                  <wp:posOffset>2091690</wp:posOffset>
                </wp:positionH>
                <wp:positionV relativeFrom="paragraph">
                  <wp:posOffset>2736215</wp:posOffset>
                </wp:positionV>
                <wp:extent cx="1270000" cy="590550"/>
                <wp:effectExtent l="0" t="0" r="3175" b="0"/>
                <wp:wrapNone/>
                <wp:docPr id="5228" name="Text Box 5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CDA2D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234E8" id="Text Box 5228" o:spid="_x0000_s1671" type="#_x0000_t202" style="position:absolute;left:0;text-align:left;margin-left:164.7pt;margin-top:215.45pt;width:100pt;height:46.5pt;rotation:-90;z-index:25400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" filled="f" stroked="f" strokeweight=".5pt">
                <v:textbox>
                  <w:txbxContent>
                    <w:p w14:paraId="74CDA2D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01152" behindDoc="0" locked="0" layoutInCell="1" allowOverlap="1" wp14:anchorId="00075F09" wp14:editId="4061FEAC">
                <wp:simplePos x="0" y="0"/>
                <wp:positionH relativeFrom="column">
                  <wp:posOffset>3001010</wp:posOffset>
                </wp:positionH>
                <wp:positionV relativeFrom="paragraph">
                  <wp:posOffset>2731135</wp:posOffset>
                </wp:positionV>
                <wp:extent cx="1270000" cy="590550"/>
                <wp:effectExtent l="0" t="0" r="3175" b="0"/>
                <wp:wrapNone/>
                <wp:docPr id="5229" name="Text Box 5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EE155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75F09" id="Text Box 5229" o:spid="_x0000_s1672" type="#_x0000_t202" style="position:absolute;left:0;text-align:left;margin-left:236.3pt;margin-top:215.05pt;width:100pt;height:46.5pt;rotation:-90;z-index:25400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" filled="f" stroked="f" strokeweight=".5pt">
                <v:textbox>
                  <w:txbxContent>
                    <w:p w14:paraId="0FEE155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02176" behindDoc="0" locked="0" layoutInCell="1" allowOverlap="1" wp14:anchorId="5B3AD81B" wp14:editId="02137AFD">
                <wp:simplePos x="0" y="0"/>
                <wp:positionH relativeFrom="column">
                  <wp:posOffset>3896360</wp:posOffset>
                </wp:positionH>
                <wp:positionV relativeFrom="paragraph">
                  <wp:posOffset>2731770</wp:posOffset>
                </wp:positionV>
                <wp:extent cx="1270000" cy="590550"/>
                <wp:effectExtent l="0" t="0" r="3175" b="0"/>
                <wp:wrapNone/>
                <wp:docPr id="5230" name="Text Box 5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B5534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AD81B" id="Text Box 5230" o:spid="_x0000_s1673" type="#_x0000_t202" style="position:absolute;left:0;text-align:left;margin-left:306.8pt;margin-top:215.1pt;width:100pt;height:46.5pt;rotation:-90;z-index:25400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" filled="f" stroked="f" strokeweight=".5pt">
                <v:textbox>
                  <w:txbxContent>
                    <w:p w14:paraId="3BB5534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03200" behindDoc="0" locked="0" layoutInCell="1" allowOverlap="1" wp14:anchorId="2CE9DB5E" wp14:editId="7141BD99">
                <wp:simplePos x="0" y="0"/>
                <wp:positionH relativeFrom="column">
                  <wp:posOffset>4804410</wp:posOffset>
                </wp:positionH>
                <wp:positionV relativeFrom="paragraph">
                  <wp:posOffset>2736215</wp:posOffset>
                </wp:positionV>
                <wp:extent cx="1270000" cy="590550"/>
                <wp:effectExtent l="0" t="0" r="3175" b="0"/>
                <wp:wrapNone/>
                <wp:docPr id="5231" name="Text Box 5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492FE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9DB5E" id="Text Box 5231" o:spid="_x0000_s1674" type="#_x0000_t202" style="position:absolute;left:0;text-align:left;margin-left:378.3pt;margin-top:215.45pt;width:100pt;height:46.5pt;rotation:-90;z-index:25400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" filled="f" stroked="f" strokeweight=".5pt">
                <v:textbox>
                  <w:txbxContent>
                    <w:p w14:paraId="36492FE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04224" behindDoc="0" locked="0" layoutInCell="1" allowOverlap="1" wp14:anchorId="3ECDAF1B" wp14:editId="13B3BC0B">
                <wp:simplePos x="0" y="0"/>
                <wp:positionH relativeFrom="column">
                  <wp:posOffset>5699760</wp:posOffset>
                </wp:positionH>
                <wp:positionV relativeFrom="paragraph">
                  <wp:posOffset>2736850</wp:posOffset>
                </wp:positionV>
                <wp:extent cx="1270000" cy="590550"/>
                <wp:effectExtent l="0" t="0" r="3175" b="0"/>
                <wp:wrapNone/>
                <wp:docPr id="5232" name="Text Box 5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C05C1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DAF1B" id="Text Box 5232" o:spid="_x0000_s1675" type="#_x0000_t202" style="position:absolute;left:0;text-align:left;margin-left:448.8pt;margin-top:215.5pt;width:100pt;height:46.5pt;rotation:-90;z-index:25400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yZWNw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" filled="f" stroked="f" strokeweight=".5pt">
                <v:textbox>
                  <w:txbxContent>
                    <w:p w14:paraId="30C05C1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05248" behindDoc="0" locked="0" layoutInCell="1" allowOverlap="1" wp14:anchorId="2BD3172B" wp14:editId="146C2428">
                <wp:simplePos x="0" y="0"/>
                <wp:positionH relativeFrom="column">
                  <wp:posOffset>1201420</wp:posOffset>
                </wp:positionH>
                <wp:positionV relativeFrom="paragraph">
                  <wp:posOffset>4058285</wp:posOffset>
                </wp:positionV>
                <wp:extent cx="1270000" cy="590550"/>
                <wp:effectExtent l="0" t="0" r="3175" b="0"/>
                <wp:wrapNone/>
                <wp:docPr id="5233" name="Text Box 5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9A5CC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3172B" id="Text Box 5233" o:spid="_x0000_s1676" type="#_x0000_t202" style="position:absolute;left:0;text-align:left;margin-left:94.6pt;margin-top:319.55pt;width:100pt;height:46.5pt;rotation:-90;z-index:25400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mSXNw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" filled="f" stroked="f" strokeweight=".5pt">
                <v:textbox>
                  <w:txbxContent>
                    <w:p w14:paraId="5E9A5CC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06272" behindDoc="0" locked="0" layoutInCell="1" allowOverlap="1" wp14:anchorId="37AA5229" wp14:editId="5FBA9828">
                <wp:simplePos x="0" y="0"/>
                <wp:positionH relativeFrom="column">
                  <wp:posOffset>2096770</wp:posOffset>
                </wp:positionH>
                <wp:positionV relativeFrom="paragraph">
                  <wp:posOffset>4058285</wp:posOffset>
                </wp:positionV>
                <wp:extent cx="1270000" cy="590550"/>
                <wp:effectExtent l="0" t="0" r="3175" b="0"/>
                <wp:wrapNone/>
                <wp:docPr id="5234" name="Text Box 5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E76BB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A5229" id="Text Box 5234" o:spid="_x0000_s1677" type="#_x0000_t202" style="position:absolute;left:0;text-align:left;margin-left:165.1pt;margin-top:319.55pt;width:100pt;height:46.5pt;rotation:-90;z-index:25400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AwwNw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" filled="f" stroked="f" strokeweight=".5pt">
                <v:textbox>
                  <w:txbxContent>
                    <w:p w14:paraId="62E76BB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07296" behindDoc="0" locked="0" layoutInCell="1" allowOverlap="1" wp14:anchorId="6401E63A" wp14:editId="7BE01CB7">
                <wp:simplePos x="0" y="0"/>
                <wp:positionH relativeFrom="column">
                  <wp:posOffset>3006090</wp:posOffset>
                </wp:positionH>
                <wp:positionV relativeFrom="paragraph">
                  <wp:posOffset>4053205</wp:posOffset>
                </wp:positionV>
                <wp:extent cx="1270000" cy="590550"/>
                <wp:effectExtent l="0" t="0" r="3175" b="0"/>
                <wp:wrapNone/>
                <wp:docPr id="5235" name="Text Box 5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1BD7E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1E63A" id="Text Box 5235" o:spid="_x0000_s1678" type="#_x0000_t202" style="position:absolute;left:0;text-align:left;margin-left:236.7pt;margin-top:319.15pt;width:100pt;height:46.5pt;rotation:-90;z-index:25400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" filled="f" stroked="f" strokeweight=".5pt">
                <v:textbox>
                  <w:txbxContent>
                    <w:p w14:paraId="631BD7E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08320" behindDoc="0" locked="0" layoutInCell="1" allowOverlap="1" wp14:anchorId="2BF566DE" wp14:editId="48623D8D">
                <wp:simplePos x="0" y="0"/>
                <wp:positionH relativeFrom="column">
                  <wp:posOffset>3901440</wp:posOffset>
                </wp:positionH>
                <wp:positionV relativeFrom="paragraph">
                  <wp:posOffset>4053840</wp:posOffset>
                </wp:positionV>
                <wp:extent cx="1270000" cy="590550"/>
                <wp:effectExtent l="0" t="0" r="3175" b="0"/>
                <wp:wrapNone/>
                <wp:docPr id="5236" name="Text Box 5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37320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566DE" id="Text Box 5236" o:spid="_x0000_s1679" type="#_x0000_t202" style="position:absolute;left:0;text-align:left;margin-left:307.2pt;margin-top:319.2pt;width:100pt;height:46.5pt;rotation:-90;z-index:25400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" filled="f" stroked="f" strokeweight=".5pt">
                <v:textbox>
                  <w:txbxContent>
                    <w:p w14:paraId="3E37320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09344" behindDoc="0" locked="0" layoutInCell="1" allowOverlap="1" wp14:anchorId="1C41553E" wp14:editId="418FE573">
                <wp:simplePos x="0" y="0"/>
                <wp:positionH relativeFrom="column">
                  <wp:posOffset>4809490</wp:posOffset>
                </wp:positionH>
                <wp:positionV relativeFrom="paragraph">
                  <wp:posOffset>4058285</wp:posOffset>
                </wp:positionV>
                <wp:extent cx="1270000" cy="590550"/>
                <wp:effectExtent l="0" t="0" r="3175" b="0"/>
                <wp:wrapNone/>
                <wp:docPr id="5237" name="Text Box 5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881B3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1553E" id="Text Box 5237" o:spid="_x0000_s1680" type="#_x0000_t202" style="position:absolute;left:0;text-align:left;margin-left:378.7pt;margin-top:319.55pt;width:100pt;height:46.5pt;rotation:-90;z-index:25400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" filled="f" stroked="f" strokeweight=".5pt">
                <v:textbox>
                  <w:txbxContent>
                    <w:p w14:paraId="66881B3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10368" behindDoc="0" locked="0" layoutInCell="1" allowOverlap="1" wp14:anchorId="0C495A7D" wp14:editId="1E947D19">
                <wp:simplePos x="0" y="0"/>
                <wp:positionH relativeFrom="column">
                  <wp:posOffset>5704840</wp:posOffset>
                </wp:positionH>
                <wp:positionV relativeFrom="paragraph">
                  <wp:posOffset>4058920</wp:posOffset>
                </wp:positionV>
                <wp:extent cx="1270000" cy="590550"/>
                <wp:effectExtent l="0" t="0" r="3175" b="0"/>
                <wp:wrapNone/>
                <wp:docPr id="5238" name="Text Box 5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8864B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95A7D" id="Text Box 5238" o:spid="_x0000_s1681" type="#_x0000_t202" style="position:absolute;left:0;text-align:left;margin-left:449.2pt;margin-top:319.6pt;width:100pt;height:46.5pt;rotation:-90;z-index:25401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" filled="f" stroked="f" strokeweight=".5pt">
                <v:textbox>
                  <w:txbxContent>
                    <w:p w14:paraId="0E8864B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11392" behindDoc="0" locked="0" layoutInCell="1" allowOverlap="1" wp14:anchorId="10EADDBE" wp14:editId="225B2B2F">
                <wp:simplePos x="0" y="0"/>
                <wp:positionH relativeFrom="column">
                  <wp:posOffset>1188085</wp:posOffset>
                </wp:positionH>
                <wp:positionV relativeFrom="paragraph">
                  <wp:posOffset>5415915</wp:posOffset>
                </wp:positionV>
                <wp:extent cx="1270000" cy="590550"/>
                <wp:effectExtent l="0" t="0" r="3175" b="0"/>
                <wp:wrapNone/>
                <wp:docPr id="5239" name="Text Box 5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8DB87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ADDBE" id="Text Box 5239" o:spid="_x0000_s1682" type="#_x0000_t202" style="position:absolute;left:0;text-align:left;margin-left:93.55pt;margin-top:426.45pt;width:100pt;height:46.5pt;rotation:-90;z-index:2540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" filled="f" stroked="f" strokeweight=".5pt">
                <v:textbox>
                  <w:txbxContent>
                    <w:p w14:paraId="218DB87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12416" behindDoc="0" locked="0" layoutInCell="1" allowOverlap="1" wp14:anchorId="26B77AF7" wp14:editId="1977C206">
                <wp:simplePos x="0" y="0"/>
                <wp:positionH relativeFrom="column">
                  <wp:posOffset>2083435</wp:posOffset>
                </wp:positionH>
                <wp:positionV relativeFrom="paragraph">
                  <wp:posOffset>5415915</wp:posOffset>
                </wp:positionV>
                <wp:extent cx="1270000" cy="590550"/>
                <wp:effectExtent l="0" t="0" r="3175" b="0"/>
                <wp:wrapNone/>
                <wp:docPr id="5240" name="Text Box 5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EABF9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77AF7" id="Text Box 5240" o:spid="_x0000_s1683" type="#_x0000_t202" style="position:absolute;left:0;text-align:left;margin-left:164.05pt;margin-top:426.45pt;width:100pt;height:46.5pt;rotation:-90;z-index:25401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" filled="f" stroked="f" strokeweight=".5pt">
                <v:textbox>
                  <w:txbxContent>
                    <w:p w14:paraId="54EABF9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13440" behindDoc="0" locked="0" layoutInCell="1" allowOverlap="1" wp14:anchorId="433790D5" wp14:editId="5B7B04E6">
                <wp:simplePos x="0" y="0"/>
                <wp:positionH relativeFrom="column">
                  <wp:posOffset>2992755</wp:posOffset>
                </wp:positionH>
                <wp:positionV relativeFrom="paragraph">
                  <wp:posOffset>5410835</wp:posOffset>
                </wp:positionV>
                <wp:extent cx="1270000" cy="590550"/>
                <wp:effectExtent l="0" t="0" r="3175" b="0"/>
                <wp:wrapNone/>
                <wp:docPr id="5241" name="Text Box 5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C3EDB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790D5" id="Text Box 5241" o:spid="_x0000_s1684" type="#_x0000_t202" style="position:absolute;left:0;text-align:left;margin-left:235.65pt;margin-top:426.05pt;width:100pt;height:46.5pt;rotation:-90;z-index:25401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" filled="f" stroked="f" strokeweight=".5pt">
                <v:textbox>
                  <w:txbxContent>
                    <w:p w14:paraId="4CC3EDB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14464" behindDoc="0" locked="0" layoutInCell="1" allowOverlap="1" wp14:anchorId="5CD44803" wp14:editId="4446641A">
                <wp:simplePos x="0" y="0"/>
                <wp:positionH relativeFrom="column">
                  <wp:posOffset>3888105</wp:posOffset>
                </wp:positionH>
                <wp:positionV relativeFrom="paragraph">
                  <wp:posOffset>5411470</wp:posOffset>
                </wp:positionV>
                <wp:extent cx="1270000" cy="590550"/>
                <wp:effectExtent l="0" t="0" r="3175" b="0"/>
                <wp:wrapNone/>
                <wp:docPr id="5242" name="Text Box 5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82C59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44803" id="Text Box 5242" o:spid="_x0000_s1685" type="#_x0000_t202" style="position:absolute;left:0;text-align:left;margin-left:306.15pt;margin-top:426.1pt;width:100pt;height:46.5pt;rotation:-90;z-index:25401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" filled="f" stroked="f" strokeweight=".5pt">
                <v:textbox>
                  <w:txbxContent>
                    <w:p w14:paraId="1382C59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15488" behindDoc="0" locked="0" layoutInCell="1" allowOverlap="1" wp14:anchorId="3F29BD37" wp14:editId="77B70BA3">
                <wp:simplePos x="0" y="0"/>
                <wp:positionH relativeFrom="column">
                  <wp:posOffset>4796155</wp:posOffset>
                </wp:positionH>
                <wp:positionV relativeFrom="paragraph">
                  <wp:posOffset>5415915</wp:posOffset>
                </wp:positionV>
                <wp:extent cx="1270000" cy="590550"/>
                <wp:effectExtent l="0" t="0" r="3175" b="0"/>
                <wp:wrapNone/>
                <wp:docPr id="5243" name="Text Box 5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E227D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9BD37" id="Text Box 5243" o:spid="_x0000_s1686" type="#_x0000_t202" style="position:absolute;left:0;text-align:left;margin-left:377.65pt;margin-top:426.45pt;width:100pt;height:46.5pt;rotation:-90;z-index:25401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" filled="f" stroked="f" strokeweight=".5pt">
                <v:textbox>
                  <w:txbxContent>
                    <w:p w14:paraId="1AE227D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16512" behindDoc="0" locked="0" layoutInCell="1" allowOverlap="1" wp14:anchorId="7E770AFE" wp14:editId="11B8C054">
                <wp:simplePos x="0" y="0"/>
                <wp:positionH relativeFrom="column">
                  <wp:posOffset>5691505</wp:posOffset>
                </wp:positionH>
                <wp:positionV relativeFrom="paragraph">
                  <wp:posOffset>5416550</wp:posOffset>
                </wp:positionV>
                <wp:extent cx="1270000" cy="590550"/>
                <wp:effectExtent l="0" t="0" r="3175" b="0"/>
                <wp:wrapNone/>
                <wp:docPr id="5244" name="Text Box 5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19482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70AFE" id="Text Box 5244" o:spid="_x0000_s1687" type="#_x0000_t202" style="position:absolute;left:0;text-align:left;margin-left:448.15pt;margin-top:426.5pt;width:100pt;height:46.5pt;rotation:-90;z-index:25401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" filled="f" stroked="f" strokeweight=".5pt">
                <v:textbox>
                  <w:txbxContent>
                    <w:p w14:paraId="5319482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17536" behindDoc="0" locked="0" layoutInCell="1" allowOverlap="1" wp14:anchorId="34048E28" wp14:editId="3DEEEAF6">
                <wp:simplePos x="0" y="0"/>
                <wp:positionH relativeFrom="column">
                  <wp:posOffset>1202690</wp:posOffset>
                </wp:positionH>
                <wp:positionV relativeFrom="paragraph">
                  <wp:posOffset>6737985</wp:posOffset>
                </wp:positionV>
                <wp:extent cx="1270000" cy="590550"/>
                <wp:effectExtent l="0" t="0" r="3175" b="0"/>
                <wp:wrapNone/>
                <wp:docPr id="5245" name="Text Box 5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071FE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48E28" id="Text Box 5245" o:spid="_x0000_s1688" type="#_x0000_t202" style="position:absolute;left:0;text-align:left;margin-left:94.7pt;margin-top:530.55pt;width:100pt;height:46.5pt;rotation:-90;z-index:25401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" filled="f" stroked="f" strokeweight=".5pt">
                <v:textbox>
                  <w:txbxContent>
                    <w:p w14:paraId="30071FE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18560" behindDoc="0" locked="0" layoutInCell="1" allowOverlap="1" wp14:anchorId="60D5020E" wp14:editId="29CD241B">
                <wp:simplePos x="0" y="0"/>
                <wp:positionH relativeFrom="column">
                  <wp:posOffset>2098040</wp:posOffset>
                </wp:positionH>
                <wp:positionV relativeFrom="paragraph">
                  <wp:posOffset>6737985</wp:posOffset>
                </wp:positionV>
                <wp:extent cx="1270000" cy="590550"/>
                <wp:effectExtent l="0" t="0" r="3175" b="0"/>
                <wp:wrapNone/>
                <wp:docPr id="5246" name="Text Box 5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7B36E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5020E" id="Text Box 5246" o:spid="_x0000_s1689" type="#_x0000_t202" style="position:absolute;left:0;text-align:left;margin-left:165.2pt;margin-top:530.55pt;width:100pt;height:46.5pt;rotation:-90;z-index:25401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" filled="f" stroked="f" strokeweight=".5pt">
                <v:textbox>
                  <w:txbxContent>
                    <w:p w14:paraId="1F7B36E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19584" behindDoc="0" locked="0" layoutInCell="1" allowOverlap="1" wp14:anchorId="73E03C9D" wp14:editId="7CA6E5DC">
                <wp:simplePos x="0" y="0"/>
                <wp:positionH relativeFrom="column">
                  <wp:posOffset>3007360</wp:posOffset>
                </wp:positionH>
                <wp:positionV relativeFrom="paragraph">
                  <wp:posOffset>6732905</wp:posOffset>
                </wp:positionV>
                <wp:extent cx="1270000" cy="590550"/>
                <wp:effectExtent l="0" t="0" r="3175" b="0"/>
                <wp:wrapNone/>
                <wp:docPr id="5247" name="Text Box 5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0F902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03C9D" id="Text Box 5247" o:spid="_x0000_s1690" type="#_x0000_t202" style="position:absolute;left:0;text-align:left;margin-left:236.8pt;margin-top:530.15pt;width:100pt;height:46.5pt;rotation:-90;z-index:25401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" filled="f" stroked="f" strokeweight=".5pt">
                <v:textbox>
                  <w:txbxContent>
                    <w:p w14:paraId="200F902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20608" behindDoc="0" locked="0" layoutInCell="1" allowOverlap="1" wp14:anchorId="2DD18791" wp14:editId="2CF636F3">
                <wp:simplePos x="0" y="0"/>
                <wp:positionH relativeFrom="column">
                  <wp:posOffset>3902710</wp:posOffset>
                </wp:positionH>
                <wp:positionV relativeFrom="paragraph">
                  <wp:posOffset>6733540</wp:posOffset>
                </wp:positionV>
                <wp:extent cx="1270000" cy="590550"/>
                <wp:effectExtent l="0" t="0" r="3175" b="0"/>
                <wp:wrapNone/>
                <wp:docPr id="5248" name="Text Box 5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98C12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18791" id="Text Box 5248" o:spid="_x0000_s1691" type="#_x0000_t202" style="position:absolute;left:0;text-align:left;margin-left:307.3pt;margin-top:530.2pt;width:100pt;height:46.5pt;rotation:-90;z-index:25402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" filled="f" stroked="f" strokeweight=".5pt">
                <v:textbox>
                  <w:txbxContent>
                    <w:p w14:paraId="6E98C12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21632" behindDoc="0" locked="0" layoutInCell="1" allowOverlap="1" wp14:anchorId="7B4C62D4" wp14:editId="5A5FEC39">
                <wp:simplePos x="0" y="0"/>
                <wp:positionH relativeFrom="column">
                  <wp:posOffset>4810760</wp:posOffset>
                </wp:positionH>
                <wp:positionV relativeFrom="paragraph">
                  <wp:posOffset>6737985</wp:posOffset>
                </wp:positionV>
                <wp:extent cx="1270000" cy="590550"/>
                <wp:effectExtent l="0" t="0" r="3175" b="0"/>
                <wp:wrapNone/>
                <wp:docPr id="5249" name="Text Box 5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0E4FD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C62D4" id="Text Box 5249" o:spid="_x0000_s1692" type="#_x0000_t202" style="position:absolute;left:0;text-align:left;margin-left:378.8pt;margin-top:530.55pt;width:100pt;height:46.5pt;rotation:-90;z-index:2540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" filled="f" stroked="f" strokeweight=".5pt">
                <v:textbox>
                  <w:txbxContent>
                    <w:p w14:paraId="690E4FD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22656" behindDoc="0" locked="0" layoutInCell="1" allowOverlap="1" wp14:anchorId="71BE6F85" wp14:editId="4A592EA9">
                <wp:simplePos x="0" y="0"/>
                <wp:positionH relativeFrom="column">
                  <wp:posOffset>5706110</wp:posOffset>
                </wp:positionH>
                <wp:positionV relativeFrom="paragraph">
                  <wp:posOffset>6738620</wp:posOffset>
                </wp:positionV>
                <wp:extent cx="1270000" cy="590550"/>
                <wp:effectExtent l="0" t="0" r="3175" b="0"/>
                <wp:wrapNone/>
                <wp:docPr id="5250" name="Text Box 5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B8345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E6F85" id="Text Box 5250" o:spid="_x0000_s1693" type="#_x0000_t202" style="position:absolute;left:0;text-align:left;margin-left:449.3pt;margin-top:530.6pt;width:100pt;height:46.5pt;rotation:-90;z-index:25402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" filled="f" stroked="f" strokeweight=".5pt">
                <v:textbox>
                  <w:txbxContent>
                    <w:p w14:paraId="40B8345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23680" behindDoc="0" locked="0" layoutInCell="1" allowOverlap="1" wp14:anchorId="0C687098" wp14:editId="7A091AE1">
                <wp:simplePos x="0" y="0"/>
                <wp:positionH relativeFrom="column">
                  <wp:posOffset>1215390</wp:posOffset>
                </wp:positionH>
                <wp:positionV relativeFrom="paragraph">
                  <wp:posOffset>8079105</wp:posOffset>
                </wp:positionV>
                <wp:extent cx="1270000" cy="590550"/>
                <wp:effectExtent l="0" t="0" r="3175" b="0"/>
                <wp:wrapNone/>
                <wp:docPr id="5251" name="Text Box 5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20D70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87098" id="Text Box 5251" o:spid="_x0000_s1694" type="#_x0000_t202" style="position:absolute;left:0;text-align:left;margin-left:95.7pt;margin-top:636.15pt;width:100pt;height:46.5pt;rotation:-90;z-index:25402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" filled="f" stroked="f" strokeweight=".5pt">
                <v:textbox>
                  <w:txbxContent>
                    <w:p w14:paraId="3C20D70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24704" behindDoc="0" locked="0" layoutInCell="1" allowOverlap="1" wp14:anchorId="22F96A4C" wp14:editId="07699F18">
                <wp:simplePos x="0" y="0"/>
                <wp:positionH relativeFrom="column">
                  <wp:posOffset>2110740</wp:posOffset>
                </wp:positionH>
                <wp:positionV relativeFrom="paragraph">
                  <wp:posOffset>8079105</wp:posOffset>
                </wp:positionV>
                <wp:extent cx="1270000" cy="590550"/>
                <wp:effectExtent l="0" t="0" r="3175" b="0"/>
                <wp:wrapNone/>
                <wp:docPr id="5252" name="Text Box 5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C5587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96A4C" id="Text Box 5252" o:spid="_x0000_s1695" type="#_x0000_t202" style="position:absolute;left:0;text-align:left;margin-left:166.2pt;margin-top:636.15pt;width:100pt;height:46.5pt;rotation:-90;z-index:25402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" filled="f" stroked="f" strokeweight=".5pt">
                <v:textbox>
                  <w:txbxContent>
                    <w:p w14:paraId="09C5587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25728" behindDoc="0" locked="0" layoutInCell="1" allowOverlap="1" wp14:anchorId="36CF0177" wp14:editId="4EBB6DA1">
                <wp:simplePos x="0" y="0"/>
                <wp:positionH relativeFrom="column">
                  <wp:posOffset>3020060</wp:posOffset>
                </wp:positionH>
                <wp:positionV relativeFrom="paragraph">
                  <wp:posOffset>8074025</wp:posOffset>
                </wp:positionV>
                <wp:extent cx="1270000" cy="590550"/>
                <wp:effectExtent l="0" t="0" r="3175" b="0"/>
                <wp:wrapNone/>
                <wp:docPr id="5253" name="Text Box 5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1C3E6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F0177" id="Text Box 5253" o:spid="_x0000_s1696" type="#_x0000_t202" style="position:absolute;left:0;text-align:left;margin-left:237.8pt;margin-top:635.75pt;width:100pt;height:46.5pt;rotation:-90;z-index:25402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" filled="f" stroked="f" strokeweight=".5pt">
                <v:textbox>
                  <w:txbxContent>
                    <w:p w14:paraId="771C3E6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26752" behindDoc="0" locked="0" layoutInCell="1" allowOverlap="1" wp14:anchorId="1CBC1400" wp14:editId="17C72AA3">
                <wp:simplePos x="0" y="0"/>
                <wp:positionH relativeFrom="column">
                  <wp:posOffset>3915410</wp:posOffset>
                </wp:positionH>
                <wp:positionV relativeFrom="paragraph">
                  <wp:posOffset>8074660</wp:posOffset>
                </wp:positionV>
                <wp:extent cx="1270000" cy="590550"/>
                <wp:effectExtent l="0" t="0" r="3175" b="0"/>
                <wp:wrapNone/>
                <wp:docPr id="5254" name="Text Box 5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59AA3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C1400" id="Text Box 5254" o:spid="_x0000_s1697" type="#_x0000_t202" style="position:absolute;left:0;text-align:left;margin-left:308.3pt;margin-top:635.8pt;width:100pt;height:46.5pt;rotation:-90;z-index:25402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" filled="f" stroked="f" strokeweight=".5pt">
                <v:textbox>
                  <w:txbxContent>
                    <w:p w14:paraId="3759AA3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27776" behindDoc="0" locked="0" layoutInCell="1" allowOverlap="1" wp14:anchorId="2A2D98EE" wp14:editId="6D169E63">
                <wp:simplePos x="0" y="0"/>
                <wp:positionH relativeFrom="column">
                  <wp:posOffset>4823460</wp:posOffset>
                </wp:positionH>
                <wp:positionV relativeFrom="paragraph">
                  <wp:posOffset>8079105</wp:posOffset>
                </wp:positionV>
                <wp:extent cx="1270000" cy="590550"/>
                <wp:effectExtent l="0" t="0" r="3175" b="0"/>
                <wp:wrapNone/>
                <wp:docPr id="5255" name="Text Box 5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AE927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D98EE" id="Text Box 5255" o:spid="_x0000_s1698" type="#_x0000_t202" style="position:absolute;left:0;text-align:left;margin-left:379.8pt;margin-top:636.15pt;width:100pt;height:46.5pt;rotation:-90;z-index:25402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" filled="f" stroked="f" strokeweight=".5pt">
                <v:textbox>
                  <w:txbxContent>
                    <w:p w14:paraId="73AE927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28800" behindDoc="0" locked="0" layoutInCell="1" allowOverlap="1" wp14:anchorId="5C7D3CDA" wp14:editId="3D792F41">
                <wp:simplePos x="0" y="0"/>
                <wp:positionH relativeFrom="column">
                  <wp:posOffset>5718810</wp:posOffset>
                </wp:positionH>
                <wp:positionV relativeFrom="paragraph">
                  <wp:posOffset>8079740</wp:posOffset>
                </wp:positionV>
                <wp:extent cx="1270000" cy="590550"/>
                <wp:effectExtent l="0" t="0" r="3175" b="0"/>
                <wp:wrapNone/>
                <wp:docPr id="5256" name="Text Box 5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60287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D3CDA" id="Text Box 5256" o:spid="_x0000_s1699" type="#_x0000_t202" style="position:absolute;left:0;text-align:left;margin-left:450.3pt;margin-top:636.2pt;width:100pt;height:46.5pt;rotation:-90;z-index:2540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" filled="f" stroked="f" strokeweight=".5pt">
                <v:textbox>
                  <w:txbxContent>
                    <w:p w14:paraId="0460287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271DE8F7" wp14:editId="43E39F16">
                <wp:simplePos x="0" y="0"/>
                <wp:positionH relativeFrom="column">
                  <wp:posOffset>430530</wp:posOffset>
                </wp:positionH>
                <wp:positionV relativeFrom="paragraph">
                  <wp:posOffset>148590</wp:posOffset>
                </wp:positionV>
                <wp:extent cx="1270000" cy="368300"/>
                <wp:effectExtent l="0" t="0" r="0" b="0"/>
                <wp:wrapNone/>
                <wp:docPr id="485" name="Text Box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58F52D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DE8F7" id="Text Box 485" o:spid="_x0000_s1700" type="#_x0000_t202" style="position:absolute;left:0;text-align:left;margin-left:33.9pt;margin-top:11.7pt;width:100pt;height:29pt;rotation:-90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" filled="f" stroked="f" strokeweight=".5pt">
                <v:textbox>
                  <w:txbxContent>
                    <w:p w14:paraId="4658F52D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auto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auto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7B2F2698" wp14:editId="0E5AD4FB">
                <wp:simplePos x="0" y="0"/>
                <wp:positionH relativeFrom="column">
                  <wp:posOffset>-242570</wp:posOffset>
                </wp:positionH>
                <wp:positionV relativeFrom="paragraph">
                  <wp:posOffset>-8255</wp:posOffset>
                </wp:positionV>
                <wp:extent cx="1270000" cy="596900"/>
                <wp:effectExtent l="0" t="0" r="0" b="0"/>
                <wp:wrapNone/>
                <wp:docPr id="3081" name="Text Box 3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354BB" w14:textId="3A92C386" w:rsidR="004858EE" w:rsidRDefault="004858EE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202</w:t>
                            </w:r>
                            <w:r w:rsidR="00E05261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  <w:p w14:paraId="2B63C49F" w14:textId="77777777" w:rsidR="00E05261" w:rsidRPr="007B4AB4" w:rsidRDefault="00E05261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F2698" id="Text Box 3081" o:spid="_x0000_s1701" type="#_x0000_t202" style="position:absolute;left:0;text-align:left;margin-left:-19.1pt;margin-top:-.65pt;width:100pt;height:47pt;rotation:-90;z-index:25261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" filled="f" stroked="f" strokeweight=".5pt">
                <v:textbox>
                  <w:txbxContent>
                    <w:p w14:paraId="56E354BB" w14:textId="3A92C386" w:rsidR="004858EE" w:rsidRDefault="004858EE" w:rsidP="000F4CA4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202</w:t>
                      </w:r>
                      <w:r w:rsidR="00E05261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</w:t>
                      </w:r>
                    </w:p>
                    <w:p w14:paraId="2B63C49F" w14:textId="77777777" w:rsidR="00E05261" w:rsidRPr="007B4AB4" w:rsidRDefault="00E05261" w:rsidP="000F4CA4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212FC92" w14:textId="7352F1C1" w:rsidR="007B4AB4" w:rsidRPr="007B4AB4" w:rsidRDefault="00C130F6" w:rsidP="007B4AB4">
      <w:pPr>
        <w:rPr>
          <w:rFonts w:ascii="Roboto" w:hAnsi="Roboto"/>
          <w:sz w:val="72"/>
          <w:szCs w:val="72"/>
        </w:r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45A605A7" wp14:editId="1F33C5D2">
                <wp:simplePos x="0" y="0"/>
                <wp:positionH relativeFrom="column">
                  <wp:posOffset>430530</wp:posOffset>
                </wp:positionH>
                <wp:positionV relativeFrom="paragraph">
                  <wp:posOffset>725805</wp:posOffset>
                </wp:positionV>
                <wp:extent cx="1270000" cy="368300"/>
                <wp:effectExtent l="0" t="0" r="0" b="0"/>
                <wp:wrapNone/>
                <wp:docPr id="475" name="Text Box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D1FFBE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605A7" id="Text Box 475" o:spid="_x0000_s1702" type="#_x0000_t202" style="position:absolute;left:0;text-align:left;margin-left:33.9pt;margin-top:57.15pt;width:100pt;height:29pt;rotation:-90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VytNg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" filled="f" stroked="f" strokeweight=".5pt">
                <v:textbox>
                  <w:txbxContent>
                    <w:p w14:paraId="0CD1FFBE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auto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auto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</w:p>
    <w:p w14:paraId="0D706275" w14:textId="21D61333" w:rsidR="007B4AB4" w:rsidRPr="007B4AB4" w:rsidRDefault="007B4AB4" w:rsidP="007B4AB4">
      <w:pPr>
        <w:rPr>
          <w:rFonts w:ascii="Roboto" w:hAnsi="Roboto"/>
          <w:sz w:val="72"/>
          <w:szCs w:val="72"/>
        </w:rPr>
      </w:pPr>
    </w:p>
    <w:p w14:paraId="2B7DC7D2" w14:textId="1BB595FA" w:rsidR="007B4AB4" w:rsidRPr="007B4AB4" w:rsidRDefault="00C130F6" w:rsidP="007B4AB4">
      <w:pPr>
        <w:rPr>
          <w:rFonts w:ascii="Roboto" w:hAnsi="Roboto"/>
          <w:sz w:val="72"/>
          <w:szCs w:val="72"/>
        </w:r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10E0546A" wp14:editId="7B8B761F">
                <wp:simplePos x="0" y="0"/>
                <wp:positionH relativeFrom="column">
                  <wp:posOffset>430529</wp:posOffset>
                </wp:positionH>
                <wp:positionV relativeFrom="paragraph">
                  <wp:posOffset>632460</wp:posOffset>
                </wp:positionV>
                <wp:extent cx="1270000" cy="368300"/>
                <wp:effectExtent l="0" t="0" r="0" b="0"/>
                <wp:wrapNone/>
                <wp:docPr id="468" name="Text Box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A13D92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0546A" id="Text Box 468" o:spid="_x0000_s1703" type="#_x0000_t202" style="position:absolute;left:0;text-align:left;margin-left:33.9pt;margin-top:49.8pt;width:100pt;height:29pt;rotation:-90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NQmNg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" filled="f" stroked="f" strokeweight=".5pt">
                <v:textbox>
                  <w:txbxContent>
                    <w:p w14:paraId="72A13D92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auto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auto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</w:p>
    <w:p w14:paraId="1367884D" w14:textId="77777777" w:rsidR="007B4AB4" w:rsidRPr="007B4AB4" w:rsidRDefault="007B4AB4" w:rsidP="007B4AB4">
      <w:pPr>
        <w:rPr>
          <w:rFonts w:ascii="Roboto" w:hAnsi="Roboto"/>
          <w:sz w:val="72"/>
          <w:szCs w:val="72"/>
        </w:rPr>
      </w:pPr>
    </w:p>
    <w:p w14:paraId="05E4B09E" w14:textId="0E388C60" w:rsidR="007B4AB4" w:rsidRPr="007B4AB4" w:rsidRDefault="00C130F6" w:rsidP="007B4AB4">
      <w:pPr>
        <w:rPr>
          <w:rFonts w:ascii="Roboto" w:hAnsi="Roboto"/>
          <w:sz w:val="72"/>
          <w:szCs w:val="72"/>
        </w:r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3CE70993" wp14:editId="303F7501">
                <wp:simplePos x="0" y="0"/>
                <wp:positionH relativeFrom="column">
                  <wp:posOffset>422275</wp:posOffset>
                </wp:positionH>
                <wp:positionV relativeFrom="paragraph">
                  <wp:posOffset>516255</wp:posOffset>
                </wp:positionV>
                <wp:extent cx="1270000" cy="368300"/>
                <wp:effectExtent l="0" t="0" r="0" b="0"/>
                <wp:wrapNone/>
                <wp:docPr id="467" name="Text Box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147AE9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70993" id="Text Box 467" o:spid="_x0000_s1704" type="#_x0000_t202" style="position:absolute;left:0;text-align:left;margin-left:33.25pt;margin-top:40.65pt;width:100pt;height:29pt;rotation:-90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" filled="f" stroked="f" strokeweight=".5pt">
                <v:textbox>
                  <w:txbxContent>
                    <w:p w14:paraId="32147AE9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auto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auto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</w:p>
    <w:p w14:paraId="31584B2E" w14:textId="77777777" w:rsidR="007B4AB4" w:rsidRPr="007B4AB4" w:rsidRDefault="007B4AB4" w:rsidP="007B4AB4">
      <w:pPr>
        <w:rPr>
          <w:rFonts w:ascii="Roboto" w:hAnsi="Roboto"/>
          <w:sz w:val="72"/>
          <w:szCs w:val="72"/>
        </w:rPr>
      </w:pPr>
    </w:p>
    <w:p w14:paraId="2348FCE1" w14:textId="685FBD79" w:rsidR="007B4AB4" w:rsidRPr="007B4AB4" w:rsidRDefault="00C130F6" w:rsidP="007B4AB4">
      <w:pPr>
        <w:rPr>
          <w:rFonts w:ascii="Roboto" w:hAnsi="Roboto"/>
          <w:sz w:val="72"/>
          <w:szCs w:val="72"/>
        </w:r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3B0B2E89" wp14:editId="0D787704">
                <wp:simplePos x="0" y="0"/>
                <wp:positionH relativeFrom="column">
                  <wp:posOffset>422910</wp:posOffset>
                </wp:positionH>
                <wp:positionV relativeFrom="paragraph">
                  <wp:posOffset>404495</wp:posOffset>
                </wp:positionV>
                <wp:extent cx="1270000" cy="368300"/>
                <wp:effectExtent l="0" t="0" r="0" b="0"/>
                <wp:wrapNone/>
                <wp:docPr id="466" name="Text Box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226DFA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B2E89" id="Text Box 466" o:spid="_x0000_s1705" type="#_x0000_t202" style="position:absolute;left:0;text-align:left;margin-left:33.3pt;margin-top:31.85pt;width:100pt;height:29pt;rotation:-90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" filled="f" stroked="f" strokeweight=".5pt">
                <v:textbox>
                  <w:txbxContent>
                    <w:p w14:paraId="05226DFA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auto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auto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</w:p>
    <w:p w14:paraId="4219FD0F" w14:textId="77777777" w:rsidR="007B4AB4" w:rsidRPr="007B4AB4" w:rsidRDefault="007B4AB4" w:rsidP="007B4AB4">
      <w:pPr>
        <w:rPr>
          <w:rFonts w:ascii="Roboto" w:hAnsi="Roboto"/>
          <w:sz w:val="72"/>
          <w:szCs w:val="72"/>
        </w:rPr>
      </w:pPr>
    </w:p>
    <w:p w14:paraId="7A0E0090" w14:textId="693E2E9D" w:rsidR="007B4AB4" w:rsidRDefault="00C130F6" w:rsidP="007B4AB4">
      <w:pPr>
        <w:rPr>
          <w:rFonts w:ascii="Roboto" w:hAnsi="Roboto"/>
          <w:sz w:val="72"/>
          <w:szCs w:val="72"/>
        </w:r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A6761D5" wp14:editId="617A8B26">
                <wp:simplePos x="0" y="0"/>
                <wp:positionH relativeFrom="column">
                  <wp:posOffset>415290</wp:posOffset>
                </wp:positionH>
                <wp:positionV relativeFrom="paragraph">
                  <wp:posOffset>266065</wp:posOffset>
                </wp:positionV>
                <wp:extent cx="1270000" cy="368300"/>
                <wp:effectExtent l="0" t="0" r="0" b="0"/>
                <wp:wrapNone/>
                <wp:docPr id="465" name="Text Box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869B57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761D5" id="Text Box 465" o:spid="_x0000_s1706" type="#_x0000_t202" style="position:absolute;left:0;text-align:left;margin-left:32.7pt;margin-top:20.95pt;width:100pt;height:29pt;rotation:-90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" filled="f" stroked="f" strokeweight=".5pt">
                <v:textbox>
                  <w:txbxContent>
                    <w:p w14:paraId="35869B57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auto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auto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</w:p>
    <w:p w14:paraId="06388588" w14:textId="62BB3BEA" w:rsidR="007B4AB4" w:rsidRPr="007B4AB4" w:rsidRDefault="00B621C7" w:rsidP="007B4AB4">
      <w:pPr>
        <w:tabs>
          <w:tab w:val="left" w:pos="915"/>
        </w:tabs>
        <w:rPr>
          <w:rFonts w:ascii="Roboto" w:hAnsi="Roboto"/>
          <w:color w:val="FFFFFF" w:themeColor="background1"/>
          <w:sz w:val="72"/>
          <w:szCs w:val="72"/>
        </w:rPr>
      </w:pPr>
      <w:r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389A0417" wp14:editId="5CADFC37">
                <wp:simplePos x="0" y="0"/>
                <wp:positionH relativeFrom="column">
                  <wp:posOffset>-781684</wp:posOffset>
                </wp:positionH>
                <wp:positionV relativeFrom="paragraph">
                  <wp:posOffset>197169</wp:posOffset>
                </wp:positionV>
                <wp:extent cx="2346325" cy="596900"/>
                <wp:effectExtent l="0" t="0" r="0" b="0"/>
                <wp:wrapNone/>
                <wp:docPr id="3082" name="Text Box 3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346325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145765" w14:textId="77777777" w:rsidR="004858EE" w:rsidRPr="001F2C99" w:rsidRDefault="004858EE" w:rsidP="000F4CA4">
                            <w:pPr>
                              <w:jc w:val="left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1F2C99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September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A0417" id="Text Box 3082" o:spid="_x0000_s1707" type="#_x0000_t202" style="position:absolute;left:0;text-align:left;margin-left:-61.55pt;margin-top:15.55pt;width:184.75pt;height:47pt;rotation:-90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" filled="f" stroked="f" strokeweight=".5pt">
                <v:textbox>
                  <w:txbxContent>
                    <w:p w14:paraId="71145765" w14:textId="77777777" w:rsidR="004858EE" w:rsidRPr="001F2C99" w:rsidRDefault="004858EE" w:rsidP="000F4CA4">
                      <w:pPr>
                        <w:jc w:val="left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 w:rsidRPr="001F2C99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September</w:t>
                      </w:r>
                    </w:p>
                  </w:txbxContent>
                </v:textbox>
              </v:shape>
            </w:pict>
          </mc:Fallback>
        </mc:AlternateContent>
      </w:r>
      <w:r w:rsidR="007B4AB4">
        <w:rPr>
          <w:rFonts w:ascii="Roboto" w:hAnsi="Roboto"/>
          <w:sz w:val="72"/>
          <w:szCs w:val="72"/>
        </w:rPr>
        <w:tab/>
      </w:r>
    </w:p>
    <w:p w14:paraId="41677791" w14:textId="3D723AAF" w:rsidR="002E13DC" w:rsidRPr="007B4AB4" w:rsidRDefault="00C130F6" w:rsidP="001F2C99">
      <w:pPr>
        <w:tabs>
          <w:tab w:val="left" w:pos="765"/>
          <w:tab w:val="left" w:pos="915"/>
        </w:tabs>
        <w:rPr>
          <w:rFonts w:ascii="Roboto" w:hAnsi="Roboto"/>
          <w:sz w:val="72"/>
          <w:szCs w:val="72"/>
        </w:rPr>
        <w:sectPr w:rsidR="002E13DC" w:rsidRPr="007B4AB4" w:rsidSect="00A34046">
          <w:headerReference w:type="default" r:id="rId54"/>
          <w:footerReference w:type="default" r:id="rId55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4ED473B1" wp14:editId="08FAA91A">
                <wp:simplePos x="0" y="0"/>
                <wp:positionH relativeFrom="column">
                  <wp:posOffset>414655</wp:posOffset>
                </wp:positionH>
                <wp:positionV relativeFrom="paragraph">
                  <wp:posOffset>137795</wp:posOffset>
                </wp:positionV>
                <wp:extent cx="1270000" cy="368300"/>
                <wp:effectExtent l="0" t="0" r="0" b="0"/>
                <wp:wrapNone/>
                <wp:docPr id="452" name="Text Box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DA76A5" w14:textId="77777777" w:rsidR="004858EE" w:rsidRPr="00621FB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</w:pPr>
                            <w:r w:rsidRPr="00621FBB">
                              <w:rPr>
                                <w:rFonts w:ascii="Roboto" w:hAnsi="Roboto"/>
                                <w:b/>
                                <w:color w:val="auto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473B1" id="Text Box 452" o:spid="_x0000_s1708" type="#_x0000_t202" style="position:absolute;left:0;text-align:left;margin-left:32.65pt;margin-top:10.85pt;width:100pt;height:29pt;rotation:-90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" filled="f" stroked="f" strokeweight=".5pt">
                <v:textbox>
                  <w:txbxContent>
                    <w:p w14:paraId="56DA76A5" w14:textId="77777777" w:rsidR="004858EE" w:rsidRPr="00621FB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auto"/>
                        </w:rPr>
                      </w:pPr>
                      <w:r w:rsidRPr="00621FBB">
                        <w:rPr>
                          <w:rFonts w:ascii="Roboto" w:hAnsi="Roboto"/>
                          <w:b/>
                          <w:color w:val="auto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7B4AB4">
        <w:rPr>
          <w:rFonts w:ascii="Roboto" w:hAnsi="Roboto"/>
          <w:sz w:val="72"/>
          <w:szCs w:val="72"/>
        </w:rPr>
        <w:tab/>
      </w:r>
      <w:r w:rsidR="001F2C99">
        <w:rPr>
          <w:rFonts w:ascii="Roboto" w:hAnsi="Roboto"/>
          <w:sz w:val="72"/>
          <w:szCs w:val="72"/>
        </w:rPr>
        <w:tab/>
      </w:r>
    </w:p>
    <w:p w14:paraId="3962C241" w14:textId="14537518" w:rsidR="002E13DC" w:rsidRDefault="006B38C3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56"/>
          <w:footerReference w:type="default" r:id="rId57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6B38C3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4072832" behindDoc="0" locked="0" layoutInCell="1" allowOverlap="1" wp14:anchorId="5A7E273D" wp14:editId="5C02432B">
                <wp:simplePos x="0" y="0"/>
                <wp:positionH relativeFrom="column">
                  <wp:posOffset>5661660</wp:posOffset>
                </wp:positionH>
                <wp:positionV relativeFrom="paragraph">
                  <wp:posOffset>8108950</wp:posOffset>
                </wp:positionV>
                <wp:extent cx="1270000" cy="590550"/>
                <wp:effectExtent l="0" t="0" r="3175" b="0"/>
                <wp:wrapNone/>
                <wp:docPr id="5298" name="Text Box 5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9B8B5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E273D" id="Text Box 5298" o:spid="_x0000_s1709" type="#_x0000_t202" style="position:absolute;left:0;text-align:left;margin-left:445.8pt;margin-top:638.5pt;width:100pt;height:46.5pt;rotation:-90;z-index:25407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HoYNg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" filled="f" stroked="f" strokeweight=".5pt">
                <v:textbox>
                  <w:txbxContent>
                    <w:p w14:paraId="509B8B5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71808" behindDoc="0" locked="0" layoutInCell="1" allowOverlap="1" wp14:anchorId="14DAD108" wp14:editId="525D2FDE">
                <wp:simplePos x="0" y="0"/>
                <wp:positionH relativeFrom="column">
                  <wp:posOffset>4766310</wp:posOffset>
                </wp:positionH>
                <wp:positionV relativeFrom="paragraph">
                  <wp:posOffset>8108315</wp:posOffset>
                </wp:positionV>
                <wp:extent cx="1270000" cy="590550"/>
                <wp:effectExtent l="0" t="0" r="3175" b="0"/>
                <wp:wrapNone/>
                <wp:docPr id="5297" name="Text Box 5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85296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AD108" id="Text Box 5297" o:spid="_x0000_s1710" type="#_x0000_t202" style="position:absolute;left:0;text-align:left;margin-left:375.3pt;margin-top:638.45pt;width:100pt;height:46.5pt;rotation:-90;z-index:25407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GLC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" filled="f" stroked="f" strokeweight=".5pt">
                <v:textbox>
                  <w:txbxContent>
                    <w:p w14:paraId="5C85296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70784" behindDoc="0" locked="0" layoutInCell="1" allowOverlap="1" wp14:anchorId="245C21CB" wp14:editId="0ED311C3">
                <wp:simplePos x="0" y="0"/>
                <wp:positionH relativeFrom="column">
                  <wp:posOffset>3858260</wp:posOffset>
                </wp:positionH>
                <wp:positionV relativeFrom="paragraph">
                  <wp:posOffset>8103870</wp:posOffset>
                </wp:positionV>
                <wp:extent cx="1270000" cy="590550"/>
                <wp:effectExtent l="0" t="0" r="3175" b="0"/>
                <wp:wrapNone/>
                <wp:docPr id="5296" name="Text Box 5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10548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C21CB" id="Text Box 5296" o:spid="_x0000_s1711" type="#_x0000_t202" style="position:absolute;left:0;text-align:left;margin-left:303.8pt;margin-top:638.1pt;width:100pt;height:46.5pt;rotation:-90;z-index:25407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" filled="f" stroked="f" strokeweight=".5pt">
                <v:textbox>
                  <w:txbxContent>
                    <w:p w14:paraId="1810548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69760" behindDoc="0" locked="0" layoutInCell="1" allowOverlap="1" wp14:anchorId="2BD842DE" wp14:editId="12B041A5">
                <wp:simplePos x="0" y="0"/>
                <wp:positionH relativeFrom="column">
                  <wp:posOffset>2962910</wp:posOffset>
                </wp:positionH>
                <wp:positionV relativeFrom="paragraph">
                  <wp:posOffset>8103235</wp:posOffset>
                </wp:positionV>
                <wp:extent cx="1270000" cy="590550"/>
                <wp:effectExtent l="0" t="0" r="3175" b="0"/>
                <wp:wrapNone/>
                <wp:docPr id="5295" name="Text Box 5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A294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842DE" id="Text Box 5295" o:spid="_x0000_s1712" type="#_x0000_t202" style="position:absolute;left:0;text-align:left;margin-left:233.3pt;margin-top:638.05pt;width:100pt;height:46.5pt;rotation:-90;z-index:25406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c++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" filled="f" stroked="f" strokeweight=".5pt">
                <v:textbox>
                  <w:txbxContent>
                    <w:p w14:paraId="2EEA294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68736" behindDoc="0" locked="0" layoutInCell="1" allowOverlap="1" wp14:anchorId="1F45271D" wp14:editId="3115216E">
                <wp:simplePos x="0" y="0"/>
                <wp:positionH relativeFrom="column">
                  <wp:posOffset>2053590</wp:posOffset>
                </wp:positionH>
                <wp:positionV relativeFrom="paragraph">
                  <wp:posOffset>8108315</wp:posOffset>
                </wp:positionV>
                <wp:extent cx="1270000" cy="590550"/>
                <wp:effectExtent l="0" t="0" r="3175" b="0"/>
                <wp:wrapNone/>
                <wp:docPr id="5294" name="Text Box 5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81779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5271D" id="Text Box 5294" o:spid="_x0000_s1713" type="#_x0000_t202" style="position:absolute;left:0;text-align:left;margin-left:161.7pt;margin-top:638.45pt;width:100pt;height:46.5pt;rotation:-90;z-index:25406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3fx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" filled="f" stroked="f" strokeweight=".5pt">
                <v:textbox>
                  <w:txbxContent>
                    <w:p w14:paraId="2581779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67712" behindDoc="0" locked="0" layoutInCell="1" allowOverlap="1" wp14:anchorId="350E0C67" wp14:editId="20C7EE7E">
                <wp:simplePos x="0" y="0"/>
                <wp:positionH relativeFrom="column">
                  <wp:posOffset>1158240</wp:posOffset>
                </wp:positionH>
                <wp:positionV relativeFrom="paragraph">
                  <wp:posOffset>8108315</wp:posOffset>
                </wp:positionV>
                <wp:extent cx="1270000" cy="590550"/>
                <wp:effectExtent l="0" t="0" r="3175" b="0"/>
                <wp:wrapNone/>
                <wp:docPr id="5293" name="Text Box 5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0B695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E0C67" id="Text Box 5293" o:spid="_x0000_s1714" type="#_x0000_t202" style="position:absolute;left:0;text-align:left;margin-left:91.2pt;margin-top:638.45pt;width:100pt;height:46.5pt;rotation:-90;z-index:25406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" filled="f" stroked="f" strokeweight=".5pt">
                <v:textbox>
                  <w:txbxContent>
                    <w:p w14:paraId="120B695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66688" behindDoc="0" locked="0" layoutInCell="1" allowOverlap="1" wp14:anchorId="431EAE78" wp14:editId="72F44A01">
                <wp:simplePos x="0" y="0"/>
                <wp:positionH relativeFrom="column">
                  <wp:posOffset>5648960</wp:posOffset>
                </wp:positionH>
                <wp:positionV relativeFrom="paragraph">
                  <wp:posOffset>6767830</wp:posOffset>
                </wp:positionV>
                <wp:extent cx="1270000" cy="590550"/>
                <wp:effectExtent l="0" t="0" r="3175" b="0"/>
                <wp:wrapNone/>
                <wp:docPr id="5292" name="Text Box 5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55026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EAE78" id="Text Box 5292" o:spid="_x0000_s1715" type="#_x0000_t202" style="position:absolute;left:0;text-align:left;margin-left:444.8pt;margin-top:532.9pt;width:100pt;height:46.5pt;rotation:-90;z-index:25406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Ulo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" filled="f" stroked="f" strokeweight=".5pt">
                <v:textbox>
                  <w:txbxContent>
                    <w:p w14:paraId="6755026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65664" behindDoc="0" locked="0" layoutInCell="1" allowOverlap="1" wp14:anchorId="308DD5FD" wp14:editId="1EF6890C">
                <wp:simplePos x="0" y="0"/>
                <wp:positionH relativeFrom="column">
                  <wp:posOffset>4753610</wp:posOffset>
                </wp:positionH>
                <wp:positionV relativeFrom="paragraph">
                  <wp:posOffset>6767195</wp:posOffset>
                </wp:positionV>
                <wp:extent cx="1270000" cy="590550"/>
                <wp:effectExtent l="0" t="0" r="3175" b="0"/>
                <wp:wrapNone/>
                <wp:docPr id="5291" name="Text Box 5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517CA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DD5FD" id="Text Box 5291" o:spid="_x0000_s1716" type="#_x0000_t202" style="position:absolute;left:0;text-align:left;margin-left:374.3pt;margin-top:532.85pt;width:100pt;height:46.5pt;rotation:-90;z-index:25406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pRH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" filled="f" stroked="f" strokeweight=".5pt">
                <v:textbox>
                  <w:txbxContent>
                    <w:p w14:paraId="69517CA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64640" behindDoc="0" locked="0" layoutInCell="1" allowOverlap="1" wp14:anchorId="78A64032" wp14:editId="46C216EE">
                <wp:simplePos x="0" y="0"/>
                <wp:positionH relativeFrom="column">
                  <wp:posOffset>3845560</wp:posOffset>
                </wp:positionH>
                <wp:positionV relativeFrom="paragraph">
                  <wp:posOffset>6762750</wp:posOffset>
                </wp:positionV>
                <wp:extent cx="1270000" cy="590550"/>
                <wp:effectExtent l="0" t="0" r="3175" b="0"/>
                <wp:wrapNone/>
                <wp:docPr id="5290" name="Text Box 5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D2937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64032" id="Text Box 5290" o:spid="_x0000_s1717" type="#_x0000_t202" style="position:absolute;left:0;text-align:left;margin-left:302.8pt;margin-top:532.5pt;width:100pt;height:46.5pt;rotation:-90;z-index:25406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CwINw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" filled="f" stroked="f" strokeweight=".5pt">
                <v:textbox>
                  <w:txbxContent>
                    <w:p w14:paraId="79D2937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63616" behindDoc="0" locked="0" layoutInCell="1" allowOverlap="1" wp14:anchorId="3D959FA4" wp14:editId="46019BC8">
                <wp:simplePos x="0" y="0"/>
                <wp:positionH relativeFrom="column">
                  <wp:posOffset>2950210</wp:posOffset>
                </wp:positionH>
                <wp:positionV relativeFrom="paragraph">
                  <wp:posOffset>6762115</wp:posOffset>
                </wp:positionV>
                <wp:extent cx="1270000" cy="590550"/>
                <wp:effectExtent l="0" t="0" r="3175" b="0"/>
                <wp:wrapNone/>
                <wp:docPr id="5289" name="Text Box 5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F260E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59FA4" id="Text Box 5289" o:spid="_x0000_s1718" type="#_x0000_t202" style="position:absolute;left:0;text-align:left;margin-left:232.3pt;margin-top:532.45pt;width:100pt;height:46.5pt;rotation:-90;z-index:25406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" filled="f" stroked="f" strokeweight=".5pt">
                <v:textbox>
                  <w:txbxContent>
                    <w:p w14:paraId="64F260E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62592" behindDoc="0" locked="0" layoutInCell="1" allowOverlap="1" wp14:anchorId="2ED96A2E" wp14:editId="1A3D8AC6">
                <wp:simplePos x="0" y="0"/>
                <wp:positionH relativeFrom="column">
                  <wp:posOffset>2040890</wp:posOffset>
                </wp:positionH>
                <wp:positionV relativeFrom="paragraph">
                  <wp:posOffset>6767195</wp:posOffset>
                </wp:positionV>
                <wp:extent cx="1270000" cy="590550"/>
                <wp:effectExtent l="0" t="0" r="3175" b="0"/>
                <wp:wrapNone/>
                <wp:docPr id="5288" name="Text Box 5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1230A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6A2E" id="Text Box 5288" o:spid="_x0000_s1719" type="#_x0000_t202" style="position:absolute;left:0;text-align:left;margin-left:160.7pt;margin-top:532.85pt;width:100pt;height:46.5pt;rotation:-90;z-index:25406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" filled="f" stroked="f" strokeweight=".5pt">
                <v:textbox>
                  <w:txbxContent>
                    <w:p w14:paraId="481230A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61568" behindDoc="0" locked="0" layoutInCell="1" allowOverlap="1" wp14:anchorId="60926930" wp14:editId="79B7C640">
                <wp:simplePos x="0" y="0"/>
                <wp:positionH relativeFrom="column">
                  <wp:posOffset>1145540</wp:posOffset>
                </wp:positionH>
                <wp:positionV relativeFrom="paragraph">
                  <wp:posOffset>6767195</wp:posOffset>
                </wp:positionV>
                <wp:extent cx="1270000" cy="590550"/>
                <wp:effectExtent l="0" t="0" r="3175" b="0"/>
                <wp:wrapNone/>
                <wp:docPr id="5287" name="Text Box 5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0DDAB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26930" id="Text Box 5287" o:spid="_x0000_s1720" type="#_x0000_t202" style="position:absolute;left:0;text-align:left;margin-left:90.2pt;margin-top:532.85pt;width:100pt;height:46.5pt;rotation:-90;z-index:25406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" filled="f" stroked="f" strokeweight=".5pt">
                <v:textbox>
                  <w:txbxContent>
                    <w:p w14:paraId="4D0DDAB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60544" behindDoc="0" locked="0" layoutInCell="1" allowOverlap="1" wp14:anchorId="094B20DB" wp14:editId="08532B7B">
                <wp:simplePos x="0" y="0"/>
                <wp:positionH relativeFrom="column">
                  <wp:posOffset>5634355</wp:posOffset>
                </wp:positionH>
                <wp:positionV relativeFrom="paragraph">
                  <wp:posOffset>5445760</wp:posOffset>
                </wp:positionV>
                <wp:extent cx="1270000" cy="590550"/>
                <wp:effectExtent l="0" t="0" r="3175" b="0"/>
                <wp:wrapNone/>
                <wp:docPr id="5286" name="Text Box 5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85BE2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B20DB" id="Text Box 5286" o:spid="_x0000_s1721" type="#_x0000_t202" style="position:absolute;left:0;text-align:left;margin-left:443.65pt;margin-top:428.8pt;width:100pt;height:46.5pt;rotation:-90;z-index:25406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HW2OA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" filled="f" stroked="f" strokeweight=".5pt">
                <v:textbox>
                  <w:txbxContent>
                    <w:p w14:paraId="4285BE2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59520" behindDoc="0" locked="0" layoutInCell="1" allowOverlap="1" wp14:anchorId="15842FB9" wp14:editId="32086D3B">
                <wp:simplePos x="0" y="0"/>
                <wp:positionH relativeFrom="column">
                  <wp:posOffset>4739005</wp:posOffset>
                </wp:positionH>
                <wp:positionV relativeFrom="paragraph">
                  <wp:posOffset>5445125</wp:posOffset>
                </wp:positionV>
                <wp:extent cx="1270000" cy="590550"/>
                <wp:effectExtent l="0" t="0" r="3175" b="0"/>
                <wp:wrapNone/>
                <wp:docPr id="5285" name="Text Box 5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D07E1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42FB9" id="Text Box 5285" o:spid="_x0000_s1722" type="#_x0000_t202" style="position:absolute;left:0;text-align:left;margin-left:373.15pt;margin-top:428.75pt;width:100pt;height:46.5pt;rotation:-90;z-index:25405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" filled="f" stroked="f" strokeweight=".5pt">
                <v:textbox>
                  <w:txbxContent>
                    <w:p w14:paraId="0FD07E1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58496" behindDoc="0" locked="0" layoutInCell="1" allowOverlap="1" wp14:anchorId="2AD8B3CC" wp14:editId="286B28C9">
                <wp:simplePos x="0" y="0"/>
                <wp:positionH relativeFrom="column">
                  <wp:posOffset>3830955</wp:posOffset>
                </wp:positionH>
                <wp:positionV relativeFrom="paragraph">
                  <wp:posOffset>5440680</wp:posOffset>
                </wp:positionV>
                <wp:extent cx="1270000" cy="590550"/>
                <wp:effectExtent l="0" t="0" r="3175" b="0"/>
                <wp:wrapNone/>
                <wp:docPr id="5284" name="Text Box 5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85ADA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8B3CC" id="Text Box 5284" o:spid="_x0000_s1723" type="#_x0000_t202" style="position:absolute;left:0;text-align:left;margin-left:301.65pt;margin-top:428.4pt;width:100pt;height:46.5pt;rotation:-90;z-index:25405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" filled="f" stroked="f" strokeweight=".5pt">
                <v:textbox>
                  <w:txbxContent>
                    <w:p w14:paraId="6385ADA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57472" behindDoc="0" locked="0" layoutInCell="1" allowOverlap="1" wp14:anchorId="697B1FF4" wp14:editId="0A0978C7">
                <wp:simplePos x="0" y="0"/>
                <wp:positionH relativeFrom="column">
                  <wp:posOffset>2935605</wp:posOffset>
                </wp:positionH>
                <wp:positionV relativeFrom="paragraph">
                  <wp:posOffset>5440045</wp:posOffset>
                </wp:positionV>
                <wp:extent cx="1270000" cy="590550"/>
                <wp:effectExtent l="0" t="0" r="3175" b="0"/>
                <wp:wrapNone/>
                <wp:docPr id="5283" name="Text Box 5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2F35E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B1FF4" id="Text Box 5283" o:spid="_x0000_s1724" type="#_x0000_t202" style="position:absolute;left:0;text-align:left;margin-left:231.15pt;margin-top:428.35pt;width:100pt;height:46.5pt;rotation:-90;z-index:25405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V4cOA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" filled="f" stroked="f" strokeweight=".5pt">
                <v:textbox>
                  <w:txbxContent>
                    <w:p w14:paraId="492F35E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56448" behindDoc="0" locked="0" layoutInCell="1" allowOverlap="1" wp14:anchorId="32595DE7" wp14:editId="23F85CB6">
                <wp:simplePos x="0" y="0"/>
                <wp:positionH relativeFrom="column">
                  <wp:posOffset>2026285</wp:posOffset>
                </wp:positionH>
                <wp:positionV relativeFrom="paragraph">
                  <wp:posOffset>5445125</wp:posOffset>
                </wp:positionV>
                <wp:extent cx="1270000" cy="590550"/>
                <wp:effectExtent l="0" t="0" r="3175" b="0"/>
                <wp:wrapNone/>
                <wp:docPr id="5282" name="Text Box 5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36E2A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95DE7" id="Text Box 5282" o:spid="_x0000_s1725" type="#_x0000_t202" style="position:absolute;left:0;text-align:left;margin-left:159.55pt;margin-top:428.75pt;width:100pt;height:46.5pt;rotation:-90;z-index:25405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" filled="f" stroked="f" strokeweight=".5pt">
                <v:textbox>
                  <w:txbxContent>
                    <w:p w14:paraId="2536E2A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55424" behindDoc="0" locked="0" layoutInCell="1" allowOverlap="1" wp14:anchorId="1FDA1899" wp14:editId="7B486930">
                <wp:simplePos x="0" y="0"/>
                <wp:positionH relativeFrom="column">
                  <wp:posOffset>1130935</wp:posOffset>
                </wp:positionH>
                <wp:positionV relativeFrom="paragraph">
                  <wp:posOffset>5445125</wp:posOffset>
                </wp:positionV>
                <wp:extent cx="1270000" cy="590550"/>
                <wp:effectExtent l="0" t="0" r="3175" b="0"/>
                <wp:wrapNone/>
                <wp:docPr id="5281" name="Text Box 5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C0218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A1899" id="Text Box 5281" o:spid="_x0000_s1726" type="#_x0000_t202" style="position:absolute;left:0;text-align:left;margin-left:89.05pt;margin-top:428.75pt;width:100pt;height:46.5pt;rotation:-90;z-index:25405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" filled="f" stroked="f" strokeweight=".5pt">
                <v:textbox>
                  <w:txbxContent>
                    <w:p w14:paraId="5FC0218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54400" behindDoc="0" locked="0" layoutInCell="1" allowOverlap="1" wp14:anchorId="37542B32" wp14:editId="48FBB480">
                <wp:simplePos x="0" y="0"/>
                <wp:positionH relativeFrom="column">
                  <wp:posOffset>5647690</wp:posOffset>
                </wp:positionH>
                <wp:positionV relativeFrom="paragraph">
                  <wp:posOffset>4088130</wp:posOffset>
                </wp:positionV>
                <wp:extent cx="1270000" cy="590550"/>
                <wp:effectExtent l="0" t="0" r="3175" b="0"/>
                <wp:wrapNone/>
                <wp:docPr id="5280" name="Text Box 5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B3A00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42B32" id="Text Box 5280" o:spid="_x0000_s1727" type="#_x0000_t202" style="position:absolute;left:0;text-align:left;margin-left:444.7pt;margin-top:321.9pt;width:100pt;height:46.5pt;rotation:-90;z-index:25405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" filled="f" stroked="f" strokeweight=".5pt">
                <v:textbox>
                  <w:txbxContent>
                    <w:p w14:paraId="1CB3A00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53376" behindDoc="0" locked="0" layoutInCell="1" allowOverlap="1" wp14:anchorId="3927507C" wp14:editId="55DE3748">
                <wp:simplePos x="0" y="0"/>
                <wp:positionH relativeFrom="column">
                  <wp:posOffset>4752340</wp:posOffset>
                </wp:positionH>
                <wp:positionV relativeFrom="paragraph">
                  <wp:posOffset>4087495</wp:posOffset>
                </wp:positionV>
                <wp:extent cx="1270000" cy="590550"/>
                <wp:effectExtent l="0" t="0" r="3175" b="0"/>
                <wp:wrapNone/>
                <wp:docPr id="5279" name="Text Box 5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186E4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7507C" id="Text Box 5279" o:spid="_x0000_s1728" type="#_x0000_t202" style="position:absolute;left:0;text-align:left;margin-left:374.2pt;margin-top:321.85pt;width:100pt;height:46.5pt;rotation:-90;z-index:25405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" filled="f" stroked="f" strokeweight=".5pt">
                <v:textbox>
                  <w:txbxContent>
                    <w:p w14:paraId="03186E4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52352" behindDoc="0" locked="0" layoutInCell="1" allowOverlap="1" wp14:anchorId="7C585DE4" wp14:editId="303AABD1">
                <wp:simplePos x="0" y="0"/>
                <wp:positionH relativeFrom="column">
                  <wp:posOffset>3844290</wp:posOffset>
                </wp:positionH>
                <wp:positionV relativeFrom="paragraph">
                  <wp:posOffset>4083050</wp:posOffset>
                </wp:positionV>
                <wp:extent cx="1270000" cy="590550"/>
                <wp:effectExtent l="0" t="0" r="3175" b="0"/>
                <wp:wrapNone/>
                <wp:docPr id="5278" name="Text Box 5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13993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85DE4" id="Text Box 5278" o:spid="_x0000_s1729" type="#_x0000_t202" style="position:absolute;left:0;text-align:left;margin-left:302.7pt;margin-top:321.5pt;width:100pt;height:46.5pt;rotation:-90;z-index:25405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hMuNg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" filled="f" stroked="f" strokeweight=".5pt">
                <v:textbox>
                  <w:txbxContent>
                    <w:p w14:paraId="4C13993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51328" behindDoc="0" locked="0" layoutInCell="1" allowOverlap="1" wp14:anchorId="2A9D4E3D" wp14:editId="301BA94D">
                <wp:simplePos x="0" y="0"/>
                <wp:positionH relativeFrom="column">
                  <wp:posOffset>2948940</wp:posOffset>
                </wp:positionH>
                <wp:positionV relativeFrom="paragraph">
                  <wp:posOffset>4082415</wp:posOffset>
                </wp:positionV>
                <wp:extent cx="1270000" cy="590550"/>
                <wp:effectExtent l="0" t="0" r="3175" b="0"/>
                <wp:wrapNone/>
                <wp:docPr id="5277" name="Text Box 5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D2F23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D4E3D" id="Text Box 5277" o:spid="_x0000_s1730" type="#_x0000_t202" style="position:absolute;left:0;text-align:left;margin-left:232.2pt;margin-top:321.45pt;width:100pt;height:46.5pt;rotation:-90;z-index:25405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gv0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" filled="f" stroked="f" strokeweight=".5pt">
                <v:textbox>
                  <w:txbxContent>
                    <w:p w14:paraId="76D2F23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50304" behindDoc="0" locked="0" layoutInCell="1" allowOverlap="1" wp14:anchorId="36ECECE8" wp14:editId="596FC66A">
                <wp:simplePos x="0" y="0"/>
                <wp:positionH relativeFrom="column">
                  <wp:posOffset>2039620</wp:posOffset>
                </wp:positionH>
                <wp:positionV relativeFrom="paragraph">
                  <wp:posOffset>4087495</wp:posOffset>
                </wp:positionV>
                <wp:extent cx="1270000" cy="590550"/>
                <wp:effectExtent l="0" t="0" r="3175" b="0"/>
                <wp:wrapNone/>
                <wp:docPr id="5276" name="Text Box 5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6816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CECE8" id="Text Box 5276" o:spid="_x0000_s1731" type="#_x0000_t202" style="position:absolute;left:0;text-align:left;margin-left:160.6pt;margin-top:321.85pt;width:100pt;height:46.5pt;rotation:-90;z-index:25405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" filled="f" stroked="f" strokeweight=".5pt">
                <v:textbox>
                  <w:txbxContent>
                    <w:p w14:paraId="59F6816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49280" behindDoc="0" locked="0" layoutInCell="1" allowOverlap="1" wp14:anchorId="3231C26F" wp14:editId="3DAAB85E">
                <wp:simplePos x="0" y="0"/>
                <wp:positionH relativeFrom="column">
                  <wp:posOffset>1144270</wp:posOffset>
                </wp:positionH>
                <wp:positionV relativeFrom="paragraph">
                  <wp:posOffset>4087495</wp:posOffset>
                </wp:positionV>
                <wp:extent cx="1270000" cy="590550"/>
                <wp:effectExtent l="0" t="0" r="3175" b="0"/>
                <wp:wrapNone/>
                <wp:docPr id="5275" name="Text Box 5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79B0E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1C26F" id="Text Box 5275" o:spid="_x0000_s1732" type="#_x0000_t202" style="position:absolute;left:0;text-align:left;margin-left:90.1pt;margin-top:321.85pt;width:100pt;height:46.5pt;rotation:-90;z-index:25404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6aI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" filled="f" stroked="f" strokeweight=".5pt">
                <v:textbox>
                  <w:txbxContent>
                    <w:p w14:paraId="2F79B0E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48256" behindDoc="0" locked="0" layoutInCell="1" allowOverlap="1" wp14:anchorId="352CFBFB" wp14:editId="5A425459">
                <wp:simplePos x="0" y="0"/>
                <wp:positionH relativeFrom="column">
                  <wp:posOffset>5642610</wp:posOffset>
                </wp:positionH>
                <wp:positionV relativeFrom="paragraph">
                  <wp:posOffset>2766060</wp:posOffset>
                </wp:positionV>
                <wp:extent cx="1270000" cy="590550"/>
                <wp:effectExtent l="0" t="0" r="3175" b="0"/>
                <wp:wrapNone/>
                <wp:docPr id="5274" name="Text Box 5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649C3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CFBFB" id="Text Box 5274" o:spid="_x0000_s1733" type="#_x0000_t202" style="position:absolute;left:0;text-align:left;margin-left:444.3pt;margin-top:217.8pt;width:100pt;height:46.5pt;rotation:-90;z-index:25404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R7H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" filled="f" stroked="f" strokeweight=".5pt">
                <v:textbox>
                  <w:txbxContent>
                    <w:p w14:paraId="61649C3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47232" behindDoc="0" locked="0" layoutInCell="1" allowOverlap="1" wp14:anchorId="134CEF48" wp14:editId="253AC272">
                <wp:simplePos x="0" y="0"/>
                <wp:positionH relativeFrom="column">
                  <wp:posOffset>4747260</wp:posOffset>
                </wp:positionH>
                <wp:positionV relativeFrom="paragraph">
                  <wp:posOffset>2765425</wp:posOffset>
                </wp:positionV>
                <wp:extent cx="1270000" cy="590550"/>
                <wp:effectExtent l="0" t="0" r="3175" b="0"/>
                <wp:wrapNone/>
                <wp:docPr id="5273" name="Text Box 5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049B4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CEF48" id="Text Box 5273" o:spid="_x0000_s1734" type="#_x0000_t202" style="position:absolute;left:0;text-align:left;margin-left:373.8pt;margin-top:217.75pt;width:100pt;height:46.5pt;rotation:-90;z-index:25404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" filled="f" stroked="f" strokeweight=".5pt">
                <v:textbox>
                  <w:txbxContent>
                    <w:p w14:paraId="59049B4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46208" behindDoc="0" locked="0" layoutInCell="1" allowOverlap="1" wp14:anchorId="76E8C623" wp14:editId="371E6CA5">
                <wp:simplePos x="0" y="0"/>
                <wp:positionH relativeFrom="column">
                  <wp:posOffset>3839210</wp:posOffset>
                </wp:positionH>
                <wp:positionV relativeFrom="paragraph">
                  <wp:posOffset>2760980</wp:posOffset>
                </wp:positionV>
                <wp:extent cx="1270000" cy="590550"/>
                <wp:effectExtent l="0" t="0" r="3175" b="0"/>
                <wp:wrapNone/>
                <wp:docPr id="5272" name="Text Box 5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D64C1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8C623" id="Text Box 5272" o:spid="_x0000_s1735" type="#_x0000_t202" style="position:absolute;left:0;text-align:left;margin-left:302.3pt;margin-top:217.4pt;width:100pt;height:46.5pt;rotation:-90;z-index:25404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yBe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" filled="f" stroked="f" strokeweight=".5pt">
                <v:textbox>
                  <w:txbxContent>
                    <w:p w14:paraId="03D64C1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45184" behindDoc="0" locked="0" layoutInCell="1" allowOverlap="1" wp14:anchorId="6E34C4C4" wp14:editId="5F4D64BC">
                <wp:simplePos x="0" y="0"/>
                <wp:positionH relativeFrom="column">
                  <wp:posOffset>2943860</wp:posOffset>
                </wp:positionH>
                <wp:positionV relativeFrom="paragraph">
                  <wp:posOffset>2760345</wp:posOffset>
                </wp:positionV>
                <wp:extent cx="1270000" cy="590550"/>
                <wp:effectExtent l="0" t="0" r="3175" b="0"/>
                <wp:wrapNone/>
                <wp:docPr id="5271" name="Text Box 5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F266F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4C4C4" id="Text Box 5271" o:spid="_x0000_s1736" type="#_x0000_t202" style="position:absolute;left:0;text-align:left;margin-left:231.8pt;margin-top:217.35pt;width:100pt;height:46.5pt;rotation:-90;z-index:25404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" filled="f" stroked="f" strokeweight=".5pt">
                <v:textbox>
                  <w:txbxContent>
                    <w:p w14:paraId="32F266F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44160" behindDoc="0" locked="0" layoutInCell="1" allowOverlap="1" wp14:anchorId="3652913A" wp14:editId="4244AA7D">
                <wp:simplePos x="0" y="0"/>
                <wp:positionH relativeFrom="column">
                  <wp:posOffset>2034540</wp:posOffset>
                </wp:positionH>
                <wp:positionV relativeFrom="paragraph">
                  <wp:posOffset>2765425</wp:posOffset>
                </wp:positionV>
                <wp:extent cx="1270000" cy="590550"/>
                <wp:effectExtent l="0" t="0" r="3175" b="0"/>
                <wp:wrapNone/>
                <wp:docPr id="5270" name="Text Box 5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FA492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2913A" id="Text Box 5270" o:spid="_x0000_s1737" type="#_x0000_t202" style="position:absolute;left:0;text-align:left;margin-left:160.2pt;margin-top:217.75pt;width:100pt;height:46.5pt;rotation:-90;z-index:25404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" filled="f" stroked="f" strokeweight=".5pt">
                <v:textbox>
                  <w:txbxContent>
                    <w:p w14:paraId="65FA492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43136" behindDoc="0" locked="0" layoutInCell="1" allowOverlap="1" wp14:anchorId="0A8C3519" wp14:editId="7A9F09B7">
                <wp:simplePos x="0" y="0"/>
                <wp:positionH relativeFrom="column">
                  <wp:posOffset>1139190</wp:posOffset>
                </wp:positionH>
                <wp:positionV relativeFrom="paragraph">
                  <wp:posOffset>2765425</wp:posOffset>
                </wp:positionV>
                <wp:extent cx="1270000" cy="590550"/>
                <wp:effectExtent l="0" t="0" r="3175" b="0"/>
                <wp:wrapNone/>
                <wp:docPr id="5269" name="Text Box 5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9FC22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C3519" id="Text Box 5269" o:spid="_x0000_s1738" type="#_x0000_t202" style="position:absolute;left:0;text-align:left;margin-left:89.7pt;margin-top:217.75pt;width:100pt;height:46.5pt;rotation:-90;z-index:25404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9z7OA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" filled="f" stroked="f" strokeweight=".5pt">
                <v:textbox>
                  <w:txbxContent>
                    <w:p w14:paraId="2A9FC22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42112" behindDoc="0" locked="0" layoutInCell="1" allowOverlap="1" wp14:anchorId="4BF5792F" wp14:editId="7B1F4B77">
                <wp:simplePos x="0" y="0"/>
                <wp:positionH relativeFrom="column">
                  <wp:posOffset>5641340</wp:posOffset>
                </wp:positionH>
                <wp:positionV relativeFrom="paragraph">
                  <wp:posOffset>1408430</wp:posOffset>
                </wp:positionV>
                <wp:extent cx="1270000" cy="590550"/>
                <wp:effectExtent l="0" t="0" r="3175" b="0"/>
                <wp:wrapNone/>
                <wp:docPr id="5268" name="Text Box 5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79C1B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5792F" id="Text Box 5268" o:spid="_x0000_s1739" type="#_x0000_t202" style="position:absolute;left:0;text-align:left;margin-left:444.2pt;margin-top:110.9pt;width:100pt;height:46.5pt;rotation:-90;z-index:25404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WS0Nw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" filled="f" stroked="f" strokeweight=".5pt">
                <v:textbox>
                  <w:txbxContent>
                    <w:p w14:paraId="0379C1B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41088" behindDoc="0" locked="0" layoutInCell="1" allowOverlap="1" wp14:anchorId="447C392A" wp14:editId="43ADBC58">
                <wp:simplePos x="0" y="0"/>
                <wp:positionH relativeFrom="column">
                  <wp:posOffset>4745990</wp:posOffset>
                </wp:positionH>
                <wp:positionV relativeFrom="paragraph">
                  <wp:posOffset>1407795</wp:posOffset>
                </wp:positionV>
                <wp:extent cx="1270000" cy="590550"/>
                <wp:effectExtent l="0" t="0" r="3175" b="0"/>
                <wp:wrapNone/>
                <wp:docPr id="5267" name="Text Box 5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F00FF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C392A" id="Text Box 5267" o:spid="_x0000_s1740" type="#_x0000_t202" style="position:absolute;left:0;text-align:left;margin-left:373.7pt;margin-top:110.85pt;width:100pt;height:46.5pt;rotation:-90;z-index:25404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" filled="f" stroked="f" strokeweight=".5pt">
                <v:textbox>
                  <w:txbxContent>
                    <w:p w14:paraId="4DF00FF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40064" behindDoc="0" locked="0" layoutInCell="1" allowOverlap="1" wp14:anchorId="1E42A448" wp14:editId="3022D763">
                <wp:simplePos x="0" y="0"/>
                <wp:positionH relativeFrom="column">
                  <wp:posOffset>3837940</wp:posOffset>
                </wp:positionH>
                <wp:positionV relativeFrom="paragraph">
                  <wp:posOffset>1403350</wp:posOffset>
                </wp:positionV>
                <wp:extent cx="1270000" cy="590550"/>
                <wp:effectExtent l="0" t="0" r="3175" b="0"/>
                <wp:wrapNone/>
                <wp:docPr id="5266" name="Text Box 5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A0B93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2A448" id="Text Box 5266" o:spid="_x0000_s1741" type="#_x0000_t202" style="position:absolute;left:0;text-align:left;margin-left:302.2pt;margin-top:110.5pt;width:100pt;height:46.5pt;rotation:-90;z-index:25404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" filled="f" stroked="f" strokeweight=".5pt">
                <v:textbox>
                  <w:txbxContent>
                    <w:p w14:paraId="62A0B93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39040" behindDoc="0" locked="0" layoutInCell="1" allowOverlap="1" wp14:anchorId="799142C1" wp14:editId="5C367491">
                <wp:simplePos x="0" y="0"/>
                <wp:positionH relativeFrom="column">
                  <wp:posOffset>2942590</wp:posOffset>
                </wp:positionH>
                <wp:positionV relativeFrom="paragraph">
                  <wp:posOffset>1402715</wp:posOffset>
                </wp:positionV>
                <wp:extent cx="1270000" cy="590550"/>
                <wp:effectExtent l="0" t="0" r="3175" b="0"/>
                <wp:wrapNone/>
                <wp:docPr id="5265" name="Text Box 5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A15BC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142C1" id="Text Box 5265" o:spid="_x0000_s1742" type="#_x0000_t202" style="position:absolute;left:0;text-align:left;margin-left:231.7pt;margin-top:110.45pt;width:100pt;height:46.5pt;rotation:-90;z-index:25403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" filled="f" stroked="f" strokeweight=".5pt">
                <v:textbox>
                  <w:txbxContent>
                    <w:p w14:paraId="07A15BC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38016" behindDoc="0" locked="0" layoutInCell="1" allowOverlap="1" wp14:anchorId="638B802B" wp14:editId="2338FC5E">
                <wp:simplePos x="0" y="0"/>
                <wp:positionH relativeFrom="column">
                  <wp:posOffset>2033270</wp:posOffset>
                </wp:positionH>
                <wp:positionV relativeFrom="paragraph">
                  <wp:posOffset>1407795</wp:posOffset>
                </wp:positionV>
                <wp:extent cx="1270000" cy="590550"/>
                <wp:effectExtent l="0" t="0" r="3175" b="0"/>
                <wp:wrapNone/>
                <wp:docPr id="5264" name="Text Box 5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FBE1B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B802B" id="Text Box 5264" o:spid="_x0000_s1743" type="#_x0000_t202" style="position:absolute;left:0;text-align:left;margin-left:160.1pt;margin-top:110.85pt;width:100pt;height:46.5pt;rotation:-90;z-index:25403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" filled="f" stroked="f" strokeweight=".5pt">
                <v:textbox>
                  <w:txbxContent>
                    <w:p w14:paraId="79FBE1B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36992" behindDoc="0" locked="0" layoutInCell="1" allowOverlap="1" wp14:anchorId="316C801D" wp14:editId="6955FF88">
                <wp:simplePos x="0" y="0"/>
                <wp:positionH relativeFrom="column">
                  <wp:posOffset>1137920</wp:posOffset>
                </wp:positionH>
                <wp:positionV relativeFrom="paragraph">
                  <wp:posOffset>1407795</wp:posOffset>
                </wp:positionV>
                <wp:extent cx="1270000" cy="590550"/>
                <wp:effectExtent l="0" t="0" r="3175" b="0"/>
                <wp:wrapNone/>
                <wp:docPr id="5263" name="Text Box 5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6BA35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C801D" id="Text Box 5263" o:spid="_x0000_s1744" type="#_x0000_t202" style="position:absolute;left:0;text-align:left;margin-left:89.6pt;margin-top:110.85pt;width:100pt;height:46.5pt;rotation:-90;z-index:2540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" filled="f" stroked="f" strokeweight=".5pt">
                <v:textbox>
                  <w:txbxContent>
                    <w:p w14:paraId="576BA35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35968" behindDoc="0" locked="0" layoutInCell="1" allowOverlap="1" wp14:anchorId="6507A0DF" wp14:editId="45D3CC6B">
                <wp:simplePos x="0" y="0"/>
                <wp:positionH relativeFrom="column">
                  <wp:posOffset>5633720</wp:posOffset>
                </wp:positionH>
                <wp:positionV relativeFrom="paragraph">
                  <wp:posOffset>62230</wp:posOffset>
                </wp:positionV>
                <wp:extent cx="1270000" cy="590550"/>
                <wp:effectExtent l="0" t="0" r="3175" b="0"/>
                <wp:wrapNone/>
                <wp:docPr id="5262" name="Text Box 5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E1EE3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7A0DF" id="Text Box 5262" o:spid="_x0000_s1745" type="#_x0000_t202" style="position:absolute;left:0;text-align:left;margin-left:443.6pt;margin-top:4.9pt;width:100pt;height:46.5pt;rotation:-90;z-index:25403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" filled="f" stroked="f" strokeweight=".5pt">
                <v:textbox>
                  <w:txbxContent>
                    <w:p w14:paraId="03E1EE3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34944" behindDoc="0" locked="0" layoutInCell="1" allowOverlap="1" wp14:anchorId="355B813D" wp14:editId="5B8CDBA9">
                <wp:simplePos x="0" y="0"/>
                <wp:positionH relativeFrom="column">
                  <wp:posOffset>4738370</wp:posOffset>
                </wp:positionH>
                <wp:positionV relativeFrom="paragraph">
                  <wp:posOffset>61595</wp:posOffset>
                </wp:positionV>
                <wp:extent cx="1270000" cy="590550"/>
                <wp:effectExtent l="0" t="0" r="3175" b="0"/>
                <wp:wrapNone/>
                <wp:docPr id="5261" name="Text Box 5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EF0C7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B813D" id="Text Box 5261" o:spid="_x0000_s1746" type="#_x0000_t202" style="position:absolute;left:0;text-align:left;margin-left:373.1pt;margin-top:4.85pt;width:100pt;height:46.5pt;rotation:-90;z-index:25403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4rrOQ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" filled="f" stroked="f" strokeweight=".5pt">
                <v:textbox>
                  <w:txbxContent>
                    <w:p w14:paraId="15EF0C7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33920" behindDoc="0" locked="0" layoutInCell="1" allowOverlap="1" wp14:anchorId="37F34A8B" wp14:editId="0FE4E75F">
                <wp:simplePos x="0" y="0"/>
                <wp:positionH relativeFrom="column">
                  <wp:posOffset>3830320</wp:posOffset>
                </wp:positionH>
                <wp:positionV relativeFrom="paragraph">
                  <wp:posOffset>57150</wp:posOffset>
                </wp:positionV>
                <wp:extent cx="1270000" cy="590550"/>
                <wp:effectExtent l="0" t="0" r="3175" b="0"/>
                <wp:wrapNone/>
                <wp:docPr id="5260" name="Text Box 5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4E26F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34A8B" id="Text Box 5260" o:spid="_x0000_s1747" type="#_x0000_t202" style="position:absolute;left:0;text-align:left;margin-left:301.6pt;margin-top:4.5pt;width:100pt;height:46.5pt;rotation:-90;z-index:25403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" filled="f" stroked="f" strokeweight=".5pt">
                <v:textbox>
                  <w:txbxContent>
                    <w:p w14:paraId="724E26F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32896" behindDoc="0" locked="0" layoutInCell="1" allowOverlap="1" wp14:anchorId="4EDBEC44" wp14:editId="346E8B5B">
                <wp:simplePos x="0" y="0"/>
                <wp:positionH relativeFrom="column">
                  <wp:posOffset>2934970</wp:posOffset>
                </wp:positionH>
                <wp:positionV relativeFrom="paragraph">
                  <wp:posOffset>56515</wp:posOffset>
                </wp:positionV>
                <wp:extent cx="1270000" cy="590550"/>
                <wp:effectExtent l="0" t="0" r="3175" b="0"/>
                <wp:wrapNone/>
                <wp:docPr id="5259" name="Text Box 5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1D676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BEC44" id="Text Box 5259" o:spid="_x0000_s1748" type="#_x0000_t202" style="position:absolute;left:0;text-align:left;margin-left:231.1pt;margin-top:4.45pt;width:100pt;height:46.5pt;rotation:-90;z-index:2540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" filled="f" stroked="f" strokeweight=".5pt">
                <v:textbox>
                  <w:txbxContent>
                    <w:p w14:paraId="6B1D676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31872" behindDoc="0" locked="0" layoutInCell="1" allowOverlap="1" wp14:anchorId="359453F4" wp14:editId="47B98D4D">
                <wp:simplePos x="0" y="0"/>
                <wp:positionH relativeFrom="column">
                  <wp:posOffset>2025650</wp:posOffset>
                </wp:positionH>
                <wp:positionV relativeFrom="paragraph">
                  <wp:posOffset>61595</wp:posOffset>
                </wp:positionV>
                <wp:extent cx="1270000" cy="590550"/>
                <wp:effectExtent l="0" t="0" r="3175" b="0"/>
                <wp:wrapNone/>
                <wp:docPr id="5258" name="Text Box 5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3AB21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453F4" id="Text Box 5258" o:spid="_x0000_s1749" type="#_x0000_t202" style="position:absolute;left:0;text-align:left;margin-left:159.5pt;margin-top:4.85pt;width:100pt;height:46.5pt;rotation:-90;z-index:25403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" filled="f" stroked="f" strokeweight=".5pt">
                <v:textbox>
                  <w:txbxContent>
                    <w:p w14:paraId="633AB21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30848" behindDoc="0" locked="0" layoutInCell="1" allowOverlap="1" wp14:anchorId="50891DA8" wp14:editId="60DD15FD">
                <wp:simplePos x="0" y="0"/>
                <wp:positionH relativeFrom="column">
                  <wp:posOffset>1130300</wp:posOffset>
                </wp:positionH>
                <wp:positionV relativeFrom="paragraph">
                  <wp:posOffset>61595</wp:posOffset>
                </wp:positionV>
                <wp:extent cx="1270000" cy="590550"/>
                <wp:effectExtent l="0" t="0" r="3175" b="0"/>
                <wp:wrapNone/>
                <wp:docPr id="5257" name="Text Box 5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F20FC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91DA8" id="Text Box 5257" o:spid="_x0000_s1750" type="#_x0000_t202" style="position:absolute;left:0;text-align:left;margin-left:89pt;margin-top:4.85pt;width:100pt;height:46.5pt;rotation:-90;z-index:25403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" filled="f" stroked="f" strokeweight=".5pt">
                <v:textbox>
                  <w:txbxContent>
                    <w:p w14:paraId="17F20FC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08636642" wp14:editId="124C368F">
                <wp:simplePos x="0" y="0"/>
                <wp:positionH relativeFrom="column">
                  <wp:posOffset>394970</wp:posOffset>
                </wp:positionH>
                <wp:positionV relativeFrom="paragraph">
                  <wp:posOffset>8210550</wp:posOffset>
                </wp:positionV>
                <wp:extent cx="1270000" cy="368300"/>
                <wp:effectExtent l="0" t="0" r="0" b="0"/>
                <wp:wrapNone/>
                <wp:docPr id="486" name="Text Box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442F89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36642" id="Text Box 486" o:spid="_x0000_s1751" type="#_x0000_t202" style="position:absolute;left:0;text-align:left;margin-left:31.1pt;margin-top:646.5pt;width:100pt;height:29pt;rotation:-90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" filled="f" stroked="f" strokeweight=".5pt">
                <v:textbox>
                  <w:txbxContent>
                    <w:p w14:paraId="50442F89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24191BD1" wp14:editId="204DE768">
                <wp:simplePos x="0" y="0"/>
                <wp:positionH relativeFrom="column">
                  <wp:posOffset>410844</wp:posOffset>
                </wp:positionH>
                <wp:positionV relativeFrom="paragraph">
                  <wp:posOffset>6859905</wp:posOffset>
                </wp:positionV>
                <wp:extent cx="1270000" cy="368300"/>
                <wp:effectExtent l="0" t="0" r="0" b="0"/>
                <wp:wrapNone/>
                <wp:docPr id="487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4444FC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91BD1" id="Text Box 487" o:spid="_x0000_s1752" type="#_x0000_t202" style="position:absolute;left:0;text-align:left;margin-left:32.35pt;margin-top:540.15pt;width:100pt;height:29pt;rotation:-90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" filled="f" stroked="f" strokeweight=".5pt">
                <v:textbox>
                  <w:txbxContent>
                    <w:p w14:paraId="234444FC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2F537CDF" wp14:editId="05280FE7">
                <wp:simplePos x="0" y="0"/>
                <wp:positionH relativeFrom="column">
                  <wp:posOffset>410844</wp:posOffset>
                </wp:positionH>
                <wp:positionV relativeFrom="paragraph">
                  <wp:posOffset>5520054</wp:posOffset>
                </wp:positionV>
                <wp:extent cx="1270000" cy="368300"/>
                <wp:effectExtent l="0" t="0" r="0" b="0"/>
                <wp:wrapNone/>
                <wp:docPr id="488" name="Text Box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FC70D5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37CDF" id="Text Box 488" o:spid="_x0000_s1753" type="#_x0000_t202" style="position:absolute;left:0;text-align:left;margin-left:32.35pt;margin-top:434.65pt;width:100pt;height:29pt;rotation:-90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" filled="f" stroked="f" strokeweight=".5pt">
                <v:textbox>
                  <w:txbxContent>
                    <w:p w14:paraId="50FC70D5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7717A286" wp14:editId="4E6EF4B0">
                <wp:simplePos x="0" y="0"/>
                <wp:positionH relativeFrom="column">
                  <wp:posOffset>410844</wp:posOffset>
                </wp:positionH>
                <wp:positionV relativeFrom="paragraph">
                  <wp:posOffset>4189730</wp:posOffset>
                </wp:positionV>
                <wp:extent cx="1270000" cy="368300"/>
                <wp:effectExtent l="0" t="0" r="0" b="0"/>
                <wp:wrapNone/>
                <wp:docPr id="489" name="Text Box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299383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7A286" id="Text Box 489" o:spid="_x0000_s1754" type="#_x0000_t202" style="position:absolute;left:0;text-align:left;margin-left:32.35pt;margin-top:329.9pt;width:100pt;height:29pt;rotation:-90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" filled="f" stroked="f" strokeweight=".5pt">
                <v:textbox>
                  <w:txbxContent>
                    <w:p w14:paraId="10299383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63AF7A4F" wp14:editId="2CD2B092">
                <wp:simplePos x="0" y="0"/>
                <wp:positionH relativeFrom="column">
                  <wp:posOffset>395604</wp:posOffset>
                </wp:positionH>
                <wp:positionV relativeFrom="paragraph">
                  <wp:posOffset>2822575</wp:posOffset>
                </wp:positionV>
                <wp:extent cx="1270000" cy="368300"/>
                <wp:effectExtent l="0" t="0" r="0" b="0"/>
                <wp:wrapNone/>
                <wp:docPr id="490" name="Text Box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A4BCC2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AF7A4F" id="Text Box 490" o:spid="_x0000_s1755" type="#_x0000_t202" style="position:absolute;left:0;text-align:left;margin-left:31.15pt;margin-top:222.25pt;width:100pt;height:29pt;rotation:-90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" filled="f" stroked="f" strokeweight=".5pt">
                <v:textbox>
                  <w:txbxContent>
                    <w:p w14:paraId="15A4BCC2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2FE8AB30" wp14:editId="011335C1">
                <wp:simplePos x="0" y="0"/>
                <wp:positionH relativeFrom="column">
                  <wp:posOffset>395605</wp:posOffset>
                </wp:positionH>
                <wp:positionV relativeFrom="paragraph">
                  <wp:posOffset>1496695</wp:posOffset>
                </wp:positionV>
                <wp:extent cx="1270000" cy="368300"/>
                <wp:effectExtent l="0" t="0" r="0" b="0"/>
                <wp:wrapNone/>
                <wp:docPr id="491" name="Text Box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1C914C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8AB30" id="Text Box 491" o:spid="_x0000_s1756" type="#_x0000_t202" style="position:absolute;left:0;text-align:left;margin-left:31.15pt;margin-top:117.85pt;width:100pt;height:29pt;rotation:-90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" filled="f" stroked="f" strokeweight=".5pt">
                <v:textbox>
                  <w:txbxContent>
                    <w:p w14:paraId="761C914C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6400A3A6" wp14:editId="677BA903">
                <wp:simplePos x="0" y="0"/>
                <wp:positionH relativeFrom="column">
                  <wp:posOffset>410845</wp:posOffset>
                </wp:positionH>
                <wp:positionV relativeFrom="paragraph">
                  <wp:posOffset>156210</wp:posOffset>
                </wp:positionV>
                <wp:extent cx="1270000" cy="368300"/>
                <wp:effectExtent l="0" t="0" r="0" b="0"/>
                <wp:wrapNone/>
                <wp:docPr id="505" name="Text Box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3DF53A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0A3A6" id="Text Box 505" o:spid="_x0000_s1757" type="#_x0000_t202" style="position:absolute;left:0;text-align:left;margin-left:32.35pt;margin-top:12.3pt;width:100pt;height:29pt;rotation:-90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" filled="f" stroked="f" strokeweight=".5pt">
                <v:textbox>
                  <w:txbxContent>
                    <w:p w14:paraId="4A3DF53A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15680" behindDoc="0" locked="0" layoutInCell="1" allowOverlap="1" wp14:anchorId="7DBD9228" wp14:editId="57F80D86">
                <wp:simplePos x="0" y="0"/>
                <wp:positionH relativeFrom="column">
                  <wp:posOffset>-524509</wp:posOffset>
                </wp:positionH>
                <wp:positionV relativeFrom="paragraph">
                  <wp:posOffset>7766369</wp:posOffset>
                </wp:positionV>
                <wp:extent cx="1812925" cy="596900"/>
                <wp:effectExtent l="0" t="0" r="0" b="0"/>
                <wp:wrapNone/>
                <wp:docPr id="3084" name="Text Box 3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12925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0D7338" w14:textId="77777777" w:rsidR="004858EE" w:rsidRPr="007B4AB4" w:rsidRDefault="004858EE" w:rsidP="000F4CA4">
                            <w:pPr>
                              <w:jc w:val="left"/>
                              <w:rPr>
                                <w:rFonts w:ascii="Roboto" w:hAnsi="Roboto"/>
                                <w:b/>
                                <w:color w:val="7868AC"/>
                                <w:sz w:val="60"/>
                                <w:szCs w:val="60"/>
                              </w:rPr>
                            </w:pPr>
                            <w:r w:rsidRPr="007B4AB4">
                              <w:rPr>
                                <w:rFonts w:ascii="Roboto" w:hAnsi="Roboto"/>
                                <w:b/>
                                <w:color w:val="7868AC"/>
                                <w:sz w:val="60"/>
                                <w:szCs w:val="60"/>
                              </w:rPr>
                              <w:t>October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D9228" id="Text Box 3084" o:spid="_x0000_s1758" type="#_x0000_t202" style="position:absolute;left:0;text-align:left;margin-left:-41.3pt;margin-top:611.55pt;width:142.75pt;height:47pt;rotation:-90;z-index:25261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" filled="f" stroked="f" strokeweight=".5pt">
                <v:textbox>
                  <w:txbxContent>
                    <w:p w14:paraId="0F0D7338" w14:textId="77777777" w:rsidR="004858EE" w:rsidRPr="007B4AB4" w:rsidRDefault="004858EE" w:rsidP="000F4CA4">
                      <w:pPr>
                        <w:jc w:val="left"/>
                        <w:rPr>
                          <w:rFonts w:ascii="Roboto" w:hAnsi="Roboto"/>
                          <w:b/>
                          <w:color w:val="7868AC"/>
                          <w:sz w:val="60"/>
                          <w:szCs w:val="60"/>
                        </w:rPr>
                      </w:pPr>
                      <w:r w:rsidRPr="007B4AB4">
                        <w:rPr>
                          <w:rFonts w:ascii="Roboto" w:hAnsi="Roboto"/>
                          <w:b/>
                          <w:color w:val="7868AC"/>
                          <w:sz w:val="60"/>
                          <w:szCs w:val="60"/>
                        </w:rPr>
                        <w:t>October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14656" behindDoc="0" locked="0" layoutInCell="1" allowOverlap="1" wp14:anchorId="5DFD9648" wp14:editId="04060C93">
                <wp:simplePos x="0" y="0"/>
                <wp:positionH relativeFrom="column">
                  <wp:posOffset>-252095</wp:posOffset>
                </wp:positionH>
                <wp:positionV relativeFrom="paragraph">
                  <wp:posOffset>-46355</wp:posOffset>
                </wp:positionV>
                <wp:extent cx="1270000" cy="596900"/>
                <wp:effectExtent l="0" t="0" r="0" b="0"/>
                <wp:wrapNone/>
                <wp:docPr id="3083" name="Text Box 3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2C21AE" w14:textId="5231ADE1" w:rsidR="004858EE" w:rsidRPr="007B4AB4" w:rsidRDefault="004858EE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7868A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7868AC"/>
                                <w:sz w:val="60"/>
                                <w:szCs w:val="60"/>
                              </w:rPr>
                              <w:t>202</w:t>
                            </w:r>
                            <w:r w:rsidR="0079162F">
                              <w:rPr>
                                <w:rFonts w:ascii="Roboto" w:hAnsi="Roboto"/>
                                <w:b/>
                                <w:color w:val="7868AC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D9648" id="Text Box 3083" o:spid="_x0000_s1759" type="#_x0000_t202" style="position:absolute;left:0;text-align:left;margin-left:-19.85pt;margin-top:-3.65pt;width:100pt;height:47pt;rotation:-90;z-index:25261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" filled="f" stroked="f" strokeweight=".5pt">
                <v:textbox>
                  <w:txbxContent>
                    <w:p w14:paraId="1E2C21AE" w14:textId="5231ADE1" w:rsidR="004858EE" w:rsidRPr="007B4AB4" w:rsidRDefault="004858EE" w:rsidP="000F4CA4">
                      <w:pPr>
                        <w:jc w:val="center"/>
                        <w:rPr>
                          <w:rFonts w:ascii="Roboto" w:hAnsi="Roboto"/>
                          <w:b/>
                          <w:color w:val="7868AC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7868AC"/>
                          <w:sz w:val="60"/>
                          <w:szCs w:val="60"/>
                        </w:rPr>
                        <w:t>202</w:t>
                      </w:r>
                      <w:r w:rsidR="0079162F">
                        <w:rPr>
                          <w:rFonts w:ascii="Roboto" w:hAnsi="Roboto"/>
                          <w:b/>
                          <w:color w:val="7868AC"/>
                          <w:sz w:val="60"/>
                          <w:szCs w:val="6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1CC30385" w14:textId="2FC759B3" w:rsidR="002E13DC" w:rsidRDefault="006B38C3" w:rsidP="000F4CA4">
      <w:pPr>
        <w:jc w:val="left"/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58"/>
          <w:footerReference w:type="default" r:id="rId59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6B38C3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4153728" behindDoc="0" locked="0" layoutInCell="1" allowOverlap="1" wp14:anchorId="2F8AC283" wp14:editId="71C5CDA1">
                <wp:simplePos x="0" y="0"/>
                <wp:positionH relativeFrom="column">
                  <wp:posOffset>5646420</wp:posOffset>
                </wp:positionH>
                <wp:positionV relativeFrom="paragraph">
                  <wp:posOffset>8109585</wp:posOffset>
                </wp:positionV>
                <wp:extent cx="1270000" cy="590550"/>
                <wp:effectExtent l="0" t="0" r="3175" b="0"/>
                <wp:wrapNone/>
                <wp:docPr id="5370" name="Text Box 5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55306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AC283" id="Text Box 5370" o:spid="_x0000_s1760" type="#_x0000_t202" style="position:absolute;margin-left:444.6pt;margin-top:638.55pt;width:100pt;height:46.5pt;rotation:-90;z-index:25415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" filled="f" stroked="f" strokeweight=".5pt">
                <v:textbox>
                  <w:txbxContent>
                    <w:p w14:paraId="0555306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52704" behindDoc="0" locked="0" layoutInCell="1" allowOverlap="1" wp14:anchorId="1FD8C0B6" wp14:editId="4B17F95A">
                <wp:simplePos x="0" y="0"/>
                <wp:positionH relativeFrom="column">
                  <wp:posOffset>4585335</wp:posOffset>
                </wp:positionH>
                <wp:positionV relativeFrom="paragraph">
                  <wp:posOffset>8119745</wp:posOffset>
                </wp:positionV>
                <wp:extent cx="1270000" cy="590550"/>
                <wp:effectExtent l="0" t="0" r="3175" b="0"/>
                <wp:wrapNone/>
                <wp:docPr id="5369" name="Text Box 5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48A0F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8C0B6" id="Text Box 5369" o:spid="_x0000_s1761" type="#_x0000_t202" style="position:absolute;margin-left:361.05pt;margin-top:639.35pt;width:100pt;height:46.5pt;rotation:-90;z-index:25415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s2z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0WA8&#10;4UyLCi5tVOPZF2pYDEKj2rgpoGsDsG+QgddBuxB3CIbWm9xWzBIk7o1hDX5REfTIAIf4p6vggV4G&#10;jv5dxDGJ3GjSHY2iI0lLFkiNdf6rooqFTcotDI2s4rhyHgUAeoEEuKZlUZbR1FKzOuXjASh/y+CL&#10;UuPDt9LDzjfbJsow7g8u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" filled="f" stroked="f" strokeweight=".5pt">
                <v:textbox>
                  <w:txbxContent>
                    <w:p w14:paraId="2848A0F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51680" behindDoc="0" locked="0" layoutInCell="1" allowOverlap="1" wp14:anchorId="54D52414" wp14:editId="116E2F44">
                <wp:simplePos x="0" y="0"/>
                <wp:positionH relativeFrom="column">
                  <wp:posOffset>3525520</wp:posOffset>
                </wp:positionH>
                <wp:positionV relativeFrom="paragraph">
                  <wp:posOffset>8098155</wp:posOffset>
                </wp:positionV>
                <wp:extent cx="1270000" cy="590550"/>
                <wp:effectExtent l="0" t="0" r="3175" b="0"/>
                <wp:wrapNone/>
                <wp:docPr id="5368" name="Text Box 5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FCC61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52414" id="Text Box 5368" o:spid="_x0000_s1762" type="#_x0000_t202" style="position:absolute;margin-left:277.6pt;margin-top:637.65pt;width:100pt;height:46.5pt;rotation:-90;z-index:25415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" filled="f" stroked="f" strokeweight=".5pt">
                <v:textbox>
                  <w:txbxContent>
                    <w:p w14:paraId="1CFCC61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50656" behindDoc="0" locked="0" layoutInCell="1" allowOverlap="1" wp14:anchorId="770120ED" wp14:editId="5E6CDD2F">
                <wp:simplePos x="0" y="0"/>
                <wp:positionH relativeFrom="column">
                  <wp:posOffset>2495550</wp:posOffset>
                </wp:positionH>
                <wp:positionV relativeFrom="paragraph">
                  <wp:posOffset>8084185</wp:posOffset>
                </wp:positionV>
                <wp:extent cx="1270000" cy="590550"/>
                <wp:effectExtent l="0" t="0" r="3175" b="0"/>
                <wp:wrapNone/>
                <wp:docPr id="5367" name="Text Box 5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732FC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120ED" id="Text Box 5367" o:spid="_x0000_s1763" type="#_x0000_t202" style="position:absolute;margin-left:196.5pt;margin-top:636.55pt;width:100pt;height:46.5pt;rotation:-90;z-index:25415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" filled="f" stroked="f" strokeweight=".5pt">
                <v:textbox>
                  <w:txbxContent>
                    <w:p w14:paraId="4B732FC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49632" behindDoc="0" locked="0" layoutInCell="1" allowOverlap="1" wp14:anchorId="094144C7" wp14:editId="5A611303">
                <wp:simplePos x="0" y="0"/>
                <wp:positionH relativeFrom="column">
                  <wp:posOffset>1441450</wp:posOffset>
                </wp:positionH>
                <wp:positionV relativeFrom="paragraph">
                  <wp:posOffset>8090853</wp:posOffset>
                </wp:positionV>
                <wp:extent cx="1270000" cy="590550"/>
                <wp:effectExtent l="0" t="0" r="3175" b="0"/>
                <wp:wrapNone/>
                <wp:docPr id="5366" name="Text Box 5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288B4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144C7" id="Text Box 5366" o:spid="_x0000_s1764" type="#_x0000_t202" style="position:absolute;margin-left:113.5pt;margin-top:637.1pt;width:100pt;height:46.5pt;rotation:-90;z-index:25414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" filled="f" stroked="f" strokeweight=".5pt">
                <v:textbox>
                  <w:txbxContent>
                    <w:p w14:paraId="41288B4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43488" behindDoc="0" locked="0" layoutInCell="1" allowOverlap="1" wp14:anchorId="264DF7D9" wp14:editId="0CBA0110">
                <wp:simplePos x="0" y="0"/>
                <wp:positionH relativeFrom="column">
                  <wp:posOffset>1441450</wp:posOffset>
                </wp:positionH>
                <wp:positionV relativeFrom="paragraph">
                  <wp:posOffset>6736715</wp:posOffset>
                </wp:positionV>
                <wp:extent cx="1270000" cy="590550"/>
                <wp:effectExtent l="0" t="0" r="3175" b="0"/>
                <wp:wrapNone/>
                <wp:docPr id="5361" name="Text Box 5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4A42B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DF7D9" id="Text Box 5361" o:spid="_x0000_s1765" type="#_x0000_t202" style="position:absolute;margin-left:113.5pt;margin-top:530.45pt;width:100pt;height:46.5pt;rotation:-90;z-index:25414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" filled="f" stroked="f" strokeweight=".5pt">
                <v:textbox>
                  <w:txbxContent>
                    <w:p w14:paraId="5B4A42B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44512" behindDoc="0" locked="0" layoutInCell="1" allowOverlap="1" wp14:anchorId="1E05DCC0" wp14:editId="0E3119DE">
                <wp:simplePos x="0" y="0"/>
                <wp:positionH relativeFrom="column">
                  <wp:posOffset>2495550</wp:posOffset>
                </wp:positionH>
                <wp:positionV relativeFrom="paragraph">
                  <wp:posOffset>6730365</wp:posOffset>
                </wp:positionV>
                <wp:extent cx="1270000" cy="590550"/>
                <wp:effectExtent l="0" t="0" r="3175" b="0"/>
                <wp:wrapNone/>
                <wp:docPr id="5362" name="Text Box 5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EDB68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5DCC0" id="Text Box 5362" o:spid="_x0000_s1766" type="#_x0000_t202" style="position:absolute;margin-left:196.5pt;margin-top:529.95pt;width:100pt;height:46.5pt;rotation:-90;z-index:25414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" filled="f" stroked="f" strokeweight=".5pt">
                <v:textbox>
                  <w:txbxContent>
                    <w:p w14:paraId="4AEDB68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45536" behindDoc="0" locked="0" layoutInCell="1" allowOverlap="1" wp14:anchorId="2E1ED158" wp14:editId="0FB78334">
                <wp:simplePos x="0" y="0"/>
                <wp:positionH relativeFrom="column">
                  <wp:posOffset>3525520</wp:posOffset>
                </wp:positionH>
                <wp:positionV relativeFrom="paragraph">
                  <wp:posOffset>6744335</wp:posOffset>
                </wp:positionV>
                <wp:extent cx="1270000" cy="590550"/>
                <wp:effectExtent l="0" t="0" r="3175" b="0"/>
                <wp:wrapNone/>
                <wp:docPr id="5363" name="Text Box 5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80294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ED158" id="Text Box 5363" o:spid="_x0000_s1767" type="#_x0000_t202" style="position:absolute;margin-left:277.6pt;margin-top:531.05pt;width:100pt;height:46.5pt;rotation:-90;z-index:2541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uo8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0WA8&#10;4EyLCi5tVOPZF2pYDEKj2rgpoGsDsG+QgddBuxB3CIbWm9xWzBIk7o1hDX5REfTIAIf4p6vggV4G&#10;jv5dxDGJ3GjSHY2iI0lLFkiNdf6rooqFTcotDI2s4rhyHgUAeoEEuKZlUZbR1FKzOuXjASh/y+CL&#10;UuPDt9LDzjfbJsow7k8u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" filled="f" stroked="f" strokeweight=".5pt">
                <v:textbox>
                  <w:txbxContent>
                    <w:p w14:paraId="1C80294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46560" behindDoc="0" locked="0" layoutInCell="1" allowOverlap="1" wp14:anchorId="3317DBAC" wp14:editId="60148ECF">
                <wp:simplePos x="0" y="0"/>
                <wp:positionH relativeFrom="column">
                  <wp:posOffset>4585335</wp:posOffset>
                </wp:positionH>
                <wp:positionV relativeFrom="paragraph">
                  <wp:posOffset>6765925</wp:posOffset>
                </wp:positionV>
                <wp:extent cx="1270000" cy="590550"/>
                <wp:effectExtent l="0" t="0" r="3175" b="0"/>
                <wp:wrapNone/>
                <wp:docPr id="5364" name="Text Box 5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BCEA5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7DBAC" id="Text Box 5364" o:spid="_x0000_s1768" type="#_x0000_t202" style="position:absolute;margin-left:361.05pt;margin-top:532.75pt;width:100pt;height:46.5pt;rotation:-90;z-index:25414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" filled="f" stroked="f" strokeweight=".5pt">
                <v:textbox>
                  <w:txbxContent>
                    <w:p w14:paraId="7BBCEA5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47584" behindDoc="0" locked="0" layoutInCell="1" allowOverlap="1" wp14:anchorId="4ECD888E" wp14:editId="1C64BF88">
                <wp:simplePos x="0" y="0"/>
                <wp:positionH relativeFrom="column">
                  <wp:posOffset>5646420</wp:posOffset>
                </wp:positionH>
                <wp:positionV relativeFrom="paragraph">
                  <wp:posOffset>6755765</wp:posOffset>
                </wp:positionV>
                <wp:extent cx="1270000" cy="590550"/>
                <wp:effectExtent l="0" t="0" r="3175" b="0"/>
                <wp:wrapNone/>
                <wp:docPr id="5365" name="Text Box 5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76685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D888E" id="Text Box 5365" o:spid="_x0000_s1769" type="#_x0000_t202" style="position:absolute;margin-left:444.6pt;margin-top:531.95pt;width:100pt;height:46.5pt;rotation:-90;z-index:25414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" filled="f" stroked="f" strokeweight=".5pt">
                <v:textbox>
                  <w:txbxContent>
                    <w:p w14:paraId="1976685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37344" behindDoc="0" locked="0" layoutInCell="1" allowOverlap="1" wp14:anchorId="0658E8A5" wp14:editId="533179D3">
                <wp:simplePos x="0" y="0"/>
                <wp:positionH relativeFrom="column">
                  <wp:posOffset>1441450</wp:posOffset>
                </wp:positionH>
                <wp:positionV relativeFrom="paragraph">
                  <wp:posOffset>5403215</wp:posOffset>
                </wp:positionV>
                <wp:extent cx="1270000" cy="590550"/>
                <wp:effectExtent l="0" t="0" r="3175" b="0"/>
                <wp:wrapNone/>
                <wp:docPr id="5356" name="Text Box 5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A99BC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8E8A5" id="Text Box 5356" o:spid="_x0000_s1770" type="#_x0000_t202" style="position:absolute;margin-left:113.5pt;margin-top:425.45pt;width:100pt;height:46.5pt;rotation:-90;z-index:25413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" filled="f" stroked="f" strokeweight=".5pt">
                <v:textbox>
                  <w:txbxContent>
                    <w:p w14:paraId="0DA99BC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38368" behindDoc="0" locked="0" layoutInCell="1" allowOverlap="1" wp14:anchorId="3D0ADAC4" wp14:editId="6026FFD5">
                <wp:simplePos x="0" y="0"/>
                <wp:positionH relativeFrom="column">
                  <wp:posOffset>2495550</wp:posOffset>
                </wp:positionH>
                <wp:positionV relativeFrom="paragraph">
                  <wp:posOffset>5396865</wp:posOffset>
                </wp:positionV>
                <wp:extent cx="1270000" cy="590550"/>
                <wp:effectExtent l="0" t="0" r="3175" b="0"/>
                <wp:wrapNone/>
                <wp:docPr id="5357" name="Text Box 5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CABAA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ADAC4" id="Text Box 5357" o:spid="_x0000_s1771" type="#_x0000_t202" style="position:absolute;margin-left:196.5pt;margin-top:424.95pt;width:100pt;height:46.5pt;rotation:-90;z-index:25413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Zur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0WA0&#10;4UyLCi5tVOPZF2pYDEKj2rgpoGsDsG+QgddBuxB3CIbWm9xWzBIk7o1hDX5REfTIAIf4p6vggV4G&#10;jv4k4phEbnTXHY2iI0lLFkiNdf6rooqFTcotDI2s4rhyHgUAeoEEuKZlUZbR1FKzOuXjASh/y+CL&#10;UuPDt9LDzjfbJsowHgwu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" filled="f" stroked="f" strokeweight=".5pt">
                <v:textbox>
                  <w:txbxContent>
                    <w:p w14:paraId="3ECABAA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39392" behindDoc="0" locked="0" layoutInCell="1" allowOverlap="1" wp14:anchorId="564C3FE8" wp14:editId="336C6337">
                <wp:simplePos x="0" y="0"/>
                <wp:positionH relativeFrom="column">
                  <wp:posOffset>3525520</wp:posOffset>
                </wp:positionH>
                <wp:positionV relativeFrom="paragraph">
                  <wp:posOffset>5410835</wp:posOffset>
                </wp:positionV>
                <wp:extent cx="1270000" cy="590550"/>
                <wp:effectExtent l="0" t="0" r="3175" b="0"/>
                <wp:wrapNone/>
                <wp:docPr id="5358" name="Text Box 5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674E7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C3FE8" id="Text Box 5358" o:spid="_x0000_s1772" type="#_x0000_t202" style="position:absolute;margin-left:277.6pt;margin-top:426.05pt;width:100pt;height:46.5pt;rotation:-90;z-index:25413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" filled="f" stroked="f" strokeweight=".5pt">
                <v:textbox>
                  <w:txbxContent>
                    <w:p w14:paraId="02674E7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40416" behindDoc="0" locked="0" layoutInCell="1" allowOverlap="1" wp14:anchorId="1AAB0E81" wp14:editId="2A7DB3ED">
                <wp:simplePos x="0" y="0"/>
                <wp:positionH relativeFrom="column">
                  <wp:posOffset>4585335</wp:posOffset>
                </wp:positionH>
                <wp:positionV relativeFrom="paragraph">
                  <wp:posOffset>5432425</wp:posOffset>
                </wp:positionV>
                <wp:extent cx="1270000" cy="590550"/>
                <wp:effectExtent l="0" t="0" r="3175" b="0"/>
                <wp:wrapNone/>
                <wp:docPr id="5359" name="Text Box 5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3A151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B0E81" id="Text Box 5359" o:spid="_x0000_s1773" type="#_x0000_t202" style="position:absolute;margin-left:361.05pt;margin-top:427.75pt;width:100pt;height:46.5pt;rotation:-90;z-index:25414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" filled="f" stroked="f" strokeweight=".5pt">
                <v:textbox>
                  <w:txbxContent>
                    <w:p w14:paraId="503A151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41440" behindDoc="0" locked="0" layoutInCell="1" allowOverlap="1" wp14:anchorId="654E21B8" wp14:editId="52B2A556">
                <wp:simplePos x="0" y="0"/>
                <wp:positionH relativeFrom="column">
                  <wp:posOffset>5646420</wp:posOffset>
                </wp:positionH>
                <wp:positionV relativeFrom="paragraph">
                  <wp:posOffset>5422265</wp:posOffset>
                </wp:positionV>
                <wp:extent cx="1270000" cy="590550"/>
                <wp:effectExtent l="0" t="0" r="3175" b="0"/>
                <wp:wrapNone/>
                <wp:docPr id="5360" name="Text Box 5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48798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E21B8" id="Text Box 5360" o:spid="_x0000_s1774" type="#_x0000_t202" style="position:absolute;margin-left:444.6pt;margin-top:426.95pt;width:100pt;height:46.5pt;rotation:-90;z-index:25414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" filled="f" stroked="f" strokeweight=".5pt">
                <v:textbox>
                  <w:txbxContent>
                    <w:p w14:paraId="5F48798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35296" behindDoc="0" locked="0" layoutInCell="1" allowOverlap="1" wp14:anchorId="216DB500" wp14:editId="33F91ED1">
                <wp:simplePos x="0" y="0"/>
                <wp:positionH relativeFrom="column">
                  <wp:posOffset>5646420</wp:posOffset>
                </wp:positionH>
                <wp:positionV relativeFrom="paragraph">
                  <wp:posOffset>4076065</wp:posOffset>
                </wp:positionV>
                <wp:extent cx="1270000" cy="590550"/>
                <wp:effectExtent l="0" t="0" r="3175" b="0"/>
                <wp:wrapNone/>
                <wp:docPr id="5355" name="Text Box 5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A0F36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DB500" id="Text Box 5355" o:spid="_x0000_s1775" type="#_x0000_t202" style="position:absolute;margin-left:444.6pt;margin-top:320.95pt;width:100pt;height:46.5pt;rotation:-90;z-index:25413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" filled="f" stroked="f" strokeweight=".5pt">
                <v:textbox>
                  <w:txbxContent>
                    <w:p w14:paraId="28A0F36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34272" behindDoc="0" locked="0" layoutInCell="1" allowOverlap="1" wp14:anchorId="44943E7A" wp14:editId="4160A725">
                <wp:simplePos x="0" y="0"/>
                <wp:positionH relativeFrom="column">
                  <wp:posOffset>4585335</wp:posOffset>
                </wp:positionH>
                <wp:positionV relativeFrom="paragraph">
                  <wp:posOffset>4086225</wp:posOffset>
                </wp:positionV>
                <wp:extent cx="1270000" cy="590550"/>
                <wp:effectExtent l="0" t="0" r="3175" b="0"/>
                <wp:wrapNone/>
                <wp:docPr id="5354" name="Text Box 5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97FBB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43E7A" id="Text Box 5354" o:spid="_x0000_s1776" type="#_x0000_t202" style="position:absolute;margin-left:361.05pt;margin-top:321.75pt;width:100pt;height:46.5pt;rotation:-90;z-index:25413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5pnOA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" filled="f" stroked="f" strokeweight=".5pt">
                <v:textbox>
                  <w:txbxContent>
                    <w:p w14:paraId="7397FBB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33248" behindDoc="0" locked="0" layoutInCell="1" allowOverlap="1" wp14:anchorId="08A2E719" wp14:editId="60A1FC80">
                <wp:simplePos x="0" y="0"/>
                <wp:positionH relativeFrom="column">
                  <wp:posOffset>3525520</wp:posOffset>
                </wp:positionH>
                <wp:positionV relativeFrom="paragraph">
                  <wp:posOffset>4064635</wp:posOffset>
                </wp:positionV>
                <wp:extent cx="1270000" cy="590550"/>
                <wp:effectExtent l="0" t="0" r="3175" b="0"/>
                <wp:wrapNone/>
                <wp:docPr id="5353" name="Text Box 5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DC543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2E719" id="Text Box 5353" o:spid="_x0000_s1777" type="#_x0000_t202" style="position:absolute;margin-left:277.6pt;margin-top:320.05pt;width:100pt;height:46.5pt;rotation:-90;z-index:2541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fLA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0WA0&#10;4EyLCi5tVOPZF2pYDEKj2rgpoGsDsG+QgddBuxB3CIbWm9xWzBIk7o1hDX5REfTIAIf4p6vggV4G&#10;jv5dxDGJ3GjSHY2iI0lLFkiNdf6rooqFTcotDI2s4rhyHgUAeoEEuKZlUZbR1FKzOuXjASh/y+CL&#10;UuPDt9LDzjfbJsowHkwu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" filled="f" stroked="f" strokeweight=".5pt">
                <v:textbox>
                  <w:txbxContent>
                    <w:p w14:paraId="64DC543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32224" behindDoc="0" locked="0" layoutInCell="1" allowOverlap="1" wp14:anchorId="77C89711" wp14:editId="0B29E0CE">
                <wp:simplePos x="0" y="0"/>
                <wp:positionH relativeFrom="column">
                  <wp:posOffset>2495550</wp:posOffset>
                </wp:positionH>
                <wp:positionV relativeFrom="paragraph">
                  <wp:posOffset>4050665</wp:posOffset>
                </wp:positionV>
                <wp:extent cx="1270000" cy="590550"/>
                <wp:effectExtent l="0" t="0" r="3175" b="0"/>
                <wp:wrapNone/>
                <wp:docPr id="5352" name="Text Box 5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253E85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89711" id="Text Box 5352" o:spid="_x0000_s1778" type="#_x0000_t202" style="position:absolute;margin-left:196.5pt;margin-top:318.95pt;width:100pt;height:46.5pt;rotation:-90;z-index:25413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" filled="f" stroked="f" strokeweight=".5pt">
                <v:textbox>
                  <w:txbxContent>
                    <w:p w14:paraId="39253E85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31200" behindDoc="0" locked="0" layoutInCell="1" allowOverlap="1" wp14:anchorId="4D8C19FC" wp14:editId="3A9AE68F">
                <wp:simplePos x="0" y="0"/>
                <wp:positionH relativeFrom="column">
                  <wp:posOffset>1441450</wp:posOffset>
                </wp:positionH>
                <wp:positionV relativeFrom="paragraph">
                  <wp:posOffset>4057015</wp:posOffset>
                </wp:positionV>
                <wp:extent cx="1270000" cy="590550"/>
                <wp:effectExtent l="0" t="0" r="3175" b="0"/>
                <wp:wrapNone/>
                <wp:docPr id="5351" name="Text Box 5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5161E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C19FC" id="Text Box 5351" o:spid="_x0000_s1779" type="#_x0000_t202" style="position:absolute;margin-left:113.5pt;margin-top:319.45pt;width:100pt;height:46.5pt;rotation:-90;z-index:25413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" filled="f" stroked="f" strokeweight=".5pt">
                <v:textbox>
                  <w:txbxContent>
                    <w:p w14:paraId="5C5161E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29152" behindDoc="0" locked="0" layoutInCell="1" allowOverlap="1" wp14:anchorId="3A0C8CC8" wp14:editId="2FECF6C2">
                <wp:simplePos x="0" y="0"/>
                <wp:positionH relativeFrom="column">
                  <wp:posOffset>5646420</wp:posOffset>
                </wp:positionH>
                <wp:positionV relativeFrom="paragraph">
                  <wp:posOffset>2767965</wp:posOffset>
                </wp:positionV>
                <wp:extent cx="1270000" cy="590550"/>
                <wp:effectExtent l="0" t="0" r="3175" b="0"/>
                <wp:wrapNone/>
                <wp:docPr id="5350" name="Text Box 5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CEF2F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C8CC8" id="Text Box 5350" o:spid="_x0000_s1780" type="#_x0000_t202" style="position:absolute;margin-left:444.6pt;margin-top:217.95pt;width:100pt;height:46.5pt;rotation:-90;z-index:25412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" filled="f" stroked="f" strokeweight=".5pt">
                <v:textbox>
                  <w:txbxContent>
                    <w:p w14:paraId="38CEF2F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28128" behindDoc="0" locked="0" layoutInCell="1" allowOverlap="1" wp14:anchorId="6238291F" wp14:editId="37C23160">
                <wp:simplePos x="0" y="0"/>
                <wp:positionH relativeFrom="column">
                  <wp:posOffset>4585335</wp:posOffset>
                </wp:positionH>
                <wp:positionV relativeFrom="paragraph">
                  <wp:posOffset>2778125</wp:posOffset>
                </wp:positionV>
                <wp:extent cx="1270000" cy="590550"/>
                <wp:effectExtent l="0" t="0" r="3175" b="0"/>
                <wp:wrapNone/>
                <wp:docPr id="5349" name="Text Box 5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C334D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8291F" id="Text Box 5349" o:spid="_x0000_s1781" type="#_x0000_t202" style="position:absolute;margin-left:361.05pt;margin-top:218.75pt;width:100pt;height:46.5pt;rotation:-90;z-index:25412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LbB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0WA4&#10;4UyLCi5tVOPZF2pYDEKj2rgpoGsDsG+QgddBuxB3CIbWm9xWzBIk7o1hDX5REfTIAIf4p6vggV4G&#10;jv5dxDGJ3GjSHY2iI0lLFkiNdf6rooqFTcotDI2s4rhyHgUAeoEEuKZlUZbR1FKzOuXjASh/y+CL&#10;UuPDt9LDzjfbJsowHg4u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" filled="f" stroked="f" strokeweight=".5pt">
                <v:textbox>
                  <w:txbxContent>
                    <w:p w14:paraId="01C334D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27104" behindDoc="0" locked="0" layoutInCell="1" allowOverlap="1" wp14:anchorId="363BECFC" wp14:editId="18EF84B1">
                <wp:simplePos x="0" y="0"/>
                <wp:positionH relativeFrom="column">
                  <wp:posOffset>3525520</wp:posOffset>
                </wp:positionH>
                <wp:positionV relativeFrom="paragraph">
                  <wp:posOffset>2756535</wp:posOffset>
                </wp:positionV>
                <wp:extent cx="1270000" cy="590550"/>
                <wp:effectExtent l="0" t="0" r="3175" b="0"/>
                <wp:wrapNone/>
                <wp:docPr id="5348" name="Text Box 5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62076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BECFC" id="Text Box 5348" o:spid="_x0000_s1782" type="#_x0000_t202" style="position:absolute;margin-left:277.6pt;margin-top:217.05pt;width:100pt;height:46.5pt;rotation:-90;z-index:25412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" filled="f" stroked="f" strokeweight=".5pt">
                <v:textbox>
                  <w:txbxContent>
                    <w:p w14:paraId="2E62076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26080" behindDoc="0" locked="0" layoutInCell="1" allowOverlap="1" wp14:anchorId="62CECCF1" wp14:editId="7588B75E">
                <wp:simplePos x="0" y="0"/>
                <wp:positionH relativeFrom="column">
                  <wp:posOffset>2495550</wp:posOffset>
                </wp:positionH>
                <wp:positionV relativeFrom="paragraph">
                  <wp:posOffset>2742565</wp:posOffset>
                </wp:positionV>
                <wp:extent cx="1270000" cy="590550"/>
                <wp:effectExtent l="0" t="0" r="3175" b="0"/>
                <wp:wrapNone/>
                <wp:docPr id="5347" name="Text Box 5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73A3D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ECCF1" id="Text Box 5347" o:spid="_x0000_s1783" type="#_x0000_t202" style="position:absolute;margin-left:196.5pt;margin-top:215.95pt;width:100pt;height:46.5pt;rotation:-90;z-index:25412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" filled="f" stroked="f" strokeweight=".5pt">
                <v:textbox>
                  <w:txbxContent>
                    <w:p w14:paraId="4B73A3D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25056" behindDoc="0" locked="0" layoutInCell="1" allowOverlap="1" wp14:anchorId="3A74DD42" wp14:editId="473D354C">
                <wp:simplePos x="0" y="0"/>
                <wp:positionH relativeFrom="column">
                  <wp:posOffset>1441450</wp:posOffset>
                </wp:positionH>
                <wp:positionV relativeFrom="paragraph">
                  <wp:posOffset>2748915</wp:posOffset>
                </wp:positionV>
                <wp:extent cx="1270000" cy="590550"/>
                <wp:effectExtent l="0" t="0" r="3175" b="0"/>
                <wp:wrapNone/>
                <wp:docPr id="5346" name="Text Box 5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134CB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4DD42" id="Text Box 5346" o:spid="_x0000_s1784" type="#_x0000_t202" style="position:absolute;margin-left:113.5pt;margin-top:216.45pt;width:100pt;height:46.5pt;rotation:-90;z-index:25412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" filled="f" stroked="f" strokeweight=".5pt">
                <v:textbox>
                  <w:txbxContent>
                    <w:p w14:paraId="3C134CB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18912" behindDoc="0" locked="0" layoutInCell="1" allowOverlap="1" wp14:anchorId="7E1F5438" wp14:editId="37F9ECE7">
                <wp:simplePos x="0" y="0"/>
                <wp:positionH relativeFrom="column">
                  <wp:posOffset>1428750</wp:posOffset>
                </wp:positionH>
                <wp:positionV relativeFrom="paragraph">
                  <wp:posOffset>1339215</wp:posOffset>
                </wp:positionV>
                <wp:extent cx="1270000" cy="590550"/>
                <wp:effectExtent l="0" t="0" r="3175" b="0"/>
                <wp:wrapNone/>
                <wp:docPr id="5341" name="Text Box 5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A0ECF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5438" id="Text Box 5341" o:spid="_x0000_s1785" type="#_x0000_t202" style="position:absolute;margin-left:112.5pt;margin-top:105.45pt;width:100pt;height:46.5pt;rotation:-90;z-index:25411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" filled="f" stroked="f" strokeweight=".5pt">
                <v:textbox>
                  <w:txbxContent>
                    <w:p w14:paraId="3BA0ECF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19936" behindDoc="0" locked="0" layoutInCell="1" allowOverlap="1" wp14:anchorId="70D24665" wp14:editId="12B8008D">
                <wp:simplePos x="0" y="0"/>
                <wp:positionH relativeFrom="column">
                  <wp:posOffset>2482850</wp:posOffset>
                </wp:positionH>
                <wp:positionV relativeFrom="paragraph">
                  <wp:posOffset>1332865</wp:posOffset>
                </wp:positionV>
                <wp:extent cx="1270000" cy="590550"/>
                <wp:effectExtent l="0" t="0" r="3175" b="0"/>
                <wp:wrapNone/>
                <wp:docPr id="5342" name="Text Box 5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AFD33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24665" id="Text Box 5342" o:spid="_x0000_s1786" type="#_x0000_t202" style="position:absolute;margin-left:195.5pt;margin-top:104.95pt;width:100pt;height:46.5pt;rotation:-90;z-index:25411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" filled="f" stroked="f" strokeweight=".5pt">
                <v:textbox>
                  <w:txbxContent>
                    <w:p w14:paraId="27AFD33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20960" behindDoc="0" locked="0" layoutInCell="1" allowOverlap="1" wp14:anchorId="2E9F0E7D" wp14:editId="5211DF80">
                <wp:simplePos x="0" y="0"/>
                <wp:positionH relativeFrom="column">
                  <wp:posOffset>3512820</wp:posOffset>
                </wp:positionH>
                <wp:positionV relativeFrom="paragraph">
                  <wp:posOffset>1346835</wp:posOffset>
                </wp:positionV>
                <wp:extent cx="1270000" cy="590550"/>
                <wp:effectExtent l="0" t="0" r="3175" b="0"/>
                <wp:wrapNone/>
                <wp:docPr id="5343" name="Text Box 5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45C44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9F0E7D" id="Text Box 5343" o:spid="_x0000_s1787" type="#_x0000_t202" style="position:absolute;margin-left:276.6pt;margin-top:106.05pt;width:100pt;height:46.5pt;rotation:-90;z-index:25412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JFO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0WA4&#10;4EyLCi5tVOPZF2pYDEKj2rgpoGsDsG+QgddBuxB3CIbWm9xWzBIk7o1hDX5REfTIAIf4p6vggV4G&#10;jv5dxDGJ3GjSHY2iI0lLFkiNdf6rooqFTcotDI2s4rhyHgUAeoEEuKZlUZbR1FKzOuXjASh/y+CL&#10;UuPDt9LDzjfbJsowHk4u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" filled="f" stroked="f" strokeweight=".5pt">
                <v:textbox>
                  <w:txbxContent>
                    <w:p w14:paraId="1F45C44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21984" behindDoc="0" locked="0" layoutInCell="1" allowOverlap="1" wp14:anchorId="1D8CC2F4" wp14:editId="737E5F10">
                <wp:simplePos x="0" y="0"/>
                <wp:positionH relativeFrom="column">
                  <wp:posOffset>4572635</wp:posOffset>
                </wp:positionH>
                <wp:positionV relativeFrom="paragraph">
                  <wp:posOffset>1368425</wp:posOffset>
                </wp:positionV>
                <wp:extent cx="1270000" cy="590550"/>
                <wp:effectExtent l="0" t="0" r="3175" b="0"/>
                <wp:wrapNone/>
                <wp:docPr id="5344" name="Text Box 5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87006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CC2F4" id="Text Box 5344" o:spid="_x0000_s1788" type="#_x0000_t202" style="position:absolute;margin-left:360.05pt;margin-top:107.75pt;width:100pt;height:46.5pt;rotation:-90;z-index:25412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" filled="f" stroked="f" strokeweight=".5pt">
                <v:textbox>
                  <w:txbxContent>
                    <w:p w14:paraId="5287006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23008" behindDoc="0" locked="0" layoutInCell="1" allowOverlap="1" wp14:anchorId="2B541979" wp14:editId="11AEA1B5">
                <wp:simplePos x="0" y="0"/>
                <wp:positionH relativeFrom="column">
                  <wp:posOffset>5633720</wp:posOffset>
                </wp:positionH>
                <wp:positionV relativeFrom="paragraph">
                  <wp:posOffset>1358265</wp:posOffset>
                </wp:positionV>
                <wp:extent cx="1270000" cy="590550"/>
                <wp:effectExtent l="0" t="0" r="3175" b="0"/>
                <wp:wrapNone/>
                <wp:docPr id="5345" name="Text Box 5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28376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41979" id="Text Box 5345" o:spid="_x0000_s1789" type="#_x0000_t202" style="position:absolute;margin-left:443.6pt;margin-top:106.95pt;width:100pt;height:46.5pt;rotation:-90;z-index:2541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" filled="f" stroked="f" strokeweight=".5pt">
                <v:textbox>
                  <w:txbxContent>
                    <w:p w14:paraId="2028376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78976" behindDoc="0" locked="0" layoutInCell="1" allowOverlap="1" wp14:anchorId="2433B805" wp14:editId="5B70E65A">
                <wp:simplePos x="0" y="0"/>
                <wp:positionH relativeFrom="column">
                  <wp:posOffset>5659120</wp:posOffset>
                </wp:positionH>
                <wp:positionV relativeFrom="paragraph">
                  <wp:posOffset>55245</wp:posOffset>
                </wp:positionV>
                <wp:extent cx="1270000" cy="590550"/>
                <wp:effectExtent l="0" t="0" r="3175" b="0"/>
                <wp:wrapNone/>
                <wp:docPr id="5303" name="Text Box 5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5236E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3B805" id="Text Box 5303" o:spid="_x0000_s1790" type="#_x0000_t202" style="position:absolute;margin-left:445.6pt;margin-top:4.35pt;width:100pt;height:46.5pt;rotation:-90;z-index:25407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" filled="f" stroked="f" strokeweight=".5pt">
                <v:textbox>
                  <w:txbxContent>
                    <w:p w14:paraId="0A5236E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77952" behindDoc="0" locked="0" layoutInCell="1" allowOverlap="1" wp14:anchorId="1392B38A" wp14:editId="157C0F92">
                <wp:simplePos x="0" y="0"/>
                <wp:positionH relativeFrom="column">
                  <wp:posOffset>4598352</wp:posOffset>
                </wp:positionH>
                <wp:positionV relativeFrom="paragraph">
                  <wp:posOffset>65088</wp:posOffset>
                </wp:positionV>
                <wp:extent cx="1270000" cy="590550"/>
                <wp:effectExtent l="0" t="0" r="3175" b="0"/>
                <wp:wrapNone/>
                <wp:docPr id="5302" name="Text Box 5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57398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2B38A" id="Text Box 5302" o:spid="_x0000_s1791" type="#_x0000_t202" style="position:absolute;margin-left:362.05pt;margin-top:5.15pt;width:100pt;height:46.5pt;rotation:-90;z-index:25407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" filled="f" stroked="f" strokeweight=".5pt">
                <v:textbox>
                  <w:txbxContent>
                    <w:p w14:paraId="0957398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76928" behindDoc="0" locked="0" layoutInCell="1" allowOverlap="1" wp14:anchorId="41F4AAC8" wp14:editId="645A8852">
                <wp:simplePos x="0" y="0"/>
                <wp:positionH relativeFrom="column">
                  <wp:posOffset>3538220</wp:posOffset>
                </wp:positionH>
                <wp:positionV relativeFrom="paragraph">
                  <wp:posOffset>43815</wp:posOffset>
                </wp:positionV>
                <wp:extent cx="1270000" cy="590550"/>
                <wp:effectExtent l="0" t="0" r="3175" b="0"/>
                <wp:wrapNone/>
                <wp:docPr id="5301" name="Text Box 5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F73FA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4AAC8" id="Text Box 5301" o:spid="_x0000_s1792" type="#_x0000_t202" style="position:absolute;margin-left:278.6pt;margin-top:3.45pt;width:100pt;height:46.5pt;rotation:-90;z-index:25407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" filled="f" stroked="f" strokeweight=".5pt">
                <v:textbox>
                  <w:txbxContent>
                    <w:p w14:paraId="45F73FA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75904" behindDoc="0" locked="0" layoutInCell="1" allowOverlap="1" wp14:anchorId="5B41D3A6" wp14:editId="282F43A7">
                <wp:simplePos x="0" y="0"/>
                <wp:positionH relativeFrom="column">
                  <wp:posOffset>2508250</wp:posOffset>
                </wp:positionH>
                <wp:positionV relativeFrom="paragraph">
                  <wp:posOffset>29845</wp:posOffset>
                </wp:positionV>
                <wp:extent cx="1270000" cy="590550"/>
                <wp:effectExtent l="0" t="0" r="3175" b="0"/>
                <wp:wrapNone/>
                <wp:docPr id="5300" name="Text Box 5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42CAE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1D3A6" id="Text Box 5300" o:spid="_x0000_s1793" type="#_x0000_t202" style="position:absolute;margin-left:197.5pt;margin-top:2.35pt;width:100pt;height:46.5pt;rotation:-90;z-index:25407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" filled="f" stroked="f" strokeweight=".5pt">
                <v:textbox>
                  <w:txbxContent>
                    <w:p w14:paraId="0942CAE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74880" behindDoc="0" locked="0" layoutInCell="1" allowOverlap="1" wp14:anchorId="0A9BE138" wp14:editId="7D27CD26">
                <wp:simplePos x="0" y="0"/>
                <wp:positionH relativeFrom="column">
                  <wp:posOffset>1454150</wp:posOffset>
                </wp:positionH>
                <wp:positionV relativeFrom="paragraph">
                  <wp:posOffset>36195</wp:posOffset>
                </wp:positionV>
                <wp:extent cx="1270000" cy="590550"/>
                <wp:effectExtent l="0" t="0" r="3175" b="0"/>
                <wp:wrapNone/>
                <wp:docPr id="5299" name="Text Box 5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D7BB8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BE138" id="Text Box 5299" o:spid="_x0000_s1794" type="#_x0000_t202" style="position:absolute;margin-left:114.5pt;margin-top:2.85pt;width:100pt;height:46.5pt;rotation:-90;z-index:25407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" filled="f" stroked="f" strokeweight=".5pt">
                <v:textbox>
                  <w:txbxContent>
                    <w:p w14:paraId="5DD7BB8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16864" behindDoc="0" locked="0" layoutInCell="1" allowOverlap="1" wp14:anchorId="0D02177F" wp14:editId="3808C206">
                <wp:simplePos x="0" y="0"/>
                <wp:positionH relativeFrom="column">
                  <wp:posOffset>5960110</wp:posOffset>
                </wp:positionH>
                <wp:positionV relativeFrom="paragraph">
                  <wp:posOffset>8051800</wp:posOffset>
                </wp:positionV>
                <wp:extent cx="1270000" cy="590550"/>
                <wp:effectExtent l="0" t="0" r="3175" b="0"/>
                <wp:wrapNone/>
                <wp:docPr id="5340" name="Text Box 5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5A104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2177F" id="Text Box 5340" o:spid="_x0000_s1795" type="#_x0000_t202" style="position:absolute;margin-left:469.3pt;margin-top:634pt;width:100pt;height:46.5pt;rotation:-90;z-index:2541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" filled="f" stroked="f" strokeweight=".5pt">
                <v:textbox>
                  <w:txbxContent>
                    <w:p w14:paraId="065A104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10720" behindDoc="0" locked="0" layoutInCell="1" allowOverlap="1" wp14:anchorId="3CEBCE0E" wp14:editId="70D24472">
                <wp:simplePos x="0" y="0"/>
                <wp:positionH relativeFrom="column">
                  <wp:posOffset>5947410</wp:posOffset>
                </wp:positionH>
                <wp:positionV relativeFrom="paragraph">
                  <wp:posOffset>6710680</wp:posOffset>
                </wp:positionV>
                <wp:extent cx="1270000" cy="590550"/>
                <wp:effectExtent l="0" t="0" r="3175" b="0"/>
                <wp:wrapNone/>
                <wp:docPr id="5334" name="Text Box 5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9A455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BCE0E" id="Text Box 5334" o:spid="_x0000_s1796" type="#_x0000_t202" style="position:absolute;margin-left:468.3pt;margin-top:528.4pt;width:100pt;height:46.5pt;rotation:-90;z-index:25411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" filled="f" stroked="f" strokeweight=".5pt">
                <v:textbox>
                  <w:txbxContent>
                    <w:p w14:paraId="0B9A455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04576" behindDoc="0" locked="0" layoutInCell="1" allowOverlap="1" wp14:anchorId="59D308E8" wp14:editId="4D98ACD8">
                <wp:simplePos x="0" y="0"/>
                <wp:positionH relativeFrom="column">
                  <wp:posOffset>5932805</wp:posOffset>
                </wp:positionH>
                <wp:positionV relativeFrom="paragraph">
                  <wp:posOffset>5388610</wp:posOffset>
                </wp:positionV>
                <wp:extent cx="1270000" cy="590550"/>
                <wp:effectExtent l="0" t="0" r="3175" b="0"/>
                <wp:wrapNone/>
                <wp:docPr id="5328" name="Text Box 5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06E17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308E8" id="Text Box 5328" o:spid="_x0000_s1797" type="#_x0000_t202" style="position:absolute;margin-left:467.15pt;margin-top:424.3pt;width:100pt;height:46.5pt;rotation:-90;z-index:25410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" filled="f" stroked="f" strokeweight=".5pt">
                <v:textbox>
                  <w:txbxContent>
                    <w:p w14:paraId="1306E17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080000" behindDoc="0" locked="0" layoutInCell="1" allowOverlap="1" wp14:anchorId="51D0CA4C" wp14:editId="4719649C">
                <wp:simplePos x="0" y="0"/>
                <wp:positionH relativeFrom="column">
                  <wp:posOffset>5932170</wp:posOffset>
                </wp:positionH>
                <wp:positionV relativeFrom="paragraph">
                  <wp:posOffset>5080</wp:posOffset>
                </wp:positionV>
                <wp:extent cx="1270000" cy="590550"/>
                <wp:effectExtent l="0" t="0" r="3175" b="0"/>
                <wp:wrapNone/>
                <wp:docPr id="5304" name="Text Box 5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92280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0CA4C" id="Text Box 5304" o:spid="_x0000_s1798" type="#_x0000_t202" style="position:absolute;margin-left:467.1pt;margin-top:.4pt;width:100pt;height:46.5pt;rotation:-90;z-index:25408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" filled="f" stroked="f" strokeweight=".5pt">
                <v:textbox>
                  <w:txbxContent>
                    <w:p w14:paraId="2592280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1E9F83AC" wp14:editId="6B8385C9">
                <wp:simplePos x="0" y="0"/>
                <wp:positionH relativeFrom="column">
                  <wp:posOffset>470535</wp:posOffset>
                </wp:positionH>
                <wp:positionV relativeFrom="paragraph">
                  <wp:posOffset>8202930</wp:posOffset>
                </wp:positionV>
                <wp:extent cx="1270000" cy="368300"/>
                <wp:effectExtent l="0" t="0" r="0" b="0"/>
                <wp:wrapNone/>
                <wp:docPr id="506" name="Text Box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05C4B2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 w:rsidRPr="00E9561B"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F83AC" id="Text Box 506" o:spid="_x0000_s1799" type="#_x0000_t202" style="position:absolute;margin-left:37.05pt;margin-top:645.9pt;width:100pt;height:29pt;rotation:-90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" filled="f" stroked="f" strokeweight=".5pt">
                <v:textbox>
                  <w:txbxContent>
                    <w:p w14:paraId="6D05C4B2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 w:rsidRPr="00E9561B"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5ED57356" wp14:editId="2FB0612A">
                <wp:simplePos x="0" y="0"/>
                <wp:positionH relativeFrom="column">
                  <wp:posOffset>485774</wp:posOffset>
                </wp:positionH>
                <wp:positionV relativeFrom="paragraph">
                  <wp:posOffset>6852285</wp:posOffset>
                </wp:positionV>
                <wp:extent cx="1270000" cy="368300"/>
                <wp:effectExtent l="0" t="0" r="0" b="0"/>
                <wp:wrapNone/>
                <wp:docPr id="507" name="Text Box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B5AF16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57356" id="Text Box 507" o:spid="_x0000_s1800" type="#_x0000_t202" style="position:absolute;margin-left:38.25pt;margin-top:539.55pt;width:100pt;height:29pt;rotation:-90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y6FNg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" filled="f" stroked="f" strokeweight=".5pt">
                <v:textbox>
                  <w:txbxContent>
                    <w:p w14:paraId="1FB5AF16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77EC05AD" wp14:editId="1C8C4687">
                <wp:simplePos x="0" y="0"/>
                <wp:positionH relativeFrom="column">
                  <wp:posOffset>462914</wp:posOffset>
                </wp:positionH>
                <wp:positionV relativeFrom="paragraph">
                  <wp:posOffset>5542915</wp:posOffset>
                </wp:positionV>
                <wp:extent cx="1270000" cy="368300"/>
                <wp:effectExtent l="0" t="0" r="0" b="0"/>
                <wp:wrapNone/>
                <wp:docPr id="508" name="Text Box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A7BD3A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C05AD" id="Text Box 508" o:spid="_x0000_s1801" type="#_x0000_t202" style="position:absolute;margin-left:36.45pt;margin-top:436.45pt;width:100pt;height:29pt;rotation:-90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whRNg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" filled="f" stroked="f" strokeweight=".5pt">
                <v:textbox>
                  <w:txbxContent>
                    <w:p w14:paraId="27A7BD3A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50C60A02" wp14:editId="11511BCA">
                <wp:simplePos x="0" y="0"/>
                <wp:positionH relativeFrom="column">
                  <wp:posOffset>485775</wp:posOffset>
                </wp:positionH>
                <wp:positionV relativeFrom="paragraph">
                  <wp:posOffset>4171950</wp:posOffset>
                </wp:positionV>
                <wp:extent cx="1270000" cy="368300"/>
                <wp:effectExtent l="0" t="0" r="0" b="0"/>
                <wp:wrapNone/>
                <wp:docPr id="536" name="Text Box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6C3019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60A02" id="Text Box 536" o:spid="_x0000_s1802" type="#_x0000_t202" style="position:absolute;margin-left:38.25pt;margin-top:328.5pt;width:100pt;height:29pt;rotation:-90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" filled="f" stroked="f" strokeweight=".5pt">
                <v:textbox>
                  <w:txbxContent>
                    <w:p w14:paraId="556C3019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46BA8A4E" wp14:editId="05CD1F83">
                <wp:simplePos x="0" y="0"/>
                <wp:positionH relativeFrom="column">
                  <wp:posOffset>462280</wp:posOffset>
                </wp:positionH>
                <wp:positionV relativeFrom="paragraph">
                  <wp:posOffset>2830195</wp:posOffset>
                </wp:positionV>
                <wp:extent cx="1270000" cy="368300"/>
                <wp:effectExtent l="0" t="0" r="0" b="0"/>
                <wp:wrapNone/>
                <wp:docPr id="537" name="Text Box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B57ABE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A8A4E" id="Text Box 537" o:spid="_x0000_s1803" type="#_x0000_t202" style="position:absolute;margin-left:36.4pt;margin-top:222.85pt;width:100pt;height:29pt;rotation:-90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4BPNg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" filled="f" stroked="f" strokeweight=".5pt">
                <v:textbox>
                  <w:txbxContent>
                    <w:p w14:paraId="76B57ABE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740F2C0C" wp14:editId="0E83207F">
                <wp:simplePos x="0" y="0"/>
                <wp:positionH relativeFrom="column">
                  <wp:posOffset>462916</wp:posOffset>
                </wp:positionH>
                <wp:positionV relativeFrom="paragraph">
                  <wp:posOffset>1473835</wp:posOffset>
                </wp:positionV>
                <wp:extent cx="1270000" cy="368300"/>
                <wp:effectExtent l="0" t="0" r="0" b="0"/>
                <wp:wrapNone/>
                <wp:docPr id="542" name="Text Box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5C52BA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F2C0C" id="Text Box 542" o:spid="_x0000_s1804" type="#_x0000_t202" style="position:absolute;margin-left:36.45pt;margin-top:116.05pt;width:100pt;height:29pt;rotation:-90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" filled="f" stroked="f" strokeweight=".5pt">
                <v:textbox>
                  <w:txbxContent>
                    <w:p w14:paraId="185C52BA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01700851" wp14:editId="5D6E9742">
                <wp:simplePos x="0" y="0"/>
                <wp:positionH relativeFrom="column">
                  <wp:posOffset>462915</wp:posOffset>
                </wp:positionH>
                <wp:positionV relativeFrom="paragraph">
                  <wp:posOffset>171450</wp:posOffset>
                </wp:positionV>
                <wp:extent cx="1270000" cy="368300"/>
                <wp:effectExtent l="0" t="0" r="0" b="0"/>
                <wp:wrapNone/>
                <wp:docPr id="543" name="Text Box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D2B508" w14:textId="77777777" w:rsidR="004858EE" w:rsidRPr="00E9561B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00851" id="Text Box 543" o:spid="_x0000_s1805" type="#_x0000_t202" style="position:absolute;margin-left:36.45pt;margin-top:13.5pt;width:100pt;height:29pt;rotation:-90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jfMNg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" filled="f" stroked="f" strokeweight=".5pt">
                <v:textbox>
                  <w:txbxContent>
                    <w:p w14:paraId="34D2B508" w14:textId="77777777" w:rsidR="004858EE" w:rsidRPr="00E9561B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18752" behindDoc="0" locked="0" layoutInCell="1" allowOverlap="1" wp14:anchorId="075A5006" wp14:editId="3C1CC040">
                <wp:simplePos x="0" y="0"/>
                <wp:positionH relativeFrom="column">
                  <wp:posOffset>-824230</wp:posOffset>
                </wp:positionH>
                <wp:positionV relativeFrom="paragraph">
                  <wp:posOffset>7451090</wp:posOffset>
                </wp:positionV>
                <wp:extent cx="2438400" cy="596900"/>
                <wp:effectExtent l="0" t="0" r="6350" b="0"/>
                <wp:wrapNone/>
                <wp:docPr id="3086" name="Text Box 3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4384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575789" w14:textId="77777777" w:rsidR="004858EE" w:rsidRPr="007B4AB4" w:rsidRDefault="004858EE" w:rsidP="000F4CA4">
                            <w:pPr>
                              <w:jc w:val="left"/>
                              <w:rPr>
                                <w:rFonts w:ascii="Roboto" w:hAnsi="Roboto"/>
                                <w:b/>
                                <w:color w:val="D47DB2"/>
                                <w:sz w:val="60"/>
                                <w:szCs w:val="60"/>
                              </w:rPr>
                            </w:pPr>
                            <w:r w:rsidRPr="007B4AB4">
                              <w:rPr>
                                <w:rFonts w:ascii="Roboto" w:hAnsi="Roboto"/>
                                <w:b/>
                                <w:color w:val="D47DB2"/>
                                <w:sz w:val="60"/>
                                <w:szCs w:val="60"/>
                              </w:rPr>
                              <w:t>November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A5006" id="Text Box 3086" o:spid="_x0000_s1806" type="#_x0000_t202" style="position:absolute;margin-left:-64.9pt;margin-top:586.7pt;width:192pt;height:47pt;rotation:-90;z-index:25261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" filled="f" stroked="f" strokeweight=".5pt">
                <v:textbox>
                  <w:txbxContent>
                    <w:p w14:paraId="63575789" w14:textId="77777777" w:rsidR="004858EE" w:rsidRPr="007B4AB4" w:rsidRDefault="004858EE" w:rsidP="000F4CA4">
                      <w:pPr>
                        <w:jc w:val="left"/>
                        <w:rPr>
                          <w:rFonts w:ascii="Roboto" w:hAnsi="Roboto"/>
                          <w:b/>
                          <w:color w:val="D47DB2"/>
                          <w:sz w:val="60"/>
                          <w:szCs w:val="60"/>
                        </w:rPr>
                      </w:pPr>
                      <w:r w:rsidRPr="007B4AB4">
                        <w:rPr>
                          <w:rFonts w:ascii="Roboto" w:hAnsi="Roboto"/>
                          <w:b/>
                          <w:color w:val="D47DB2"/>
                          <w:sz w:val="60"/>
                          <w:szCs w:val="60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17728" behindDoc="0" locked="0" layoutInCell="1" allowOverlap="1" wp14:anchorId="158EF1AC" wp14:editId="0D42894A">
                <wp:simplePos x="0" y="0"/>
                <wp:positionH relativeFrom="column">
                  <wp:posOffset>-246380</wp:posOffset>
                </wp:positionH>
                <wp:positionV relativeFrom="paragraph">
                  <wp:posOffset>-8255</wp:posOffset>
                </wp:positionV>
                <wp:extent cx="1270000" cy="596900"/>
                <wp:effectExtent l="0" t="0" r="0" b="0"/>
                <wp:wrapNone/>
                <wp:docPr id="3085" name="Text Box 3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6A337B" w14:textId="2EC33F03" w:rsidR="004858EE" w:rsidRPr="007B4AB4" w:rsidRDefault="004858EE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D47DB2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D47DB2"/>
                                <w:sz w:val="60"/>
                                <w:szCs w:val="60"/>
                              </w:rPr>
                              <w:t>202</w:t>
                            </w:r>
                            <w:r w:rsidR="0079162F">
                              <w:rPr>
                                <w:rFonts w:ascii="Roboto" w:hAnsi="Roboto"/>
                                <w:b/>
                                <w:color w:val="D47DB2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EF1AC" id="Text Box 3085" o:spid="_x0000_s1807" type="#_x0000_t202" style="position:absolute;margin-left:-19.4pt;margin-top:-.65pt;width:100pt;height:47pt;rotation:-90;z-index:25261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" filled="f" stroked="f" strokeweight=".5pt">
                <v:textbox>
                  <w:txbxContent>
                    <w:p w14:paraId="4F6A337B" w14:textId="2EC33F03" w:rsidR="004858EE" w:rsidRPr="007B4AB4" w:rsidRDefault="004858EE" w:rsidP="000F4CA4">
                      <w:pPr>
                        <w:jc w:val="center"/>
                        <w:rPr>
                          <w:rFonts w:ascii="Roboto" w:hAnsi="Roboto"/>
                          <w:b/>
                          <w:color w:val="D47DB2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D47DB2"/>
                          <w:sz w:val="60"/>
                          <w:szCs w:val="60"/>
                        </w:rPr>
                        <w:t>202</w:t>
                      </w:r>
                      <w:r w:rsidR="0079162F">
                        <w:rPr>
                          <w:rFonts w:ascii="Roboto" w:hAnsi="Roboto"/>
                          <w:b/>
                          <w:color w:val="D47DB2"/>
                          <w:sz w:val="60"/>
                          <w:szCs w:val="6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006AB8DF" w14:textId="1BC684D0" w:rsidR="002E13DC" w:rsidRDefault="006B38C3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60"/>
          <w:footerReference w:type="default" r:id="rId61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6B38C3"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4155776" behindDoc="0" locked="0" layoutInCell="1" allowOverlap="1" wp14:anchorId="7B9DEB99" wp14:editId="10C2BFC0">
                <wp:simplePos x="0" y="0"/>
                <wp:positionH relativeFrom="column">
                  <wp:posOffset>1130300</wp:posOffset>
                </wp:positionH>
                <wp:positionV relativeFrom="paragraph">
                  <wp:posOffset>23495</wp:posOffset>
                </wp:positionV>
                <wp:extent cx="1270000" cy="590550"/>
                <wp:effectExtent l="0" t="0" r="3175" b="0"/>
                <wp:wrapNone/>
                <wp:docPr id="5371" name="Text Box 5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5F1D9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DEB99" id="Text Box 5371" o:spid="_x0000_s1808" type="#_x0000_t202" style="position:absolute;left:0;text-align:left;margin-left:89pt;margin-top:1.85pt;width:100pt;height:46.5pt;rotation:-90;z-index:25415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" filled="f" stroked="f" strokeweight=".5pt">
                <v:textbox>
                  <w:txbxContent>
                    <w:p w14:paraId="695F1D9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56800" behindDoc="0" locked="0" layoutInCell="1" allowOverlap="1" wp14:anchorId="4772464D" wp14:editId="07E90072">
                <wp:simplePos x="0" y="0"/>
                <wp:positionH relativeFrom="column">
                  <wp:posOffset>2025650</wp:posOffset>
                </wp:positionH>
                <wp:positionV relativeFrom="paragraph">
                  <wp:posOffset>23495</wp:posOffset>
                </wp:positionV>
                <wp:extent cx="1270000" cy="590550"/>
                <wp:effectExtent l="0" t="0" r="3175" b="0"/>
                <wp:wrapNone/>
                <wp:docPr id="5372" name="Text Box 5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FF053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2464D" id="Text Box 5372" o:spid="_x0000_s1809" type="#_x0000_t202" style="position:absolute;left:0;text-align:left;margin-left:159.5pt;margin-top:1.85pt;width:100pt;height:46.5pt;rotation:-90;z-index:25415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" filled="f" stroked="f" strokeweight=".5pt">
                <v:textbox>
                  <w:txbxContent>
                    <w:p w14:paraId="00FF053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57824" behindDoc="0" locked="0" layoutInCell="1" allowOverlap="1" wp14:anchorId="40FBB76D" wp14:editId="4E3CA73F">
                <wp:simplePos x="0" y="0"/>
                <wp:positionH relativeFrom="column">
                  <wp:posOffset>2934970</wp:posOffset>
                </wp:positionH>
                <wp:positionV relativeFrom="paragraph">
                  <wp:posOffset>18415</wp:posOffset>
                </wp:positionV>
                <wp:extent cx="1270000" cy="590550"/>
                <wp:effectExtent l="0" t="0" r="3175" b="0"/>
                <wp:wrapNone/>
                <wp:docPr id="5373" name="Text Box 5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7712C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BB76D" id="Text Box 5373" o:spid="_x0000_s1810" type="#_x0000_t202" style="position:absolute;left:0;text-align:left;margin-left:231.1pt;margin-top:1.45pt;width:100pt;height:46.5pt;rotation:-90;z-index:2541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09R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0WAy&#10;4EyLCi5tVOPZF2pYDEKj2rgpoGsDsG+QgddBuxB3CIbWm9xWzBIk7o1hDX5REfTIAIf4p6vggV4G&#10;jv4k4phEbnTXHY2iI0lLFkiNdf6rooqFTcotDI2s4rhyHgUAeoEEuKZlUZbR1FKzOuXjASh/y+CL&#10;UuPDt9LDzjfbJsownvQv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" filled="f" stroked="f" strokeweight=".5pt">
                <v:textbox>
                  <w:txbxContent>
                    <w:p w14:paraId="527712C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58848" behindDoc="0" locked="0" layoutInCell="1" allowOverlap="1" wp14:anchorId="2E1EDFFB" wp14:editId="1EC387C7">
                <wp:simplePos x="0" y="0"/>
                <wp:positionH relativeFrom="column">
                  <wp:posOffset>3830320</wp:posOffset>
                </wp:positionH>
                <wp:positionV relativeFrom="paragraph">
                  <wp:posOffset>19050</wp:posOffset>
                </wp:positionV>
                <wp:extent cx="1270000" cy="590550"/>
                <wp:effectExtent l="0" t="0" r="3175" b="0"/>
                <wp:wrapNone/>
                <wp:docPr id="5374" name="Text Box 5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17237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EDFFB" id="Text Box 5374" o:spid="_x0000_s1811" type="#_x0000_t202" style="position:absolute;left:0;text-align:left;margin-left:301.6pt;margin-top:1.5pt;width:100pt;height:46.5pt;rotation:-90;z-index:25415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Sf2OAIAAG8EAAAOAAAAZHJzL2Uyb0RvYy54bWysVF2P2jAQfK/U/2D5vYRveo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" filled="f" stroked="f" strokeweight=".5pt">
                <v:textbox>
                  <w:txbxContent>
                    <w:p w14:paraId="3D17237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59872" behindDoc="0" locked="0" layoutInCell="1" allowOverlap="1" wp14:anchorId="5BE74A1C" wp14:editId="4C0CB689">
                <wp:simplePos x="0" y="0"/>
                <wp:positionH relativeFrom="column">
                  <wp:posOffset>4738370</wp:posOffset>
                </wp:positionH>
                <wp:positionV relativeFrom="paragraph">
                  <wp:posOffset>23495</wp:posOffset>
                </wp:positionV>
                <wp:extent cx="1270000" cy="590550"/>
                <wp:effectExtent l="0" t="0" r="3175" b="0"/>
                <wp:wrapNone/>
                <wp:docPr id="5375" name="Text Box 5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8B909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74A1C" id="Text Box 5375" o:spid="_x0000_s1812" type="#_x0000_t202" style="position:absolute;left:0;text-align:left;margin-left:373.1pt;margin-top:1.85pt;width:100pt;height:46.5pt;rotation:-90;z-index:25415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" filled="f" stroked="f" strokeweight=".5pt">
                <v:textbox>
                  <w:txbxContent>
                    <w:p w14:paraId="108B909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60896" behindDoc="0" locked="0" layoutInCell="1" allowOverlap="1" wp14:anchorId="196CAD51" wp14:editId="668D0BDB">
                <wp:simplePos x="0" y="0"/>
                <wp:positionH relativeFrom="column">
                  <wp:posOffset>5633720</wp:posOffset>
                </wp:positionH>
                <wp:positionV relativeFrom="paragraph">
                  <wp:posOffset>24130</wp:posOffset>
                </wp:positionV>
                <wp:extent cx="1270000" cy="590550"/>
                <wp:effectExtent l="0" t="0" r="3175" b="0"/>
                <wp:wrapNone/>
                <wp:docPr id="5376" name="Text Box 5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6FF6B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CAD51" id="Text Box 5376" o:spid="_x0000_s1813" type="#_x0000_t202" style="position:absolute;left:0;text-align:left;margin-left:443.6pt;margin-top:1.9pt;width:100pt;height:46.5pt;rotation:-90;z-index:25416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" filled="f" stroked="f" strokeweight=".5pt">
                <v:textbox>
                  <w:txbxContent>
                    <w:p w14:paraId="516FF6B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61920" behindDoc="0" locked="0" layoutInCell="1" allowOverlap="1" wp14:anchorId="66F7CEBF" wp14:editId="67C75ECF">
                <wp:simplePos x="0" y="0"/>
                <wp:positionH relativeFrom="column">
                  <wp:posOffset>1137920</wp:posOffset>
                </wp:positionH>
                <wp:positionV relativeFrom="paragraph">
                  <wp:posOffset>1369695</wp:posOffset>
                </wp:positionV>
                <wp:extent cx="1270000" cy="590550"/>
                <wp:effectExtent l="0" t="0" r="3175" b="0"/>
                <wp:wrapNone/>
                <wp:docPr id="5377" name="Text Box 5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CC380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7CEBF" id="Text Box 5377" o:spid="_x0000_s1814" type="#_x0000_t202" style="position:absolute;left:0;text-align:left;margin-left:89.6pt;margin-top:107.85pt;width:100pt;height:46.5pt;rotation:-90;z-index:25416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" filled="f" stroked="f" strokeweight=".5pt">
                <v:textbox>
                  <w:txbxContent>
                    <w:p w14:paraId="3CCC380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62944" behindDoc="0" locked="0" layoutInCell="1" allowOverlap="1" wp14:anchorId="1F41B00E" wp14:editId="3207940C">
                <wp:simplePos x="0" y="0"/>
                <wp:positionH relativeFrom="column">
                  <wp:posOffset>2033270</wp:posOffset>
                </wp:positionH>
                <wp:positionV relativeFrom="paragraph">
                  <wp:posOffset>1369695</wp:posOffset>
                </wp:positionV>
                <wp:extent cx="1270000" cy="590550"/>
                <wp:effectExtent l="0" t="0" r="3175" b="0"/>
                <wp:wrapNone/>
                <wp:docPr id="5378" name="Text Box 5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CF1234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1B00E" id="Text Box 5378" o:spid="_x0000_s1815" type="#_x0000_t202" style="position:absolute;left:0;text-align:left;margin-left:160.1pt;margin-top:107.85pt;width:100pt;height:46.5pt;rotation:-90;z-index:25416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" filled="f" stroked="f" strokeweight=".5pt">
                <v:textbox>
                  <w:txbxContent>
                    <w:p w14:paraId="31CF1234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63968" behindDoc="0" locked="0" layoutInCell="1" allowOverlap="1" wp14:anchorId="7CCEE0A7" wp14:editId="603D7D95">
                <wp:simplePos x="0" y="0"/>
                <wp:positionH relativeFrom="column">
                  <wp:posOffset>2942590</wp:posOffset>
                </wp:positionH>
                <wp:positionV relativeFrom="paragraph">
                  <wp:posOffset>1364615</wp:posOffset>
                </wp:positionV>
                <wp:extent cx="1270000" cy="590550"/>
                <wp:effectExtent l="0" t="0" r="3175" b="0"/>
                <wp:wrapNone/>
                <wp:docPr id="5379" name="Text Box 5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306C8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EE0A7" id="Text Box 5379" o:spid="_x0000_s1816" type="#_x0000_t202" style="position:absolute;left:0;text-align:left;margin-left:231.7pt;margin-top:107.45pt;width:100pt;height:46.5pt;rotation:-90;z-index:25416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" filled="f" stroked="f" strokeweight=".5pt">
                <v:textbox>
                  <w:txbxContent>
                    <w:p w14:paraId="6A306C8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64992" behindDoc="0" locked="0" layoutInCell="1" allowOverlap="1" wp14:anchorId="745A65A8" wp14:editId="565D9C2E">
                <wp:simplePos x="0" y="0"/>
                <wp:positionH relativeFrom="column">
                  <wp:posOffset>3837940</wp:posOffset>
                </wp:positionH>
                <wp:positionV relativeFrom="paragraph">
                  <wp:posOffset>1365250</wp:posOffset>
                </wp:positionV>
                <wp:extent cx="1270000" cy="590550"/>
                <wp:effectExtent l="0" t="0" r="3175" b="0"/>
                <wp:wrapNone/>
                <wp:docPr id="5380" name="Text Box 5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362CF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A65A8" id="Text Box 5380" o:spid="_x0000_s1817" type="#_x0000_t202" style="position:absolute;left:0;text-align:left;margin-left:302.2pt;margin-top:107.5pt;width:100pt;height:46.5pt;rotation:-90;z-index:25416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udQ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" filled="f" stroked="f" strokeweight=".5pt">
                <v:textbox>
                  <w:txbxContent>
                    <w:p w14:paraId="73362CF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66016" behindDoc="0" locked="0" layoutInCell="1" allowOverlap="1" wp14:anchorId="1260B5D3" wp14:editId="30B2CC8A">
                <wp:simplePos x="0" y="0"/>
                <wp:positionH relativeFrom="column">
                  <wp:posOffset>4745990</wp:posOffset>
                </wp:positionH>
                <wp:positionV relativeFrom="paragraph">
                  <wp:posOffset>1369695</wp:posOffset>
                </wp:positionV>
                <wp:extent cx="1270000" cy="590550"/>
                <wp:effectExtent l="0" t="0" r="3175" b="0"/>
                <wp:wrapNone/>
                <wp:docPr id="5381" name="Text Box 5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90A37A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0B5D3" id="Text Box 5381" o:spid="_x0000_s1818" type="#_x0000_t202" style="position:absolute;left:0;text-align:left;margin-left:373.7pt;margin-top:107.85pt;width:100pt;height:46.5pt;rotation:-90;z-index:25416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" filled="f" stroked="f" strokeweight=".5pt">
                <v:textbox>
                  <w:txbxContent>
                    <w:p w14:paraId="4F90A37A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67040" behindDoc="0" locked="0" layoutInCell="1" allowOverlap="1" wp14:anchorId="6D794410" wp14:editId="027A80FB">
                <wp:simplePos x="0" y="0"/>
                <wp:positionH relativeFrom="column">
                  <wp:posOffset>5641340</wp:posOffset>
                </wp:positionH>
                <wp:positionV relativeFrom="paragraph">
                  <wp:posOffset>1370330</wp:posOffset>
                </wp:positionV>
                <wp:extent cx="1270000" cy="590550"/>
                <wp:effectExtent l="0" t="0" r="3175" b="0"/>
                <wp:wrapNone/>
                <wp:docPr id="5382" name="Text Box 5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9D36B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94410" id="Text Box 5382" o:spid="_x0000_s1819" type="#_x0000_t202" style="position:absolute;left:0;text-align:left;margin-left:444.2pt;margin-top:107.9pt;width:100pt;height:46.5pt;rotation:-90;z-index:25416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OI7Nw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" filled="f" stroked="f" strokeweight=".5pt">
                <v:textbox>
                  <w:txbxContent>
                    <w:p w14:paraId="729D36B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68064" behindDoc="0" locked="0" layoutInCell="1" allowOverlap="1" wp14:anchorId="6D625D95" wp14:editId="4ED5FDE8">
                <wp:simplePos x="0" y="0"/>
                <wp:positionH relativeFrom="column">
                  <wp:posOffset>1139190</wp:posOffset>
                </wp:positionH>
                <wp:positionV relativeFrom="paragraph">
                  <wp:posOffset>2727325</wp:posOffset>
                </wp:positionV>
                <wp:extent cx="1270000" cy="590550"/>
                <wp:effectExtent l="0" t="0" r="3175" b="0"/>
                <wp:wrapNone/>
                <wp:docPr id="5383" name="Text Box 5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34216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25D95" id="Text Box 5383" o:spid="_x0000_s1820" type="#_x0000_t202" style="position:absolute;left:0;text-align:left;margin-left:89.7pt;margin-top:214.75pt;width:100pt;height:46.5pt;rotation:-90;z-index:25416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" filled="f" stroked="f" strokeweight=".5pt">
                <v:textbox>
                  <w:txbxContent>
                    <w:p w14:paraId="5234216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69088" behindDoc="0" locked="0" layoutInCell="1" allowOverlap="1" wp14:anchorId="19033AF0" wp14:editId="7BD5A98A">
                <wp:simplePos x="0" y="0"/>
                <wp:positionH relativeFrom="column">
                  <wp:posOffset>2034540</wp:posOffset>
                </wp:positionH>
                <wp:positionV relativeFrom="paragraph">
                  <wp:posOffset>2727325</wp:posOffset>
                </wp:positionV>
                <wp:extent cx="1270000" cy="590550"/>
                <wp:effectExtent l="0" t="0" r="3175" b="0"/>
                <wp:wrapNone/>
                <wp:docPr id="5384" name="Text Box 5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E36590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33AF0" id="Text Box 5384" o:spid="_x0000_s1821" type="#_x0000_t202" style="position:absolute;left:0;text-align:left;margin-left:160.2pt;margin-top:214.75pt;width:100pt;height:46.5pt;rotation:-90;z-index:25416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" filled="f" stroked="f" strokeweight=".5pt">
                <v:textbox>
                  <w:txbxContent>
                    <w:p w14:paraId="6BE36590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70112" behindDoc="0" locked="0" layoutInCell="1" allowOverlap="1" wp14:anchorId="00A414D9" wp14:editId="14B1960A">
                <wp:simplePos x="0" y="0"/>
                <wp:positionH relativeFrom="column">
                  <wp:posOffset>2943860</wp:posOffset>
                </wp:positionH>
                <wp:positionV relativeFrom="paragraph">
                  <wp:posOffset>2722245</wp:posOffset>
                </wp:positionV>
                <wp:extent cx="1270000" cy="590550"/>
                <wp:effectExtent l="0" t="0" r="3175" b="0"/>
                <wp:wrapNone/>
                <wp:docPr id="5385" name="Text Box 5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263FC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414D9" id="Text Box 5385" o:spid="_x0000_s1822" type="#_x0000_t202" style="position:absolute;left:0;text-align:left;margin-left:231.8pt;margin-top:214.35pt;width:100pt;height:46.5pt;rotation:-90;z-index:25417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1Z/OA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" filled="f" stroked="f" strokeweight=".5pt">
                <v:textbox>
                  <w:txbxContent>
                    <w:p w14:paraId="06263FC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71136" behindDoc="0" locked="0" layoutInCell="1" allowOverlap="1" wp14:anchorId="3F81FEFA" wp14:editId="5860CD52">
                <wp:simplePos x="0" y="0"/>
                <wp:positionH relativeFrom="column">
                  <wp:posOffset>3839210</wp:posOffset>
                </wp:positionH>
                <wp:positionV relativeFrom="paragraph">
                  <wp:posOffset>2722880</wp:posOffset>
                </wp:positionV>
                <wp:extent cx="1270000" cy="590550"/>
                <wp:effectExtent l="0" t="0" r="3175" b="0"/>
                <wp:wrapNone/>
                <wp:docPr id="5386" name="Text Box 5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70F3D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1FEFA" id="Text Box 5386" o:spid="_x0000_s1823" type="#_x0000_t202" style="position:absolute;left:0;text-align:left;margin-left:302.3pt;margin-top:214.4pt;width:100pt;height:46.5pt;rotation:-90;z-index:25417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3HeOA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" filled="f" stroked="f" strokeweight=".5pt">
                <v:textbox>
                  <w:txbxContent>
                    <w:p w14:paraId="6170F3D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72160" behindDoc="0" locked="0" layoutInCell="1" allowOverlap="1" wp14:anchorId="4C71ECB4" wp14:editId="6D14F751">
                <wp:simplePos x="0" y="0"/>
                <wp:positionH relativeFrom="column">
                  <wp:posOffset>4747260</wp:posOffset>
                </wp:positionH>
                <wp:positionV relativeFrom="paragraph">
                  <wp:posOffset>2727325</wp:posOffset>
                </wp:positionV>
                <wp:extent cx="1270000" cy="590550"/>
                <wp:effectExtent l="0" t="0" r="3175" b="0"/>
                <wp:wrapNone/>
                <wp:docPr id="5387" name="Text Box 5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3FD5A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1ECB4" id="Text Box 5387" o:spid="_x0000_s1824" type="#_x0000_t202" style="position:absolute;left:0;text-align:left;margin-left:373.8pt;margin-top:214.75pt;width:100pt;height:46.5pt;rotation:-90;z-index:25417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yfgOA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" filled="f" stroked="f" strokeweight=".5pt">
                <v:textbox>
                  <w:txbxContent>
                    <w:p w14:paraId="5F3FD5A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73184" behindDoc="0" locked="0" layoutInCell="1" allowOverlap="1" wp14:anchorId="1534ABA1" wp14:editId="0B5593D5">
                <wp:simplePos x="0" y="0"/>
                <wp:positionH relativeFrom="column">
                  <wp:posOffset>5642610</wp:posOffset>
                </wp:positionH>
                <wp:positionV relativeFrom="paragraph">
                  <wp:posOffset>2727960</wp:posOffset>
                </wp:positionV>
                <wp:extent cx="1270000" cy="590550"/>
                <wp:effectExtent l="0" t="0" r="3175" b="0"/>
                <wp:wrapNone/>
                <wp:docPr id="5388" name="Text Box 5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AAFDD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4ABA1" id="Text Box 5388" o:spid="_x0000_s1825" type="#_x0000_t202" style="position:absolute;left:0;text-align:left;margin-left:444.3pt;margin-top:214.8pt;width:100pt;height:46.5pt;rotation:-90;z-index:25417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" filled="f" stroked="f" strokeweight=".5pt">
                <v:textbox>
                  <w:txbxContent>
                    <w:p w14:paraId="77AAFDD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74208" behindDoc="0" locked="0" layoutInCell="1" allowOverlap="1" wp14:anchorId="0BCB876D" wp14:editId="6C6F77D8">
                <wp:simplePos x="0" y="0"/>
                <wp:positionH relativeFrom="column">
                  <wp:posOffset>1144270</wp:posOffset>
                </wp:positionH>
                <wp:positionV relativeFrom="paragraph">
                  <wp:posOffset>4049395</wp:posOffset>
                </wp:positionV>
                <wp:extent cx="1270000" cy="590550"/>
                <wp:effectExtent l="0" t="0" r="3175" b="0"/>
                <wp:wrapNone/>
                <wp:docPr id="5389" name="Text Box 5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1D5EBD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B876D" id="Text Box 5389" o:spid="_x0000_s1826" type="#_x0000_t202" style="position:absolute;left:0;text-align:left;margin-left:90.1pt;margin-top:318.85pt;width:100pt;height:46.5pt;rotation:-90;z-index:25417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" filled="f" stroked="f" strokeweight=".5pt">
                <v:textbox>
                  <w:txbxContent>
                    <w:p w14:paraId="1E1D5EBD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75232" behindDoc="0" locked="0" layoutInCell="1" allowOverlap="1" wp14:anchorId="006485DB" wp14:editId="4D9F1EDA">
                <wp:simplePos x="0" y="0"/>
                <wp:positionH relativeFrom="column">
                  <wp:posOffset>2039620</wp:posOffset>
                </wp:positionH>
                <wp:positionV relativeFrom="paragraph">
                  <wp:posOffset>4049395</wp:posOffset>
                </wp:positionV>
                <wp:extent cx="1270000" cy="590550"/>
                <wp:effectExtent l="0" t="0" r="3175" b="0"/>
                <wp:wrapNone/>
                <wp:docPr id="5390" name="Text Box 5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93FDE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485DB" id="Text Box 5390" o:spid="_x0000_s1827" type="#_x0000_t202" style="position:absolute;left:0;text-align:left;margin-left:160.6pt;margin-top:318.85pt;width:100pt;height:46.5pt;rotation:-90;z-index:25417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EhrNw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" filled="f" stroked="f" strokeweight=".5pt">
                <v:textbox>
                  <w:txbxContent>
                    <w:p w14:paraId="0693FDE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76256" behindDoc="0" locked="0" layoutInCell="1" allowOverlap="1" wp14:anchorId="7E501379" wp14:editId="42122841">
                <wp:simplePos x="0" y="0"/>
                <wp:positionH relativeFrom="column">
                  <wp:posOffset>2948940</wp:posOffset>
                </wp:positionH>
                <wp:positionV relativeFrom="paragraph">
                  <wp:posOffset>4044315</wp:posOffset>
                </wp:positionV>
                <wp:extent cx="1270000" cy="590550"/>
                <wp:effectExtent l="0" t="0" r="3175" b="0"/>
                <wp:wrapNone/>
                <wp:docPr id="5391" name="Text Box 5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CD86F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01379" id="Text Box 5391" o:spid="_x0000_s1828" type="#_x0000_t202" style="position:absolute;left:0;text-align:left;margin-left:232.2pt;margin-top:318.45pt;width:100pt;height:46.5pt;rotation:-90;z-index:25417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" filled="f" stroked="f" strokeweight=".5pt">
                <v:textbox>
                  <w:txbxContent>
                    <w:p w14:paraId="35CD86F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77280" behindDoc="0" locked="0" layoutInCell="1" allowOverlap="1" wp14:anchorId="09A25AAF" wp14:editId="7251AACB">
                <wp:simplePos x="0" y="0"/>
                <wp:positionH relativeFrom="column">
                  <wp:posOffset>3844290</wp:posOffset>
                </wp:positionH>
                <wp:positionV relativeFrom="paragraph">
                  <wp:posOffset>4044950</wp:posOffset>
                </wp:positionV>
                <wp:extent cx="1270000" cy="590550"/>
                <wp:effectExtent l="0" t="0" r="3175" b="0"/>
                <wp:wrapNone/>
                <wp:docPr id="5392" name="Text Box 5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9DCAE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25AAF" id="Text Box 5392" o:spid="_x0000_s1829" type="#_x0000_t202" style="position:absolute;left:0;text-align:left;margin-left:302.7pt;margin-top:318.5pt;width:100pt;height:46.5pt;rotation:-90;z-index:25417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" filled="f" stroked="f" strokeweight=".5pt">
                <v:textbox>
                  <w:txbxContent>
                    <w:p w14:paraId="019DCAE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78304" behindDoc="0" locked="0" layoutInCell="1" allowOverlap="1" wp14:anchorId="5203AAA0" wp14:editId="0BFC8A48">
                <wp:simplePos x="0" y="0"/>
                <wp:positionH relativeFrom="column">
                  <wp:posOffset>4752340</wp:posOffset>
                </wp:positionH>
                <wp:positionV relativeFrom="paragraph">
                  <wp:posOffset>4049395</wp:posOffset>
                </wp:positionV>
                <wp:extent cx="1270000" cy="590550"/>
                <wp:effectExtent l="0" t="0" r="3175" b="0"/>
                <wp:wrapNone/>
                <wp:docPr id="5393" name="Text Box 5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5640AB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3AAA0" id="Text Box 5393" o:spid="_x0000_s1830" type="#_x0000_t202" style="position:absolute;left:0;text-align:left;margin-left:374.2pt;margin-top:318.85pt;width:100pt;height:46.5pt;rotation:-90;z-index:25417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SZn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0WAy&#10;4EyLCi5tVOPZF2pYDEKj2rgpoGsDsG+QgddBuxB3CIbWm9xWzBIk7o1hDX5REfTIAIf4p6vggV4G&#10;jv5dxDGJ3GjSHY2iI0lLFkiNdf6rooqFTcotDI2s4rhyHgUAeoEEuKZlUZbR1FKzOuXjASh/y+CL&#10;UuPDt9LDzjfbJsownvQv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" filled="f" stroked="f" strokeweight=".5pt">
                <v:textbox>
                  <w:txbxContent>
                    <w:p w14:paraId="265640AB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79328" behindDoc="0" locked="0" layoutInCell="1" allowOverlap="1" wp14:anchorId="6226A9C8" wp14:editId="53695C08">
                <wp:simplePos x="0" y="0"/>
                <wp:positionH relativeFrom="column">
                  <wp:posOffset>5647690</wp:posOffset>
                </wp:positionH>
                <wp:positionV relativeFrom="paragraph">
                  <wp:posOffset>4050030</wp:posOffset>
                </wp:positionV>
                <wp:extent cx="1270000" cy="590550"/>
                <wp:effectExtent l="0" t="0" r="3175" b="0"/>
                <wp:wrapNone/>
                <wp:docPr id="5394" name="Text Box 5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B45B2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6A9C8" id="Text Box 5394" o:spid="_x0000_s1831" type="#_x0000_t202" style="position:absolute;left:0;text-align:left;margin-left:444.7pt;margin-top:318.9pt;width:100pt;height:46.5pt;rotation:-90;z-index:25417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" filled="f" stroked="f" strokeweight=".5pt">
                <v:textbox>
                  <w:txbxContent>
                    <w:p w14:paraId="31B45B2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80352" behindDoc="0" locked="0" layoutInCell="1" allowOverlap="1" wp14:anchorId="0C521741" wp14:editId="3A2FB617">
                <wp:simplePos x="0" y="0"/>
                <wp:positionH relativeFrom="column">
                  <wp:posOffset>1130935</wp:posOffset>
                </wp:positionH>
                <wp:positionV relativeFrom="paragraph">
                  <wp:posOffset>5407025</wp:posOffset>
                </wp:positionV>
                <wp:extent cx="1270000" cy="590550"/>
                <wp:effectExtent l="0" t="0" r="3175" b="0"/>
                <wp:wrapNone/>
                <wp:docPr id="5395" name="Text Box 5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73D822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21741" id="Text Box 5395" o:spid="_x0000_s1832" type="#_x0000_t202" style="position:absolute;left:0;text-align:left;margin-left:89.05pt;margin-top:425.75pt;width:100pt;height:46.5pt;rotation:-90;z-index:25418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" filled="f" stroked="f" strokeweight=".5pt">
                <v:textbox>
                  <w:txbxContent>
                    <w:p w14:paraId="5573D822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81376" behindDoc="0" locked="0" layoutInCell="1" allowOverlap="1" wp14:anchorId="3697B7FA" wp14:editId="3BA4BE92">
                <wp:simplePos x="0" y="0"/>
                <wp:positionH relativeFrom="column">
                  <wp:posOffset>2026285</wp:posOffset>
                </wp:positionH>
                <wp:positionV relativeFrom="paragraph">
                  <wp:posOffset>5407025</wp:posOffset>
                </wp:positionV>
                <wp:extent cx="1270000" cy="590550"/>
                <wp:effectExtent l="0" t="0" r="3175" b="0"/>
                <wp:wrapNone/>
                <wp:docPr id="5396" name="Text Box 5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B26E5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7B7FA" id="Text Box 5396" o:spid="_x0000_s1833" type="#_x0000_t202" style="position:absolute;left:0;text-align:left;margin-left:159.55pt;margin-top:425.75pt;width:100pt;height:46.5pt;rotation:-90;z-index:25418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" filled="f" stroked="f" strokeweight=".5pt">
                <v:textbox>
                  <w:txbxContent>
                    <w:p w14:paraId="60B26E5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82400" behindDoc="0" locked="0" layoutInCell="1" allowOverlap="1" wp14:anchorId="59288ADD" wp14:editId="2C72654B">
                <wp:simplePos x="0" y="0"/>
                <wp:positionH relativeFrom="column">
                  <wp:posOffset>2935605</wp:posOffset>
                </wp:positionH>
                <wp:positionV relativeFrom="paragraph">
                  <wp:posOffset>5401945</wp:posOffset>
                </wp:positionV>
                <wp:extent cx="1270000" cy="590550"/>
                <wp:effectExtent l="0" t="0" r="3175" b="0"/>
                <wp:wrapNone/>
                <wp:docPr id="5397" name="Text Box 5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0CB21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88ADD" id="Text Box 5397" o:spid="_x0000_s1834" type="#_x0000_t202" style="position:absolute;left:0;text-align:left;margin-left:231.15pt;margin-top:425.35pt;width:100pt;height:46.5pt;rotation:-90;z-index:25418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" filled="f" stroked="f" strokeweight=".5pt">
                <v:textbox>
                  <w:txbxContent>
                    <w:p w14:paraId="640CB21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83424" behindDoc="0" locked="0" layoutInCell="1" allowOverlap="1" wp14:anchorId="338D00D0" wp14:editId="0392A937">
                <wp:simplePos x="0" y="0"/>
                <wp:positionH relativeFrom="column">
                  <wp:posOffset>3830955</wp:posOffset>
                </wp:positionH>
                <wp:positionV relativeFrom="paragraph">
                  <wp:posOffset>5402580</wp:posOffset>
                </wp:positionV>
                <wp:extent cx="1270000" cy="590550"/>
                <wp:effectExtent l="0" t="0" r="3175" b="0"/>
                <wp:wrapNone/>
                <wp:docPr id="5398" name="Text Box 5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29806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D00D0" id="Text Box 5398" o:spid="_x0000_s1835" type="#_x0000_t202" style="position:absolute;left:0;text-align:left;margin-left:301.65pt;margin-top:425.4pt;width:100pt;height:46.5pt;rotation:-90;z-index:25418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" filled="f" stroked="f" strokeweight=".5pt">
                <v:textbox>
                  <w:txbxContent>
                    <w:p w14:paraId="2029806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84448" behindDoc="0" locked="0" layoutInCell="1" allowOverlap="1" wp14:anchorId="154DD4F0" wp14:editId="46DF6781">
                <wp:simplePos x="0" y="0"/>
                <wp:positionH relativeFrom="column">
                  <wp:posOffset>4739005</wp:posOffset>
                </wp:positionH>
                <wp:positionV relativeFrom="paragraph">
                  <wp:posOffset>5407025</wp:posOffset>
                </wp:positionV>
                <wp:extent cx="1270000" cy="590550"/>
                <wp:effectExtent l="0" t="0" r="3175" b="0"/>
                <wp:wrapNone/>
                <wp:docPr id="5399" name="Text Box 5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68261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DD4F0" id="Text Box 5399" o:spid="_x0000_s1836" type="#_x0000_t202" style="position:absolute;left:0;text-align:left;margin-left:373.15pt;margin-top:425.75pt;width:100pt;height:46.5pt;rotation:-90;z-index:25418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" filled="f" stroked="f" strokeweight=".5pt">
                <v:textbox>
                  <w:txbxContent>
                    <w:p w14:paraId="2E68261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85472" behindDoc="0" locked="0" layoutInCell="1" allowOverlap="1" wp14:anchorId="12B4EA27" wp14:editId="3CFCBCAF">
                <wp:simplePos x="0" y="0"/>
                <wp:positionH relativeFrom="column">
                  <wp:posOffset>5634355</wp:posOffset>
                </wp:positionH>
                <wp:positionV relativeFrom="paragraph">
                  <wp:posOffset>5407660</wp:posOffset>
                </wp:positionV>
                <wp:extent cx="1270000" cy="590550"/>
                <wp:effectExtent l="0" t="0" r="3175" b="0"/>
                <wp:wrapNone/>
                <wp:docPr id="5400" name="Text Box 5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3773E3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4EA27" id="Text Box 5400" o:spid="_x0000_s1837" type="#_x0000_t202" style="position:absolute;left:0;text-align:left;margin-left:443.65pt;margin-top:425.8pt;width:100pt;height:46.5pt;rotation:-90;z-index:25418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" filled="f" stroked="f" strokeweight=".5pt">
                <v:textbox>
                  <w:txbxContent>
                    <w:p w14:paraId="313773E3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86496" behindDoc="0" locked="0" layoutInCell="1" allowOverlap="1" wp14:anchorId="0C11D96C" wp14:editId="47CDCB4A">
                <wp:simplePos x="0" y="0"/>
                <wp:positionH relativeFrom="column">
                  <wp:posOffset>1145540</wp:posOffset>
                </wp:positionH>
                <wp:positionV relativeFrom="paragraph">
                  <wp:posOffset>6729095</wp:posOffset>
                </wp:positionV>
                <wp:extent cx="1270000" cy="590550"/>
                <wp:effectExtent l="0" t="0" r="3175" b="0"/>
                <wp:wrapNone/>
                <wp:docPr id="5401" name="Text Box 5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61A29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1D96C" id="Text Box 5401" o:spid="_x0000_s1838" type="#_x0000_t202" style="position:absolute;left:0;text-align:left;margin-left:90.2pt;margin-top:529.85pt;width:100pt;height:46.5pt;rotation:-90;z-index:2541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" filled="f" stroked="f" strokeweight=".5pt">
                <v:textbox>
                  <w:txbxContent>
                    <w:p w14:paraId="4D61A29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87520" behindDoc="0" locked="0" layoutInCell="1" allowOverlap="1" wp14:anchorId="4D0B8B8C" wp14:editId="205DC150">
                <wp:simplePos x="0" y="0"/>
                <wp:positionH relativeFrom="column">
                  <wp:posOffset>2040890</wp:posOffset>
                </wp:positionH>
                <wp:positionV relativeFrom="paragraph">
                  <wp:posOffset>6729095</wp:posOffset>
                </wp:positionV>
                <wp:extent cx="1270000" cy="590550"/>
                <wp:effectExtent l="0" t="0" r="3175" b="0"/>
                <wp:wrapNone/>
                <wp:docPr id="5402" name="Text Box 5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E51B81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B8B8C" id="Text Box 5402" o:spid="_x0000_s1839" type="#_x0000_t202" style="position:absolute;left:0;text-align:left;margin-left:160.7pt;margin-top:529.85pt;width:100pt;height:46.5pt;rotation:-90;z-index:25418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" filled="f" stroked="f" strokeweight=".5pt">
                <v:textbox>
                  <w:txbxContent>
                    <w:p w14:paraId="7DE51B81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88544" behindDoc="0" locked="0" layoutInCell="1" allowOverlap="1" wp14:anchorId="34708D83" wp14:editId="7D7F86A7">
                <wp:simplePos x="0" y="0"/>
                <wp:positionH relativeFrom="column">
                  <wp:posOffset>2950210</wp:posOffset>
                </wp:positionH>
                <wp:positionV relativeFrom="paragraph">
                  <wp:posOffset>6724015</wp:posOffset>
                </wp:positionV>
                <wp:extent cx="1270000" cy="590550"/>
                <wp:effectExtent l="0" t="0" r="3175" b="0"/>
                <wp:wrapNone/>
                <wp:docPr id="5403" name="Text Box 5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DF18B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08D83" id="Text Box 5403" o:spid="_x0000_s1840" type="#_x0000_t202" style="position:absolute;left:0;text-align:left;margin-left:232.3pt;margin-top:529.45pt;width:100pt;height:46.5pt;rotation:-90;z-index:25418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" filled="f" stroked="f" strokeweight=".5pt">
                <v:textbox>
                  <w:txbxContent>
                    <w:p w14:paraId="61DF18B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89568" behindDoc="0" locked="0" layoutInCell="1" allowOverlap="1" wp14:anchorId="3CB85342" wp14:editId="23AEA1BD">
                <wp:simplePos x="0" y="0"/>
                <wp:positionH relativeFrom="column">
                  <wp:posOffset>3845560</wp:posOffset>
                </wp:positionH>
                <wp:positionV relativeFrom="paragraph">
                  <wp:posOffset>6724650</wp:posOffset>
                </wp:positionV>
                <wp:extent cx="1270000" cy="590550"/>
                <wp:effectExtent l="0" t="0" r="3175" b="0"/>
                <wp:wrapNone/>
                <wp:docPr id="5404" name="Text Box 5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07A4FE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85342" id="Text Box 5404" o:spid="_x0000_s1841" type="#_x0000_t202" style="position:absolute;left:0;text-align:left;margin-left:302.8pt;margin-top:529.5pt;width:100pt;height:46.5pt;rotation:-90;z-index:25418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" filled="f" stroked="f" strokeweight=".5pt">
                <v:textbox>
                  <w:txbxContent>
                    <w:p w14:paraId="7007A4FE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90592" behindDoc="0" locked="0" layoutInCell="1" allowOverlap="1" wp14:anchorId="01043D09" wp14:editId="4938D0CA">
                <wp:simplePos x="0" y="0"/>
                <wp:positionH relativeFrom="column">
                  <wp:posOffset>4753610</wp:posOffset>
                </wp:positionH>
                <wp:positionV relativeFrom="paragraph">
                  <wp:posOffset>6729095</wp:posOffset>
                </wp:positionV>
                <wp:extent cx="1270000" cy="590550"/>
                <wp:effectExtent l="0" t="0" r="3175" b="0"/>
                <wp:wrapNone/>
                <wp:docPr id="5405" name="Text Box 5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6B442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43D09" id="Text Box 5405" o:spid="_x0000_s1842" type="#_x0000_t202" style="position:absolute;left:0;text-align:left;margin-left:374.3pt;margin-top:529.85pt;width:100pt;height:46.5pt;rotation:-90;z-index:25419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" filled="f" stroked="f" strokeweight=".5pt">
                <v:textbox>
                  <w:txbxContent>
                    <w:p w14:paraId="026B442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91616" behindDoc="0" locked="0" layoutInCell="1" allowOverlap="1" wp14:anchorId="7288D32A" wp14:editId="38344B48">
                <wp:simplePos x="0" y="0"/>
                <wp:positionH relativeFrom="column">
                  <wp:posOffset>5648960</wp:posOffset>
                </wp:positionH>
                <wp:positionV relativeFrom="paragraph">
                  <wp:posOffset>6729730</wp:posOffset>
                </wp:positionV>
                <wp:extent cx="1270000" cy="590550"/>
                <wp:effectExtent l="0" t="0" r="3175" b="0"/>
                <wp:wrapNone/>
                <wp:docPr id="5406" name="Text Box 5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EE5CE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8D32A" id="Text Box 5406" o:spid="_x0000_s1843" type="#_x0000_t202" style="position:absolute;left:0;text-align:left;margin-left:444.8pt;margin-top:529.9pt;width:100pt;height:46.5pt;rotation:-90;z-index:25419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" filled="f" stroked="f" strokeweight=".5pt">
                <v:textbox>
                  <w:txbxContent>
                    <w:p w14:paraId="32EE5CE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92640" behindDoc="0" locked="0" layoutInCell="1" allowOverlap="1" wp14:anchorId="2B3F88AF" wp14:editId="630B010D">
                <wp:simplePos x="0" y="0"/>
                <wp:positionH relativeFrom="column">
                  <wp:posOffset>1158240</wp:posOffset>
                </wp:positionH>
                <wp:positionV relativeFrom="paragraph">
                  <wp:posOffset>8070215</wp:posOffset>
                </wp:positionV>
                <wp:extent cx="1270000" cy="590550"/>
                <wp:effectExtent l="0" t="0" r="3175" b="0"/>
                <wp:wrapNone/>
                <wp:docPr id="5407" name="Text Box 5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0618A7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F88AF" id="Text Box 5407" o:spid="_x0000_s1844" type="#_x0000_t202" style="position:absolute;left:0;text-align:left;margin-left:91.2pt;margin-top:635.45pt;width:100pt;height:46.5pt;rotation:-90;z-index:25419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" filled="f" stroked="f" strokeweight=".5pt">
                <v:textbox>
                  <w:txbxContent>
                    <w:p w14:paraId="1A0618A7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93664" behindDoc="0" locked="0" layoutInCell="1" allowOverlap="1" wp14:anchorId="18EEC8BE" wp14:editId="6BF64D93">
                <wp:simplePos x="0" y="0"/>
                <wp:positionH relativeFrom="column">
                  <wp:posOffset>2053590</wp:posOffset>
                </wp:positionH>
                <wp:positionV relativeFrom="paragraph">
                  <wp:posOffset>8070215</wp:posOffset>
                </wp:positionV>
                <wp:extent cx="1270000" cy="590550"/>
                <wp:effectExtent l="0" t="0" r="3175" b="0"/>
                <wp:wrapNone/>
                <wp:docPr id="5408" name="Text Box 5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A99BA8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EC8BE" id="Text Box 5408" o:spid="_x0000_s1845" type="#_x0000_t202" style="position:absolute;left:0;text-align:left;margin-left:161.7pt;margin-top:635.45pt;width:100pt;height:46.5pt;rotation:-90;z-index:25419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" filled="f" stroked="f" strokeweight=".5pt">
                <v:textbox>
                  <w:txbxContent>
                    <w:p w14:paraId="6BA99BA8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94688" behindDoc="0" locked="0" layoutInCell="1" allowOverlap="1" wp14:anchorId="2E3DFBF4" wp14:editId="444A283C">
                <wp:simplePos x="0" y="0"/>
                <wp:positionH relativeFrom="column">
                  <wp:posOffset>2962910</wp:posOffset>
                </wp:positionH>
                <wp:positionV relativeFrom="paragraph">
                  <wp:posOffset>8065135</wp:posOffset>
                </wp:positionV>
                <wp:extent cx="1270000" cy="590550"/>
                <wp:effectExtent l="0" t="0" r="3175" b="0"/>
                <wp:wrapNone/>
                <wp:docPr id="5409" name="Text Box 5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A66246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DFBF4" id="Text Box 5409" o:spid="_x0000_s1846" type="#_x0000_t202" style="position:absolute;left:0;text-align:left;margin-left:233.3pt;margin-top:635.05pt;width:100pt;height:46.5pt;rotation:-90;z-index:25419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" filled="f" stroked="f" strokeweight=".5pt">
                <v:textbox>
                  <w:txbxContent>
                    <w:p w14:paraId="06A66246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95712" behindDoc="0" locked="0" layoutInCell="1" allowOverlap="1" wp14:anchorId="255DD12A" wp14:editId="687DFC6F">
                <wp:simplePos x="0" y="0"/>
                <wp:positionH relativeFrom="column">
                  <wp:posOffset>3858260</wp:posOffset>
                </wp:positionH>
                <wp:positionV relativeFrom="paragraph">
                  <wp:posOffset>8065770</wp:posOffset>
                </wp:positionV>
                <wp:extent cx="1270000" cy="590550"/>
                <wp:effectExtent l="0" t="0" r="3175" b="0"/>
                <wp:wrapNone/>
                <wp:docPr id="5410" name="Text Box 5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51A81F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DD12A" id="Text Box 5410" o:spid="_x0000_s1847" type="#_x0000_t202" style="position:absolute;left:0;text-align:left;margin-left:303.8pt;margin-top:635.1pt;width:100pt;height:46.5pt;rotation:-90;z-index:25419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" filled="f" stroked="f" strokeweight=".5pt">
                <v:textbox>
                  <w:txbxContent>
                    <w:p w14:paraId="0F51A81F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96736" behindDoc="0" locked="0" layoutInCell="1" allowOverlap="1" wp14:anchorId="4C34F768" wp14:editId="7461D6E5">
                <wp:simplePos x="0" y="0"/>
                <wp:positionH relativeFrom="column">
                  <wp:posOffset>4766310</wp:posOffset>
                </wp:positionH>
                <wp:positionV relativeFrom="paragraph">
                  <wp:posOffset>8070215</wp:posOffset>
                </wp:positionV>
                <wp:extent cx="1270000" cy="590550"/>
                <wp:effectExtent l="0" t="0" r="3175" b="0"/>
                <wp:wrapNone/>
                <wp:docPr id="5411" name="Text Box 5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0F48C9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4F768" id="Text Box 5411" o:spid="_x0000_s1848" type="#_x0000_t202" style="position:absolute;left:0;text-align:left;margin-left:375.3pt;margin-top:635.45pt;width:100pt;height:46.5pt;rotation:-90;z-index:25419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" filled="f" stroked="f" strokeweight=".5pt">
                <v:textbox>
                  <w:txbxContent>
                    <w:p w14:paraId="2E0F48C9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38C3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4197760" behindDoc="0" locked="0" layoutInCell="1" allowOverlap="1" wp14:anchorId="68032EFD" wp14:editId="5C639BEE">
                <wp:simplePos x="0" y="0"/>
                <wp:positionH relativeFrom="column">
                  <wp:posOffset>5661660</wp:posOffset>
                </wp:positionH>
                <wp:positionV relativeFrom="paragraph">
                  <wp:posOffset>8070850</wp:posOffset>
                </wp:positionV>
                <wp:extent cx="1270000" cy="590550"/>
                <wp:effectExtent l="0" t="0" r="3175" b="0"/>
                <wp:wrapNone/>
                <wp:docPr id="5412" name="Text Box 5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5F827C" w14:textId="77777777" w:rsidR="006B38C3" w:rsidRPr="00B24292" w:rsidRDefault="006B38C3" w:rsidP="006B38C3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32EFD" id="Text Box 5412" o:spid="_x0000_s1849" type="#_x0000_t202" style="position:absolute;left:0;text-align:left;margin-left:445.8pt;margin-top:635.5pt;width:100pt;height:46.5pt;rotation:-90;z-index:25419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" filled="f" stroked="f" strokeweight=".5pt">
                <v:textbox>
                  <w:txbxContent>
                    <w:p w14:paraId="055F827C" w14:textId="77777777" w:rsidR="006B38C3" w:rsidRPr="00B24292" w:rsidRDefault="006B38C3" w:rsidP="006B38C3">
                      <w:pPr>
                        <w:jc w:val="center"/>
                        <w:rPr>
                          <w:rFonts w:ascii="Roboto" w:hAnsi="Roboto"/>
                          <w:bCs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2D710C93" wp14:editId="5216432D">
                <wp:simplePos x="0" y="0"/>
                <wp:positionH relativeFrom="column">
                  <wp:posOffset>426720</wp:posOffset>
                </wp:positionH>
                <wp:positionV relativeFrom="paragraph">
                  <wp:posOffset>8195310</wp:posOffset>
                </wp:positionV>
                <wp:extent cx="1270000" cy="368300"/>
                <wp:effectExtent l="0" t="0" r="0" b="0"/>
                <wp:wrapNone/>
                <wp:docPr id="544" name="Text Box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89E815" w14:textId="77777777" w:rsidR="004858EE" w:rsidRPr="005D75D1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5D75D1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Sunday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10C93" id="Text Box 544" o:spid="_x0000_s1850" type="#_x0000_t202" style="position:absolute;left:0;text-align:left;margin-left:33.6pt;margin-top:645.3pt;width:100pt;height:29pt;rotation:-90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8p/Ng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" filled="f" stroked="f" strokeweight=".5pt">
                <v:textbox>
                  <w:txbxContent>
                    <w:p w14:paraId="7389E815" w14:textId="77777777" w:rsidR="004858EE" w:rsidRPr="005D75D1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5D75D1">
                        <w:rPr>
                          <w:rFonts w:ascii="Roboto" w:hAnsi="Roboto"/>
                          <w:b/>
                          <w:color w:val="F0821A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34FB426F" wp14:editId="3B1BF3AF">
                <wp:simplePos x="0" y="0"/>
                <wp:positionH relativeFrom="column">
                  <wp:posOffset>434340</wp:posOffset>
                </wp:positionH>
                <wp:positionV relativeFrom="paragraph">
                  <wp:posOffset>6857365</wp:posOffset>
                </wp:positionV>
                <wp:extent cx="1270000" cy="368300"/>
                <wp:effectExtent l="0" t="0" r="0" b="0"/>
                <wp:wrapNone/>
                <wp:docPr id="560" name="Text Box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BBD7BB" w14:textId="77777777" w:rsidR="004858EE" w:rsidRPr="005D75D1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5D75D1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B426F" id="Text Box 560" o:spid="_x0000_s1851" type="#_x0000_t202" style="position:absolute;left:0;text-align:left;margin-left:34.2pt;margin-top:539.95pt;width:100pt;height:29pt;rotation:-90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9gVNQ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" filled="f" stroked="f" strokeweight=".5pt">
                <v:textbox>
                  <w:txbxContent>
                    <w:p w14:paraId="71BBD7BB" w14:textId="77777777" w:rsidR="004858EE" w:rsidRPr="005D75D1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5D75D1">
                        <w:rPr>
                          <w:rFonts w:ascii="Roboto" w:hAnsi="Roboto"/>
                          <w:b/>
                          <w:color w:val="F0821A"/>
                        </w:rPr>
                        <w:t>Monday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19A2A172" wp14:editId="3A604E5A">
                <wp:simplePos x="0" y="0"/>
                <wp:positionH relativeFrom="column">
                  <wp:posOffset>426720</wp:posOffset>
                </wp:positionH>
                <wp:positionV relativeFrom="paragraph">
                  <wp:posOffset>5512435</wp:posOffset>
                </wp:positionV>
                <wp:extent cx="1270000" cy="368300"/>
                <wp:effectExtent l="0" t="0" r="0" b="0"/>
                <wp:wrapNone/>
                <wp:docPr id="561" name="Text Box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E58082" w14:textId="77777777" w:rsidR="004858EE" w:rsidRPr="005D75D1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5D75D1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Tuesday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2A172" id="Text Box 561" o:spid="_x0000_s1852" type="#_x0000_t202" style="position:absolute;left:0;text-align:left;margin-left:33.6pt;margin-top:434.05pt;width:100pt;height:29pt;rotation:-90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70bNw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" filled="f" stroked="f" strokeweight=".5pt">
                <v:textbox>
                  <w:txbxContent>
                    <w:p w14:paraId="33E58082" w14:textId="77777777" w:rsidR="004858EE" w:rsidRPr="005D75D1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5D75D1">
                        <w:rPr>
                          <w:rFonts w:ascii="Roboto" w:hAnsi="Roboto"/>
                          <w:b/>
                          <w:color w:val="F0821A"/>
                        </w:rPr>
                        <w:t>Tuesday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52DD0DEC" wp14:editId="1BAA9B01">
                <wp:simplePos x="0" y="0"/>
                <wp:positionH relativeFrom="column">
                  <wp:posOffset>433705</wp:posOffset>
                </wp:positionH>
                <wp:positionV relativeFrom="paragraph">
                  <wp:posOffset>4165600</wp:posOffset>
                </wp:positionV>
                <wp:extent cx="1270000" cy="368300"/>
                <wp:effectExtent l="0" t="0" r="0" b="0"/>
                <wp:wrapNone/>
                <wp:docPr id="562" name="Text Box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BA8A8F" w14:textId="77777777" w:rsidR="004858EE" w:rsidRPr="005D75D1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5D75D1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Wednesday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D0DEC" id="Text Box 562" o:spid="_x0000_s1853" type="#_x0000_t202" style="position:absolute;left:0;text-align:left;margin-left:34.15pt;margin-top:328pt;width:100pt;height:29pt;rotation:-90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9oVNg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" filled="f" stroked="f" strokeweight=".5pt">
                <v:textbox>
                  <w:txbxContent>
                    <w:p w14:paraId="44BA8A8F" w14:textId="77777777" w:rsidR="004858EE" w:rsidRPr="005D75D1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5D75D1">
                        <w:rPr>
                          <w:rFonts w:ascii="Roboto" w:hAnsi="Roboto"/>
                          <w:b/>
                          <w:color w:val="F0821A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426C4F82" wp14:editId="7B0933B3">
                <wp:simplePos x="0" y="0"/>
                <wp:positionH relativeFrom="column">
                  <wp:posOffset>426720</wp:posOffset>
                </wp:positionH>
                <wp:positionV relativeFrom="paragraph">
                  <wp:posOffset>2822575</wp:posOffset>
                </wp:positionV>
                <wp:extent cx="1270000" cy="368300"/>
                <wp:effectExtent l="0" t="0" r="0" b="0"/>
                <wp:wrapNone/>
                <wp:docPr id="563" name="Text Box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7395AE" w14:textId="77777777" w:rsidR="004858EE" w:rsidRPr="005D75D1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5D75D1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Thursday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C4F82" id="Text Box 563" o:spid="_x0000_s1854" type="#_x0000_t202" style="position:absolute;left:0;text-align:left;margin-left:33.6pt;margin-top:222.25pt;width:100pt;height:29pt;rotation:-90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" filled="f" stroked="f" strokeweight=".5pt">
                <v:textbox>
                  <w:txbxContent>
                    <w:p w14:paraId="4C7395AE" w14:textId="77777777" w:rsidR="004858EE" w:rsidRPr="005D75D1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5D75D1">
                        <w:rPr>
                          <w:rFonts w:ascii="Roboto" w:hAnsi="Roboto"/>
                          <w:b/>
                          <w:color w:val="F0821A"/>
                        </w:rPr>
                        <w:t>Thursday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1D4379A" wp14:editId="2B115F07">
                <wp:simplePos x="0" y="0"/>
                <wp:positionH relativeFrom="column">
                  <wp:posOffset>434339</wp:posOffset>
                </wp:positionH>
                <wp:positionV relativeFrom="paragraph">
                  <wp:posOffset>1481455</wp:posOffset>
                </wp:positionV>
                <wp:extent cx="1270000" cy="368300"/>
                <wp:effectExtent l="0" t="0" r="0" b="0"/>
                <wp:wrapNone/>
                <wp:docPr id="564" name="Text Box 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DFA53A" w14:textId="77777777" w:rsidR="004858EE" w:rsidRPr="005D75D1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5D75D1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4379A" id="Text Box 564" o:spid="_x0000_s1855" type="#_x0000_t202" style="position:absolute;left:0;text-align:left;margin-left:34.2pt;margin-top:116.65pt;width:100pt;height:29pt;rotation:-90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" filled="f" stroked="f" strokeweight=".5pt">
                <v:textbox>
                  <w:txbxContent>
                    <w:p w14:paraId="0FDFA53A" w14:textId="77777777" w:rsidR="004858EE" w:rsidRPr="005D75D1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5D75D1">
                        <w:rPr>
                          <w:rFonts w:ascii="Roboto" w:hAnsi="Roboto"/>
                          <w:b/>
                          <w:color w:val="F0821A"/>
                        </w:rPr>
                        <w:t>Friday</w:t>
                      </w:r>
                    </w:p>
                  </w:txbxContent>
                </v:textbox>
              </v:shape>
            </w:pict>
          </mc:Fallback>
        </mc:AlternateContent>
      </w:r>
      <w:r w:rsidR="00C130F6" w:rsidRPr="00E9561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42020C4B" wp14:editId="547752E7">
                <wp:simplePos x="0" y="0"/>
                <wp:positionH relativeFrom="column">
                  <wp:posOffset>434340</wp:posOffset>
                </wp:positionH>
                <wp:positionV relativeFrom="paragraph">
                  <wp:posOffset>140970</wp:posOffset>
                </wp:positionV>
                <wp:extent cx="1270000" cy="368300"/>
                <wp:effectExtent l="0" t="0" r="0" b="0"/>
                <wp:wrapNone/>
                <wp:docPr id="565" name="Text Box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57739F" w14:textId="77777777" w:rsidR="004858EE" w:rsidRPr="005D75D1" w:rsidRDefault="004858EE" w:rsidP="00E9561B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</w:pPr>
                            <w:r w:rsidRPr="005D75D1">
                              <w:rPr>
                                <w:rFonts w:ascii="Roboto" w:hAnsi="Roboto"/>
                                <w:b/>
                                <w:color w:val="F0821A"/>
                              </w:rPr>
                              <w:t>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20C4B" id="Text Box 565" o:spid="_x0000_s1856" type="#_x0000_t202" style="position:absolute;left:0;text-align:left;margin-left:34.2pt;margin-top:11.1pt;width:100pt;height:29pt;rotation:-90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" filled="f" stroked="f" strokeweight=".5pt">
                <v:textbox>
                  <w:txbxContent>
                    <w:p w14:paraId="7257739F" w14:textId="77777777" w:rsidR="004858EE" w:rsidRPr="005D75D1" w:rsidRDefault="004858EE" w:rsidP="00E9561B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</w:rPr>
                      </w:pPr>
                      <w:r w:rsidRPr="005D75D1">
                        <w:rPr>
                          <w:rFonts w:ascii="Roboto" w:hAnsi="Roboto"/>
                          <w:b/>
                          <w:color w:val="F0821A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21824" behindDoc="0" locked="0" layoutInCell="1" allowOverlap="1" wp14:anchorId="29BC93B8" wp14:editId="00B44D13">
                <wp:simplePos x="0" y="0"/>
                <wp:positionH relativeFrom="column">
                  <wp:posOffset>-860742</wp:posOffset>
                </wp:positionH>
                <wp:positionV relativeFrom="paragraph">
                  <wp:posOffset>7452679</wp:posOffset>
                </wp:positionV>
                <wp:extent cx="2441575" cy="596900"/>
                <wp:effectExtent l="0" t="0" r="4762" b="0"/>
                <wp:wrapNone/>
                <wp:docPr id="3088" name="Text Box 3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441575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FF0CC2" w14:textId="77777777" w:rsidR="004858EE" w:rsidRPr="007B4AB4" w:rsidRDefault="004858EE" w:rsidP="000F4CA4">
                            <w:pPr>
                              <w:jc w:val="left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7B4AB4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December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C93B8" id="Text Box 3088" o:spid="_x0000_s1857" type="#_x0000_t202" style="position:absolute;left:0;text-align:left;margin-left:-67.75pt;margin-top:586.85pt;width:192.25pt;height:47pt;rotation:-90;z-index:25262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" filled="f" stroked="f" strokeweight=".5pt">
                <v:textbox>
                  <w:txbxContent>
                    <w:p w14:paraId="43FF0CC2" w14:textId="77777777" w:rsidR="004858EE" w:rsidRPr="007B4AB4" w:rsidRDefault="004858EE" w:rsidP="000F4CA4">
                      <w:pPr>
                        <w:jc w:val="left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 w:rsidRPr="007B4AB4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 w:rsidR="00B621C7" w:rsidRPr="000F4CA4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20800" behindDoc="0" locked="0" layoutInCell="1" allowOverlap="1" wp14:anchorId="2318B663" wp14:editId="1FFD8D9F">
                <wp:simplePos x="0" y="0"/>
                <wp:positionH relativeFrom="column">
                  <wp:posOffset>-236855</wp:posOffset>
                </wp:positionH>
                <wp:positionV relativeFrom="paragraph">
                  <wp:posOffset>-635</wp:posOffset>
                </wp:positionV>
                <wp:extent cx="1270000" cy="596900"/>
                <wp:effectExtent l="0" t="0" r="0" b="0"/>
                <wp:wrapNone/>
                <wp:docPr id="3087" name="Text Box 3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70000" cy="59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243E51" w14:textId="458715DC" w:rsidR="004858EE" w:rsidRPr="007B4AB4" w:rsidRDefault="004858EE" w:rsidP="000F4CA4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202</w:t>
                            </w:r>
                            <w:r w:rsidR="0079162F">
                              <w:rPr>
                                <w:rFonts w:ascii="Roboto" w:hAnsi="Roboto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8B663" id="Text Box 3087" o:spid="_x0000_s1858" type="#_x0000_t202" style="position:absolute;left:0;text-align:left;margin-left:-18.65pt;margin-top:-.05pt;width:100pt;height:47pt;rotation:-90;z-index:25262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" filled="f" stroked="f" strokeweight=".5pt">
                <v:textbox>
                  <w:txbxContent>
                    <w:p w14:paraId="58243E51" w14:textId="458715DC" w:rsidR="004858EE" w:rsidRPr="007B4AB4" w:rsidRDefault="004858EE" w:rsidP="000F4CA4">
                      <w:pPr>
                        <w:jc w:val="center"/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202</w:t>
                      </w:r>
                      <w:r w:rsidR="0079162F">
                        <w:rPr>
                          <w:rFonts w:ascii="Roboto" w:hAnsi="Roboto"/>
                          <w:b/>
                          <w:color w:val="FFFFFF" w:themeColor="background1"/>
                          <w:sz w:val="60"/>
                          <w:szCs w:val="6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Ind w:w="562" w:type="dxa"/>
        <w:tblLook w:val="04A0" w:firstRow="1" w:lastRow="0" w:firstColumn="1" w:lastColumn="0" w:noHBand="0" w:noVBand="1"/>
      </w:tblPr>
      <w:tblGrid>
        <w:gridCol w:w="811"/>
        <w:gridCol w:w="809"/>
        <w:gridCol w:w="809"/>
        <w:gridCol w:w="809"/>
        <w:gridCol w:w="810"/>
        <w:gridCol w:w="810"/>
        <w:gridCol w:w="810"/>
        <w:gridCol w:w="810"/>
        <w:gridCol w:w="810"/>
        <w:gridCol w:w="810"/>
        <w:gridCol w:w="810"/>
        <w:gridCol w:w="810"/>
        <w:gridCol w:w="811"/>
      </w:tblGrid>
      <w:tr w:rsidR="00F30E3F" w:rsidRPr="00706826" w14:paraId="14513F8E" w14:textId="77777777" w:rsidTr="00F30E3F">
        <w:trPr>
          <w:trHeight w:val="1855"/>
        </w:trPr>
        <w:tc>
          <w:tcPr>
            <w:tcW w:w="81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</w:tcPr>
          <w:p w14:paraId="1942F54B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38C8ED27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72"/>
                <w:szCs w:val="72"/>
              </w:rPr>
              <mc:AlternateContent>
                <mc:Choice Requires="wps">
                  <w:drawing>
                    <wp:anchor distT="0" distB="0" distL="114300" distR="114300" simplePos="0" relativeHeight="251987968" behindDoc="0" locked="0" layoutInCell="1" allowOverlap="1" wp14:anchorId="3C2520EE" wp14:editId="0D4C0979">
                      <wp:simplePos x="0" y="0"/>
                      <wp:positionH relativeFrom="margin">
                        <wp:posOffset>-543522</wp:posOffset>
                      </wp:positionH>
                      <wp:positionV relativeFrom="paragraph">
                        <wp:posOffset>-128620</wp:posOffset>
                      </wp:positionV>
                      <wp:extent cx="682899" cy="1268372"/>
                      <wp:effectExtent l="0" t="6985" r="15240" b="15240"/>
                      <wp:wrapNone/>
                      <wp:docPr id="2731" name="Round Same Side Corner Rectangle 2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682899" cy="1268372"/>
                              </a:xfrm>
                              <a:prstGeom prst="round2Same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6AD2E8" id="Round Same Side Corner Rectangle 2731" o:spid="_x0000_s1026" style="position:absolute;margin-left:-42.8pt;margin-top:-10.15pt;width:53.75pt;height:99.85pt;rotation:-90;z-index:25198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82899,12683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" path="m113819,l569080,v62860,,113819,50959,113819,113819l682899,1268372r,l,1268372r,l,113819c,50959,50959,,113819,xe" fillcolor="white [3212]" strokecolor="#1c1c1c [3213]" strokeweight="1pt">
                      <v:stroke joinstyle="miter"/>
                      <v:path arrowok="t" o:connecttype="custom" o:connectlocs="113819,0;569080,0;682899,113819;682899,1268372;682899,1268372;0,1268372;0,1268372;0,113819;113819,0" o:connectangles="0,0,0,0,0,0,0,0,0"/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0F3ECB46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7708ECFB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2C784E00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1E55105F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4061D318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03EC1D9C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14388DA4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589E873F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54B75E57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19AB235F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5578BF57" w14:textId="77777777" w:rsidR="00F30E3F" w:rsidRPr="00706826" w:rsidRDefault="00F30E3F" w:rsidP="009F6735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29C5552D" w14:textId="77777777" w:rsidTr="00F30E3F">
        <w:trPr>
          <w:trHeight w:val="445"/>
        </w:trPr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BFFE0FD" w14:textId="77777777" w:rsidR="00F30E3F" w:rsidRPr="00706826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66F87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55D92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F7949D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B11D93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6C75B0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8FC67B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623FCE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DAAC5F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B79ABE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5C5DEC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00EBF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5690A8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5F0608F3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261766B" w14:textId="77777777" w:rsidR="00F30E3F" w:rsidRPr="00706826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0089CE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577D59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14A820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26B6E3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E70BAE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5BF23B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0CA2C5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13C34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C388A9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02A658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584CFB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322899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3A0F3B91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59245F9" w14:textId="77777777" w:rsidR="00F30E3F" w:rsidRPr="00706826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3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79316F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0E4830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9829A9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270D1B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2B45C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020E8B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98D87D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5A0C2C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35E4B8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384E19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BCFF23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8B177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18EF6A09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56D0AB4" w14:textId="77777777" w:rsidR="00F30E3F" w:rsidRPr="00706826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4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40A43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1E8792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E7D407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61EC08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4CD478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3DADE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345690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8DB4A5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FBF13A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0614AF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F862EE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9C29588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525E3056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3C396C3" w14:textId="77777777" w:rsidR="00F30E3F" w:rsidRPr="00706826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5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7B9938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DB1E62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CD6C30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604B61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DCB56D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CCE797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817FAB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AFA28C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9FC370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BD72F3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93AB1D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C43CD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03F52E7D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2712A3D" w14:textId="77777777" w:rsidR="00F30E3F" w:rsidRPr="00706826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6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A6E153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C30BB8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96B44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490103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5CA0B6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323717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1C3B06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B541E2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515FF9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7F9E3C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8A2E53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C4025C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3A32741C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0052EEC" w14:textId="77777777" w:rsidR="00F30E3F" w:rsidRPr="00706826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7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1E618C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352877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023473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6F7C7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06D49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517A71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772C4C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8F4A7F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CDC911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4B7CBF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A18B90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17FAD9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4499C7F6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C9D273F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8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F763E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C0110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759DBF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57480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73E79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188C05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64852D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F9F4F5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DB35D6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513E78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7A50F9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53D18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12F95EB5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A9910BE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9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D2423D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E7FA84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6775F8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625A48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D269FF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D4CD4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7D32BB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B4154D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45F8C0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08BA19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7C1F3E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6B759B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34A2C5E6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3B2F317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10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32468B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6D1E02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C91812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139F9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CDF0E98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43FBEC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C869EF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38CB52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0D9F8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AF125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0600BF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FB8EE8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0B6B86B4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38EC5C5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11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745FFC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371DCF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235E23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833471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3A4C2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87C96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145994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61723F8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0CBCAB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52DC4A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7DED8A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B2AFE5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066B8BBE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71B64FC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12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0FDD6D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528A26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2EBBD4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CA62C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3B64E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C9A9CC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7D543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1568B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960574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00039C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3B6112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ABC573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25A913F4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6DC9D8F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13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95773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90BC4B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3864F6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2A0579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C4C1DE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F242B0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9931B3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87A98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E7F81B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CA1773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96687D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D76124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24D7DD1D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6F3468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14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F3A5F88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D6FD7D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6B95C5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017E5F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FDD502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859B15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F4BB5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EC3813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413D5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ADB70C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F82361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16117B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39917ACB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84A7143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15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AE7D50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AE3740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2E6591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F5154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A3D648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045BFD8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EDD9B8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6A496F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3410EA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1DBCCA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845D33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9C3DA1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190DFD80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209591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16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6168AA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9D2249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D2EC0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FB6B33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F05646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CE971B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2BCA9C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ACA6D3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2CCD81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78A763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5E52A7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9AE9F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660F9DC8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8C2D278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17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5111D8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CA7DA3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E6BD6D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A1D9B9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CE602F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F0D5A4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E4E5DB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F6F221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7B543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75AEB5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6026FB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685CCD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02461581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024E76A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18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2CE743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54E6B3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C739BB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A29453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C5166B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9DE272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A904D7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CF7DF3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C3A06F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928D82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EF8A45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3C5471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6C8CC6FB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B3B3E7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19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A098E0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B9B26C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A2B272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48B2B3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A04A69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F785DC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B364F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835AD0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E3CAA9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868EE5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C8B919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15DF4F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2B91B55C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FBA7E0C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20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0827DB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91E540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B89D23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151E9F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E8855F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F56739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29C5A2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33BEAF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CB1697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D288188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5FDFCD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BD8E9E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0EB7941C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FE7429F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21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5F38A1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B05039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A66DDD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75A61B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163A20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64C3D7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5DDC96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854F5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D416FE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26FE79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A133A9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EBB339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6D43CF90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3B99EA2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22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0789F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345804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C572E3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793ADB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77C6B3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B2A3B7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E37B17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9A1459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AF8178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AAACC0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5617D9C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81CA07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1FB6F819" w14:textId="77777777" w:rsidTr="00F30E3F"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D7EB036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23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03AECD8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F9D038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9CD21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C35A9B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1BC524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0AE542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AE0140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16CDD3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86F087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6A5227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826EEA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89ED0A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3902EE93" w14:textId="77777777" w:rsidTr="00F30E3F">
        <w:trPr>
          <w:trHeight w:val="222"/>
        </w:trPr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958ACBA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24</w:t>
            </w: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9E726A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3C2884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F384D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3C96B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C6E6CBB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4E06C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36770D1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25FB81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D267D7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A6E9D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6649CE9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CE49A5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F30E3F" w:rsidRPr="00706826" w14:paraId="0EA95BEF" w14:textId="77777777" w:rsidTr="00F30E3F">
        <w:trPr>
          <w:trHeight w:val="158"/>
        </w:trPr>
        <w:tc>
          <w:tcPr>
            <w:tcW w:w="811" w:type="dxa"/>
            <w:tcBorders>
              <w:top w:val="single" w:sz="12" w:space="0" w:color="auto"/>
            </w:tcBorders>
          </w:tcPr>
          <w:p w14:paraId="408762DB" w14:textId="77777777" w:rsidR="00F30E3F" w:rsidRDefault="00F30E3F" w:rsidP="00F30E3F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25</w:t>
            </w:r>
          </w:p>
        </w:tc>
        <w:tc>
          <w:tcPr>
            <w:tcW w:w="809" w:type="dxa"/>
            <w:tcBorders>
              <w:top w:val="single" w:sz="12" w:space="0" w:color="auto"/>
              <w:right w:val="single" w:sz="12" w:space="0" w:color="auto"/>
            </w:tcBorders>
          </w:tcPr>
          <w:p w14:paraId="24E84327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64EF9A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448EF3E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0EE09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ECAA3C5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EF9AF22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BC07AC6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232EC73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6A5CEA0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1F4713F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9A93C4D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81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C7B3B94" w14:textId="77777777" w:rsidR="00F30E3F" w:rsidRPr="00706826" w:rsidRDefault="00F30E3F" w:rsidP="00F30E3F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</w:tbl>
    <w:p w14:paraId="12389806" w14:textId="77777777" w:rsidR="002E13DC" w:rsidRDefault="00840F88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62"/>
          <w:footerReference w:type="default" r:id="rId6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pict w14:anchorId="7A488BD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70" type="#_x0000_t75" alt="" style="position:absolute;left:0;text-align:left;margin-left:-12.45pt;margin-top:-696.35pt;width:75.7pt;height:75.55pt;z-index:252094464;mso-wrap-edited:f;mso-width-percent:0;mso-height-percent:0;mso-position-horizontal-relative:text;mso-position-vertical-relative:text;mso-width-percent:0;mso-height-percent:0;mso-width-relative:page;mso-height-relative:page">
            <v:imagedata r:id="rId64" o:title="Pencil Icon Twinkl-b&amp;w CMYK copy"/>
          </v:shape>
        </w:pict>
      </w:r>
      <w:r w:rsidR="0052440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00620392" wp14:editId="4B2FAF30">
                <wp:simplePos x="0" y="0"/>
                <wp:positionH relativeFrom="column">
                  <wp:posOffset>194623</wp:posOffset>
                </wp:positionH>
                <wp:positionV relativeFrom="paragraph">
                  <wp:posOffset>-8082915</wp:posOffset>
                </wp:positionV>
                <wp:extent cx="1104900" cy="313690"/>
                <wp:effectExtent l="0" t="0" r="0" b="0"/>
                <wp:wrapNone/>
                <wp:docPr id="2742" name="Text Box 2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B311BF" w14:textId="77777777" w:rsidR="004858EE" w:rsidRPr="0052440F" w:rsidRDefault="004858EE">
                            <w:pPr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</w:pPr>
                            <w:r w:rsidRPr="0052440F"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  <w:t>Class List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20392" id="Text Box 2742" o:spid="_x0000_s1859" type="#_x0000_t202" style="position:absolute;left:0;text-align:left;margin-left:15.3pt;margin-top:-636.45pt;width:87pt;height:24.7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" filled="f" stroked="f" strokeweight=".5pt">
                <v:textbox>
                  <w:txbxContent>
                    <w:p w14:paraId="72B311BF" w14:textId="77777777" w:rsidR="004858EE" w:rsidRPr="0052440F" w:rsidRDefault="004858EE">
                      <w:pPr>
                        <w:rPr>
                          <w:rFonts w:ascii="Roboto" w:hAnsi="Roboto"/>
                          <w:b/>
                          <w:sz w:val="32"/>
                          <w:szCs w:val="32"/>
                        </w:rPr>
                      </w:pPr>
                      <w:r w:rsidRPr="0052440F">
                        <w:rPr>
                          <w:rFonts w:ascii="Roboto" w:hAnsi="Roboto"/>
                          <w:b/>
                          <w:sz w:val="32"/>
                          <w:szCs w:val="32"/>
                        </w:rPr>
                        <w:t>Class List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Ind w:w="562" w:type="dxa"/>
        <w:tblLook w:val="04A0" w:firstRow="1" w:lastRow="0" w:firstColumn="1" w:lastColumn="0" w:noHBand="0" w:noVBand="1"/>
      </w:tblPr>
      <w:tblGrid>
        <w:gridCol w:w="765"/>
        <w:gridCol w:w="766"/>
        <w:gridCol w:w="766"/>
        <w:gridCol w:w="765"/>
        <w:gridCol w:w="766"/>
        <w:gridCol w:w="766"/>
        <w:gridCol w:w="765"/>
        <w:gridCol w:w="766"/>
        <w:gridCol w:w="766"/>
        <w:gridCol w:w="765"/>
        <w:gridCol w:w="766"/>
        <w:gridCol w:w="766"/>
        <w:gridCol w:w="766"/>
      </w:tblGrid>
      <w:tr w:rsidR="00D6476B" w:rsidRPr="00706826" w14:paraId="4EF51013" w14:textId="77777777" w:rsidTr="00D6476B">
        <w:trPr>
          <w:trHeight w:val="1855"/>
        </w:trPr>
        <w:tc>
          <w:tcPr>
            <w:tcW w:w="765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</w:tcPr>
          <w:p w14:paraId="202CDA80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73C71C71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72"/>
                <w:szCs w:val="72"/>
              </w:rPr>
              <mc:AlternateContent>
                <mc:Choice Requires="wps">
                  <w:drawing>
                    <wp:anchor distT="0" distB="0" distL="114300" distR="114300" simplePos="0" relativeHeight="251650047" behindDoc="0" locked="0" layoutInCell="1" allowOverlap="1" wp14:anchorId="7F609249" wp14:editId="36D8FE8B">
                      <wp:simplePos x="0" y="0"/>
                      <wp:positionH relativeFrom="column">
                        <wp:posOffset>-733804</wp:posOffset>
                      </wp:positionH>
                      <wp:positionV relativeFrom="paragraph">
                        <wp:posOffset>348804</wp:posOffset>
                      </wp:positionV>
                      <wp:extent cx="1104900" cy="313690"/>
                      <wp:effectExtent l="0" t="0" r="0" b="0"/>
                      <wp:wrapNone/>
                      <wp:docPr id="2745" name="Text Box 27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04900" cy="3136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397E181" w14:textId="77777777" w:rsidR="004858EE" w:rsidRPr="0052440F" w:rsidRDefault="004858EE" w:rsidP="00D6476B">
                                  <w:pPr>
                                    <w:rPr>
                                      <w:rFonts w:ascii="Roboto" w:hAnsi="Roboto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2440F">
                                    <w:rPr>
                                      <w:rFonts w:ascii="Roboto" w:hAnsi="Roboto"/>
                                      <w:b/>
                                      <w:sz w:val="32"/>
                                      <w:szCs w:val="32"/>
                                    </w:rPr>
                                    <w:t>Class List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609249" id="Text Box 2745" o:spid="_x0000_s1860" type="#_x0000_t202" style="position:absolute;left:0;text-align:left;margin-left:-57.8pt;margin-top:27.45pt;width:87pt;height:24.7pt;z-index:2516500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" filled="f" stroked="f" strokeweight=".5pt">
                      <v:textbox>
                        <w:txbxContent>
                          <w:p w14:paraId="1397E181" w14:textId="77777777" w:rsidR="004858EE" w:rsidRPr="0052440F" w:rsidRDefault="004858EE" w:rsidP="00D6476B">
                            <w:pPr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</w:pPr>
                            <w:r w:rsidRPr="0052440F"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  <w:t>Class List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389B00E1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2D7D8BE2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446C3644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066AAE64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45B0E415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2E2AC47C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39C08E22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2B1973F6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0A827465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49B7F9DE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14:paraId="31F995D0" w14:textId="77777777" w:rsidR="00D6476B" w:rsidRPr="00706826" w:rsidRDefault="00D6476B" w:rsidP="00E9561B">
            <w:pPr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7CE4F9A8" w14:textId="77777777" w:rsidTr="00D6476B">
        <w:trPr>
          <w:trHeight w:val="445"/>
        </w:trPr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A7675A1" w14:textId="77777777" w:rsidR="00D6476B" w:rsidRPr="00706826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8B7B5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B07173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A1165D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87C443D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252CA4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D26D1D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54D335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DB6A13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252847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B0440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F2FDF3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A9262C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4210B69C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74AA228" w14:textId="77777777" w:rsidR="00D6476B" w:rsidRPr="00706826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53BC9C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1B78FE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A18AA3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F47189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587F29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B723D2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8A0169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090A05D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64D80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2BFEF3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47E73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97D2C1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1D1CC5B7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63A531E" w14:textId="77777777" w:rsidR="00D6476B" w:rsidRPr="00706826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3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693749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EBFA9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4F9BF9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C36B41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9A7490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1A9121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E26FA6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862292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8D17E4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E6641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C9A178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E855BB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29DCF3A9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D9BA78" w14:textId="77777777" w:rsidR="00D6476B" w:rsidRPr="00706826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4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2D3884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81EE66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47AC20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471B27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D8517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DBA165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6F7CA2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12AC4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669157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86923A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8900E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6F46BE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6D820A96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C7C5358" w14:textId="77777777" w:rsidR="00D6476B" w:rsidRPr="00706826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5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960C3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F6085F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500D7C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C6204B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75AE4A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5019E4D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A22B11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FF06CE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58F114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C9649C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C9821B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3534B7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18531D48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0DD02D8" w14:textId="77777777" w:rsidR="00D6476B" w:rsidRPr="00706826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6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9C2F71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78E8A1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5498E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27ABC1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98FC1D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B0B062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0F7EBD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21FA9F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3C8432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4C5ABA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E5801A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143926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0360C022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9713AC" w14:textId="77777777" w:rsidR="00D6476B" w:rsidRPr="00706826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7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9DA7B8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C1912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5EA7E5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FFD2B5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E7485B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73B9B6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4C5559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170A0D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D68FE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A5A5A5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47BC6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6129EB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4356C2CA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1B79B6A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8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BD1FAC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8EE39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1BDC0F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7A19F7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E6FBE9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FEECA2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6CEB95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AA64F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AF0A13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C657F1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CC9738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7625B5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11D52AA1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7BA356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9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C35FFE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EA7C6F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87ECF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A9A51F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D46435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927B0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86C9A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6F4080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AE3E88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45B640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119E94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A16A56D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57D41367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9D128C6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10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815F5F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D88F95D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AD3445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F0C80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137281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C08AE0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4090F9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AA7236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905748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153C6D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6000C9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AF082B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73A3296F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F93D97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11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DBCCEA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F4FCB3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33480F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045024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749F7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F15FA3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2BBD2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E0395F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A9C419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78D7ED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A49074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EA8251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27730077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7977DE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12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FF852E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490ED7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6F2B2A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BC113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4ECA04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4CD99F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E9847D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309A66D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44285D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714F4E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A030D9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2C457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452FE083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1E59B4B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13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083395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53C18E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D93186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F1CD94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0C83DCD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CF7C67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8860A7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94C506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FB5125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08EC4F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0280F2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BD92A1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776BB3CB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8C4D19D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14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1AA4D9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D6EDC9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1106A3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DC6802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32FA51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5DD81C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DC7A28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EB1FD2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D4A06F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BFA930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6E7C7E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4EC46F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1F8C658E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DD5DD1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15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C650A7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B506F7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7D042E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BA4681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D3B47E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64320D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84FDEE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2714F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55D1C4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012BEFD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A35B8A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9FA39E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4FC9E1D1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20BE1E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16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B2A745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6BD251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14498C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FA5F7B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D1BFC4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5A9BB0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79055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CCE8F8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B642AD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CCC784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B2F5DD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330BCD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5CCB2351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EE8FAFA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17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AF0F97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99E863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18F08B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74DA16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34E4B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03768E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8C0E5C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3CA89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11B740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5400B7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04878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9D1483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56B3D9D4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816B802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18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A9E1FE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F3AF8C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4678B1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34EE6A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4F3D94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9E36A9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47DB92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634651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316A9A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777290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16E0F0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643EBA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5DBBBA26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CB87F65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19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CFC165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DF0E5F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DB3D61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729905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0924A5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3AE06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C0498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3D1A60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CDAEFD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62F3B9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D0E8DD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6527F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0D65A88C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5E12836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20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9D0626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A5AF70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EC2E46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5C1846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C026C9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40BD32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4AFC51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62932B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58A654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95C186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2014E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2CFEA8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6D3962E9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FFFB25E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21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F6A79C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2CE483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EB4608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E82E5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E47109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53EE7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EFDF8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25F6D3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1EE17A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60D088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0D04B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77C0E3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5DA25B00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D948140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22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2F50C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33B1560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CAFBBF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CCC015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95C99C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0838CE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1C25E0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9EFF86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6BD999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BADF0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60AAB7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61D12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339FBA58" w14:textId="77777777" w:rsidTr="00D6476B"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89FCEC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23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0B8AF1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22F36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FDFB62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45B5E1D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03672FA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3E59EA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B03A76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63B2D7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74BBD2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FA3ED89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EDC8A5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DB4294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3D268022" w14:textId="77777777" w:rsidTr="00D6476B">
        <w:trPr>
          <w:trHeight w:val="222"/>
        </w:trPr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1BC9511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24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AAF718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7A27B3F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F5ECC6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D4147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D22B22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18C18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C4551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60059E5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6859588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DC67F7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314B1C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F4E5F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  <w:tr w:rsidR="00D6476B" w:rsidRPr="00706826" w14:paraId="641D2074" w14:textId="77777777" w:rsidTr="00D6476B">
        <w:trPr>
          <w:trHeight w:val="158"/>
        </w:trPr>
        <w:tc>
          <w:tcPr>
            <w:tcW w:w="765" w:type="dxa"/>
            <w:tcBorders>
              <w:top w:val="single" w:sz="12" w:space="0" w:color="auto"/>
            </w:tcBorders>
          </w:tcPr>
          <w:p w14:paraId="090E5E90" w14:textId="77777777" w:rsidR="00D6476B" w:rsidRDefault="00D6476B" w:rsidP="00E9561B">
            <w:pPr>
              <w:spacing w:before="120" w:after="0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>
              <w:rPr>
                <w:rFonts w:ascii="Roboto" w:hAnsi="Roboto"/>
                <w:b/>
                <w:noProof/>
                <w:sz w:val="22"/>
                <w:szCs w:val="22"/>
              </w:rPr>
              <w:t>25</w:t>
            </w:r>
          </w:p>
        </w:tc>
        <w:tc>
          <w:tcPr>
            <w:tcW w:w="766" w:type="dxa"/>
            <w:tcBorders>
              <w:top w:val="single" w:sz="12" w:space="0" w:color="auto"/>
              <w:right w:val="single" w:sz="12" w:space="0" w:color="auto"/>
            </w:tcBorders>
          </w:tcPr>
          <w:p w14:paraId="074E755C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7F902F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6F4A96E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314D50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13D2EE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33C569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CD1C794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6E23683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F51E67B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03BA92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E197497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19AA0F1" w14:textId="77777777" w:rsidR="00D6476B" w:rsidRPr="00706826" w:rsidRDefault="00D6476B" w:rsidP="00E9561B">
            <w:pPr>
              <w:spacing w:after="0"/>
              <w:rPr>
                <w:rFonts w:ascii="Roboto" w:hAnsi="Roboto"/>
                <w:b/>
                <w:noProof/>
                <w:sz w:val="22"/>
                <w:szCs w:val="22"/>
              </w:rPr>
            </w:pPr>
          </w:p>
        </w:tc>
      </w:tr>
    </w:tbl>
    <w:p w14:paraId="4C72F95A" w14:textId="77777777" w:rsidR="002E13DC" w:rsidRDefault="000075F5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65"/>
          <w:footerReference w:type="default" r:id="rId66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2095488" behindDoc="0" locked="0" layoutInCell="1" allowOverlap="1" wp14:anchorId="3DA9F66F" wp14:editId="3C5FD54B">
            <wp:simplePos x="0" y="0"/>
            <wp:positionH relativeFrom="column">
              <wp:posOffset>-168184</wp:posOffset>
            </wp:positionH>
            <wp:positionV relativeFrom="paragraph">
              <wp:posOffset>-8961120</wp:posOffset>
            </wp:positionV>
            <wp:extent cx="961390" cy="959485"/>
            <wp:effectExtent l="0" t="0" r="0" b="0"/>
            <wp:wrapNone/>
            <wp:docPr id="566" name="Picture 566" descr="C:\Users\thomas.becker\AppData\Local\Microsoft\Windows\INetCache\Content.Word\Pencil Icon Twinkl-b&amp;w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homas.becker\AppData\Local\Microsoft\Windows\INetCache\Content.Word\Pencil Icon Twinkl-b&amp;w CMYK copy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90" cy="95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476B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49023" behindDoc="0" locked="0" layoutInCell="1" allowOverlap="1" wp14:anchorId="43867756" wp14:editId="189CF6F6">
                <wp:simplePos x="0" y="0"/>
                <wp:positionH relativeFrom="margin">
                  <wp:posOffset>354330</wp:posOffset>
                </wp:positionH>
                <wp:positionV relativeFrom="paragraph">
                  <wp:posOffset>-8535035</wp:posOffset>
                </wp:positionV>
                <wp:extent cx="682625" cy="1260475"/>
                <wp:effectExtent l="0" t="3175" r="19050" b="19050"/>
                <wp:wrapNone/>
                <wp:docPr id="2743" name="Round Same Side Corner Rectangle 2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682625" cy="1260475"/>
                        </a:xfrm>
                        <a:prstGeom prst="round2Same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610C5" id="Round Same Side Corner Rectangle 2743" o:spid="_x0000_s1026" style="position:absolute;margin-left:27.9pt;margin-top:-672.05pt;width:53.75pt;height:99.25pt;rotation:-90;z-index:25164902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82625,1260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" path="m113773,l568852,v62835,,113773,50938,113773,113773l682625,1260475r,l,1260475r,l,113773c,50938,50938,,113773,xe" fillcolor="white [3212]" strokecolor="#1c1c1c [3213]" strokeweight="1pt">
                <v:stroke joinstyle="miter"/>
                <v:path arrowok="t" o:connecttype="custom" o:connectlocs="113773,0;568852,0;682625,113773;682625,1260475;682625,1260475;0,1260475;0,1260475;0,113773;113773,0" o:connectangles="0,0,0,0,0,0,0,0,0"/>
                <w10:wrap anchorx="margin"/>
              </v:shape>
            </w:pict>
          </mc:Fallback>
        </mc:AlternateContent>
      </w:r>
    </w:p>
    <w:p w14:paraId="71D4CB28" w14:textId="77777777" w:rsidR="0002619C" w:rsidRDefault="0002619C" w:rsidP="009F6735">
      <w:pPr>
        <w:rPr>
          <w:rFonts w:ascii="Roboto" w:hAnsi="Roboto"/>
          <w:b/>
          <w:noProof/>
          <w:sz w:val="72"/>
          <w:szCs w:val="72"/>
        </w:rPr>
        <w:sectPr w:rsidR="0002619C" w:rsidSect="00A34046">
          <w:headerReference w:type="default" r:id="rId68"/>
          <w:footerReference w:type="default" r:id="rId69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0B82B917" w14:textId="77777777" w:rsidR="00DA3942" w:rsidRDefault="00781F5D" w:rsidP="009F6735">
      <w:pPr>
        <w:rPr>
          <w:rFonts w:ascii="Roboto" w:hAnsi="Roboto"/>
          <w:b/>
          <w:noProof/>
          <w:sz w:val="72"/>
          <w:szCs w:val="72"/>
        </w:rPr>
      </w:pPr>
      <w:r>
        <w:rPr>
          <w:rFonts w:ascii="Roboto" w:hAnsi="Roboto"/>
          <w:b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58BAF13D" wp14:editId="16C5A201">
                <wp:simplePos x="0" y="0"/>
                <wp:positionH relativeFrom="column">
                  <wp:posOffset>4408918</wp:posOffset>
                </wp:positionH>
                <wp:positionV relativeFrom="paragraph">
                  <wp:posOffset>395923</wp:posOffset>
                </wp:positionV>
                <wp:extent cx="1084473" cy="313690"/>
                <wp:effectExtent l="4128" t="0" r="6032" b="0"/>
                <wp:wrapNone/>
                <wp:docPr id="569" name="Text Box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4473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8DE6A5" w14:textId="77777777" w:rsidR="004858EE" w:rsidRPr="0052440F" w:rsidRDefault="004858EE" w:rsidP="00DA3942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  <w:t>Back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AF13D" id="Text Box 569" o:spid="_x0000_s1861" type="#_x0000_t202" style="position:absolute;left:0;text-align:left;margin-left:347.15pt;margin-top:31.2pt;width:85.4pt;height:24.7pt;rotation:-90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" filled="f" stroked="f" strokeweight=".5pt">
                <v:textbox>
                  <w:txbxContent>
                    <w:p w14:paraId="1C8DE6A5" w14:textId="77777777" w:rsidR="004858EE" w:rsidRPr="0052440F" w:rsidRDefault="004858EE" w:rsidP="00DA3942">
                      <w:pPr>
                        <w:jc w:val="center"/>
                        <w:rPr>
                          <w:rFonts w:ascii="Roboto" w:hAnsi="Roboto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Roboto" w:hAnsi="Roboto"/>
                          <w:b/>
                          <w:sz w:val="32"/>
                          <w:szCs w:val="32"/>
                        </w:rPr>
                        <w:t>Back</w:t>
                      </w:r>
                    </w:p>
                  </w:txbxContent>
                </v:textbox>
              </v:shape>
            </w:pict>
          </mc:Fallback>
        </mc:AlternateContent>
      </w:r>
      <w:r w:rsidR="00840F88">
        <w:rPr>
          <w:noProof/>
        </w:rPr>
        <w:pict w14:anchorId="4D9C54B3">
          <v:shape id="_x0000_s2069" type="#_x0000_t75" alt="" style="position:absolute;left:0;text-align:left;margin-left:63.45pt;margin-top:-26.2pt;width:297.3pt;height:140.3pt;z-index:252097536;mso-wrap-edited:f;mso-width-percent:0;mso-height-percent:0;mso-position-horizontal-relative:text;mso-position-vertical-relative:text;mso-width-percent:0;mso-height-percent:0;mso-width-relative:page;mso-height-relative:page">
            <v:imagedata r:id="rId70" o:title="Back Body copy"/>
          </v:shape>
        </w:pict>
      </w:r>
      <w:r w:rsidR="00840F88">
        <w:rPr>
          <w:noProof/>
        </w:rPr>
        <w:pict w14:anchorId="5AE751E2">
          <v:shape id="_x0000_s2068" type="#_x0000_t75" alt="" style="position:absolute;left:0;text-align:left;margin-left:63.45pt;margin-top:141.15pt;width:297.3pt;height:140.3pt;z-index:252098560;mso-wrap-edited:f;mso-width-percent:0;mso-height-percent:0;mso-position-horizontal-relative:text;mso-position-vertical-relative:text;mso-width-percent:0;mso-height-percent:0;mso-width-relative:page;mso-height-relative:page">
            <v:imagedata r:id="rId70" o:title="Back Body copy"/>
          </v:shape>
        </w:pict>
      </w:r>
    </w:p>
    <w:p w14:paraId="31036F10" w14:textId="77777777" w:rsidR="00DA3942" w:rsidRPr="00DA3942" w:rsidRDefault="00924F6B" w:rsidP="00DA3942">
      <w:pPr>
        <w:rPr>
          <w:rFonts w:ascii="Roboto" w:hAnsi="Roboto"/>
          <w:sz w:val="72"/>
          <w:szCs w:val="72"/>
        </w:rPr>
      </w:pP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222520DA" wp14:editId="056A0FFC">
                <wp:simplePos x="0" y="0"/>
                <wp:positionH relativeFrom="column">
                  <wp:posOffset>4438334</wp:posOffset>
                </wp:positionH>
                <wp:positionV relativeFrom="paragraph">
                  <wp:posOffset>390842</wp:posOffset>
                </wp:positionV>
                <wp:extent cx="4116070" cy="1001395"/>
                <wp:effectExtent l="0" t="4763" r="13018" b="13017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16070" cy="100139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24B394E" w14:textId="77777777" w:rsidR="004858EE" w:rsidRPr="00DA6B2F" w:rsidRDefault="004858EE" w:rsidP="00781F5D">
                            <w:pPr>
                              <w:jc w:val="left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>Other comments: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520DA" id="Text Box 264" o:spid="_x0000_s1862" type="#_x0000_t202" style="position:absolute;left:0;text-align:left;margin-left:349.5pt;margin-top:30.75pt;width:324.1pt;height:78.85pt;rotation:-90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" filled="f" strokecolor="#1c1c1c [3213]" strokeweight="1.5pt">
                <v:textbox>
                  <w:txbxContent>
                    <w:p w14:paraId="524B394E" w14:textId="77777777" w:rsidR="004858EE" w:rsidRPr="00DA6B2F" w:rsidRDefault="004858EE" w:rsidP="00781F5D">
                      <w:pPr>
                        <w:jc w:val="left"/>
                        <w:rPr>
                          <w:rFonts w:ascii="Roboto" w:hAnsi="Roboto"/>
                          <w:sz w:val="24"/>
                          <w:szCs w:val="24"/>
                        </w:rPr>
                      </w:pPr>
                      <w:r>
                        <w:rPr>
                          <w:rFonts w:ascii="Roboto" w:hAnsi="Roboto"/>
                          <w:sz w:val="24"/>
                          <w:szCs w:val="24"/>
                        </w:rPr>
                        <w:t>Other comments:</w:t>
                      </w:r>
                    </w:p>
                  </w:txbxContent>
                </v:textbox>
              </v:shape>
            </w:pict>
          </mc:Fallback>
        </mc:AlternateContent>
      </w:r>
    </w:p>
    <w:p w14:paraId="6BC88C21" w14:textId="77777777" w:rsidR="00DA3942" w:rsidRPr="00DA3942" w:rsidRDefault="00781F5D" w:rsidP="00DA3942">
      <w:pPr>
        <w:rPr>
          <w:rFonts w:ascii="Roboto" w:hAnsi="Roboto"/>
          <w:sz w:val="72"/>
          <w:szCs w:val="72"/>
        </w:rPr>
      </w:pP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50F3F749" wp14:editId="3A6282F6">
                <wp:simplePos x="0" y="0"/>
                <wp:positionH relativeFrom="column">
                  <wp:posOffset>-665323</wp:posOffset>
                </wp:positionH>
                <wp:positionV relativeFrom="paragraph">
                  <wp:posOffset>271780</wp:posOffset>
                </wp:positionV>
                <wp:extent cx="2199648" cy="313690"/>
                <wp:effectExtent l="0" t="0" r="635" b="0"/>
                <wp:wrapNone/>
                <wp:docPr id="567" name="Text Box 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199648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289852" w14:textId="77777777" w:rsidR="004858EE" w:rsidRPr="0052440F" w:rsidRDefault="004858EE" w:rsidP="00DA3942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  <w:t>Body Map Form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3F749" id="Text Box 567" o:spid="_x0000_s1863" type="#_x0000_t202" style="position:absolute;left:0;text-align:left;margin-left:-52.4pt;margin-top:21.4pt;width:173.2pt;height:24.7pt;rotation:-90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" filled="f" stroked="f" strokeweight=".5pt">
                <v:textbox>
                  <w:txbxContent>
                    <w:p w14:paraId="44289852" w14:textId="77777777" w:rsidR="004858EE" w:rsidRPr="0052440F" w:rsidRDefault="004858EE" w:rsidP="00DA3942">
                      <w:pPr>
                        <w:jc w:val="center"/>
                        <w:rPr>
                          <w:rFonts w:ascii="Roboto" w:hAnsi="Roboto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Roboto" w:hAnsi="Roboto"/>
                          <w:b/>
                          <w:sz w:val="32"/>
                          <w:szCs w:val="32"/>
                        </w:rPr>
                        <w:t>Body Map Form</w:t>
                      </w:r>
                    </w:p>
                  </w:txbxContent>
                </v:textbox>
              </v:shape>
            </w:pict>
          </mc:Fallback>
        </mc:AlternateContent>
      </w:r>
    </w:p>
    <w:p w14:paraId="07B4CD98" w14:textId="77777777" w:rsidR="00DA3942" w:rsidRPr="00DA3942" w:rsidRDefault="00DA6B2F" w:rsidP="00DA3942">
      <w:pPr>
        <w:rPr>
          <w:rFonts w:ascii="Roboto" w:hAnsi="Roboto"/>
          <w:sz w:val="72"/>
          <w:szCs w:val="72"/>
        </w:rPr>
      </w:pP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7046F03B" wp14:editId="6C7AF19B">
                <wp:simplePos x="0" y="0"/>
                <wp:positionH relativeFrom="column">
                  <wp:posOffset>4408918</wp:posOffset>
                </wp:positionH>
                <wp:positionV relativeFrom="paragraph">
                  <wp:posOffset>418783</wp:posOffset>
                </wp:positionV>
                <wp:extent cx="1084473" cy="313690"/>
                <wp:effectExtent l="4128" t="0" r="6032" b="0"/>
                <wp:wrapNone/>
                <wp:docPr id="568" name="Text Box 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4473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D1C72B" w14:textId="77777777" w:rsidR="004858EE" w:rsidRPr="0052440F" w:rsidRDefault="004858EE" w:rsidP="00DA3942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  <w:t>Front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6F03B" id="Text Box 568" o:spid="_x0000_s1864" type="#_x0000_t202" style="position:absolute;left:0;text-align:left;margin-left:347.15pt;margin-top:33pt;width:85.4pt;height:24.7pt;rotation:-90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" filled="f" stroked="f" strokeweight=".5pt">
                <v:textbox>
                  <w:txbxContent>
                    <w:p w14:paraId="14D1C72B" w14:textId="77777777" w:rsidR="004858EE" w:rsidRPr="0052440F" w:rsidRDefault="004858EE" w:rsidP="00DA3942">
                      <w:pPr>
                        <w:jc w:val="center"/>
                        <w:rPr>
                          <w:rFonts w:ascii="Roboto" w:hAnsi="Roboto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Roboto" w:hAnsi="Roboto"/>
                          <w:b/>
                          <w:sz w:val="32"/>
                          <w:szCs w:val="32"/>
                        </w:rPr>
                        <w:t>Front</w:t>
                      </w:r>
                    </w:p>
                  </w:txbxContent>
                </v:textbox>
              </v:shape>
            </w:pict>
          </mc:Fallback>
        </mc:AlternateContent>
      </w:r>
    </w:p>
    <w:p w14:paraId="3E400095" w14:textId="77777777" w:rsidR="00DA3942" w:rsidRPr="00DA3942" w:rsidRDefault="00E02957" w:rsidP="00DA3942">
      <w:pPr>
        <w:rPr>
          <w:rFonts w:ascii="Roboto" w:hAnsi="Roboto"/>
          <w:sz w:val="72"/>
          <w:szCs w:val="72"/>
        </w:rPr>
      </w:pP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4393AFFC" wp14:editId="13D326F3">
                <wp:simplePos x="0" y="0"/>
                <wp:positionH relativeFrom="column">
                  <wp:posOffset>3258809</wp:posOffset>
                </wp:positionH>
                <wp:positionV relativeFrom="paragraph">
                  <wp:posOffset>719773</wp:posOffset>
                </wp:positionV>
                <wp:extent cx="4333097" cy="313690"/>
                <wp:effectExtent l="0" t="0" r="952" b="0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333097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6AC67F" w14:textId="77777777" w:rsidR="004858EE" w:rsidRPr="00D24B48" w:rsidRDefault="004858EE" w:rsidP="00956178">
                            <w:pPr>
                              <w:jc w:val="left"/>
                              <w:rPr>
                                <w:rFonts w:ascii="Roboto" w:hAnsi="Roboto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</w:rPr>
                              <w:t xml:space="preserve">Name of parent: </w:t>
                            </w:r>
                            <w:r>
                              <w:rPr>
                                <w:rFonts w:ascii="Roboto" w:hAnsi="Roboto"/>
                                <w:b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u w:val="single"/>
                              </w:rPr>
                              <w:tab/>
                            </w:r>
                            <w:r w:rsidRPr="00D24B48">
                              <w:rPr>
                                <w:rFonts w:ascii="Roboto" w:hAnsi="Roboto"/>
                                <w:b/>
                                <w:u w:val="single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3AFFC" id="Text Box 244" o:spid="_x0000_s1865" type="#_x0000_t202" style="position:absolute;left:0;text-align:left;margin-left:256.6pt;margin-top:56.7pt;width:341.2pt;height:24.7pt;rotation:-90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" filled="f" stroked="f" strokeweight=".5pt">
                <v:textbox>
                  <w:txbxContent>
                    <w:p w14:paraId="7C6AC67F" w14:textId="77777777" w:rsidR="004858EE" w:rsidRPr="00D24B48" w:rsidRDefault="004858EE" w:rsidP="00956178">
                      <w:pPr>
                        <w:jc w:val="left"/>
                        <w:rPr>
                          <w:rFonts w:ascii="Roboto" w:hAnsi="Roboto"/>
                          <w:b/>
                          <w:u w:val="single"/>
                        </w:rPr>
                      </w:pPr>
                      <w:r>
                        <w:rPr>
                          <w:rFonts w:ascii="Roboto" w:hAnsi="Roboto"/>
                          <w:b/>
                        </w:rPr>
                        <w:t xml:space="preserve">Name of parent: </w:t>
                      </w:r>
                      <w:r>
                        <w:rPr>
                          <w:rFonts w:ascii="Roboto" w:hAnsi="Roboto"/>
                          <w:b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u w:val="single"/>
                        </w:rPr>
                        <w:tab/>
                      </w:r>
                      <w:r w:rsidRPr="00D24B48">
                        <w:rPr>
                          <w:rFonts w:ascii="Roboto" w:hAnsi="Roboto"/>
                          <w:b/>
                          <w:u w:val="single"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8632F18" w14:textId="77777777" w:rsidR="00DA3942" w:rsidRDefault="00781F5D" w:rsidP="00DA3942">
      <w:pPr>
        <w:rPr>
          <w:rFonts w:ascii="Roboto" w:hAnsi="Roboto"/>
          <w:sz w:val="72"/>
          <w:szCs w:val="72"/>
        </w:rPr>
      </w:pP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2689E7EF" wp14:editId="13938362">
                <wp:simplePos x="0" y="0"/>
                <wp:positionH relativeFrom="column">
                  <wp:posOffset>5564415</wp:posOffset>
                </wp:positionH>
                <wp:positionV relativeFrom="paragraph">
                  <wp:posOffset>169744</wp:posOffset>
                </wp:positionV>
                <wp:extent cx="237506" cy="309228"/>
                <wp:effectExtent l="0" t="0" r="10160" b="15240"/>
                <wp:wrapNone/>
                <wp:docPr id="270" name="Rectangl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506" cy="30922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A20D63" id="Rectangle 270" o:spid="_x0000_s1026" style="position:absolute;margin-left:438.15pt;margin-top:13.35pt;width:18.7pt;height:24.3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" fillcolor="white [3212]" strokecolor="#1c1c1c [3213]" strokeweight="1.5pt"/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1D240BFD" wp14:editId="0AECA408">
                <wp:simplePos x="0" y="0"/>
                <wp:positionH relativeFrom="column">
                  <wp:posOffset>5382578</wp:posOffset>
                </wp:positionH>
                <wp:positionV relativeFrom="paragraph">
                  <wp:posOffset>525743</wp:posOffset>
                </wp:positionV>
                <wp:extent cx="708034" cy="313690"/>
                <wp:effectExtent l="0" t="0" r="3492" b="0"/>
                <wp:wrapNone/>
                <wp:docPr id="267" name="Text Box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08034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FB8D3F" w14:textId="77777777" w:rsidR="004858EE" w:rsidRPr="00781F5D" w:rsidRDefault="004858EE" w:rsidP="00DA3942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24"/>
                                <w:szCs w:val="24"/>
                              </w:rPr>
                              <w:t>Text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40BFD" id="Text Box 267" o:spid="_x0000_s1866" type="#_x0000_t202" style="position:absolute;left:0;text-align:left;margin-left:423.85pt;margin-top:41.4pt;width:55.75pt;height:24.7pt;rotation:-90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" filled="f" stroked="f" strokeweight=".5pt">
                <v:textbox>
                  <w:txbxContent>
                    <w:p w14:paraId="75FB8D3F" w14:textId="77777777" w:rsidR="004858EE" w:rsidRPr="00781F5D" w:rsidRDefault="004858EE" w:rsidP="00DA3942">
                      <w:pPr>
                        <w:jc w:val="center"/>
                        <w:rPr>
                          <w:rFonts w:ascii="Roboto" w:hAnsi="Roboto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Roboto" w:hAnsi="Roboto"/>
                          <w:b/>
                          <w:sz w:val="24"/>
                          <w:szCs w:val="24"/>
                        </w:rPr>
                        <w:t>Text</w:t>
                      </w:r>
                    </w:p>
                  </w:txbxContent>
                </v:textbox>
              </v:shape>
            </w:pict>
          </mc:Fallback>
        </mc:AlternateContent>
      </w:r>
    </w:p>
    <w:p w14:paraId="501272D3" w14:textId="77777777" w:rsidR="00DA3942" w:rsidRDefault="00354F8D" w:rsidP="00DA3942">
      <w:pPr>
        <w:tabs>
          <w:tab w:val="left" w:pos="7948"/>
        </w:tabs>
        <w:rPr>
          <w:rFonts w:ascii="Roboto" w:hAnsi="Roboto"/>
          <w:sz w:val="72"/>
          <w:szCs w:val="72"/>
        </w:rPr>
      </w:pP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335D8672" wp14:editId="25FB9E74">
                <wp:simplePos x="0" y="0"/>
                <wp:positionH relativeFrom="column">
                  <wp:posOffset>-278291</wp:posOffset>
                </wp:positionH>
                <wp:positionV relativeFrom="paragraph">
                  <wp:posOffset>455930</wp:posOffset>
                </wp:positionV>
                <wp:extent cx="2225324" cy="313690"/>
                <wp:effectExtent l="3175" t="0" r="26035" b="26035"/>
                <wp:wrapNone/>
                <wp:docPr id="571" name="Text Box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225324" cy="3136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395264E" w14:textId="77777777" w:rsidR="004858EE" w:rsidRPr="00DA6B2F" w:rsidRDefault="004858EE" w:rsidP="005F1CE5">
                            <w:pPr>
                              <w:jc w:val="left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 w:rsidRPr="00DA6B2F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>Date of Birth: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D8672" id="Text Box 571" o:spid="_x0000_s1867" type="#_x0000_t202" style="position:absolute;left:0;text-align:left;margin-left:-21.9pt;margin-top:35.9pt;width:175.2pt;height:24.7pt;rotation:-90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" filled="f" strokecolor="#1c1c1c [3213]" strokeweight="1.5pt">
                <v:textbox>
                  <w:txbxContent>
                    <w:p w14:paraId="5395264E" w14:textId="77777777" w:rsidR="004858EE" w:rsidRPr="00DA6B2F" w:rsidRDefault="004858EE" w:rsidP="005F1CE5">
                      <w:pPr>
                        <w:jc w:val="left"/>
                        <w:rPr>
                          <w:rFonts w:ascii="Roboto" w:hAnsi="Roboto"/>
                          <w:sz w:val="24"/>
                          <w:szCs w:val="24"/>
                        </w:rPr>
                      </w:pPr>
                      <w:r w:rsidRPr="00DA6B2F">
                        <w:rPr>
                          <w:rFonts w:ascii="Roboto" w:hAnsi="Roboto"/>
                          <w:sz w:val="24"/>
                          <w:szCs w:val="24"/>
                        </w:rPr>
                        <w:t>Date of Birth:</w:t>
                      </w:r>
                    </w:p>
                  </w:txbxContent>
                </v:textbox>
              </v:shape>
            </w:pict>
          </mc:Fallback>
        </mc:AlternateContent>
      </w:r>
      <w:r w:rsidR="00781F5D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40FA9637" wp14:editId="6861A028">
                <wp:simplePos x="0" y="0"/>
                <wp:positionH relativeFrom="column">
                  <wp:posOffset>5579129</wp:posOffset>
                </wp:positionH>
                <wp:positionV relativeFrom="paragraph">
                  <wp:posOffset>135179</wp:posOffset>
                </wp:positionV>
                <wp:extent cx="237506" cy="309228"/>
                <wp:effectExtent l="0" t="0" r="10160" b="15240"/>
                <wp:wrapNone/>
                <wp:docPr id="269" name="Rectangl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506" cy="30922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DD4C56" id="Rectangle 269" o:spid="_x0000_s1026" style="position:absolute;margin-left:439.3pt;margin-top:10.65pt;width:18.7pt;height:24.3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" fillcolor="white [3212]" strokecolor="#1c1c1c [3213]" strokeweight="1.5pt"/>
            </w:pict>
          </mc:Fallback>
        </mc:AlternateContent>
      </w:r>
      <w:r w:rsidR="00781F5D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044A191E" wp14:editId="29B24DAB">
                <wp:simplePos x="0" y="0"/>
                <wp:positionH relativeFrom="column">
                  <wp:posOffset>5382578</wp:posOffset>
                </wp:positionH>
                <wp:positionV relativeFrom="paragraph">
                  <wp:posOffset>519112</wp:posOffset>
                </wp:positionV>
                <wp:extent cx="708034" cy="313690"/>
                <wp:effectExtent l="0" t="0" r="3492" b="0"/>
                <wp:wrapNone/>
                <wp:docPr id="266" name="Text 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08034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4609A1" w14:textId="77777777" w:rsidR="004858EE" w:rsidRPr="00781F5D" w:rsidRDefault="004858EE" w:rsidP="00DA3942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24"/>
                                <w:szCs w:val="24"/>
                              </w:rPr>
                              <w:t>Email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A191E" id="Text Box 266" o:spid="_x0000_s1868" type="#_x0000_t202" style="position:absolute;left:0;text-align:left;margin-left:423.85pt;margin-top:40.85pt;width:55.75pt;height:24.7pt;rotation:-90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" filled="f" stroked="f" strokeweight=".5pt">
                <v:textbox>
                  <w:txbxContent>
                    <w:p w14:paraId="314609A1" w14:textId="77777777" w:rsidR="004858EE" w:rsidRPr="00781F5D" w:rsidRDefault="004858EE" w:rsidP="00DA3942">
                      <w:pPr>
                        <w:jc w:val="center"/>
                        <w:rPr>
                          <w:rFonts w:ascii="Roboto" w:hAnsi="Roboto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Roboto" w:hAnsi="Roboto"/>
                          <w:b/>
                          <w:sz w:val="24"/>
                          <w:szCs w:val="24"/>
                        </w:rPr>
                        <w:t>Email</w:t>
                      </w:r>
                    </w:p>
                  </w:txbxContent>
                </v:textbox>
              </v:shape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385A74AF" wp14:editId="013B3612">
                <wp:simplePos x="0" y="0"/>
                <wp:positionH relativeFrom="column">
                  <wp:posOffset>4935147</wp:posOffset>
                </wp:positionH>
                <wp:positionV relativeFrom="paragraph">
                  <wp:posOffset>205740</wp:posOffset>
                </wp:positionV>
                <wp:extent cx="237506" cy="546990"/>
                <wp:effectExtent l="0" t="0" r="10160" b="24765"/>
                <wp:wrapNone/>
                <wp:docPr id="241" name="Rectangle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506" cy="5469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C8AB8E" id="Rectangle 241" o:spid="_x0000_s1026" style="position:absolute;margin-left:388.6pt;margin-top:16.2pt;width:18.7pt;height:43.0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" fillcolor="white [3212]" strokecolor="#1c1c1c [3213]" strokeweight="1.5pt"/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5795F182" wp14:editId="2E5EDF12">
                <wp:simplePos x="0" y="0"/>
                <wp:positionH relativeFrom="column">
                  <wp:posOffset>2103173</wp:posOffset>
                </wp:positionH>
                <wp:positionV relativeFrom="paragraph">
                  <wp:posOffset>15558</wp:posOffset>
                </wp:positionV>
                <wp:extent cx="2189006" cy="1196868"/>
                <wp:effectExtent l="953" t="0" r="21907" b="21908"/>
                <wp:wrapNone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189006" cy="119686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ECDBC22" w14:textId="77777777" w:rsidR="004858EE" w:rsidRPr="00DA6B2F" w:rsidRDefault="004858EE" w:rsidP="005F1CE5">
                            <w:pPr>
                              <w:jc w:val="left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 w:rsidRPr="00715324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>Record of any injury and action taken: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5F182" id="Text Box 237" o:spid="_x0000_s1869" type="#_x0000_t202" style="position:absolute;left:0;text-align:left;margin-left:165.6pt;margin-top:1.25pt;width:172.35pt;height:94.25pt;rotation:-90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" filled="f" strokecolor="#1c1c1c [3213]" strokeweight="1.5pt">
                <v:textbox>
                  <w:txbxContent>
                    <w:p w14:paraId="0ECDBC22" w14:textId="77777777" w:rsidR="004858EE" w:rsidRPr="00DA6B2F" w:rsidRDefault="004858EE" w:rsidP="005F1CE5">
                      <w:pPr>
                        <w:jc w:val="left"/>
                        <w:rPr>
                          <w:rFonts w:ascii="Roboto" w:hAnsi="Roboto"/>
                          <w:sz w:val="24"/>
                          <w:szCs w:val="24"/>
                        </w:rPr>
                      </w:pPr>
                      <w:r w:rsidRPr="00715324">
                        <w:rPr>
                          <w:rFonts w:ascii="Roboto" w:hAnsi="Roboto"/>
                          <w:sz w:val="24"/>
                          <w:szCs w:val="24"/>
                        </w:rPr>
                        <w:t>Record of any injury and action taken:</w:t>
                      </w:r>
                    </w:p>
                  </w:txbxContent>
                </v:textbox>
              </v:shape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08A0887D" wp14:editId="11A0D9D0">
                <wp:simplePos x="0" y="0"/>
                <wp:positionH relativeFrom="column">
                  <wp:posOffset>889055</wp:posOffset>
                </wp:positionH>
                <wp:positionV relativeFrom="paragraph">
                  <wp:posOffset>101282</wp:posOffset>
                </wp:positionV>
                <wp:extent cx="2204720" cy="1019574"/>
                <wp:effectExtent l="2222" t="0" r="26353" b="26352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204720" cy="101957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C730DAD" w14:textId="77777777" w:rsidR="004858EE" w:rsidRPr="00DA6B2F" w:rsidRDefault="004858EE" w:rsidP="005F1CE5">
                            <w:pPr>
                              <w:jc w:val="left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 w:rsidRPr="00DA6B2F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>Place accident occurred: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0887D" id="Text Box 235" o:spid="_x0000_s1870" type="#_x0000_t202" style="position:absolute;left:0;text-align:left;margin-left:70pt;margin-top:7.95pt;width:173.6pt;height:80.3pt;rotation:-90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" filled="f" strokecolor="#1c1c1c [3213]" strokeweight="1.5pt">
                <v:textbox>
                  <w:txbxContent>
                    <w:p w14:paraId="5C730DAD" w14:textId="77777777" w:rsidR="004858EE" w:rsidRPr="00DA6B2F" w:rsidRDefault="004858EE" w:rsidP="005F1CE5">
                      <w:pPr>
                        <w:jc w:val="left"/>
                        <w:rPr>
                          <w:rFonts w:ascii="Roboto" w:hAnsi="Roboto"/>
                          <w:sz w:val="24"/>
                          <w:szCs w:val="24"/>
                        </w:rPr>
                      </w:pPr>
                      <w:r w:rsidRPr="00DA6B2F">
                        <w:rPr>
                          <w:rFonts w:ascii="Roboto" w:hAnsi="Roboto"/>
                          <w:sz w:val="24"/>
                          <w:szCs w:val="24"/>
                        </w:rPr>
                        <w:t>Place accident occurred:</w:t>
                      </w:r>
                    </w:p>
                  </w:txbxContent>
                </v:textbox>
              </v:shape>
            </w:pict>
          </mc:Fallback>
        </mc:AlternateContent>
      </w:r>
      <w:r w:rsidR="00DA3942">
        <w:rPr>
          <w:rFonts w:ascii="Roboto" w:hAnsi="Roboto"/>
          <w:sz w:val="72"/>
          <w:szCs w:val="72"/>
        </w:rPr>
        <w:tab/>
      </w:r>
    </w:p>
    <w:p w14:paraId="6ECBF0F3" w14:textId="77777777" w:rsidR="002E13DC" w:rsidRPr="00DA3942" w:rsidRDefault="00924F6B" w:rsidP="00DA3942">
      <w:pPr>
        <w:tabs>
          <w:tab w:val="left" w:pos="7948"/>
        </w:tabs>
        <w:rPr>
          <w:rFonts w:ascii="Roboto" w:hAnsi="Roboto"/>
          <w:sz w:val="72"/>
          <w:szCs w:val="72"/>
        </w:rPr>
        <w:sectPr w:rsidR="002E13DC" w:rsidRPr="00DA3942" w:rsidSect="00A34046">
          <w:headerReference w:type="default" r:id="rId71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62D0AF17" wp14:editId="7AD9FDD6">
                <wp:simplePos x="0" y="0"/>
                <wp:positionH relativeFrom="margin">
                  <wp:posOffset>4208463</wp:posOffset>
                </wp:positionH>
                <wp:positionV relativeFrom="paragraph">
                  <wp:posOffset>446086</wp:posOffset>
                </wp:positionV>
                <wp:extent cx="4575810" cy="1001395"/>
                <wp:effectExtent l="0" t="3493" r="11748" b="11747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575810" cy="100139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7580906" w14:textId="77777777" w:rsidR="004858EE" w:rsidRPr="00DA6B2F" w:rsidRDefault="004858EE" w:rsidP="00781F5D">
                            <w:pPr>
                              <w:jc w:val="left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 w:rsidRPr="00924F6B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 xml:space="preserve">Supervisor’s signature: </w:t>
                            </w:r>
                            <w:r w:rsidRPr="00924F6B">
                              <w:rPr>
                                <w:rFonts w:ascii="Roboto" w:hAnsi="Roboto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924F6B">
                              <w:rPr>
                                <w:rFonts w:ascii="Roboto" w:hAnsi="Roboto"/>
                                <w:sz w:val="24"/>
                                <w:szCs w:val="24"/>
                                <w:u w:val="single"/>
                              </w:rPr>
                              <w:tab/>
                              <w:t xml:space="preserve">   </w:t>
                            </w:r>
                            <w:r w:rsidRPr="00924F6B">
                              <w:rPr>
                                <w:rFonts w:ascii="Roboto" w:hAnsi="Roboto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924F6B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 xml:space="preserve">Date: </w:t>
                            </w:r>
                            <w:r w:rsidRPr="00924F6B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ab/>
                            </w:r>
                            <w:r w:rsidRPr="00924F6B">
                              <w:rPr>
                                <w:rFonts w:ascii="Roboto" w:hAnsi="Roboto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924F6B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ab/>
                            </w:r>
                            <w:r w:rsidRPr="00924F6B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0AF17" id="Text Box 273" o:spid="_x0000_s1871" type="#_x0000_t202" style="position:absolute;left:0;text-align:left;margin-left:331.4pt;margin-top:35.1pt;width:360.3pt;height:78.85pt;rotation:-90;z-index:25215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" filled="f" strokecolor="#1c1c1c [3213]" strokeweight="1.5pt">
                <v:textbox>
                  <w:txbxContent>
                    <w:p w14:paraId="77580906" w14:textId="77777777" w:rsidR="004858EE" w:rsidRPr="00DA6B2F" w:rsidRDefault="004858EE" w:rsidP="00781F5D">
                      <w:pPr>
                        <w:jc w:val="left"/>
                        <w:rPr>
                          <w:rFonts w:ascii="Roboto" w:hAnsi="Roboto"/>
                          <w:sz w:val="24"/>
                          <w:szCs w:val="24"/>
                        </w:rPr>
                      </w:pPr>
                      <w:r w:rsidRPr="00924F6B">
                        <w:rPr>
                          <w:rFonts w:ascii="Roboto" w:hAnsi="Roboto"/>
                          <w:sz w:val="24"/>
                          <w:szCs w:val="24"/>
                        </w:rPr>
                        <w:t xml:space="preserve">Supervisor’s signature: </w:t>
                      </w:r>
                      <w:r w:rsidRPr="00924F6B">
                        <w:rPr>
                          <w:rFonts w:ascii="Roboto" w:hAnsi="Roboto"/>
                          <w:sz w:val="24"/>
                          <w:szCs w:val="24"/>
                          <w:u w:val="single"/>
                        </w:rPr>
                        <w:tab/>
                      </w:r>
                      <w:r w:rsidRPr="00924F6B">
                        <w:rPr>
                          <w:rFonts w:ascii="Roboto" w:hAnsi="Roboto"/>
                          <w:sz w:val="24"/>
                          <w:szCs w:val="24"/>
                          <w:u w:val="single"/>
                        </w:rPr>
                        <w:tab/>
                        <w:t xml:space="preserve">   </w:t>
                      </w:r>
                      <w:r w:rsidRPr="00924F6B">
                        <w:rPr>
                          <w:rFonts w:ascii="Roboto" w:hAnsi="Roboto"/>
                          <w:sz w:val="24"/>
                          <w:szCs w:val="24"/>
                          <w:u w:val="single"/>
                        </w:rPr>
                        <w:tab/>
                      </w:r>
                      <w:r w:rsidRPr="00924F6B">
                        <w:rPr>
                          <w:rFonts w:ascii="Roboto" w:hAnsi="Roboto"/>
                          <w:sz w:val="24"/>
                          <w:szCs w:val="24"/>
                        </w:rPr>
                        <w:t xml:space="preserve">Date: </w:t>
                      </w:r>
                      <w:r w:rsidRPr="00924F6B">
                        <w:rPr>
                          <w:rFonts w:ascii="Roboto" w:hAnsi="Roboto"/>
                          <w:sz w:val="24"/>
                          <w:szCs w:val="24"/>
                        </w:rPr>
                        <w:tab/>
                      </w:r>
                      <w:r w:rsidRPr="00924F6B">
                        <w:rPr>
                          <w:rFonts w:ascii="Roboto" w:hAnsi="Roboto"/>
                          <w:sz w:val="24"/>
                          <w:szCs w:val="24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sz w:val="24"/>
                          <w:szCs w:val="24"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sz w:val="24"/>
                          <w:szCs w:val="24"/>
                          <w:u w:val="single"/>
                        </w:rPr>
                        <w:tab/>
                      </w:r>
                      <w:r w:rsidRPr="00924F6B">
                        <w:rPr>
                          <w:rFonts w:ascii="Roboto" w:hAnsi="Roboto"/>
                          <w:sz w:val="24"/>
                          <w:szCs w:val="24"/>
                        </w:rPr>
                        <w:tab/>
                      </w:r>
                      <w:r w:rsidRPr="00924F6B">
                        <w:rPr>
                          <w:rFonts w:ascii="Roboto" w:hAnsi="Roboto"/>
                          <w:sz w:val="24"/>
                          <w:szCs w:val="24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4F8D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17EBFDF2" wp14:editId="5379E27D">
                <wp:simplePos x="0" y="0"/>
                <wp:positionH relativeFrom="column">
                  <wp:posOffset>-750570</wp:posOffset>
                </wp:positionH>
                <wp:positionV relativeFrom="paragraph">
                  <wp:posOffset>859155</wp:posOffset>
                </wp:positionV>
                <wp:extent cx="2371090" cy="313690"/>
                <wp:effectExtent l="0" t="0" r="0" b="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371090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D6CE85" w14:textId="77777777" w:rsidR="004858EE" w:rsidRPr="0052440F" w:rsidRDefault="004858EE" w:rsidP="00DA3942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</w:pPr>
                            <w:r w:rsidRPr="00354F8D">
                              <w:rPr>
                                <w:rFonts w:ascii="Roboto" w:hAnsi="Roboto"/>
                                <w:b/>
                                <w:sz w:val="32"/>
                                <w:szCs w:val="32"/>
                              </w:rPr>
                              <w:t>Accident Record Form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BFDF2" id="Text Box 272" o:spid="_x0000_s1872" type="#_x0000_t202" style="position:absolute;left:0;text-align:left;margin-left:-59.1pt;margin-top:67.65pt;width:186.7pt;height:24.7pt;rotation:-90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" filled="f" stroked="f" strokeweight=".5pt">
                <v:textbox>
                  <w:txbxContent>
                    <w:p w14:paraId="67D6CE85" w14:textId="77777777" w:rsidR="004858EE" w:rsidRPr="0052440F" w:rsidRDefault="004858EE" w:rsidP="00DA3942">
                      <w:pPr>
                        <w:jc w:val="center"/>
                        <w:rPr>
                          <w:rFonts w:ascii="Roboto" w:hAnsi="Roboto"/>
                          <w:b/>
                          <w:sz w:val="32"/>
                          <w:szCs w:val="32"/>
                        </w:rPr>
                      </w:pPr>
                      <w:r w:rsidRPr="00354F8D">
                        <w:rPr>
                          <w:rFonts w:ascii="Roboto" w:hAnsi="Roboto"/>
                          <w:b/>
                          <w:sz w:val="32"/>
                          <w:szCs w:val="32"/>
                        </w:rPr>
                        <w:t>Accident Record Form</w:t>
                      </w:r>
                    </w:p>
                  </w:txbxContent>
                </v:textbox>
              </v:shape>
            </w:pict>
          </mc:Fallback>
        </mc:AlternateContent>
      </w:r>
      <w:r w:rsidR="00781F5D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05F2AA62" wp14:editId="497F2454">
                <wp:simplePos x="0" y="0"/>
                <wp:positionH relativeFrom="column">
                  <wp:posOffset>5600382</wp:posOffset>
                </wp:positionH>
                <wp:positionV relativeFrom="paragraph">
                  <wp:posOffset>242239</wp:posOffset>
                </wp:positionV>
                <wp:extent cx="237506" cy="309228"/>
                <wp:effectExtent l="0" t="0" r="10160" b="15240"/>
                <wp:wrapNone/>
                <wp:docPr id="268" name="Rectangle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506" cy="30922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73B8D7" id="Rectangle 268" o:spid="_x0000_s1026" style="position:absolute;margin-left:440.95pt;margin-top:19.05pt;width:18.7pt;height:24.35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" fillcolor="white [3212]" strokecolor="#1c1c1c [3213]" strokeweight="1.5pt"/>
            </w:pict>
          </mc:Fallback>
        </mc:AlternateContent>
      </w:r>
      <w:r w:rsidR="00781F5D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2DA1833B" wp14:editId="28344AAC">
                <wp:simplePos x="0" y="0"/>
                <wp:positionH relativeFrom="column">
                  <wp:posOffset>5382902</wp:posOffset>
                </wp:positionH>
                <wp:positionV relativeFrom="paragraph">
                  <wp:posOffset>708850</wp:posOffset>
                </wp:positionV>
                <wp:extent cx="708034" cy="313690"/>
                <wp:effectExtent l="0" t="0" r="3492" b="0"/>
                <wp:wrapNone/>
                <wp:docPr id="572" name="Text Box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08034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C25232" w14:textId="77777777" w:rsidR="004858EE" w:rsidRPr="00781F5D" w:rsidRDefault="004858EE" w:rsidP="00DA3942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24"/>
                                <w:szCs w:val="24"/>
                              </w:rPr>
                            </w:pPr>
                            <w:r w:rsidRPr="00781F5D">
                              <w:rPr>
                                <w:rFonts w:ascii="Roboto" w:hAnsi="Roboto"/>
                                <w:b/>
                                <w:sz w:val="24"/>
                                <w:szCs w:val="24"/>
                              </w:rPr>
                              <w:t>Phone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1833B" id="Text Box 572" o:spid="_x0000_s1873" type="#_x0000_t202" style="position:absolute;left:0;text-align:left;margin-left:423.85pt;margin-top:55.8pt;width:55.75pt;height:24.7pt;rotation:-90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" filled="f" stroked="f" strokeweight=".5pt">
                <v:textbox>
                  <w:txbxContent>
                    <w:p w14:paraId="23C25232" w14:textId="77777777" w:rsidR="004858EE" w:rsidRPr="00781F5D" w:rsidRDefault="004858EE" w:rsidP="00DA3942">
                      <w:pPr>
                        <w:jc w:val="center"/>
                        <w:rPr>
                          <w:rFonts w:ascii="Roboto" w:hAnsi="Roboto"/>
                          <w:b/>
                          <w:sz w:val="24"/>
                          <w:szCs w:val="24"/>
                        </w:rPr>
                      </w:pPr>
                      <w:r w:rsidRPr="00781F5D">
                        <w:rPr>
                          <w:rFonts w:ascii="Roboto" w:hAnsi="Roboto"/>
                          <w:b/>
                          <w:sz w:val="24"/>
                          <w:szCs w:val="24"/>
                        </w:rPr>
                        <w:t>Phone</w:t>
                      </w:r>
                    </w:p>
                  </w:txbxContent>
                </v:textbox>
              </v:shape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792172F6" wp14:editId="13443657">
                <wp:simplePos x="0" y="0"/>
                <wp:positionH relativeFrom="column">
                  <wp:posOffset>3197225</wp:posOffset>
                </wp:positionH>
                <wp:positionV relativeFrom="paragraph">
                  <wp:posOffset>991235</wp:posOffset>
                </wp:positionV>
                <wp:extent cx="4332605" cy="313690"/>
                <wp:effectExtent l="0" t="0" r="952" b="0"/>
                <wp:wrapNone/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332605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A648AB" w14:textId="77777777" w:rsidR="004858EE" w:rsidRPr="00956178" w:rsidRDefault="004858EE" w:rsidP="00956178">
                            <w:pPr>
                              <w:jc w:val="left"/>
                              <w:rPr>
                                <w:rFonts w:ascii="Roboto" w:hAnsi="Roboto"/>
                                <w:b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</w:rPr>
                              <w:t xml:space="preserve">Name of parent: </w:t>
                            </w:r>
                            <w:r>
                              <w:rPr>
                                <w:rFonts w:ascii="Roboto" w:hAnsi="Roboto"/>
                                <w:b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  <w:u w:val="single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172F6" id="Text Box 243" o:spid="_x0000_s1874" type="#_x0000_t202" style="position:absolute;left:0;text-align:left;margin-left:251.75pt;margin-top:78.05pt;width:341.15pt;height:24.7pt;rotation:-90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" filled="f" stroked="f" strokeweight=".5pt">
                <v:textbox>
                  <w:txbxContent>
                    <w:p w14:paraId="2CA648AB" w14:textId="77777777" w:rsidR="004858EE" w:rsidRPr="00956178" w:rsidRDefault="004858EE" w:rsidP="00956178">
                      <w:pPr>
                        <w:jc w:val="left"/>
                        <w:rPr>
                          <w:rFonts w:ascii="Roboto" w:hAnsi="Roboto"/>
                          <w:b/>
                        </w:rPr>
                      </w:pPr>
                      <w:r>
                        <w:rPr>
                          <w:rFonts w:ascii="Roboto" w:hAnsi="Roboto"/>
                          <w:b/>
                        </w:rPr>
                        <w:t xml:space="preserve">Name of parent: </w:t>
                      </w:r>
                      <w:r>
                        <w:rPr>
                          <w:rFonts w:ascii="Roboto" w:hAnsi="Roboto"/>
                          <w:b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u w:val="single"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  <w:u w:val="single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3AE55B88" wp14:editId="0BF54587">
                <wp:simplePos x="0" y="0"/>
                <wp:positionH relativeFrom="column">
                  <wp:posOffset>3589009</wp:posOffset>
                </wp:positionH>
                <wp:positionV relativeFrom="paragraph">
                  <wp:posOffset>991553</wp:posOffset>
                </wp:positionV>
                <wp:extent cx="4332605" cy="313690"/>
                <wp:effectExtent l="0" t="0" r="952" b="0"/>
                <wp:wrapNone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332605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A1BA02" w14:textId="77777777" w:rsidR="004858EE" w:rsidRPr="00956178" w:rsidRDefault="004858EE" w:rsidP="00956178">
                            <w:pPr>
                              <w:jc w:val="left"/>
                              <w:rPr>
                                <w:rFonts w:ascii="Roboto" w:hAnsi="Roboto"/>
                                <w:b/>
                              </w:rPr>
                            </w:pPr>
                            <w:r w:rsidRPr="008D69E7">
                              <w:rPr>
                                <w:rFonts w:ascii="Roboto" w:hAnsi="Roboto"/>
                                <w:b/>
                              </w:rPr>
                              <w:t>How parent was contacted:</w:t>
                            </w:r>
                            <w:r>
                              <w:rPr>
                                <w:rFonts w:ascii="Roboto" w:hAnsi="Roboto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5B88" id="Text Box 262" o:spid="_x0000_s1875" type="#_x0000_t202" style="position:absolute;left:0;text-align:left;margin-left:282.6pt;margin-top:78.1pt;width:341.15pt;height:24.7pt;rotation:-90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" filled="f" stroked="f" strokeweight=".5pt">
                <v:textbox>
                  <w:txbxContent>
                    <w:p w14:paraId="36A1BA02" w14:textId="77777777" w:rsidR="004858EE" w:rsidRPr="00956178" w:rsidRDefault="004858EE" w:rsidP="00956178">
                      <w:pPr>
                        <w:jc w:val="left"/>
                        <w:rPr>
                          <w:rFonts w:ascii="Roboto" w:hAnsi="Roboto"/>
                          <w:b/>
                        </w:rPr>
                      </w:pPr>
                      <w:r w:rsidRPr="008D69E7">
                        <w:rPr>
                          <w:rFonts w:ascii="Roboto" w:hAnsi="Roboto"/>
                          <w:b/>
                        </w:rPr>
                        <w:t>How parent was contacted:</w:t>
                      </w:r>
                      <w:r>
                        <w:rPr>
                          <w:rFonts w:ascii="Roboto" w:hAnsi="Roboto"/>
                          <w:b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5B790CB4" wp14:editId="4DE94C3A">
                <wp:simplePos x="0" y="0"/>
                <wp:positionH relativeFrom="column">
                  <wp:posOffset>2869565</wp:posOffset>
                </wp:positionH>
                <wp:positionV relativeFrom="paragraph">
                  <wp:posOffset>979170</wp:posOffset>
                </wp:positionV>
                <wp:extent cx="4332605" cy="313690"/>
                <wp:effectExtent l="0" t="0" r="952" b="0"/>
                <wp:wrapNone/>
                <wp:docPr id="239" name="Text Box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332605" cy="313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7ED682" w14:textId="77777777" w:rsidR="004858EE" w:rsidRPr="00956178" w:rsidRDefault="004858EE" w:rsidP="00956178">
                            <w:pPr>
                              <w:jc w:val="left"/>
                              <w:rPr>
                                <w:rFonts w:ascii="Roboto" w:hAnsi="Roboto"/>
                                <w:b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</w:rPr>
                              <w:t xml:space="preserve">Parent contacted?        </w:t>
                            </w:r>
                            <w:proofErr w:type="gramStart"/>
                            <w:r>
                              <w:rPr>
                                <w:rFonts w:ascii="Roboto" w:hAnsi="Roboto"/>
                                <w:b/>
                              </w:rPr>
                              <w:t>Yes</w:t>
                            </w:r>
                            <w:proofErr w:type="gramEnd"/>
                            <w:r>
                              <w:rPr>
                                <w:rFonts w:ascii="Roboto" w:hAnsi="Roboto"/>
                                <w:b/>
                              </w:rPr>
                              <w:t xml:space="preserve">                     No</w:t>
                            </w:r>
                            <w:r>
                              <w:rPr>
                                <w:rFonts w:ascii="Roboto" w:hAnsi="Roboto"/>
                                <w:b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Roboto" w:hAnsi="Roboto"/>
                                <w:b/>
                              </w:rPr>
                              <w:t>No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790CB4" id="Text Box 239" o:spid="_x0000_s1876" type="#_x0000_t202" style="position:absolute;left:0;text-align:left;margin-left:225.95pt;margin-top:77.1pt;width:341.15pt;height:24.7pt;rotation:-90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" filled="f" stroked="f" strokeweight=".5pt">
                <v:textbox>
                  <w:txbxContent>
                    <w:p w14:paraId="717ED682" w14:textId="77777777" w:rsidR="004858EE" w:rsidRPr="00956178" w:rsidRDefault="004858EE" w:rsidP="00956178">
                      <w:pPr>
                        <w:jc w:val="left"/>
                        <w:rPr>
                          <w:rFonts w:ascii="Roboto" w:hAnsi="Roboto"/>
                          <w:b/>
                        </w:rPr>
                      </w:pPr>
                      <w:r>
                        <w:rPr>
                          <w:rFonts w:ascii="Roboto" w:hAnsi="Roboto"/>
                          <w:b/>
                        </w:rPr>
                        <w:t>Parent contacted?        Yes                     No</w:t>
                      </w:r>
                      <w:r>
                        <w:rPr>
                          <w:rFonts w:ascii="Roboto" w:hAnsi="Roboto"/>
                          <w:b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</w:rPr>
                        <w:tab/>
                      </w:r>
                      <w:r>
                        <w:rPr>
                          <w:rFonts w:ascii="Roboto" w:hAnsi="Roboto"/>
                          <w:b/>
                        </w:rPr>
                        <w:tab/>
                        <w:t>No</w:t>
                      </w:r>
                    </w:p>
                  </w:txbxContent>
                </v:textbox>
              </v:shape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0A1E2A0F" wp14:editId="424044E3">
                <wp:simplePos x="0" y="0"/>
                <wp:positionH relativeFrom="column">
                  <wp:posOffset>4935147</wp:posOffset>
                </wp:positionH>
                <wp:positionV relativeFrom="paragraph">
                  <wp:posOffset>485140</wp:posOffset>
                </wp:positionV>
                <wp:extent cx="237490" cy="546735"/>
                <wp:effectExtent l="0" t="0" r="10160" b="24765"/>
                <wp:wrapNone/>
                <wp:docPr id="240" name="Rectang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90" cy="5467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BB5D54" id="Rectangle 240" o:spid="_x0000_s1026" style="position:absolute;margin-left:388.6pt;margin-top:38.2pt;width:18.7pt;height:43.0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" fillcolor="white [3212]" strokecolor="#1c1c1c [3213]" strokeweight="1.5pt"/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369F7E39" wp14:editId="1FBA2EAB">
                <wp:simplePos x="0" y="0"/>
                <wp:positionH relativeFrom="column">
                  <wp:posOffset>2126986</wp:posOffset>
                </wp:positionH>
                <wp:positionV relativeFrom="paragraph">
                  <wp:posOffset>563245</wp:posOffset>
                </wp:positionV>
                <wp:extent cx="4413885" cy="912536"/>
                <wp:effectExtent l="0" t="1905" r="22860" b="22860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413885" cy="9125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ECC303B" w14:textId="77777777" w:rsidR="004858EE" w:rsidRPr="00DA6B2F" w:rsidRDefault="004858EE" w:rsidP="00DA3942">
                            <w:pPr>
                              <w:jc w:val="center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 w:rsidRPr="00715324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>Condition of child following the accident: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F7E39" id="Text Box 238" o:spid="_x0000_s1877" type="#_x0000_t202" style="position:absolute;left:0;text-align:left;margin-left:167.5pt;margin-top:44.35pt;width:347.55pt;height:71.85pt;rotation:-90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" filled="f" strokecolor="#1c1c1c [3213]" strokeweight="1.5pt">
                <v:textbox>
                  <w:txbxContent>
                    <w:p w14:paraId="2ECC303B" w14:textId="77777777" w:rsidR="004858EE" w:rsidRPr="00DA6B2F" w:rsidRDefault="004858EE" w:rsidP="00DA3942">
                      <w:pPr>
                        <w:jc w:val="center"/>
                        <w:rPr>
                          <w:rFonts w:ascii="Roboto" w:hAnsi="Roboto"/>
                          <w:sz w:val="24"/>
                          <w:szCs w:val="24"/>
                        </w:rPr>
                      </w:pPr>
                      <w:r w:rsidRPr="00715324">
                        <w:rPr>
                          <w:rFonts w:ascii="Roboto" w:hAnsi="Roboto"/>
                          <w:sz w:val="24"/>
                          <w:szCs w:val="24"/>
                        </w:rPr>
                        <w:t>Condition of child following the accident:</w:t>
                      </w:r>
                    </w:p>
                  </w:txbxContent>
                </v:textbox>
              </v:shape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449D276B" wp14:editId="5BFE10C8">
                <wp:simplePos x="0" y="0"/>
                <wp:positionH relativeFrom="column">
                  <wp:posOffset>2109206</wp:posOffset>
                </wp:positionH>
                <wp:positionV relativeFrom="paragraph">
                  <wp:posOffset>1557020</wp:posOffset>
                </wp:positionV>
                <wp:extent cx="2162080" cy="1196868"/>
                <wp:effectExtent l="6350" t="0" r="16510" b="16510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162080" cy="119686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7E66D43" w14:textId="77777777" w:rsidR="004858EE" w:rsidRPr="00DA6B2F" w:rsidRDefault="004858EE" w:rsidP="005F1CE5">
                            <w:pPr>
                              <w:jc w:val="left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 w:rsidRPr="00715324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>Description of how the accident occurred: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D276B" id="Text Box 236" o:spid="_x0000_s1878" type="#_x0000_t202" style="position:absolute;left:0;text-align:left;margin-left:166.1pt;margin-top:122.6pt;width:170.25pt;height:94.25pt;rotation:-90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" filled="f" strokecolor="#1c1c1c [3213]" strokeweight="1.5pt">
                <v:textbox>
                  <w:txbxContent>
                    <w:p w14:paraId="77E66D43" w14:textId="77777777" w:rsidR="004858EE" w:rsidRPr="00DA6B2F" w:rsidRDefault="004858EE" w:rsidP="005F1CE5">
                      <w:pPr>
                        <w:jc w:val="left"/>
                        <w:rPr>
                          <w:rFonts w:ascii="Roboto" w:hAnsi="Roboto"/>
                          <w:sz w:val="24"/>
                          <w:szCs w:val="24"/>
                        </w:rPr>
                      </w:pPr>
                      <w:r w:rsidRPr="00715324">
                        <w:rPr>
                          <w:rFonts w:ascii="Roboto" w:hAnsi="Roboto"/>
                          <w:sz w:val="24"/>
                          <w:szCs w:val="24"/>
                        </w:rPr>
                        <w:t>Description of how the accident occurred:</w:t>
                      </w:r>
                    </w:p>
                  </w:txbxContent>
                </v:textbox>
              </v:shape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3CD6AB7D" wp14:editId="127DA44B">
                <wp:simplePos x="0" y="0"/>
                <wp:positionH relativeFrom="column">
                  <wp:posOffset>918900</wp:posOffset>
                </wp:positionH>
                <wp:positionV relativeFrom="paragraph">
                  <wp:posOffset>1642427</wp:posOffset>
                </wp:positionV>
                <wp:extent cx="2168365" cy="1019574"/>
                <wp:effectExtent l="2857" t="0" r="25718" b="25717"/>
                <wp:wrapNone/>
                <wp:docPr id="575" name="Text Box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168365" cy="101957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31EC024" w14:textId="77777777" w:rsidR="004858EE" w:rsidRPr="00DA6B2F" w:rsidRDefault="004858EE" w:rsidP="005F1CE5">
                            <w:pPr>
                              <w:jc w:val="left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 w:rsidRPr="00DA6B2F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>Name of witnesses / adults present: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6AB7D" id="Text Box 575" o:spid="_x0000_s1879" type="#_x0000_t202" style="position:absolute;left:0;text-align:left;margin-left:72.35pt;margin-top:129.3pt;width:170.75pt;height:80.3pt;rotation:-90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" filled="f" strokecolor="#1c1c1c [3213]" strokeweight="1.5pt">
                <v:textbox>
                  <w:txbxContent>
                    <w:p w14:paraId="731EC024" w14:textId="77777777" w:rsidR="004858EE" w:rsidRPr="00DA6B2F" w:rsidRDefault="004858EE" w:rsidP="005F1CE5">
                      <w:pPr>
                        <w:jc w:val="left"/>
                        <w:rPr>
                          <w:rFonts w:ascii="Roboto" w:hAnsi="Roboto"/>
                          <w:sz w:val="24"/>
                          <w:szCs w:val="24"/>
                        </w:rPr>
                      </w:pPr>
                      <w:r w:rsidRPr="00DA6B2F">
                        <w:rPr>
                          <w:rFonts w:ascii="Roboto" w:hAnsi="Roboto"/>
                          <w:sz w:val="24"/>
                          <w:szCs w:val="24"/>
                        </w:rPr>
                        <w:t>Name of witnesses / adults present:</w:t>
                      </w:r>
                    </w:p>
                  </w:txbxContent>
                </v:textbox>
              </v:shape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79148877" wp14:editId="23C4386A">
                <wp:simplePos x="0" y="0"/>
                <wp:positionH relativeFrom="column">
                  <wp:posOffset>-995106</wp:posOffset>
                </wp:positionH>
                <wp:positionV relativeFrom="paragraph">
                  <wp:posOffset>846774</wp:posOffset>
                </wp:positionV>
                <wp:extent cx="4474961" cy="313690"/>
                <wp:effectExtent l="4128" t="0" r="25082" b="25083"/>
                <wp:wrapNone/>
                <wp:docPr id="574" name="Text Box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474961" cy="3136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F8CD0CC" w14:textId="77777777" w:rsidR="004858EE" w:rsidRPr="00DA6B2F" w:rsidRDefault="004858EE" w:rsidP="005F1CE5">
                            <w:pPr>
                              <w:jc w:val="left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 w:rsidRPr="00DA6B2F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>Date and time of accident: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48877" id="Text Box 574" o:spid="_x0000_s1880" type="#_x0000_t202" style="position:absolute;left:0;text-align:left;margin-left:-78.35pt;margin-top:66.7pt;width:352.35pt;height:24.7pt;rotation:-90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" filled="f" strokecolor="#1c1c1c [3213]" strokeweight="1.5pt">
                <v:textbox>
                  <w:txbxContent>
                    <w:p w14:paraId="7F8CD0CC" w14:textId="77777777" w:rsidR="004858EE" w:rsidRPr="00DA6B2F" w:rsidRDefault="004858EE" w:rsidP="005F1CE5">
                      <w:pPr>
                        <w:jc w:val="left"/>
                        <w:rPr>
                          <w:rFonts w:ascii="Roboto" w:hAnsi="Roboto"/>
                          <w:sz w:val="24"/>
                          <w:szCs w:val="24"/>
                        </w:rPr>
                      </w:pPr>
                      <w:r w:rsidRPr="00DA6B2F">
                        <w:rPr>
                          <w:rFonts w:ascii="Roboto" w:hAnsi="Roboto"/>
                          <w:sz w:val="24"/>
                          <w:szCs w:val="24"/>
                        </w:rPr>
                        <w:t>Date and time of accident:</w:t>
                      </w:r>
                    </w:p>
                  </w:txbxContent>
                </v:textbox>
              </v:shape>
            </w:pict>
          </mc:Fallback>
        </mc:AlternateContent>
      </w:r>
      <w:r w:rsidR="008D69E7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39B505A9" wp14:editId="70A70559">
                <wp:simplePos x="0" y="0"/>
                <wp:positionH relativeFrom="column">
                  <wp:posOffset>-264927</wp:posOffset>
                </wp:positionH>
                <wp:positionV relativeFrom="paragraph">
                  <wp:posOffset>1986915</wp:posOffset>
                </wp:positionV>
                <wp:extent cx="2199640" cy="313690"/>
                <wp:effectExtent l="0" t="9525" r="19685" b="19685"/>
                <wp:wrapNone/>
                <wp:docPr id="570" name="Text Box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199640" cy="3136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3D592191" w14:textId="77777777" w:rsidR="004858EE" w:rsidRPr="00DA6B2F" w:rsidRDefault="004858EE" w:rsidP="005F1CE5">
                            <w:pPr>
                              <w:jc w:val="left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 w:rsidRPr="00DA6B2F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>Child’s Name: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505A9" id="Text Box 570" o:spid="_x0000_s1881" type="#_x0000_t202" style="position:absolute;left:0;text-align:left;margin-left:-20.85pt;margin-top:156.45pt;width:173.2pt;height:24.7pt;rotation:-90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" filled="f" strokecolor="#1c1c1c [3213]" strokeweight="1.5pt">
                <v:textbox>
                  <w:txbxContent>
                    <w:p w14:paraId="3D592191" w14:textId="77777777" w:rsidR="004858EE" w:rsidRPr="00DA6B2F" w:rsidRDefault="004858EE" w:rsidP="005F1CE5">
                      <w:pPr>
                        <w:jc w:val="left"/>
                        <w:rPr>
                          <w:rFonts w:ascii="Roboto" w:hAnsi="Roboto"/>
                          <w:sz w:val="24"/>
                          <w:szCs w:val="24"/>
                        </w:rPr>
                      </w:pPr>
                      <w:r w:rsidRPr="00DA6B2F">
                        <w:rPr>
                          <w:rFonts w:ascii="Roboto" w:hAnsi="Roboto"/>
                          <w:sz w:val="24"/>
                          <w:szCs w:val="24"/>
                        </w:rPr>
                        <w:t>Child’s Name:</w:t>
                      </w:r>
                    </w:p>
                  </w:txbxContent>
                </v:textbox>
              </v:shape>
            </w:pict>
          </mc:Fallback>
        </mc:AlternateContent>
      </w:r>
      <w:r w:rsidR="00DA3942">
        <w:rPr>
          <w:rFonts w:ascii="Roboto" w:hAnsi="Roboto"/>
          <w:sz w:val="72"/>
          <w:szCs w:val="72"/>
        </w:rPr>
        <w:tab/>
      </w:r>
    </w:p>
    <w:p w14:paraId="20E7947D" w14:textId="77777777" w:rsidR="0002619C" w:rsidRDefault="0002619C" w:rsidP="009F6735">
      <w:pPr>
        <w:rPr>
          <w:rFonts w:ascii="Roboto" w:hAnsi="Roboto"/>
          <w:b/>
          <w:noProof/>
          <w:sz w:val="72"/>
          <w:szCs w:val="72"/>
        </w:rPr>
        <w:sectPr w:rsidR="0002619C" w:rsidSect="00A34046">
          <w:headerReference w:type="default" r:id="rId72"/>
          <w:footerReference w:type="default" r:id="rId7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tbl>
      <w:tblPr>
        <w:tblStyle w:val="TableGrid"/>
        <w:tblpPr w:leftFromText="180" w:rightFromText="180" w:vertAnchor="text" w:horzAnchor="margin" w:tblpXSpec="center" w:tblpY="700"/>
        <w:tblW w:w="0" w:type="auto"/>
        <w:tblLook w:val="04A0" w:firstRow="1" w:lastRow="0" w:firstColumn="1" w:lastColumn="0" w:noHBand="0" w:noVBand="1"/>
      </w:tblPr>
      <w:tblGrid>
        <w:gridCol w:w="1838"/>
        <w:gridCol w:w="2600"/>
        <w:gridCol w:w="1110"/>
        <w:gridCol w:w="401"/>
        <w:gridCol w:w="2268"/>
        <w:gridCol w:w="1697"/>
      </w:tblGrid>
      <w:tr w:rsidR="0002619C" w14:paraId="6931B1D2" w14:textId="77777777" w:rsidTr="0002619C">
        <w:trPr>
          <w:trHeight w:val="1415"/>
        </w:trPr>
        <w:tc>
          <w:tcPr>
            <w:tcW w:w="9914" w:type="dxa"/>
            <w:gridSpan w:val="6"/>
          </w:tcPr>
          <w:p w14:paraId="6F383CC6" w14:textId="77777777" w:rsidR="0002619C" w:rsidRPr="00E134E7" w:rsidRDefault="0002619C" w:rsidP="0002619C">
            <w:pPr>
              <w:spacing w:before="120"/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173760" behindDoc="0" locked="0" layoutInCell="1" allowOverlap="1" wp14:anchorId="5285292F" wp14:editId="5989C1AB">
                      <wp:simplePos x="0" y="0"/>
                      <wp:positionH relativeFrom="column">
                        <wp:posOffset>1069340</wp:posOffset>
                      </wp:positionH>
                      <wp:positionV relativeFrom="paragraph">
                        <wp:posOffset>227965</wp:posOffset>
                      </wp:positionV>
                      <wp:extent cx="2018665" cy="5715"/>
                      <wp:effectExtent l="0" t="0" r="19685" b="32385"/>
                      <wp:wrapNone/>
                      <wp:docPr id="275" name="Straight Connector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18665" cy="5715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3C231B" id="Straight Connector 275" o:spid="_x0000_s1026" style="position:absolute;flip:y;z-index:2531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4.2pt,17.95pt" to="243.15pt,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" strokecolor="#1c1c1c [3213]" strokeweight="1pt">
                      <v:stroke joinstyle="miter"/>
                    </v:line>
                  </w:pict>
                </mc:Fallback>
              </mc:AlternateContent>
            </w: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174784" behindDoc="0" locked="0" layoutInCell="1" allowOverlap="1" wp14:anchorId="14D7B5E9" wp14:editId="326A57A1">
                      <wp:simplePos x="0" y="0"/>
                      <wp:positionH relativeFrom="column">
                        <wp:posOffset>4031615</wp:posOffset>
                      </wp:positionH>
                      <wp:positionV relativeFrom="paragraph">
                        <wp:posOffset>229870</wp:posOffset>
                      </wp:positionV>
                      <wp:extent cx="2057400" cy="5715"/>
                      <wp:effectExtent l="0" t="0" r="19050" b="32385"/>
                      <wp:wrapNone/>
                      <wp:docPr id="276" name="Straight Connector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57400" cy="5715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DEB4EC" id="Straight Connector 276" o:spid="_x0000_s1026" style="position:absolute;z-index:2531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7.45pt,18.1pt" to="479.45pt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" strokecolor="#1c1c1c [3213]" strokeweight="1pt">
                      <v:stroke joinstyle="miter"/>
                    </v:line>
                  </w:pict>
                </mc:Fallback>
              </mc:AlternateContent>
            </w: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w:t>Student Name:                                                           Birthdate:</w:t>
            </w:r>
            <w:r>
              <w:rPr>
                <w:rFonts w:ascii="Roboto" w:hAnsi="Roboto"/>
                <w:b/>
                <w:noProof/>
                <w:sz w:val="24"/>
                <w:szCs w:val="24"/>
              </w:rPr>
              <w:t xml:space="preserve"> </w:t>
            </w: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w:t xml:space="preserve">                                                                                                          </w:t>
            </w:r>
          </w:p>
          <w:p w14:paraId="5B806F10" w14:textId="77777777" w:rsidR="0002619C" w:rsidRPr="00E134E7" w:rsidRDefault="0002619C" w:rsidP="0002619C">
            <w:pPr>
              <w:spacing w:before="120"/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175808" behindDoc="0" locked="0" layoutInCell="1" allowOverlap="1" wp14:anchorId="34B086DE" wp14:editId="7332C225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128270</wp:posOffset>
                      </wp:positionV>
                      <wp:extent cx="5372100" cy="19050"/>
                      <wp:effectExtent l="0" t="0" r="19050" b="19050"/>
                      <wp:wrapNone/>
                      <wp:docPr id="279" name="Straight Connector 2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372100" cy="1905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02A577B" id="Straight Connector 279" o:spid="_x0000_s1026" style="position:absolute;flip:y;z-index:2531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.7pt,10.1pt" to="475.7pt,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" strokecolor="#1c1c1c [3213]" strokeweight="1pt">
                      <v:stroke joinstyle="miter"/>
                    </v:line>
                  </w:pict>
                </mc:Fallback>
              </mc:AlternateContent>
            </w: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w:t xml:space="preserve">Address:                                                                                                                                                    </w:t>
            </w:r>
          </w:p>
        </w:tc>
      </w:tr>
      <w:tr w:rsidR="0002619C" w14:paraId="04A8D1EA" w14:textId="77777777" w:rsidTr="0002619C">
        <w:trPr>
          <w:trHeight w:val="2267"/>
        </w:trPr>
        <w:tc>
          <w:tcPr>
            <w:tcW w:w="5548" w:type="dxa"/>
            <w:gridSpan w:val="3"/>
          </w:tcPr>
          <w:p w14:paraId="327FAC8B" w14:textId="77777777" w:rsidR="0002619C" w:rsidRPr="00E134E7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w:t>Medical Concerns</w:t>
            </w:r>
          </w:p>
          <w:p w14:paraId="670B0F82" w14:textId="77777777" w:rsidR="0002619C" w:rsidRPr="00E134E7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176832" behindDoc="0" locked="0" layoutInCell="1" allowOverlap="1" wp14:anchorId="7D4EFAED" wp14:editId="59FD4F1B">
                      <wp:simplePos x="0" y="0"/>
                      <wp:positionH relativeFrom="column">
                        <wp:posOffset>684481</wp:posOffset>
                      </wp:positionH>
                      <wp:positionV relativeFrom="paragraph">
                        <wp:posOffset>148424</wp:posOffset>
                      </wp:positionV>
                      <wp:extent cx="2654135" cy="0"/>
                      <wp:effectExtent l="0" t="0" r="32385" b="19050"/>
                      <wp:wrapNone/>
                      <wp:docPr id="280" name="Straight Connector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5413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4F1FF5" id="Straight Connector 280" o:spid="_x0000_s1026" style="position:absolute;flip:y;z-index:2531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.9pt,11.7pt" to="262.9pt,1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" strokecolor="#1c1c1c [3213]" strokeweight="1pt">
                      <v:stroke joinstyle="miter"/>
                    </v:line>
                  </w:pict>
                </mc:Fallback>
              </mc:AlternateContent>
            </w: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w:t xml:space="preserve">Allergies:                                               </w:t>
            </w:r>
          </w:p>
          <w:p w14:paraId="2E5EE537" w14:textId="77777777" w:rsidR="0002619C" w:rsidRPr="00E134E7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177856" behindDoc="0" locked="0" layoutInCell="1" allowOverlap="1" wp14:anchorId="65D0A622" wp14:editId="108252B3">
                      <wp:simplePos x="0" y="0"/>
                      <wp:positionH relativeFrom="column">
                        <wp:posOffset>921988</wp:posOffset>
                      </wp:positionH>
                      <wp:positionV relativeFrom="paragraph">
                        <wp:posOffset>150924</wp:posOffset>
                      </wp:positionV>
                      <wp:extent cx="2386940" cy="0"/>
                      <wp:effectExtent l="0" t="0" r="33020" b="19050"/>
                      <wp:wrapNone/>
                      <wp:docPr id="281" name="Straight Connector 2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8694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1C3482" id="Straight Connector 281" o:spid="_x0000_s1026" style="position:absolute;flip:y;z-index:2531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2.6pt,11.9pt" to="260.55pt,1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" strokecolor="#1c1c1c [3213]" strokeweight="1pt">
                      <v:stroke joinstyle="miter"/>
                    </v:line>
                  </w:pict>
                </mc:Fallback>
              </mc:AlternateContent>
            </w: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w:t xml:space="preserve">Medications:                                           </w:t>
            </w:r>
          </w:p>
          <w:p w14:paraId="098C338B" w14:textId="77777777" w:rsidR="0002619C" w:rsidRPr="00E134E7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178880" behindDoc="0" locked="0" layoutInCell="1" allowOverlap="1" wp14:anchorId="72AB6987" wp14:editId="34FC4B57">
                      <wp:simplePos x="0" y="0"/>
                      <wp:positionH relativeFrom="column">
                        <wp:posOffset>1391062</wp:posOffset>
                      </wp:positionH>
                      <wp:positionV relativeFrom="paragraph">
                        <wp:posOffset>147897</wp:posOffset>
                      </wp:positionV>
                      <wp:extent cx="1888177" cy="0"/>
                      <wp:effectExtent l="0" t="0" r="36195" b="19050"/>
                      <wp:wrapNone/>
                      <wp:docPr id="282" name="Straight Connector 2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88177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5D37F0" id="Straight Connector 282" o:spid="_x0000_s1026" style="position:absolute;flip:y;z-index:2531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55pt,11.65pt" to="258.25pt,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" strokecolor="#1c1c1c [3213]" strokeweight="1pt">
                      <v:stroke joinstyle="miter"/>
                    </v:line>
                  </w:pict>
                </mc:Fallback>
              </mc:AlternateContent>
            </w: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w:t>Special Diet Nee</w:t>
            </w:r>
            <w:r>
              <w:rPr>
                <w:rFonts w:ascii="Roboto" w:hAnsi="Roboto"/>
                <w:b/>
                <w:noProof/>
                <w:sz w:val="24"/>
                <w:szCs w:val="24"/>
              </w:rPr>
              <w:t xml:space="preserve">ds:  </w:t>
            </w:r>
            <w:r>
              <w:rPr>
                <w:u w:val="thick"/>
              </w:rPr>
              <w:t xml:space="preserve">            </w:t>
            </w:r>
          </w:p>
        </w:tc>
        <w:tc>
          <w:tcPr>
            <w:tcW w:w="4366" w:type="dxa"/>
            <w:gridSpan w:val="3"/>
            <w:vMerge w:val="restart"/>
          </w:tcPr>
          <w:p w14:paraId="62A216B0" w14:textId="77777777" w:rsidR="0002619C" w:rsidRPr="002B7E65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2B7E65">
              <w:rPr>
                <w:rFonts w:ascii="Roboto" w:hAnsi="Roboto"/>
                <w:b/>
                <w:noProof/>
                <w:sz w:val="24"/>
                <w:szCs w:val="24"/>
              </w:rPr>
              <w:t>Dismissal Information</w:t>
            </w:r>
          </w:p>
          <w:p w14:paraId="7F4D4ACE" w14:textId="77777777" w:rsidR="0002619C" w:rsidRPr="002B7E65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2B7E65">
              <w:rPr>
                <w:rFonts w:ascii="Roboto" w:hAnsi="Roboto"/>
                <w:b/>
                <w:noProof/>
                <w:sz w:val="24"/>
                <w:szCs w:val="24"/>
              </w:rPr>
              <w:t xml:space="preserve">How will your child get home each day? </w:t>
            </w:r>
          </w:p>
          <w:p w14:paraId="533BBE1D" w14:textId="77777777" w:rsidR="0002619C" w:rsidRPr="002B7E65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182976" behindDoc="0" locked="0" layoutInCell="1" allowOverlap="1" wp14:anchorId="4DE326A4" wp14:editId="1E4E39D9">
                      <wp:simplePos x="0" y="0"/>
                      <wp:positionH relativeFrom="column">
                        <wp:posOffset>-19000</wp:posOffset>
                      </wp:positionH>
                      <wp:positionV relativeFrom="paragraph">
                        <wp:posOffset>143799</wp:posOffset>
                      </wp:positionV>
                      <wp:extent cx="421574" cy="0"/>
                      <wp:effectExtent l="0" t="0" r="36195" b="19050"/>
                      <wp:wrapNone/>
                      <wp:docPr id="286" name="Straight Connector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574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E7E1C7" id="Straight Connector 286" o:spid="_x0000_s1026" style="position:absolute;flip:y;z-index:2531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5pt,11.3pt" to="31.7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" strokecolor="#1c1c1c [3213]" strokeweight="1pt">
                      <v:stroke joinstyle="miter"/>
                    </v:line>
                  </w:pict>
                </mc:Fallback>
              </mc:AlternateContent>
            </w:r>
            <w:r w:rsidRPr="002B7E65">
              <w:rPr>
                <w:rFonts w:ascii="Roboto" w:hAnsi="Roboto"/>
                <w:b/>
                <w:noProof/>
                <w:sz w:val="24"/>
                <w:szCs w:val="24"/>
              </w:rPr>
              <w:t xml:space="preserve">         </w:t>
            </w:r>
            <w:r>
              <w:rPr>
                <w:rFonts w:ascii="Roboto" w:hAnsi="Roboto"/>
                <w:b/>
                <w:noProof/>
                <w:sz w:val="24"/>
                <w:szCs w:val="24"/>
              </w:rPr>
              <w:t xml:space="preserve">   </w:t>
            </w:r>
            <w:r w:rsidRPr="002B7E65">
              <w:rPr>
                <w:rFonts w:ascii="Roboto" w:hAnsi="Roboto"/>
                <w:b/>
                <w:noProof/>
                <w:sz w:val="24"/>
                <w:szCs w:val="24"/>
              </w:rPr>
              <w:t xml:space="preserve">Bus #                                                                                 </w:t>
            </w:r>
          </w:p>
          <w:p w14:paraId="35F95359" w14:textId="77777777" w:rsidR="0002619C" w:rsidRPr="002B7E65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184000" behindDoc="0" locked="0" layoutInCell="1" allowOverlap="1" wp14:anchorId="3A0DEC42" wp14:editId="432D832F">
                      <wp:simplePos x="0" y="0"/>
                      <wp:positionH relativeFrom="column">
                        <wp:posOffset>-18415</wp:posOffset>
                      </wp:positionH>
                      <wp:positionV relativeFrom="paragraph">
                        <wp:posOffset>146165</wp:posOffset>
                      </wp:positionV>
                      <wp:extent cx="421574" cy="0"/>
                      <wp:effectExtent l="0" t="0" r="36195" b="19050"/>
                      <wp:wrapNone/>
                      <wp:docPr id="287" name="Straight Connector 2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574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026C8A" id="Straight Connector 287" o:spid="_x0000_s1026" style="position:absolute;flip:y;z-index:2531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5pt,11.5pt" to="31.75pt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" strokecolor="#1c1c1c [3213]" strokeweight="1pt">
                      <v:stroke joinstyle="miter"/>
                    </v:line>
                  </w:pict>
                </mc:Fallback>
              </mc:AlternateContent>
            </w:r>
            <w:r w:rsidRPr="002B7E65">
              <w:rPr>
                <w:rFonts w:ascii="Roboto" w:hAnsi="Roboto"/>
                <w:b/>
                <w:noProof/>
                <w:sz w:val="24"/>
                <w:szCs w:val="24"/>
              </w:rPr>
              <w:t xml:space="preserve">        </w:t>
            </w:r>
            <w:r>
              <w:rPr>
                <w:rFonts w:ascii="Roboto" w:hAnsi="Roboto"/>
                <w:b/>
                <w:noProof/>
                <w:sz w:val="24"/>
                <w:szCs w:val="24"/>
              </w:rPr>
              <w:t xml:space="preserve">   </w:t>
            </w:r>
            <w:r w:rsidRPr="002B7E65">
              <w:rPr>
                <w:rFonts w:ascii="Roboto" w:hAnsi="Roboto"/>
                <w:b/>
                <w:noProof/>
                <w:sz w:val="24"/>
                <w:szCs w:val="24"/>
              </w:rPr>
              <w:t xml:space="preserve"> Daycare                                                                                                                      </w:t>
            </w:r>
          </w:p>
          <w:p w14:paraId="38FF5DFE" w14:textId="77777777" w:rsidR="0002619C" w:rsidRPr="002B7E65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185024" behindDoc="0" locked="0" layoutInCell="1" allowOverlap="1" wp14:anchorId="440E686F" wp14:editId="77C9334D">
                      <wp:simplePos x="0" y="0"/>
                      <wp:positionH relativeFrom="column">
                        <wp:posOffset>-18415</wp:posOffset>
                      </wp:positionH>
                      <wp:positionV relativeFrom="paragraph">
                        <wp:posOffset>136830</wp:posOffset>
                      </wp:positionV>
                      <wp:extent cx="421574" cy="0"/>
                      <wp:effectExtent l="0" t="0" r="36195" b="19050"/>
                      <wp:wrapNone/>
                      <wp:docPr id="288" name="Straight Connector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574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4D5DCA" id="Straight Connector 288" o:spid="_x0000_s1026" style="position:absolute;flip:y;z-index:2531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5pt,10.75pt" to="31.75pt,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" strokecolor="#1c1c1c [3213]" strokeweight="1pt">
                      <v:stroke joinstyle="miter"/>
                    </v:line>
                  </w:pict>
                </mc:Fallback>
              </mc:AlternateContent>
            </w:r>
            <w:r w:rsidRPr="002B7E65">
              <w:rPr>
                <w:rFonts w:ascii="Roboto" w:hAnsi="Roboto"/>
                <w:b/>
                <w:noProof/>
                <w:sz w:val="24"/>
                <w:szCs w:val="24"/>
              </w:rPr>
              <w:t xml:space="preserve">        </w:t>
            </w:r>
            <w:r>
              <w:rPr>
                <w:rFonts w:ascii="Roboto" w:hAnsi="Roboto"/>
                <w:b/>
                <w:noProof/>
                <w:sz w:val="24"/>
                <w:szCs w:val="24"/>
              </w:rPr>
              <w:t xml:space="preserve">   </w:t>
            </w:r>
            <w:r w:rsidRPr="002B7E65">
              <w:rPr>
                <w:rFonts w:ascii="Roboto" w:hAnsi="Roboto"/>
                <w:b/>
                <w:noProof/>
                <w:sz w:val="24"/>
                <w:szCs w:val="24"/>
              </w:rPr>
              <w:t xml:space="preserve"> Car                                                                                                                                   </w:t>
            </w:r>
          </w:p>
          <w:p w14:paraId="37C598E3" w14:textId="77777777" w:rsidR="0002619C" w:rsidRPr="002B7E65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186048" behindDoc="0" locked="0" layoutInCell="1" allowOverlap="1" wp14:anchorId="7CC20E06" wp14:editId="3BA10287">
                      <wp:simplePos x="0" y="0"/>
                      <wp:positionH relativeFrom="column">
                        <wp:posOffset>-18415</wp:posOffset>
                      </wp:positionH>
                      <wp:positionV relativeFrom="paragraph">
                        <wp:posOffset>133466</wp:posOffset>
                      </wp:positionV>
                      <wp:extent cx="421574" cy="0"/>
                      <wp:effectExtent l="0" t="0" r="36195" b="19050"/>
                      <wp:wrapNone/>
                      <wp:docPr id="289" name="Straight Connector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574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80C556" id="Straight Connector 289" o:spid="_x0000_s1026" style="position:absolute;flip:y;z-index:2531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5pt,10.5pt" to="31.7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" strokecolor="#1c1c1c [3213]" strokeweight="1pt">
                      <v:stroke joinstyle="miter"/>
                    </v:line>
                  </w:pict>
                </mc:Fallback>
              </mc:AlternateContent>
            </w:r>
            <w:r w:rsidRPr="002B7E65">
              <w:rPr>
                <w:rFonts w:ascii="Roboto" w:hAnsi="Roboto"/>
                <w:b/>
                <w:noProof/>
                <w:sz w:val="24"/>
                <w:szCs w:val="24"/>
              </w:rPr>
              <w:t xml:space="preserve">         </w:t>
            </w:r>
            <w:r>
              <w:rPr>
                <w:rFonts w:ascii="Roboto" w:hAnsi="Roboto"/>
                <w:b/>
                <w:noProof/>
                <w:sz w:val="24"/>
                <w:szCs w:val="24"/>
              </w:rPr>
              <w:t xml:space="preserve">   </w:t>
            </w:r>
            <w:r w:rsidRPr="002B7E65">
              <w:rPr>
                <w:rFonts w:ascii="Roboto" w:hAnsi="Roboto"/>
                <w:b/>
                <w:noProof/>
                <w:sz w:val="24"/>
                <w:szCs w:val="24"/>
              </w:rPr>
              <w:t xml:space="preserve">Walker                                                                                                                        </w:t>
            </w:r>
          </w:p>
          <w:p w14:paraId="32871E79" w14:textId="77777777" w:rsidR="0002619C" w:rsidRPr="00E134E7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2B7E65">
              <w:rPr>
                <w:rFonts w:ascii="Roboto" w:hAnsi="Roboto"/>
                <w:b/>
                <w:noProof/>
                <w:sz w:val="24"/>
                <w:szCs w:val="24"/>
              </w:rPr>
              <w:t>Please note that any changes will require notice in writing from a parent or guardian.</w:t>
            </w:r>
          </w:p>
        </w:tc>
      </w:tr>
      <w:tr w:rsidR="0002619C" w14:paraId="4993B46C" w14:textId="77777777" w:rsidTr="0002619C">
        <w:trPr>
          <w:trHeight w:val="3105"/>
        </w:trPr>
        <w:tc>
          <w:tcPr>
            <w:tcW w:w="5548" w:type="dxa"/>
            <w:gridSpan w:val="3"/>
          </w:tcPr>
          <w:p w14:paraId="5B89BC32" w14:textId="77777777" w:rsidR="0002619C" w:rsidRDefault="0002619C" w:rsidP="0002619C">
            <w:pPr>
              <w:pStyle w:val="AdultBodyCopyAdultInformation"/>
              <w:jc w:val="left"/>
            </w:pPr>
            <w:r>
              <w:rPr>
                <w:b/>
                <w:bCs/>
              </w:rPr>
              <w:t>How would you like to receive reminders and class information?</w:t>
            </w:r>
          </w:p>
          <w:p w14:paraId="4E05C139" w14:textId="77777777" w:rsidR="0002619C" w:rsidRDefault="0002619C" w:rsidP="0002619C">
            <w:pPr>
              <w:pStyle w:val="AdultBodyCopyAdultInformation"/>
              <w:jc w:val="left"/>
            </w:pPr>
            <w:r w:rsidRPr="00E134E7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3179904" behindDoc="0" locked="0" layoutInCell="1" allowOverlap="1" wp14:anchorId="2AEAC2BF" wp14:editId="0B3DDABA">
                      <wp:simplePos x="0" y="0"/>
                      <wp:positionH relativeFrom="column">
                        <wp:posOffset>7587</wp:posOffset>
                      </wp:positionH>
                      <wp:positionV relativeFrom="paragraph">
                        <wp:posOffset>181750</wp:posOffset>
                      </wp:positionV>
                      <wp:extent cx="421574" cy="0"/>
                      <wp:effectExtent l="0" t="0" r="36195" b="19050"/>
                      <wp:wrapNone/>
                      <wp:docPr id="283" name="Straight Connector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574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FDFDBBD" id="Straight Connector 283" o:spid="_x0000_s1026" style="position:absolute;flip:y;z-index:2531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6pt,14.3pt" to="33.8pt,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" strokecolor="#1c1c1c [3213]" strokeweight="1pt">
                      <v:stroke joinstyle="miter"/>
                    </v:line>
                  </w:pict>
                </mc:Fallback>
              </mc:AlternateContent>
            </w:r>
            <w:r>
              <w:t xml:space="preserve">            email</w:t>
            </w:r>
          </w:p>
          <w:p w14:paraId="4DD29999" w14:textId="77777777" w:rsidR="0002619C" w:rsidRDefault="0002619C" w:rsidP="0002619C">
            <w:pPr>
              <w:pStyle w:val="AdultBodyCopyAdultInformation"/>
              <w:jc w:val="left"/>
            </w:pPr>
            <w:r w:rsidRPr="00E134E7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3180928" behindDoc="0" locked="0" layoutInCell="1" allowOverlap="1" wp14:anchorId="5EFCD408" wp14:editId="245F152B">
                      <wp:simplePos x="0" y="0"/>
                      <wp:positionH relativeFrom="column">
                        <wp:posOffset>6985</wp:posOffset>
                      </wp:positionH>
                      <wp:positionV relativeFrom="paragraph">
                        <wp:posOffset>155814</wp:posOffset>
                      </wp:positionV>
                      <wp:extent cx="421574" cy="0"/>
                      <wp:effectExtent l="0" t="0" r="36195" b="19050"/>
                      <wp:wrapNone/>
                      <wp:docPr id="284" name="Straight Connector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574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E93C27" id="Straight Connector 284" o:spid="_x0000_s1026" style="position:absolute;flip:y;z-index:2531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55pt,12.25pt" to="33.75pt,1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" strokecolor="#1c1c1c [3213]" strokeweight="1pt">
                      <v:stroke joinstyle="miter"/>
                    </v:line>
                  </w:pict>
                </mc:Fallback>
              </mc:AlternateContent>
            </w:r>
            <w:r>
              <w:t xml:space="preserve">            text</w:t>
            </w:r>
          </w:p>
          <w:p w14:paraId="235B6005" w14:textId="77777777" w:rsidR="0002619C" w:rsidRPr="00E134E7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  <w:r w:rsidRPr="00E134E7">
              <w:rPr>
                <w:rFonts w:ascii="Roboto" w:hAnsi="Roboto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181952" behindDoc="0" locked="0" layoutInCell="1" allowOverlap="1" wp14:anchorId="6EBBD96D" wp14:editId="37911D63">
                      <wp:simplePos x="0" y="0"/>
                      <wp:positionH relativeFrom="column">
                        <wp:posOffset>6985</wp:posOffset>
                      </wp:positionH>
                      <wp:positionV relativeFrom="paragraph">
                        <wp:posOffset>142100</wp:posOffset>
                      </wp:positionV>
                      <wp:extent cx="421574" cy="0"/>
                      <wp:effectExtent l="0" t="0" r="36195" b="19050"/>
                      <wp:wrapNone/>
                      <wp:docPr id="285" name="Straight Connector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574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1F9180" id="Straight Connector 285" o:spid="_x0000_s1026" style="position:absolute;flip:y;z-index:2531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55pt,11.2pt" to="33.7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" strokecolor="#1c1c1c [3213]" strokeweight="1pt">
                      <v:stroke joinstyle="miter"/>
                    </v:line>
                  </w:pict>
                </mc:Fallback>
              </mc:AlternateContent>
            </w:r>
            <w:r>
              <w:t xml:space="preserve">         both</w:t>
            </w:r>
          </w:p>
        </w:tc>
        <w:tc>
          <w:tcPr>
            <w:tcW w:w="4366" w:type="dxa"/>
            <w:gridSpan w:val="3"/>
            <w:vMerge/>
          </w:tcPr>
          <w:p w14:paraId="037F66B4" w14:textId="77777777" w:rsidR="0002619C" w:rsidRPr="00E134E7" w:rsidRDefault="0002619C" w:rsidP="0002619C">
            <w:pPr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</w:tr>
      <w:tr w:rsidR="0002619C" w14:paraId="61C29894" w14:textId="77777777" w:rsidTr="0002619C">
        <w:trPr>
          <w:trHeight w:val="573"/>
        </w:trPr>
        <w:tc>
          <w:tcPr>
            <w:tcW w:w="9914" w:type="dxa"/>
            <w:gridSpan w:val="6"/>
            <w:vAlign w:val="center"/>
          </w:tcPr>
          <w:p w14:paraId="427D7371" w14:textId="77777777" w:rsidR="0002619C" w:rsidRPr="004C21F6" w:rsidRDefault="0002619C" w:rsidP="0002619C">
            <w:pPr>
              <w:pStyle w:val="Heading3AdultInformation"/>
              <w:jc w:val="center"/>
            </w:pPr>
            <w:r>
              <w:t>Parent/Guardian Information</w:t>
            </w:r>
          </w:p>
        </w:tc>
      </w:tr>
      <w:tr w:rsidR="0002619C" w:rsidRPr="00EA2EEA" w14:paraId="1F5DC956" w14:textId="77777777" w:rsidTr="0002619C">
        <w:trPr>
          <w:trHeight w:val="522"/>
        </w:trPr>
        <w:tc>
          <w:tcPr>
            <w:tcW w:w="1838" w:type="dxa"/>
            <w:vAlign w:val="center"/>
          </w:tcPr>
          <w:p w14:paraId="01646081" w14:textId="77777777" w:rsidR="0002619C" w:rsidRPr="00EA2EEA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 w:rsidRPr="00EA2EEA">
              <w:rPr>
                <w:rFonts w:ascii="Roboto" w:hAnsi="Roboto"/>
                <w:b/>
                <w:noProof/>
                <w:sz w:val="22"/>
                <w:szCs w:val="22"/>
              </w:rPr>
              <w:t>Name</w:t>
            </w:r>
          </w:p>
        </w:tc>
        <w:tc>
          <w:tcPr>
            <w:tcW w:w="2600" w:type="dxa"/>
            <w:vAlign w:val="center"/>
          </w:tcPr>
          <w:p w14:paraId="02D6D636" w14:textId="77777777" w:rsidR="0002619C" w:rsidRPr="00EA2EEA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 w:rsidRPr="00EA2EEA">
              <w:rPr>
                <w:rFonts w:ascii="Roboto" w:hAnsi="Roboto"/>
                <w:b/>
                <w:noProof/>
                <w:sz w:val="22"/>
                <w:szCs w:val="22"/>
              </w:rPr>
              <w:t>Relationship to Student</w:t>
            </w:r>
          </w:p>
        </w:tc>
        <w:tc>
          <w:tcPr>
            <w:tcW w:w="1511" w:type="dxa"/>
            <w:gridSpan w:val="2"/>
            <w:vAlign w:val="center"/>
          </w:tcPr>
          <w:p w14:paraId="06E48294" w14:textId="77777777" w:rsidR="0002619C" w:rsidRPr="00EA2EEA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 w:rsidRPr="00EA2EEA">
              <w:rPr>
                <w:rFonts w:ascii="Roboto" w:hAnsi="Roboto"/>
                <w:b/>
                <w:noProof/>
                <w:sz w:val="22"/>
                <w:szCs w:val="22"/>
              </w:rPr>
              <w:t>Cell Number</w:t>
            </w:r>
          </w:p>
        </w:tc>
        <w:tc>
          <w:tcPr>
            <w:tcW w:w="2268" w:type="dxa"/>
            <w:vAlign w:val="center"/>
          </w:tcPr>
          <w:p w14:paraId="07722625" w14:textId="77777777" w:rsidR="0002619C" w:rsidRPr="00EA2EEA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 w:rsidRPr="00EA2EEA">
              <w:rPr>
                <w:rFonts w:ascii="Roboto" w:hAnsi="Roboto"/>
                <w:b/>
                <w:noProof/>
                <w:sz w:val="22"/>
                <w:szCs w:val="22"/>
              </w:rPr>
              <w:t>Work Number</w:t>
            </w:r>
          </w:p>
        </w:tc>
        <w:tc>
          <w:tcPr>
            <w:tcW w:w="1697" w:type="dxa"/>
            <w:vAlign w:val="center"/>
          </w:tcPr>
          <w:p w14:paraId="412E1163" w14:textId="77777777" w:rsidR="0002619C" w:rsidRPr="00EA2EEA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 w:rsidRPr="00EA2EEA">
              <w:rPr>
                <w:rFonts w:ascii="Roboto" w:hAnsi="Roboto"/>
                <w:b/>
                <w:noProof/>
                <w:sz w:val="22"/>
                <w:szCs w:val="22"/>
              </w:rPr>
              <w:t>Email Address</w:t>
            </w:r>
          </w:p>
        </w:tc>
      </w:tr>
      <w:tr w:rsidR="0002619C" w14:paraId="2B2D1184" w14:textId="77777777" w:rsidTr="0002619C">
        <w:trPr>
          <w:trHeight w:val="604"/>
        </w:trPr>
        <w:tc>
          <w:tcPr>
            <w:tcW w:w="1838" w:type="dxa"/>
            <w:vAlign w:val="center"/>
          </w:tcPr>
          <w:p w14:paraId="6C019A24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600" w:type="dxa"/>
            <w:vAlign w:val="center"/>
          </w:tcPr>
          <w:p w14:paraId="1483563C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511" w:type="dxa"/>
            <w:gridSpan w:val="2"/>
            <w:vAlign w:val="center"/>
          </w:tcPr>
          <w:p w14:paraId="0D8FF8B8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674551CE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697" w:type="dxa"/>
            <w:vAlign w:val="center"/>
          </w:tcPr>
          <w:p w14:paraId="6960370E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</w:tr>
      <w:tr w:rsidR="0002619C" w14:paraId="3C285DC2" w14:textId="77777777" w:rsidTr="0002619C">
        <w:trPr>
          <w:trHeight w:val="556"/>
        </w:trPr>
        <w:tc>
          <w:tcPr>
            <w:tcW w:w="1838" w:type="dxa"/>
            <w:vAlign w:val="center"/>
          </w:tcPr>
          <w:p w14:paraId="7B05D156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600" w:type="dxa"/>
            <w:vAlign w:val="center"/>
          </w:tcPr>
          <w:p w14:paraId="293CCF06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511" w:type="dxa"/>
            <w:gridSpan w:val="2"/>
            <w:vAlign w:val="center"/>
          </w:tcPr>
          <w:p w14:paraId="1CDED98C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2C4C8476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697" w:type="dxa"/>
            <w:vAlign w:val="center"/>
          </w:tcPr>
          <w:p w14:paraId="0E8269FA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</w:tr>
      <w:tr w:rsidR="0002619C" w14:paraId="5FEA04E2" w14:textId="77777777" w:rsidTr="0002619C">
        <w:trPr>
          <w:trHeight w:val="550"/>
        </w:trPr>
        <w:tc>
          <w:tcPr>
            <w:tcW w:w="1838" w:type="dxa"/>
            <w:vAlign w:val="center"/>
          </w:tcPr>
          <w:p w14:paraId="73A1AF52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600" w:type="dxa"/>
            <w:vAlign w:val="center"/>
          </w:tcPr>
          <w:p w14:paraId="1CCFC072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511" w:type="dxa"/>
            <w:gridSpan w:val="2"/>
            <w:vAlign w:val="center"/>
          </w:tcPr>
          <w:p w14:paraId="69169F5E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23ECBDB4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697" w:type="dxa"/>
            <w:vAlign w:val="center"/>
          </w:tcPr>
          <w:p w14:paraId="4C367317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</w:tr>
      <w:tr w:rsidR="0002619C" w14:paraId="7A8E8803" w14:textId="77777777" w:rsidTr="0002619C">
        <w:trPr>
          <w:trHeight w:val="563"/>
        </w:trPr>
        <w:tc>
          <w:tcPr>
            <w:tcW w:w="9914" w:type="dxa"/>
            <w:gridSpan w:val="6"/>
            <w:vAlign w:val="center"/>
          </w:tcPr>
          <w:p w14:paraId="2FCA2F8A" w14:textId="77777777" w:rsidR="0002619C" w:rsidRPr="004C21F6" w:rsidRDefault="0002619C" w:rsidP="0002619C">
            <w:pPr>
              <w:pStyle w:val="Heading3AdultInformation"/>
              <w:jc w:val="center"/>
            </w:pPr>
            <w:r>
              <w:t>Parent/Guardian Information</w:t>
            </w:r>
          </w:p>
        </w:tc>
      </w:tr>
      <w:tr w:rsidR="0002619C" w14:paraId="54266ADA" w14:textId="77777777" w:rsidTr="0002619C">
        <w:trPr>
          <w:trHeight w:val="563"/>
        </w:trPr>
        <w:tc>
          <w:tcPr>
            <w:tcW w:w="1838" w:type="dxa"/>
            <w:vAlign w:val="center"/>
          </w:tcPr>
          <w:p w14:paraId="4904D4D9" w14:textId="77777777" w:rsidR="0002619C" w:rsidRPr="00EA2EEA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 w:rsidRPr="00EA2EEA">
              <w:rPr>
                <w:rFonts w:ascii="Roboto" w:hAnsi="Roboto"/>
                <w:b/>
                <w:noProof/>
                <w:sz w:val="22"/>
                <w:szCs w:val="22"/>
              </w:rPr>
              <w:t>Name</w:t>
            </w:r>
          </w:p>
        </w:tc>
        <w:tc>
          <w:tcPr>
            <w:tcW w:w="2600" w:type="dxa"/>
            <w:vAlign w:val="center"/>
          </w:tcPr>
          <w:p w14:paraId="5966691D" w14:textId="77777777" w:rsidR="0002619C" w:rsidRPr="00EA2EEA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 w:rsidRPr="00EA2EEA">
              <w:rPr>
                <w:rFonts w:ascii="Roboto" w:hAnsi="Roboto"/>
                <w:b/>
                <w:noProof/>
                <w:sz w:val="22"/>
                <w:szCs w:val="22"/>
              </w:rPr>
              <w:t>Relationship to Student</w:t>
            </w:r>
          </w:p>
        </w:tc>
        <w:tc>
          <w:tcPr>
            <w:tcW w:w="1511" w:type="dxa"/>
            <w:gridSpan w:val="2"/>
            <w:vAlign w:val="center"/>
          </w:tcPr>
          <w:p w14:paraId="48DB6709" w14:textId="77777777" w:rsidR="0002619C" w:rsidRPr="00EA2EEA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 w:rsidRPr="00EA2EEA">
              <w:rPr>
                <w:rFonts w:ascii="Roboto" w:hAnsi="Roboto"/>
                <w:b/>
                <w:noProof/>
                <w:sz w:val="22"/>
                <w:szCs w:val="22"/>
              </w:rPr>
              <w:t>Cell Number</w:t>
            </w:r>
          </w:p>
        </w:tc>
        <w:tc>
          <w:tcPr>
            <w:tcW w:w="2268" w:type="dxa"/>
            <w:vAlign w:val="center"/>
          </w:tcPr>
          <w:p w14:paraId="240C9485" w14:textId="77777777" w:rsidR="0002619C" w:rsidRPr="00EA2EEA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 w:rsidRPr="00EA2EEA">
              <w:rPr>
                <w:rFonts w:ascii="Roboto" w:hAnsi="Roboto"/>
                <w:b/>
                <w:noProof/>
                <w:sz w:val="22"/>
                <w:szCs w:val="22"/>
              </w:rPr>
              <w:t>Work Number</w:t>
            </w:r>
          </w:p>
        </w:tc>
        <w:tc>
          <w:tcPr>
            <w:tcW w:w="1697" w:type="dxa"/>
            <w:vAlign w:val="center"/>
          </w:tcPr>
          <w:p w14:paraId="11AA7A67" w14:textId="77777777" w:rsidR="0002619C" w:rsidRPr="00EA2EEA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2"/>
                <w:szCs w:val="22"/>
              </w:rPr>
            </w:pPr>
            <w:r w:rsidRPr="00EA2EEA">
              <w:rPr>
                <w:rFonts w:ascii="Roboto" w:hAnsi="Roboto"/>
                <w:b/>
                <w:noProof/>
                <w:sz w:val="22"/>
                <w:szCs w:val="22"/>
              </w:rPr>
              <w:t>Email Address</w:t>
            </w:r>
          </w:p>
        </w:tc>
      </w:tr>
      <w:tr w:rsidR="0002619C" w14:paraId="6CAAEDE9" w14:textId="77777777" w:rsidTr="0002619C">
        <w:trPr>
          <w:trHeight w:val="563"/>
        </w:trPr>
        <w:tc>
          <w:tcPr>
            <w:tcW w:w="1838" w:type="dxa"/>
            <w:vAlign w:val="center"/>
          </w:tcPr>
          <w:p w14:paraId="60DE1831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600" w:type="dxa"/>
            <w:vAlign w:val="center"/>
          </w:tcPr>
          <w:p w14:paraId="4352F853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511" w:type="dxa"/>
            <w:gridSpan w:val="2"/>
            <w:vAlign w:val="center"/>
          </w:tcPr>
          <w:p w14:paraId="610D70E7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5BB12535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697" w:type="dxa"/>
            <w:vAlign w:val="center"/>
          </w:tcPr>
          <w:p w14:paraId="35ED538C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</w:tr>
      <w:tr w:rsidR="0002619C" w14:paraId="24F05924" w14:textId="77777777" w:rsidTr="0002619C">
        <w:trPr>
          <w:trHeight w:val="563"/>
        </w:trPr>
        <w:tc>
          <w:tcPr>
            <w:tcW w:w="1838" w:type="dxa"/>
            <w:vAlign w:val="center"/>
          </w:tcPr>
          <w:p w14:paraId="7475EB7E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600" w:type="dxa"/>
            <w:vAlign w:val="center"/>
          </w:tcPr>
          <w:p w14:paraId="6AD837AF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511" w:type="dxa"/>
            <w:gridSpan w:val="2"/>
            <w:vAlign w:val="center"/>
          </w:tcPr>
          <w:p w14:paraId="03DD189C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5405B8AA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697" w:type="dxa"/>
            <w:vAlign w:val="center"/>
          </w:tcPr>
          <w:p w14:paraId="7A8A4119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</w:tr>
      <w:tr w:rsidR="0002619C" w14:paraId="357981D6" w14:textId="77777777" w:rsidTr="0002619C">
        <w:trPr>
          <w:trHeight w:val="563"/>
        </w:trPr>
        <w:tc>
          <w:tcPr>
            <w:tcW w:w="1838" w:type="dxa"/>
            <w:vAlign w:val="center"/>
          </w:tcPr>
          <w:p w14:paraId="339873B3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600" w:type="dxa"/>
            <w:vAlign w:val="center"/>
          </w:tcPr>
          <w:p w14:paraId="7A9B67A6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511" w:type="dxa"/>
            <w:gridSpan w:val="2"/>
            <w:vAlign w:val="center"/>
          </w:tcPr>
          <w:p w14:paraId="36E45267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703A0013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  <w:tc>
          <w:tcPr>
            <w:tcW w:w="1697" w:type="dxa"/>
            <w:vAlign w:val="center"/>
          </w:tcPr>
          <w:p w14:paraId="7C21BDC1" w14:textId="77777777" w:rsidR="0002619C" w:rsidRDefault="0002619C" w:rsidP="0002619C">
            <w:pPr>
              <w:spacing w:after="100" w:afterAutospacing="1"/>
              <w:jc w:val="center"/>
              <w:rPr>
                <w:rFonts w:ascii="Roboto" w:hAnsi="Roboto"/>
                <w:b/>
                <w:noProof/>
                <w:sz w:val="24"/>
                <w:szCs w:val="24"/>
              </w:rPr>
            </w:pPr>
          </w:p>
        </w:tc>
      </w:tr>
    </w:tbl>
    <w:p w14:paraId="1176B7CD" w14:textId="77777777" w:rsidR="002E13DC" w:rsidRDefault="00BE58A2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74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5521434B" wp14:editId="781F7666">
                <wp:simplePos x="0" y="0"/>
                <wp:positionH relativeFrom="margin">
                  <wp:posOffset>178435</wp:posOffset>
                </wp:positionH>
                <wp:positionV relativeFrom="paragraph">
                  <wp:posOffset>-422910</wp:posOffset>
                </wp:positionV>
                <wp:extent cx="6696075" cy="647065"/>
                <wp:effectExtent l="0" t="0" r="0" b="635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6075" cy="647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E35C69" w14:textId="77777777" w:rsidR="004858EE" w:rsidRPr="00BE58A2" w:rsidRDefault="004858EE" w:rsidP="00BE58A2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  <w:t>Student Information Form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1434B" id="Text Box 274" o:spid="_x0000_s1882" type="#_x0000_t202" style="position:absolute;left:0;text-align:left;margin-left:14.05pt;margin-top:-33.3pt;width:527.25pt;height:50.95pt;z-index:25215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" filled="f" stroked="f" strokeweight=".5pt">
                <v:textbox>
                  <w:txbxContent>
                    <w:p w14:paraId="30E35C69" w14:textId="77777777" w:rsidR="004858EE" w:rsidRPr="00BE58A2" w:rsidRDefault="004858EE" w:rsidP="00BE58A2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  <w:r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  <w:t>Student Information Form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75EAC6" w14:textId="77777777" w:rsidR="00EE51A6" w:rsidRDefault="00EE51A6" w:rsidP="009F6735">
      <w:pPr>
        <w:rPr>
          <w:rFonts w:ascii="Roboto" w:hAnsi="Roboto"/>
          <w:b/>
          <w:noProof/>
          <w:sz w:val="72"/>
          <w:szCs w:val="72"/>
        </w:rPr>
        <w:sectPr w:rsidR="00EE51A6" w:rsidSect="00A34046">
          <w:headerReference w:type="default" r:id="rId75"/>
          <w:footerReference w:type="default" r:id="rId76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tbl>
      <w:tblPr>
        <w:tblStyle w:val="TableGrid"/>
        <w:tblpPr w:leftFromText="180" w:rightFromText="180" w:vertAnchor="text" w:horzAnchor="page" w:tblpX="1140" w:tblpY="3301"/>
        <w:tblW w:w="0" w:type="auto"/>
        <w:tblBorders>
          <w:top w:val="single" w:sz="18" w:space="0" w:color="1FABE3"/>
          <w:left w:val="single" w:sz="18" w:space="0" w:color="1FABE3"/>
          <w:bottom w:val="single" w:sz="18" w:space="0" w:color="1FABE3"/>
          <w:right w:val="single" w:sz="18" w:space="0" w:color="1FABE3"/>
          <w:insideH w:val="single" w:sz="18" w:space="0" w:color="1FABE3"/>
          <w:insideV w:val="single" w:sz="18" w:space="0" w:color="1FABE3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B47620" w14:paraId="6A5D4DDA" w14:textId="77777777" w:rsidTr="00B47620">
        <w:trPr>
          <w:trHeight w:val="1112"/>
        </w:trPr>
        <w:tc>
          <w:tcPr>
            <w:tcW w:w="1445" w:type="dxa"/>
            <w:vAlign w:val="center"/>
          </w:tcPr>
          <w:p w14:paraId="50BC635A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663C6117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356590B0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146C87E8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22A68C33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B47620" w14:paraId="78A9E1B4" w14:textId="77777777" w:rsidTr="00B47620">
        <w:trPr>
          <w:trHeight w:val="1112"/>
        </w:trPr>
        <w:tc>
          <w:tcPr>
            <w:tcW w:w="1445" w:type="dxa"/>
          </w:tcPr>
          <w:p w14:paraId="18808F6C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70AD2F1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54B1D94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DBA68D0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35400A6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133D8579" w14:textId="77777777" w:rsidTr="00B47620">
        <w:trPr>
          <w:trHeight w:val="1112"/>
        </w:trPr>
        <w:tc>
          <w:tcPr>
            <w:tcW w:w="1445" w:type="dxa"/>
          </w:tcPr>
          <w:p w14:paraId="2844AAE8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D5D4B23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F187B25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93916FA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E335B2B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2E8BD969" w14:textId="77777777" w:rsidTr="00B47620">
        <w:trPr>
          <w:trHeight w:val="1112"/>
        </w:trPr>
        <w:tc>
          <w:tcPr>
            <w:tcW w:w="1445" w:type="dxa"/>
          </w:tcPr>
          <w:p w14:paraId="3A362862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AB7FEA2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FB06E30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E7FD909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9B637EB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688530CC" w14:textId="77777777" w:rsidTr="00B47620">
        <w:trPr>
          <w:trHeight w:val="1112"/>
        </w:trPr>
        <w:tc>
          <w:tcPr>
            <w:tcW w:w="1445" w:type="dxa"/>
          </w:tcPr>
          <w:p w14:paraId="46205CF9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29B8F67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4D93F2F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D599C9B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1D9B86F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78CA1797" w14:textId="77777777" w:rsidTr="00B47620">
        <w:trPr>
          <w:trHeight w:val="1112"/>
        </w:trPr>
        <w:tc>
          <w:tcPr>
            <w:tcW w:w="1445" w:type="dxa"/>
          </w:tcPr>
          <w:p w14:paraId="58ADDDF8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1296776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C72D0B7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BBDD4D2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C9A5C0C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7BF7F6F6" w14:textId="77777777" w:rsidR="00B47620" w:rsidRDefault="00B47620" w:rsidP="00B47620">
      <w:pPr>
        <w:rPr>
          <w:rFonts w:ascii="Roboto" w:hAnsi="Roboto"/>
          <w:b/>
          <w:noProof/>
          <w:sz w:val="72"/>
          <w:szCs w:val="72"/>
        </w:rPr>
        <w:sectPr w:rsidR="00B47620" w:rsidSect="00A34046">
          <w:headerReference w:type="default" r:id="rId77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3195264" behindDoc="0" locked="0" layoutInCell="1" allowOverlap="1" wp14:anchorId="6A0E254E" wp14:editId="3BBA2416">
            <wp:simplePos x="0" y="0"/>
            <wp:positionH relativeFrom="column">
              <wp:posOffset>297180</wp:posOffset>
            </wp:positionH>
            <wp:positionV relativeFrom="paragraph">
              <wp:posOffset>-336550</wp:posOffset>
            </wp:positionV>
            <wp:extent cx="1092835" cy="1352550"/>
            <wp:effectExtent l="0" t="0" r="0" b="0"/>
            <wp:wrapNone/>
            <wp:docPr id="3333" name="Picture 3333" descr="C:\Users\thomas.becker\AppData\Local\Microsoft\Windows\INetCache\Content.Word\Festive-Two-Key-Word-Colouring-Sheet-Activity-Sheet-English-Snowman- 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homas.becker\AppData\Local\Microsoft\Windows\INetCache\Content.Word\Festive-Two-Key-Word-Colouring-Sheet-Activity-Sheet-English-Snowman- 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83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96288" behindDoc="0" locked="0" layoutInCell="1" allowOverlap="1" wp14:anchorId="6F073868" wp14:editId="030BD483">
            <wp:simplePos x="0" y="0"/>
            <wp:positionH relativeFrom="margin">
              <wp:posOffset>5420995</wp:posOffset>
            </wp:positionH>
            <wp:positionV relativeFrom="paragraph">
              <wp:posOffset>5715</wp:posOffset>
            </wp:positionV>
            <wp:extent cx="1114263" cy="762000"/>
            <wp:effectExtent l="0" t="0" r="0" b="0"/>
            <wp:wrapNone/>
            <wp:docPr id="3334" name="Picture 3334" descr="C:\Users\thomas.becker\AppData\Local\Microsoft\Windows\INetCache\Content.Word\Mittens-Winter-Gloves-Clothes-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homas.becker\AppData\Local\Microsoft\Windows\INetCache\Content.Word\Mittens-Winter-Gloves-Clothes-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263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94240" behindDoc="0" locked="0" layoutInCell="1" allowOverlap="1" wp14:anchorId="77E45A43" wp14:editId="0E67B0C9">
            <wp:simplePos x="0" y="0"/>
            <wp:positionH relativeFrom="column">
              <wp:posOffset>5231130</wp:posOffset>
            </wp:positionH>
            <wp:positionV relativeFrom="paragraph">
              <wp:posOffset>5933440</wp:posOffset>
            </wp:positionV>
            <wp:extent cx="1292772" cy="498522"/>
            <wp:effectExtent l="0" t="0" r="3175" b="0"/>
            <wp:wrapNone/>
            <wp:docPr id="3335" name="Picture 3335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192192" behindDoc="0" locked="0" layoutInCell="1" allowOverlap="1" wp14:anchorId="3AF5BD8D" wp14:editId="00759C59">
                <wp:simplePos x="0" y="0"/>
                <wp:positionH relativeFrom="margin">
                  <wp:posOffset>2494915</wp:posOffset>
                </wp:positionH>
                <wp:positionV relativeFrom="paragraph">
                  <wp:posOffset>6661150</wp:posOffset>
                </wp:positionV>
                <wp:extent cx="2018665" cy="1781175"/>
                <wp:effectExtent l="0" t="0" r="19685" b="28575"/>
                <wp:wrapNone/>
                <wp:docPr id="3321" name="Text Box 3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1144F333" w14:textId="77777777" w:rsidR="004858EE" w:rsidRPr="001652A3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D32AD9E" w14:textId="77777777" w:rsidR="004858EE" w:rsidRPr="001652A3" w:rsidRDefault="004858EE" w:rsidP="00B4762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C3B41D1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5BD8D" id="Text Box 3321" o:spid="_x0000_s1883" type="#_x0000_t202" style="position:absolute;left:0;text-align:left;margin-left:196.45pt;margin-top:524.5pt;width:158.95pt;height:140.25pt;z-index:25319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" fillcolor="white [3201]" strokecolor="#1fabe3" strokeweight="1.5pt">
                <v:textbox>
                  <w:txbxContent>
                    <w:p w14:paraId="1144F333" w14:textId="77777777" w:rsidR="004858EE" w:rsidRPr="001652A3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D32AD9E" w14:textId="77777777" w:rsidR="004858EE" w:rsidRPr="001652A3" w:rsidRDefault="004858EE" w:rsidP="00B4762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C3B41D1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191168" behindDoc="0" locked="0" layoutInCell="1" allowOverlap="1" wp14:anchorId="3AFBB8CE" wp14:editId="65ED92B2">
                <wp:simplePos x="0" y="0"/>
                <wp:positionH relativeFrom="margin">
                  <wp:posOffset>388100</wp:posOffset>
                </wp:positionH>
                <wp:positionV relativeFrom="paragraph">
                  <wp:posOffset>6661216</wp:posOffset>
                </wp:positionV>
                <wp:extent cx="1983039" cy="1781175"/>
                <wp:effectExtent l="0" t="0" r="17780" b="28575"/>
                <wp:wrapNone/>
                <wp:docPr id="3328" name="Text Box 3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039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1157362A" w14:textId="77777777" w:rsidR="004858EE" w:rsidRPr="001652A3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9C59278" w14:textId="77777777" w:rsidR="004858EE" w:rsidRPr="001652A3" w:rsidRDefault="004858EE" w:rsidP="00B4762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B90DBB1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BB8CE" id="Text Box 3328" o:spid="_x0000_s1884" type="#_x0000_t202" style="position:absolute;left:0;text-align:left;margin-left:30.55pt;margin-top:524.5pt;width:156.15pt;height:140.25pt;z-index:25319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" fillcolor="white [3201]" strokecolor="#1fabe3" strokeweight="1.5pt">
                <v:textbox>
                  <w:txbxContent>
                    <w:p w14:paraId="1157362A" w14:textId="77777777" w:rsidR="004858EE" w:rsidRPr="001652A3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9C59278" w14:textId="77777777" w:rsidR="004858EE" w:rsidRPr="001652A3" w:rsidRDefault="004858EE" w:rsidP="00B4762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B90DBB1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190144" behindDoc="0" locked="0" layoutInCell="1" allowOverlap="1" wp14:anchorId="6621B67D" wp14:editId="3662D4F8">
                <wp:simplePos x="0" y="0"/>
                <wp:positionH relativeFrom="column">
                  <wp:posOffset>5126355</wp:posOffset>
                </wp:positionH>
                <wp:positionV relativeFrom="paragraph">
                  <wp:posOffset>2089216</wp:posOffset>
                </wp:positionV>
                <wp:extent cx="1542415" cy="4429496"/>
                <wp:effectExtent l="0" t="0" r="19685" b="28575"/>
                <wp:wrapNone/>
                <wp:docPr id="3329" name="Text Box 3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4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34993F7E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625A6A0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1B67D" id="Text Box 3329" o:spid="_x0000_s1885" type="#_x0000_t202" style="position:absolute;left:0;text-align:left;margin-left:403.65pt;margin-top:164.5pt;width:121.45pt;height:348.8pt;z-index:2531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" fillcolor="white [3201]" strokecolor="#1fabe3" strokeweight="1.5pt">
                <v:textbox>
                  <w:txbxContent>
                    <w:p w14:paraId="34993F7E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625A6A0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193216" behindDoc="0" locked="0" layoutInCell="1" allowOverlap="1" wp14:anchorId="0890F5BB" wp14:editId="3C2FACEC">
                <wp:simplePos x="0" y="0"/>
                <wp:positionH relativeFrom="margin">
                  <wp:posOffset>4632209</wp:posOffset>
                </wp:positionH>
                <wp:positionV relativeFrom="paragraph">
                  <wp:posOffset>6661150</wp:posOffset>
                </wp:positionV>
                <wp:extent cx="2018806" cy="1781299"/>
                <wp:effectExtent l="0" t="0" r="19685" b="28575"/>
                <wp:wrapNone/>
                <wp:docPr id="3330" name="Text Box 3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806" cy="17812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F094185" w14:textId="77777777" w:rsidR="004858EE" w:rsidRPr="001652A3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123623D" w14:textId="77777777" w:rsidR="004858EE" w:rsidRPr="001652A3" w:rsidRDefault="004858EE" w:rsidP="00B4762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457C663F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0F5BB" id="Text Box 3330" o:spid="_x0000_s1886" type="#_x0000_t202" style="position:absolute;left:0;text-align:left;margin-left:364.75pt;margin-top:524.5pt;width:158.95pt;height:140.25pt;z-index:25319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" fillcolor="white [3201]" strokecolor="#1fabe3" strokeweight="1.5pt">
                <v:textbox>
                  <w:txbxContent>
                    <w:p w14:paraId="5F094185" w14:textId="77777777" w:rsidR="004858EE" w:rsidRPr="001652A3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123623D" w14:textId="77777777" w:rsidR="004858EE" w:rsidRPr="001652A3" w:rsidRDefault="004858EE" w:rsidP="00B4762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457C663F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188096" behindDoc="0" locked="0" layoutInCell="1" allowOverlap="1" wp14:anchorId="0C09B719" wp14:editId="6BC1F9FE">
                <wp:simplePos x="0" y="0"/>
                <wp:positionH relativeFrom="column">
                  <wp:posOffset>376225</wp:posOffset>
                </wp:positionH>
                <wp:positionV relativeFrom="paragraph">
                  <wp:posOffset>-238348</wp:posOffset>
                </wp:positionV>
                <wp:extent cx="6292594" cy="1246505"/>
                <wp:effectExtent l="0" t="0" r="13335" b="10795"/>
                <wp:wrapNone/>
                <wp:docPr id="3331" name="Text Box 3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594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423D48F0" w14:textId="77777777" w:rsidR="004858EE" w:rsidRPr="001652A3" w:rsidRDefault="004858EE" w:rsidP="00B4762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</w:pPr>
                            <w:r w:rsidRPr="001652A3"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  <w:t>January</w:t>
                            </w:r>
                          </w:p>
                          <w:p w14:paraId="4423F92D" w14:textId="77777777" w:rsidR="004858EE" w:rsidRDefault="004858EE" w:rsidP="00B47620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331B12F5" w14:textId="77777777" w:rsidR="004858EE" w:rsidRPr="00CA5587" w:rsidRDefault="004858EE" w:rsidP="00B4762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09B719" id="Text Box 3331" o:spid="_x0000_s1887" type="#_x0000_t202" style="position:absolute;left:0;text-align:left;margin-left:29.6pt;margin-top:-18.75pt;width:495.5pt;height:98.15pt;z-index:253188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" fillcolor="white [3201]" strokecolor="#1fabe3" strokeweight="1.5pt">
                <v:textbox>
                  <w:txbxContent>
                    <w:p w14:paraId="423D48F0" w14:textId="77777777" w:rsidR="004858EE" w:rsidRPr="001652A3" w:rsidRDefault="004858EE" w:rsidP="00B47620">
                      <w:pPr>
                        <w:jc w:val="center"/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</w:pPr>
                      <w:r w:rsidRPr="001652A3"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  <w:t>January</w:t>
                      </w:r>
                    </w:p>
                    <w:p w14:paraId="4423F92D" w14:textId="77777777" w:rsidR="004858EE" w:rsidRDefault="004858EE" w:rsidP="00B47620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331B12F5" w14:textId="77777777" w:rsidR="004858EE" w:rsidRPr="00CA5587" w:rsidRDefault="004858EE" w:rsidP="00B47620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189120" behindDoc="0" locked="0" layoutInCell="1" allowOverlap="1" wp14:anchorId="0BA08328" wp14:editId="27D44F01">
                <wp:simplePos x="0" y="0"/>
                <wp:positionH relativeFrom="column">
                  <wp:posOffset>376225</wp:posOffset>
                </wp:positionH>
                <wp:positionV relativeFrom="paragraph">
                  <wp:posOffset>1139190</wp:posOffset>
                </wp:positionV>
                <wp:extent cx="6292594" cy="843148"/>
                <wp:effectExtent l="0" t="0" r="13335" b="14605"/>
                <wp:wrapNone/>
                <wp:docPr id="3332" name="Text Box 3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594" cy="8431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60CC3124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08328" id="Text Box 3332" o:spid="_x0000_s1888" type="#_x0000_t202" style="position:absolute;left:0;text-align:left;margin-left:29.6pt;margin-top:89.7pt;width:495.5pt;height:66.4pt;z-index:2531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" fillcolor="white [3201]" strokecolor="#1fabe3" strokeweight="1.5pt">
                <v:textbox>
                  <w:txbxContent>
                    <w:p w14:paraId="60CC3124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205" w:tblpY="3301"/>
        <w:tblW w:w="0" w:type="auto"/>
        <w:tblBorders>
          <w:top w:val="single" w:sz="18" w:space="0" w:color="1FABE3"/>
          <w:left w:val="single" w:sz="18" w:space="0" w:color="1FABE3"/>
          <w:bottom w:val="single" w:sz="18" w:space="0" w:color="1FABE3"/>
          <w:right w:val="single" w:sz="18" w:space="0" w:color="1FABE3"/>
          <w:insideH w:val="single" w:sz="18" w:space="0" w:color="1FABE3"/>
          <w:insideV w:val="single" w:sz="18" w:space="0" w:color="1FABE3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B47620" w14:paraId="4C724126" w14:textId="77777777" w:rsidTr="00B47620">
        <w:trPr>
          <w:trHeight w:val="1112"/>
        </w:trPr>
        <w:tc>
          <w:tcPr>
            <w:tcW w:w="1445" w:type="dxa"/>
            <w:vAlign w:val="center"/>
          </w:tcPr>
          <w:p w14:paraId="72CA25FD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50204708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0151DBF2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3C6F84D1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1D471EB8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B47620" w14:paraId="6E218710" w14:textId="77777777" w:rsidTr="00B47620">
        <w:trPr>
          <w:trHeight w:val="1112"/>
        </w:trPr>
        <w:tc>
          <w:tcPr>
            <w:tcW w:w="1445" w:type="dxa"/>
          </w:tcPr>
          <w:p w14:paraId="563A3382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1D6E0DD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B7D4191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F495C3A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C63DCFD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1046757F" w14:textId="77777777" w:rsidTr="00B47620">
        <w:trPr>
          <w:trHeight w:val="1112"/>
        </w:trPr>
        <w:tc>
          <w:tcPr>
            <w:tcW w:w="1445" w:type="dxa"/>
          </w:tcPr>
          <w:p w14:paraId="174750A6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5EDB012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A886C1F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EA8A2F9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6810FC3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5483A514" w14:textId="77777777" w:rsidTr="00B47620">
        <w:trPr>
          <w:trHeight w:val="1112"/>
        </w:trPr>
        <w:tc>
          <w:tcPr>
            <w:tcW w:w="1445" w:type="dxa"/>
          </w:tcPr>
          <w:p w14:paraId="7A1651D0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54DA01C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E041C47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EBD9BEC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B137531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55A62824" w14:textId="77777777" w:rsidTr="00B47620">
        <w:trPr>
          <w:trHeight w:val="1112"/>
        </w:trPr>
        <w:tc>
          <w:tcPr>
            <w:tcW w:w="1445" w:type="dxa"/>
          </w:tcPr>
          <w:p w14:paraId="5960C6A8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0B2056D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8872419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380DCDF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1A658B7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044D908A" w14:textId="77777777" w:rsidTr="00B47620">
        <w:trPr>
          <w:trHeight w:val="1112"/>
        </w:trPr>
        <w:tc>
          <w:tcPr>
            <w:tcW w:w="1445" w:type="dxa"/>
          </w:tcPr>
          <w:p w14:paraId="625EC7BD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921959E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875C72F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967286B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586829D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2EAEA6E5" w14:textId="77777777" w:rsidR="00B47620" w:rsidRDefault="00B47620" w:rsidP="00B47620">
      <w:pPr>
        <w:rPr>
          <w:rFonts w:ascii="Roboto" w:hAnsi="Roboto"/>
          <w:b/>
          <w:noProof/>
          <w:sz w:val="72"/>
          <w:szCs w:val="72"/>
        </w:rPr>
        <w:sectPr w:rsidR="00B47620" w:rsidSect="00A34046">
          <w:headerReference w:type="default" r:id="rId81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3205504" behindDoc="0" locked="0" layoutInCell="1" allowOverlap="1" wp14:anchorId="16E7990E" wp14:editId="4DE770B2">
            <wp:simplePos x="0" y="0"/>
            <wp:positionH relativeFrom="column">
              <wp:posOffset>297180</wp:posOffset>
            </wp:positionH>
            <wp:positionV relativeFrom="paragraph">
              <wp:posOffset>-336550</wp:posOffset>
            </wp:positionV>
            <wp:extent cx="1092835" cy="1352550"/>
            <wp:effectExtent l="0" t="0" r="0" b="0"/>
            <wp:wrapNone/>
            <wp:docPr id="3343" name="Picture 3343" descr="C:\Users\thomas.becker\AppData\Local\Microsoft\Windows\INetCache\Content.Word\Festive-Two-Key-Word-Colouring-Sheet-Activity-Sheet-English-Snowman- 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homas.becker\AppData\Local\Microsoft\Windows\INetCache\Content.Word\Festive-Two-Key-Word-Colouring-Sheet-Activity-Sheet-English-Snowman- 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83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06528" behindDoc="0" locked="0" layoutInCell="1" allowOverlap="1" wp14:anchorId="42DB48DC" wp14:editId="718704D9">
            <wp:simplePos x="0" y="0"/>
            <wp:positionH relativeFrom="margin">
              <wp:posOffset>5420995</wp:posOffset>
            </wp:positionH>
            <wp:positionV relativeFrom="paragraph">
              <wp:posOffset>5715</wp:posOffset>
            </wp:positionV>
            <wp:extent cx="1114263" cy="762000"/>
            <wp:effectExtent l="0" t="0" r="0" b="0"/>
            <wp:wrapNone/>
            <wp:docPr id="3344" name="Picture 3344" descr="C:\Users\thomas.becker\AppData\Local\Microsoft\Windows\INetCache\Content.Word\Mittens-Winter-Gloves-Clothes-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homas.becker\AppData\Local\Microsoft\Windows\INetCache\Content.Word\Mittens-Winter-Gloves-Clothes-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263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04480" behindDoc="0" locked="0" layoutInCell="1" allowOverlap="1" wp14:anchorId="63D1EC5F" wp14:editId="0765D5F3">
            <wp:simplePos x="0" y="0"/>
            <wp:positionH relativeFrom="column">
              <wp:posOffset>5231130</wp:posOffset>
            </wp:positionH>
            <wp:positionV relativeFrom="paragraph">
              <wp:posOffset>5933440</wp:posOffset>
            </wp:positionV>
            <wp:extent cx="1292772" cy="498522"/>
            <wp:effectExtent l="0" t="0" r="3175" b="0"/>
            <wp:wrapNone/>
            <wp:docPr id="3345" name="Picture 3345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02432" behindDoc="0" locked="0" layoutInCell="1" allowOverlap="1" wp14:anchorId="68CD9228" wp14:editId="316D024A">
                <wp:simplePos x="0" y="0"/>
                <wp:positionH relativeFrom="margin">
                  <wp:posOffset>2494915</wp:posOffset>
                </wp:positionH>
                <wp:positionV relativeFrom="paragraph">
                  <wp:posOffset>6661150</wp:posOffset>
                </wp:positionV>
                <wp:extent cx="2018665" cy="1781175"/>
                <wp:effectExtent l="0" t="0" r="19685" b="28575"/>
                <wp:wrapNone/>
                <wp:docPr id="3337" name="Text Box 3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78192A4B" w14:textId="77777777" w:rsidR="004858EE" w:rsidRPr="001652A3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8788A3C" w14:textId="77777777" w:rsidR="004858EE" w:rsidRPr="001652A3" w:rsidRDefault="004858EE" w:rsidP="00B4762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435C1DE7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D9228" id="Text Box 3337" o:spid="_x0000_s1889" type="#_x0000_t202" style="position:absolute;left:0;text-align:left;margin-left:196.45pt;margin-top:524.5pt;width:158.95pt;height:140.25pt;z-index:25320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" fillcolor="white [3201]" strokecolor="#1fabe3" strokeweight="1.5pt">
                <v:textbox>
                  <w:txbxContent>
                    <w:p w14:paraId="78192A4B" w14:textId="77777777" w:rsidR="004858EE" w:rsidRPr="001652A3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8788A3C" w14:textId="77777777" w:rsidR="004858EE" w:rsidRPr="001652A3" w:rsidRDefault="004858EE" w:rsidP="00B4762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435C1DE7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01408" behindDoc="0" locked="0" layoutInCell="1" allowOverlap="1" wp14:anchorId="3DFDB117" wp14:editId="487FA1E3">
                <wp:simplePos x="0" y="0"/>
                <wp:positionH relativeFrom="margin">
                  <wp:posOffset>388100</wp:posOffset>
                </wp:positionH>
                <wp:positionV relativeFrom="paragraph">
                  <wp:posOffset>6661216</wp:posOffset>
                </wp:positionV>
                <wp:extent cx="1983039" cy="1781175"/>
                <wp:effectExtent l="0" t="0" r="17780" b="28575"/>
                <wp:wrapNone/>
                <wp:docPr id="3338" name="Text Box 3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039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0D18F7CF" w14:textId="77777777" w:rsidR="004858EE" w:rsidRPr="001652A3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1E77FD1" w14:textId="77777777" w:rsidR="004858EE" w:rsidRPr="001652A3" w:rsidRDefault="004858EE" w:rsidP="00B4762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91F3091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DB117" id="Text Box 3338" o:spid="_x0000_s1890" type="#_x0000_t202" style="position:absolute;left:0;text-align:left;margin-left:30.55pt;margin-top:524.5pt;width:156.15pt;height:140.25pt;z-index:25320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" fillcolor="white [3201]" strokecolor="#1fabe3" strokeweight="1.5pt">
                <v:textbox>
                  <w:txbxContent>
                    <w:p w14:paraId="0D18F7CF" w14:textId="77777777" w:rsidR="004858EE" w:rsidRPr="001652A3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1E77FD1" w14:textId="77777777" w:rsidR="004858EE" w:rsidRPr="001652A3" w:rsidRDefault="004858EE" w:rsidP="00B4762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91F3091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00384" behindDoc="0" locked="0" layoutInCell="1" allowOverlap="1" wp14:anchorId="637255D5" wp14:editId="3453BA73">
                <wp:simplePos x="0" y="0"/>
                <wp:positionH relativeFrom="column">
                  <wp:posOffset>5126355</wp:posOffset>
                </wp:positionH>
                <wp:positionV relativeFrom="paragraph">
                  <wp:posOffset>2089216</wp:posOffset>
                </wp:positionV>
                <wp:extent cx="1542415" cy="4429496"/>
                <wp:effectExtent l="0" t="0" r="19685" b="28575"/>
                <wp:wrapNone/>
                <wp:docPr id="3339" name="Text Box 3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4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0BF366E8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3BF8396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255D5" id="Text Box 3339" o:spid="_x0000_s1891" type="#_x0000_t202" style="position:absolute;left:0;text-align:left;margin-left:403.65pt;margin-top:164.5pt;width:121.45pt;height:348.8pt;z-index:2532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" fillcolor="white [3201]" strokecolor="#1fabe3" strokeweight="1.5pt">
                <v:textbox>
                  <w:txbxContent>
                    <w:p w14:paraId="0BF366E8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3BF8396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03456" behindDoc="0" locked="0" layoutInCell="1" allowOverlap="1" wp14:anchorId="0B24A11A" wp14:editId="17451553">
                <wp:simplePos x="0" y="0"/>
                <wp:positionH relativeFrom="margin">
                  <wp:posOffset>4632209</wp:posOffset>
                </wp:positionH>
                <wp:positionV relativeFrom="paragraph">
                  <wp:posOffset>6661150</wp:posOffset>
                </wp:positionV>
                <wp:extent cx="2018806" cy="1781299"/>
                <wp:effectExtent l="0" t="0" r="19685" b="28575"/>
                <wp:wrapNone/>
                <wp:docPr id="3340" name="Text Box 3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806" cy="17812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4B8CD5D" w14:textId="77777777" w:rsidR="004858EE" w:rsidRPr="001652A3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0AB5282" w14:textId="77777777" w:rsidR="004858EE" w:rsidRPr="001652A3" w:rsidRDefault="004858EE" w:rsidP="00B4762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7892A61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24A11A" id="Text Box 3340" o:spid="_x0000_s1892" type="#_x0000_t202" style="position:absolute;left:0;text-align:left;margin-left:364.75pt;margin-top:524.5pt;width:158.95pt;height:140.25pt;z-index:25320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" fillcolor="white [3201]" strokecolor="#1fabe3" strokeweight="1.5pt">
                <v:textbox>
                  <w:txbxContent>
                    <w:p w14:paraId="54B8CD5D" w14:textId="77777777" w:rsidR="004858EE" w:rsidRPr="001652A3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0AB5282" w14:textId="77777777" w:rsidR="004858EE" w:rsidRPr="001652A3" w:rsidRDefault="004858EE" w:rsidP="00B4762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7892A61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198336" behindDoc="0" locked="0" layoutInCell="1" allowOverlap="1" wp14:anchorId="504FD171" wp14:editId="2122B00C">
                <wp:simplePos x="0" y="0"/>
                <wp:positionH relativeFrom="column">
                  <wp:posOffset>376225</wp:posOffset>
                </wp:positionH>
                <wp:positionV relativeFrom="paragraph">
                  <wp:posOffset>-238348</wp:posOffset>
                </wp:positionV>
                <wp:extent cx="6292594" cy="1246505"/>
                <wp:effectExtent l="0" t="0" r="13335" b="10795"/>
                <wp:wrapNone/>
                <wp:docPr id="3341" name="Text Box 3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594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AA4F3B6" w14:textId="77777777" w:rsidR="004858EE" w:rsidRPr="001652A3" w:rsidRDefault="004858EE" w:rsidP="00B4762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</w:pPr>
                            <w:r w:rsidRPr="001652A3"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  <w:t>January</w:t>
                            </w:r>
                          </w:p>
                          <w:p w14:paraId="05266D8E" w14:textId="77777777" w:rsidR="004858EE" w:rsidRDefault="004858EE" w:rsidP="00B47620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2E458B4C" w14:textId="77777777" w:rsidR="004858EE" w:rsidRPr="00CA5587" w:rsidRDefault="004858EE" w:rsidP="00B4762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4FD171" id="Text Box 3341" o:spid="_x0000_s1893" type="#_x0000_t202" style="position:absolute;left:0;text-align:left;margin-left:29.6pt;margin-top:-18.75pt;width:495.5pt;height:98.15pt;z-index:253198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" fillcolor="white [3201]" strokecolor="#1fabe3" strokeweight="1.5pt">
                <v:textbox>
                  <w:txbxContent>
                    <w:p w14:paraId="5AA4F3B6" w14:textId="77777777" w:rsidR="004858EE" w:rsidRPr="001652A3" w:rsidRDefault="004858EE" w:rsidP="00B47620">
                      <w:pPr>
                        <w:jc w:val="center"/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</w:pPr>
                      <w:r w:rsidRPr="001652A3"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  <w:t>January</w:t>
                      </w:r>
                    </w:p>
                    <w:p w14:paraId="05266D8E" w14:textId="77777777" w:rsidR="004858EE" w:rsidRDefault="004858EE" w:rsidP="00B47620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2E458B4C" w14:textId="77777777" w:rsidR="004858EE" w:rsidRPr="00CA5587" w:rsidRDefault="004858EE" w:rsidP="00B47620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199360" behindDoc="0" locked="0" layoutInCell="1" allowOverlap="1" wp14:anchorId="4AC88796" wp14:editId="0A066D6C">
                <wp:simplePos x="0" y="0"/>
                <wp:positionH relativeFrom="column">
                  <wp:posOffset>376225</wp:posOffset>
                </wp:positionH>
                <wp:positionV relativeFrom="paragraph">
                  <wp:posOffset>1139190</wp:posOffset>
                </wp:positionV>
                <wp:extent cx="6292594" cy="843148"/>
                <wp:effectExtent l="0" t="0" r="13335" b="14605"/>
                <wp:wrapNone/>
                <wp:docPr id="3342" name="Text Box 3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594" cy="8431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6A87383A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88796" id="Text Box 3342" o:spid="_x0000_s1894" type="#_x0000_t202" style="position:absolute;left:0;text-align:left;margin-left:29.6pt;margin-top:89.7pt;width:495.5pt;height:66.4pt;z-index:2531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" fillcolor="white [3201]" strokecolor="#1fabe3" strokeweight="1.5pt">
                <v:textbox>
                  <w:txbxContent>
                    <w:p w14:paraId="6A87383A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62" w:tblpY="3301"/>
        <w:tblW w:w="0" w:type="auto"/>
        <w:tblBorders>
          <w:top w:val="single" w:sz="18" w:space="0" w:color="1FABE3"/>
          <w:left w:val="single" w:sz="18" w:space="0" w:color="1FABE3"/>
          <w:bottom w:val="single" w:sz="18" w:space="0" w:color="1FABE3"/>
          <w:right w:val="single" w:sz="18" w:space="0" w:color="1FABE3"/>
          <w:insideH w:val="single" w:sz="18" w:space="0" w:color="1FABE3"/>
          <w:insideV w:val="single" w:sz="18" w:space="0" w:color="1FABE3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B47620" w14:paraId="7584D4D6" w14:textId="77777777" w:rsidTr="00B47620">
        <w:trPr>
          <w:trHeight w:val="1112"/>
        </w:trPr>
        <w:tc>
          <w:tcPr>
            <w:tcW w:w="1445" w:type="dxa"/>
            <w:vAlign w:val="center"/>
          </w:tcPr>
          <w:p w14:paraId="7D4571D5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6C2D05FE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164BC6CE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7416851B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1EFD4676" w14:textId="77777777" w:rsidR="00B47620" w:rsidRDefault="00B47620" w:rsidP="00B4762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B47620" w14:paraId="52E9AFD9" w14:textId="77777777" w:rsidTr="00B47620">
        <w:trPr>
          <w:trHeight w:val="1112"/>
        </w:trPr>
        <w:tc>
          <w:tcPr>
            <w:tcW w:w="1445" w:type="dxa"/>
          </w:tcPr>
          <w:p w14:paraId="03E609E3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B15EB8F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2FA993B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2D51C76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4B1C545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713292AD" w14:textId="77777777" w:rsidTr="00B47620">
        <w:trPr>
          <w:trHeight w:val="1112"/>
        </w:trPr>
        <w:tc>
          <w:tcPr>
            <w:tcW w:w="1445" w:type="dxa"/>
          </w:tcPr>
          <w:p w14:paraId="6A0BF21E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7546461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B9BC444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1C5352E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595DC55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3C74047C" w14:textId="77777777" w:rsidTr="00B47620">
        <w:trPr>
          <w:trHeight w:val="1112"/>
        </w:trPr>
        <w:tc>
          <w:tcPr>
            <w:tcW w:w="1445" w:type="dxa"/>
          </w:tcPr>
          <w:p w14:paraId="3C31E2F8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0DD2221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E732442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242AA67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29014A0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2CE1E736" w14:textId="77777777" w:rsidTr="00B47620">
        <w:trPr>
          <w:trHeight w:val="1112"/>
        </w:trPr>
        <w:tc>
          <w:tcPr>
            <w:tcW w:w="1445" w:type="dxa"/>
          </w:tcPr>
          <w:p w14:paraId="49DCD207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7722D3C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23E36B5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7C5846A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F759500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B47620" w14:paraId="5B75DEFA" w14:textId="77777777" w:rsidTr="00B47620">
        <w:trPr>
          <w:trHeight w:val="1112"/>
        </w:trPr>
        <w:tc>
          <w:tcPr>
            <w:tcW w:w="1445" w:type="dxa"/>
          </w:tcPr>
          <w:p w14:paraId="716FBDA8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6CBDB54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5AA04C0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6850E6B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9870273" w14:textId="77777777" w:rsidR="00B47620" w:rsidRPr="001652A3" w:rsidRDefault="00B47620" w:rsidP="00B4762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53F7F78F" w14:textId="77777777" w:rsidR="00B47620" w:rsidRDefault="00B47620" w:rsidP="00B47620">
      <w:pPr>
        <w:rPr>
          <w:rFonts w:ascii="Roboto" w:hAnsi="Roboto"/>
          <w:b/>
          <w:noProof/>
          <w:sz w:val="72"/>
          <w:szCs w:val="72"/>
        </w:rPr>
        <w:sectPr w:rsidR="00B47620" w:rsidSect="00A34046">
          <w:headerReference w:type="default" r:id="rId82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3215744" behindDoc="0" locked="0" layoutInCell="1" allowOverlap="1" wp14:anchorId="33A0793D" wp14:editId="2E57EB0F">
            <wp:simplePos x="0" y="0"/>
            <wp:positionH relativeFrom="column">
              <wp:posOffset>297180</wp:posOffset>
            </wp:positionH>
            <wp:positionV relativeFrom="paragraph">
              <wp:posOffset>-336550</wp:posOffset>
            </wp:positionV>
            <wp:extent cx="1092835" cy="1352550"/>
            <wp:effectExtent l="0" t="0" r="0" b="0"/>
            <wp:wrapNone/>
            <wp:docPr id="3353" name="Picture 3353" descr="C:\Users\thomas.becker\AppData\Local\Microsoft\Windows\INetCache\Content.Word\Festive-Two-Key-Word-Colouring-Sheet-Activity-Sheet-English-Snowman- 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homas.becker\AppData\Local\Microsoft\Windows\INetCache\Content.Word\Festive-Two-Key-Word-Colouring-Sheet-Activity-Sheet-English-Snowman- 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83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16768" behindDoc="0" locked="0" layoutInCell="1" allowOverlap="1" wp14:anchorId="7DE16660" wp14:editId="4B217F77">
            <wp:simplePos x="0" y="0"/>
            <wp:positionH relativeFrom="margin">
              <wp:posOffset>5420995</wp:posOffset>
            </wp:positionH>
            <wp:positionV relativeFrom="paragraph">
              <wp:posOffset>5715</wp:posOffset>
            </wp:positionV>
            <wp:extent cx="1114263" cy="762000"/>
            <wp:effectExtent l="0" t="0" r="0" b="0"/>
            <wp:wrapNone/>
            <wp:docPr id="3354" name="Picture 3354" descr="C:\Users\thomas.becker\AppData\Local\Microsoft\Windows\INetCache\Content.Word\Mittens-Winter-Gloves-Clothes-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homas.becker\AppData\Local\Microsoft\Windows\INetCache\Content.Word\Mittens-Winter-Gloves-Clothes-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263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14720" behindDoc="0" locked="0" layoutInCell="1" allowOverlap="1" wp14:anchorId="5F23C52E" wp14:editId="7A506474">
            <wp:simplePos x="0" y="0"/>
            <wp:positionH relativeFrom="column">
              <wp:posOffset>5231130</wp:posOffset>
            </wp:positionH>
            <wp:positionV relativeFrom="paragraph">
              <wp:posOffset>5933440</wp:posOffset>
            </wp:positionV>
            <wp:extent cx="1292772" cy="498522"/>
            <wp:effectExtent l="0" t="0" r="3175" b="0"/>
            <wp:wrapNone/>
            <wp:docPr id="3355" name="Picture 3355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12672" behindDoc="0" locked="0" layoutInCell="1" allowOverlap="1" wp14:anchorId="792AA1CF" wp14:editId="738E8326">
                <wp:simplePos x="0" y="0"/>
                <wp:positionH relativeFrom="margin">
                  <wp:posOffset>2494915</wp:posOffset>
                </wp:positionH>
                <wp:positionV relativeFrom="paragraph">
                  <wp:posOffset>6661150</wp:posOffset>
                </wp:positionV>
                <wp:extent cx="2018665" cy="1781175"/>
                <wp:effectExtent l="0" t="0" r="19685" b="28575"/>
                <wp:wrapNone/>
                <wp:docPr id="3347" name="Text Box 3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68323196" w14:textId="77777777" w:rsidR="004858EE" w:rsidRPr="001652A3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8A533C3" w14:textId="77777777" w:rsidR="004858EE" w:rsidRPr="001652A3" w:rsidRDefault="004858EE" w:rsidP="00B4762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4BFABBD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AA1CF" id="Text Box 3347" o:spid="_x0000_s1895" type="#_x0000_t202" style="position:absolute;left:0;text-align:left;margin-left:196.45pt;margin-top:524.5pt;width:158.95pt;height:140.25pt;z-index:25321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" fillcolor="white [3201]" strokecolor="#1fabe3" strokeweight="1.5pt">
                <v:textbox>
                  <w:txbxContent>
                    <w:p w14:paraId="68323196" w14:textId="77777777" w:rsidR="004858EE" w:rsidRPr="001652A3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8A533C3" w14:textId="77777777" w:rsidR="004858EE" w:rsidRPr="001652A3" w:rsidRDefault="004858EE" w:rsidP="00B4762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4BFABBD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11648" behindDoc="0" locked="0" layoutInCell="1" allowOverlap="1" wp14:anchorId="3D4A39DF" wp14:editId="639AFD98">
                <wp:simplePos x="0" y="0"/>
                <wp:positionH relativeFrom="margin">
                  <wp:posOffset>388100</wp:posOffset>
                </wp:positionH>
                <wp:positionV relativeFrom="paragraph">
                  <wp:posOffset>6661216</wp:posOffset>
                </wp:positionV>
                <wp:extent cx="1983039" cy="1781175"/>
                <wp:effectExtent l="0" t="0" r="17780" b="28575"/>
                <wp:wrapNone/>
                <wp:docPr id="3348" name="Text Box 3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039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03D55C25" w14:textId="77777777" w:rsidR="004858EE" w:rsidRPr="001652A3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B3CACDE" w14:textId="77777777" w:rsidR="004858EE" w:rsidRPr="001652A3" w:rsidRDefault="004858EE" w:rsidP="00B4762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1C087AE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A39DF" id="Text Box 3348" o:spid="_x0000_s1896" type="#_x0000_t202" style="position:absolute;left:0;text-align:left;margin-left:30.55pt;margin-top:524.5pt;width:156.15pt;height:140.25pt;z-index:25321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" fillcolor="white [3201]" strokecolor="#1fabe3" strokeweight="1.5pt">
                <v:textbox>
                  <w:txbxContent>
                    <w:p w14:paraId="03D55C25" w14:textId="77777777" w:rsidR="004858EE" w:rsidRPr="001652A3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B3CACDE" w14:textId="77777777" w:rsidR="004858EE" w:rsidRPr="001652A3" w:rsidRDefault="004858EE" w:rsidP="00B4762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1C087AE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10624" behindDoc="0" locked="0" layoutInCell="1" allowOverlap="1" wp14:anchorId="4BFFAB67" wp14:editId="2A5F5993">
                <wp:simplePos x="0" y="0"/>
                <wp:positionH relativeFrom="column">
                  <wp:posOffset>5126355</wp:posOffset>
                </wp:positionH>
                <wp:positionV relativeFrom="paragraph">
                  <wp:posOffset>2089216</wp:posOffset>
                </wp:positionV>
                <wp:extent cx="1542415" cy="4429496"/>
                <wp:effectExtent l="0" t="0" r="19685" b="28575"/>
                <wp:wrapNone/>
                <wp:docPr id="3349" name="Text Box 3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4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4D554F76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CD64525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FAB67" id="Text Box 3349" o:spid="_x0000_s1897" type="#_x0000_t202" style="position:absolute;left:0;text-align:left;margin-left:403.65pt;margin-top:164.5pt;width:121.45pt;height:348.8pt;z-index:2532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" fillcolor="white [3201]" strokecolor="#1fabe3" strokeweight="1.5pt">
                <v:textbox>
                  <w:txbxContent>
                    <w:p w14:paraId="4D554F76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CD64525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13696" behindDoc="0" locked="0" layoutInCell="1" allowOverlap="1" wp14:anchorId="26FC1700" wp14:editId="300B1020">
                <wp:simplePos x="0" y="0"/>
                <wp:positionH relativeFrom="margin">
                  <wp:posOffset>4632209</wp:posOffset>
                </wp:positionH>
                <wp:positionV relativeFrom="paragraph">
                  <wp:posOffset>6661150</wp:posOffset>
                </wp:positionV>
                <wp:extent cx="2018806" cy="1781299"/>
                <wp:effectExtent l="0" t="0" r="19685" b="28575"/>
                <wp:wrapNone/>
                <wp:docPr id="3350" name="Text Box 3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806" cy="17812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3FD12D36" w14:textId="77777777" w:rsidR="004858EE" w:rsidRPr="001652A3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6C047AF" w14:textId="77777777" w:rsidR="004858EE" w:rsidRPr="001652A3" w:rsidRDefault="004858EE" w:rsidP="00B4762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98AE0F6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C1700" id="Text Box 3350" o:spid="_x0000_s1898" type="#_x0000_t202" style="position:absolute;left:0;text-align:left;margin-left:364.75pt;margin-top:524.5pt;width:158.95pt;height:140.25pt;z-index:25321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" fillcolor="white [3201]" strokecolor="#1fabe3" strokeweight="1.5pt">
                <v:textbox>
                  <w:txbxContent>
                    <w:p w14:paraId="3FD12D36" w14:textId="77777777" w:rsidR="004858EE" w:rsidRPr="001652A3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6C047AF" w14:textId="77777777" w:rsidR="004858EE" w:rsidRPr="001652A3" w:rsidRDefault="004858EE" w:rsidP="00B4762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98AE0F6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08576" behindDoc="0" locked="0" layoutInCell="1" allowOverlap="1" wp14:anchorId="33766D26" wp14:editId="61461641">
                <wp:simplePos x="0" y="0"/>
                <wp:positionH relativeFrom="column">
                  <wp:posOffset>376225</wp:posOffset>
                </wp:positionH>
                <wp:positionV relativeFrom="paragraph">
                  <wp:posOffset>-238348</wp:posOffset>
                </wp:positionV>
                <wp:extent cx="6292594" cy="1246505"/>
                <wp:effectExtent l="0" t="0" r="13335" b="10795"/>
                <wp:wrapNone/>
                <wp:docPr id="3351" name="Text Box 3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594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22818063" w14:textId="77777777" w:rsidR="004858EE" w:rsidRPr="001652A3" w:rsidRDefault="004858EE" w:rsidP="00B4762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</w:pPr>
                            <w:r w:rsidRPr="001652A3"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  <w:t>January</w:t>
                            </w:r>
                          </w:p>
                          <w:p w14:paraId="5D270A90" w14:textId="77777777" w:rsidR="004858EE" w:rsidRDefault="004858EE" w:rsidP="00B47620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3DCD23C8" w14:textId="77777777" w:rsidR="004858EE" w:rsidRPr="00CA5587" w:rsidRDefault="004858EE" w:rsidP="00B4762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766D26" id="Text Box 3351" o:spid="_x0000_s1899" type="#_x0000_t202" style="position:absolute;left:0;text-align:left;margin-left:29.6pt;margin-top:-18.75pt;width:495.5pt;height:98.15pt;z-index:253208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" fillcolor="white [3201]" strokecolor="#1fabe3" strokeweight="1.5pt">
                <v:textbox>
                  <w:txbxContent>
                    <w:p w14:paraId="22818063" w14:textId="77777777" w:rsidR="004858EE" w:rsidRPr="001652A3" w:rsidRDefault="004858EE" w:rsidP="00B47620">
                      <w:pPr>
                        <w:jc w:val="center"/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</w:pPr>
                      <w:r w:rsidRPr="001652A3"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  <w:t>January</w:t>
                      </w:r>
                    </w:p>
                    <w:p w14:paraId="5D270A90" w14:textId="77777777" w:rsidR="004858EE" w:rsidRDefault="004858EE" w:rsidP="00B47620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3DCD23C8" w14:textId="77777777" w:rsidR="004858EE" w:rsidRPr="00CA5587" w:rsidRDefault="004858EE" w:rsidP="00B47620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09600" behindDoc="0" locked="0" layoutInCell="1" allowOverlap="1" wp14:anchorId="58D0B871" wp14:editId="5A40B86A">
                <wp:simplePos x="0" y="0"/>
                <wp:positionH relativeFrom="column">
                  <wp:posOffset>376225</wp:posOffset>
                </wp:positionH>
                <wp:positionV relativeFrom="paragraph">
                  <wp:posOffset>1139190</wp:posOffset>
                </wp:positionV>
                <wp:extent cx="6292594" cy="843148"/>
                <wp:effectExtent l="0" t="0" r="13335" b="14605"/>
                <wp:wrapNone/>
                <wp:docPr id="3352" name="Text Box 3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594" cy="8431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6CEC65D9" w14:textId="77777777" w:rsidR="004858EE" w:rsidRPr="005E09F1" w:rsidRDefault="004858EE" w:rsidP="00B4762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0B871" id="Text Box 3352" o:spid="_x0000_s1900" type="#_x0000_t202" style="position:absolute;left:0;text-align:left;margin-left:29.6pt;margin-top:89.7pt;width:495.5pt;height:66.4pt;z-index:2532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" fillcolor="white [3201]" strokecolor="#1fabe3" strokeweight="1.5pt">
                <v:textbox>
                  <w:txbxContent>
                    <w:p w14:paraId="6CEC65D9" w14:textId="77777777" w:rsidR="004858EE" w:rsidRPr="005E09F1" w:rsidRDefault="004858EE" w:rsidP="00B4762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</w:p>
    <w:p w14:paraId="6AE10183" w14:textId="77777777" w:rsidR="00B47620" w:rsidRDefault="002E5EE4">
      <w:pPr>
        <w:suppressAutoHyphens w:val="0"/>
        <w:autoSpaceDE/>
        <w:autoSpaceDN/>
        <w:adjustRightInd/>
        <w:spacing w:after="0" w:line="240" w:lineRule="auto"/>
        <w:jc w:val="left"/>
        <w:textAlignment w:val="auto"/>
        <w:rPr>
          <w:rFonts w:ascii="Roboto" w:hAnsi="Roboto"/>
          <w:b/>
          <w:noProof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2870656" behindDoc="0" locked="0" layoutInCell="1" allowOverlap="1" wp14:anchorId="7FEFB3E3" wp14:editId="29D5158F">
            <wp:simplePos x="0" y="0"/>
            <wp:positionH relativeFrom="margin">
              <wp:posOffset>5420995</wp:posOffset>
            </wp:positionH>
            <wp:positionV relativeFrom="paragraph">
              <wp:posOffset>5715</wp:posOffset>
            </wp:positionV>
            <wp:extent cx="1113790" cy="762000"/>
            <wp:effectExtent l="0" t="0" r="0" b="0"/>
            <wp:wrapNone/>
            <wp:docPr id="3202" name="Picture 3202" descr="C:\Users\thomas.becker\AppData\Local\Microsoft\Windows\INetCache\Content.Word\Mittens-Winter-Gloves-Clothes-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homas.becker\AppData\Local\Microsoft\Windows\INetCache\Content.Word\Mittens-Winter-Gloves-Clothes-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79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68608" behindDoc="0" locked="0" layoutInCell="1" allowOverlap="1" wp14:anchorId="6EA8DFCB" wp14:editId="5F9E6E92">
            <wp:simplePos x="0" y="0"/>
            <wp:positionH relativeFrom="column">
              <wp:posOffset>297180</wp:posOffset>
            </wp:positionH>
            <wp:positionV relativeFrom="paragraph">
              <wp:posOffset>-333688</wp:posOffset>
            </wp:positionV>
            <wp:extent cx="1092835" cy="1352550"/>
            <wp:effectExtent l="0" t="0" r="0" b="0"/>
            <wp:wrapNone/>
            <wp:docPr id="3200" name="Picture 3200" descr="C:\Users\thomas.becker\AppData\Local\Microsoft\Windows\INetCache\Content.Word\Festive-Two-Key-Word-Colouring-Sheet-Activity-Sheet-English-Snowman- 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homas.becker\AppData\Local\Microsoft\Windows\INetCache\Content.Word\Festive-Two-Key-Word-Colouring-Sheet-Activity-Sheet-English-Snowman- 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83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92480" behindDoc="0" locked="0" layoutInCell="1" allowOverlap="1" wp14:anchorId="5C04D2BF" wp14:editId="4015BEF5">
                <wp:simplePos x="0" y="0"/>
                <wp:positionH relativeFrom="column">
                  <wp:posOffset>375920</wp:posOffset>
                </wp:positionH>
                <wp:positionV relativeFrom="paragraph">
                  <wp:posOffset>-233358</wp:posOffset>
                </wp:positionV>
                <wp:extent cx="6292215" cy="1246505"/>
                <wp:effectExtent l="0" t="0" r="13335" b="10795"/>
                <wp:wrapNone/>
                <wp:docPr id="2722" name="Text Box 2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1F3AB14B" w14:textId="77777777" w:rsidR="004858EE" w:rsidRPr="001652A3" w:rsidRDefault="004858EE" w:rsidP="00CA5587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</w:pPr>
                            <w:r w:rsidRPr="001652A3"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  <w:t>January</w:t>
                            </w:r>
                          </w:p>
                          <w:p w14:paraId="29B05EC4" w14:textId="77777777" w:rsidR="004858EE" w:rsidRDefault="004858EE" w:rsidP="00CA5587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6E305AD8" w14:textId="77777777" w:rsidR="004858EE" w:rsidRPr="00CA5587" w:rsidRDefault="004858EE" w:rsidP="00CA5587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04D2BF" id="Text Box 2722" o:spid="_x0000_s1901" type="#_x0000_t202" style="position:absolute;margin-left:29.6pt;margin-top:-18.35pt;width:495.45pt;height:98.15pt;z-index:252692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" fillcolor="white [3201]" strokecolor="#1fabe3" strokeweight="1.5pt">
                <v:textbox>
                  <w:txbxContent>
                    <w:p w14:paraId="1F3AB14B" w14:textId="77777777" w:rsidR="004858EE" w:rsidRPr="001652A3" w:rsidRDefault="004858EE" w:rsidP="00CA5587">
                      <w:pPr>
                        <w:jc w:val="center"/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</w:pPr>
                      <w:r w:rsidRPr="001652A3"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  <w:t>January</w:t>
                      </w:r>
                    </w:p>
                    <w:p w14:paraId="29B05EC4" w14:textId="77777777" w:rsidR="004858EE" w:rsidRDefault="004858EE" w:rsidP="00CA5587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6E305AD8" w14:textId="77777777" w:rsidR="004858EE" w:rsidRPr="00CA5587" w:rsidRDefault="004858EE" w:rsidP="00CA5587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226" w:tblpY="2373"/>
        <w:tblW w:w="0" w:type="auto"/>
        <w:tblBorders>
          <w:top w:val="single" w:sz="18" w:space="0" w:color="1FABE3"/>
          <w:left w:val="single" w:sz="18" w:space="0" w:color="1FABE3"/>
          <w:bottom w:val="single" w:sz="18" w:space="0" w:color="1FABE3"/>
          <w:right w:val="single" w:sz="18" w:space="0" w:color="1FABE3"/>
          <w:insideH w:val="single" w:sz="18" w:space="0" w:color="1FABE3"/>
          <w:insideV w:val="single" w:sz="18" w:space="0" w:color="1FABE3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2E5EE4" w14:paraId="334282B7" w14:textId="77777777" w:rsidTr="002E5EE4">
        <w:trPr>
          <w:trHeight w:val="1112"/>
        </w:trPr>
        <w:tc>
          <w:tcPr>
            <w:tcW w:w="1445" w:type="dxa"/>
            <w:vAlign w:val="center"/>
          </w:tcPr>
          <w:p w14:paraId="5503F341" w14:textId="77777777" w:rsidR="002E5EE4" w:rsidRDefault="002E5EE4" w:rsidP="002E5EE4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Monday</w:t>
            </w:r>
          </w:p>
        </w:tc>
        <w:tc>
          <w:tcPr>
            <w:tcW w:w="1445" w:type="dxa"/>
            <w:vAlign w:val="center"/>
          </w:tcPr>
          <w:p w14:paraId="1397D769" w14:textId="77777777" w:rsidR="002E5EE4" w:rsidRDefault="002E5EE4" w:rsidP="002E5EE4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432FA5F8" w14:textId="77777777" w:rsidR="002E5EE4" w:rsidRDefault="002E5EE4" w:rsidP="002E5EE4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15FEF83C" w14:textId="77777777" w:rsidR="002E5EE4" w:rsidRDefault="002E5EE4" w:rsidP="002E5EE4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7185C0CE" w14:textId="77777777" w:rsidR="002E5EE4" w:rsidRDefault="002E5EE4" w:rsidP="002E5EE4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2E5EE4" w14:paraId="7286F87B" w14:textId="77777777" w:rsidTr="002E5EE4">
        <w:trPr>
          <w:trHeight w:val="1112"/>
        </w:trPr>
        <w:tc>
          <w:tcPr>
            <w:tcW w:w="1445" w:type="dxa"/>
          </w:tcPr>
          <w:p w14:paraId="199D8544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B0E52ED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F902409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7C37A95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1429627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2E5EE4" w14:paraId="7B648C2E" w14:textId="77777777" w:rsidTr="002E5EE4">
        <w:trPr>
          <w:trHeight w:val="1112"/>
        </w:trPr>
        <w:tc>
          <w:tcPr>
            <w:tcW w:w="1445" w:type="dxa"/>
          </w:tcPr>
          <w:p w14:paraId="3EF78E3B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A184314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FD22158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B5606F5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E55C49D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2E5EE4" w14:paraId="6E6302B8" w14:textId="77777777" w:rsidTr="002E5EE4">
        <w:trPr>
          <w:trHeight w:val="1112"/>
        </w:trPr>
        <w:tc>
          <w:tcPr>
            <w:tcW w:w="1445" w:type="dxa"/>
          </w:tcPr>
          <w:p w14:paraId="5B62B60C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4EED594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9848C33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D0336B3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F565761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2E5EE4" w14:paraId="215B81A6" w14:textId="77777777" w:rsidTr="002E5EE4">
        <w:trPr>
          <w:trHeight w:val="1112"/>
        </w:trPr>
        <w:tc>
          <w:tcPr>
            <w:tcW w:w="1445" w:type="dxa"/>
          </w:tcPr>
          <w:p w14:paraId="676C4EEB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11C73CC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B933E8F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AD3F1E7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FF411CC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2E5EE4" w14:paraId="6E13F7F0" w14:textId="77777777" w:rsidTr="002E5EE4">
        <w:trPr>
          <w:trHeight w:val="1112"/>
        </w:trPr>
        <w:tc>
          <w:tcPr>
            <w:tcW w:w="1445" w:type="dxa"/>
          </w:tcPr>
          <w:p w14:paraId="4E897C2B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B6D66AD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F08A148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9204E55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769BA11" w14:textId="77777777" w:rsidR="002E5EE4" w:rsidRPr="001652A3" w:rsidRDefault="002E5EE4" w:rsidP="002E5EE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0F1BA342" w14:textId="77777777" w:rsidR="002E13DC" w:rsidRDefault="002E5EE4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headerReference w:type="default" r:id="rId8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867584" behindDoc="0" locked="0" layoutInCell="1" allowOverlap="1" wp14:anchorId="1D4B811E" wp14:editId="74A513A4">
            <wp:simplePos x="0" y="0"/>
            <wp:positionH relativeFrom="column">
              <wp:posOffset>5231130</wp:posOffset>
            </wp:positionH>
            <wp:positionV relativeFrom="paragraph">
              <wp:posOffset>5332493</wp:posOffset>
            </wp:positionV>
            <wp:extent cx="1292772" cy="498522"/>
            <wp:effectExtent l="0" t="0" r="3175" b="0"/>
            <wp:wrapNone/>
            <wp:docPr id="3199" name="Picture 3199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00672" behindDoc="0" locked="0" layoutInCell="1" allowOverlap="1" wp14:anchorId="7BEF802C" wp14:editId="2E151318">
                <wp:simplePos x="0" y="0"/>
                <wp:positionH relativeFrom="margin">
                  <wp:posOffset>2494915</wp:posOffset>
                </wp:positionH>
                <wp:positionV relativeFrom="paragraph">
                  <wp:posOffset>6114415</wp:posOffset>
                </wp:positionV>
                <wp:extent cx="2018665" cy="1781175"/>
                <wp:effectExtent l="0" t="0" r="19685" b="28575"/>
                <wp:wrapNone/>
                <wp:docPr id="2758" name="Text Box 2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10C821C9" w14:textId="77777777" w:rsidR="004858EE" w:rsidRPr="001652A3" w:rsidRDefault="004858EE" w:rsidP="001652A3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8C4E333" w14:textId="77777777" w:rsidR="004858EE" w:rsidRPr="001652A3" w:rsidRDefault="004858EE" w:rsidP="001652A3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44D0ACB" w14:textId="77777777" w:rsidR="004858EE" w:rsidRPr="005E09F1" w:rsidRDefault="004858EE" w:rsidP="005E09F1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F802C" id="Text Box 2758" o:spid="_x0000_s1902" type="#_x0000_t202" style="position:absolute;left:0;text-align:left;margin-left:196.45pt;margin-top:481.45pt;width:158.95pt;height:140.25pt;z-index:252700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" fillcolor="white [3201]" strokecolor="#1fabe3" strokeweight="1.5pt">
                <v:textbox>
                  <w:txbxContent>
                    <w:p w14:paraId="10C821C9" w14:textId="77777777" w:rsidR="004858EE" w:rsidRPr="001652A3" w:rsidRDefault="004858EE" w:rsidP="001652A3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8C4E333" w14:textId="77777777" w:rsidR="004858EE" w:rsidRPr="001652A3" w:rsidRDefault="004858EE" w:rsidP="001652A3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44D0ACB" w14:textId="77777777" w:rsidR="004858EE" w:rsidRPr="005E09F1" w:rsidRDefault="004858EE" w:rsidP="005E09F1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98624" behindDoc="0" locked="0" layoutInCell="1" allowOverlap="1" wp14:anchorId="798A43FA" wp14:editId="485EB9DE">
                <wp:simplePos x="0" y="0"/>
                <wp:positionH relativeFrom="margin">
                  <wp:posOffset>387985</wp:posOffset>
                </wp:positionH>
                <wp:positionV relativeFrom="paragraph">
                  <wp:posOffset>6114415</wp:posOffset>
                </wp:positionV>
                <wp:extent cx="1982470" cy="1781175"/>
                <wp:effectExtent l="0" t="0" r="17780" b="28575"/>
                <wp:wrapNone/>
                <wp:docPr id="2755" name="Text Box 2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0133E66A" w14:textId="77777777" w:rsidR="004858EE" w:rsidRPr="001652A3" w:rsidRDefault="004858EE" w:rsidP="001652A3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F1B1081" w14:textId="77777777" w:rsidR="004858EE" w:rsidRPr="001652A3" w:rsidRDefault="004858EE" w:rsidP="001652A3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C54EDD9" w14:textId="77777777" w:rsidR="004858EE" w:rsidRPr="005E09F1" w:rsidRDefault="004858EE" w:rsidP="005E09F1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A43FA" id="Text Box 2755" o:spid="_x0000_s1903" type="#_x0000_t202" style="position:absolute;left:0;text-align:left;margin-left:30.55pt;margin-top:481.45pt;width:156.1pt;height:140.25pt;z-index:25269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" fillcolor="white [3201]" strokecolor="#1fabe3" strokeweight="1.5pt">
                <v:textbox>
                  <w:txbxContent>
                    <w:p w14:paraId="0133E66A" w14:textId="77777777" w:rsidR="004858EE" w:rsidRPr="001652A3" w:rsidRDefault="004858EE" w:rsidP="001652A3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F1B1081" w14:textId="77777777" w:rsidR="004858EE" w:rsidRPr="001652A3" w:rsidRDefault="004858EE" w:rsidP="001652A3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C54EDD9" w14:textId="77777777" w:rsidR="004858EE" w:rsidRPr="005E09F1" w:rsidRDefault="004858EE" w:rsidP="005E09F1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750D50CA" wp14:editId="1AE138BE">
                <wp:simplePos x="0" y="0"/>
                <wp:positionH relativeFrom="margin">
                  <wp:posOffset>4631690</wp:posOffset>
                </wp:positionH>
                <wp:positionV relativeFrom="paragraph">
                  <wp:posOffset>6114747</wp:posOffset>
                </wp:positionV>
                <wp:extent cx="2018665" cy="1781175"/>
                <wp:effectExtent l="0" t="0" r="19685" b="28575"/>
                <wp:wrapNone/>
                <wp:docPr id="2759" name="Text Box 2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66BC2704" w14:textId="77777777" w:rsidR="004858EE" w:rsidRPr="001652A3" w:rsidRDefault="004858EE" w:rsidP="001652A3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B31A0C3" w14:textId="77777777" w:rsidR="004858EE" w:rsidRPr="001652A3" w:rsidRDefault="004858EE" w:rsidP="001652A3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9F150A7" w14:textId="77777777" w:rsidR="004858EE" w:rsidRPr="005E09F1" w:rsidRDefault="004858EE" w:rsidP="005E09F1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D50CA" id="Text Box 2759" o:spid="_x0000_s1904" type="#_x0000_t202" style="position:absolute;left:0;text-align:left;margin-left:364.7pt;margin-top:481.5pt;width:158.95pt;height:140.25pt;z-index:25270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" fillcolor="white [3201]" strokecolor="#1fabe3" strokeweight="1.5pt">
                <v:textbox>
                  <w:txbxContent>
                    <w:p w14:paraId="66BC2704" w14:textId="77777777" w:rsidR="004858EE" w:rsidRPr="001652A3" w:rsidRDefault="004858EE" w:rsidP="001652A3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B31A0C3" w14:textId="77777777" w:rsidR="004858EE" w:rsidRPr="001652A3" w:rsidRDefault="004858EE" w:rsidP="001652A3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9F150A7" w14:textId="77777777" w:rsidR="004858EE" w:rsidRPr="005E09F1" w:rsidRDefault="004858EE" w:rsidP="005E09F1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96576" behindDoc="0" locked="0" layoutInCell="1" allowOverlap="1" wp14:anchorId="4D4A7F1B" wp14:editId="3DFAFD7C">
                <wp:simplePos x="0" y="0"/>
                <wp:positionH relativeFrom="column">
                  <wp:posOffset>5126355</wp:posOffset>
                </wp:positionH>
                <wp:positionV relativeFrom="paragraph">
                  <wp:posOffset>1525592</wp:posOffset>
                </wp:positionV>
                <wp:extent cx="1542415" cy="4429125"/>
                <wp:effectExtent l="0" t="0" r="19685" b="28575"/>
                <wp:wrapNone/>
                <wp:docPr id="2754" name="Text Box 2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4A7741C2" w14:textId="77777777" w:rsidR="004858EE" w:rsidRPr="005E09F1" w:rsidRDefault="004858EE" w:rsidP="005E09F1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C227A1B" w14:textId="77777777" w:rsidR="004858EE" w:rsidRPr="005E09F1" w:rsidRDefault="004858EE" w:rsidP="005E09F1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A7F1B" id="Text Box 2754" o:spid="_x0000_s1905" type="#_x0000_t202" style="position:absolute;left:0;text-align:left;margin-left:403.65pt;margin-top:120.15pt;width:121.45pt;height:348.75pt;z-index:25269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" fillcolor="white [3201]" strokecolor="#1fabe3" strokeweight="1.5pt">
                <v:textbox>
                  <w:txbxContent>
                    <w:p w14:paraId="4A7741C2" w14:textId="77777777" w:rsidR="004858EE" w:rsidRPr="005E09F1" w:rsidRDefault="004858EE" w:rsidP="005E09F1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C227A1B" w14:textId="77777777" w:rsidR="004858EE" w:rsidRPr="005E09F1" w:rsidRDefault="004858EE" w:rsidP="005E09F1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694528" behindDoc="0" locked="0" layoutInCell="1" allowOverlap="1" wp14:anchorId="60DB4D3F" wp14:editId="582F4380">
                <wp:simplePos x="0" y="0"/>
                <wp:positionH relativeFrom="margin">
                  <wp:posOffset>373380</wp:posOffset>
                </wp:positionH>
                <wp:positionV relativeFrom="paragraph">
                  <wp:posOffset>576902</wp:posOffset>
                </wp:positionV>
                <wp:extent cx="6292215" cy="842645"/>
                <wp:effectExtent l="0" t="0" r="13335" b="14605"/>
                <wp:wrapNone/>
                <wp:docPr id="2746" name="Text Box 2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42EC32AB" w14:textId="77777777" w:rsidR="004858EE" w:rsidRPr="005E09F1" w:rsidRDefault="004858EE" w:rsidP="005E09F1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B4D3F" id="Text Box 2746" o:spid="_x0000_s1906" type="#_x0000_t202" style="position:absolute;left:0;text-align:left;margin-left:29.4pt;margin-top:45.45pt;width:495.45pt;height:66.35pt;z-index:252694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" fillcolor="white [3201]" strokecolor="#1fabe3" strokeweight="1.5pt">
                <v:textbox>
                  <w:txbxContent>
                    <w:p w14:paraId="42EC32AB" w14:textId="77777777" w:rsidR="004858EE" w:rsidRPr="005E09F1" w:rsidRDefault="004858EE" w:rsidP="005E09F1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79" w:tblpY="3236"/>
        <w:tblW w:w="0" w:type="auto"/>
        <w:tblBorders>
          <w:top w:val="single" w:sz="18" w:space="0" w:color="E50650"/>
          <w:left w:val="single" w:sz="18" w:space="0" w:color="E50650"/>
          <w:bottom w:val="single" w:sz="18" w:space="0" w:color="E50650"/>
          <w:right w:val="single" w:sz="18" w:space="0" w:color="E50650"/>
          <w:insideH w:val="single" w:sz="18" w:space="0" w:color="E50650"/>
          <w:insideV w:val="single" w:sz="18" w:space="0" w:color="E50650"/>
        </w:tblBorders>
        <w:tblLayout w:type="fixed"/>
        <w:tblLook w:val="04A0" w:firstRow="1" w:lastRow="0" w:firstColumn="1" w:lastColumn="0" w:noHBand="0" w:noVBand="1"/>
      </w:tblPr>
      <w:tblGrid>
        <w:gridCol w:w="1448"/>
        <w:gridCol w:w="1449"/>
        <w:gridCol w:w="1448"/>
        <w:gridCol w:w="1449"/>
        <w:gridCol w:w="1449"/>
      </w:tblGrid>
      <w:tr w:rsidR="006F089F" w14:paraId="2E7357B8" w14:textId="77777777" w:rsidTr="005547BF">
        <w:trPr>
          <w:trHeight w:val="1112"/>
        </w:trPr>
        <w:tc>
          <w:tcPr>
            <w:tcW w:w="1448" w:type="dxa"/>
            <w:vAlign w:val="center"/>
          </w:tcPr>
          <w:p w14:paraId="3252D233" w14:textId="77777777" w:rsidR="006F089F" w:rsidRPr="00992E31" w:rsidRDefault="006F089F" w:rsidP="006F089F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lastRenderedPageBreak/>
              <w:t>Monday</w:t>
            </w:r>
          </w:p>
        </w:tc>
        <w:tc>
          <w:tcPr>
            <w:tcW w:w="1449" w:type="dxa"/>
            <w:vAlign w:val="center"/>
          </w:tcPr>
          <w:p w14:paraId="2E56C359" w14:textId="77777777" w:rsidR="006F089F" w:rsidRPr="00992E31" w:rsidRDefault="006F089F" w:rsidP="006F089F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Tuesday</w:t>
            </w:r>
          </w:p>
        </w:tc>
        <w:tc>
          <w:tcPr>
            <w:tcW w:w="1448" w:type="dxa"/>
            <w:vAlign w:val="center"/>
          </w:tcPr>
          <w:p w14:paraId="5190F87C" w14:textId="77777777" w:rsidR="006F089F" w:rsidRPr="00992E31" w:rsidRDefault="006F089F" w:rsidP="006F089F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Wednesday</w:t>
            </w:r>
          </w:p>
        </w:tc>
        <w:tc>
          <w:tcPr>
            <w:tcW w:w="1449" w:type="dxa"/>
            <w:vAlign w:val="center"/>
          </w:tcPr>
          <w:p w14:paraId="41998E01" w14:textId="77777777" w:rsidR="006F089F" w:rsidRPr="00992E31" w:rsidRDefault="006F089F" w:rsidP="006F089F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Thursday</w:t>
            </w:r>
          </w:p>
        </w:tc>
        <w:tc>
          <w:tcPr>
            <w:tcW w:w="1449" w:type="dxa"/>
            <w:vAlign w:val="center"/>
          </w:tcPr>
          <w:p w14:paraId="3AE997DA" w14:textId="77777777" w:rsidR="006F089F" w:rsidRPr="00992E31" w:rsidRDefault="006F089F" w:rsidP="006F089F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Friday</w:t>
            </w:r>
          </w:p>
        </w:tc>
      </w:tr>
      <w:tr w:rsidR="006F089F" w14:paraId="1412D1E0" w14:textId="77777777" w:rsidTr="005547BF">
        <w:trPr>
          <w:trHeight w:val="1112"/>
        </w:trPr>
        <w:tc>
          <w:tcPr>
            <w:tcW w:w="1448" w:type="dxa"/>
          </w:tcPr>
          <w:p w14:paraId="19F8F94D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7F80AF13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06C95D46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760BF329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437C5698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6F089F" w14:paraId="2F6DE587" w14:textId="77777777" w:rsidTr="005547BF">
        <w:trPr>
          <w:trHeight w:val="1112"/>
        </w:trPr>
        <w:tc>
          <w:tcPr>
            <w:tcW w:w="1448" w:type="dxa"/>
          </w:tcPr>
          <w:p w14:paraId="310A2AE2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6E1BF5E4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41B52B35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5E476200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73877A5B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6F089F" w14:paraId="46060E42" w14:textId="77777777" w:rsidTr="005547BF">
        <w:trPr>
          <w:trHeight w:val="1112"/>
        </w:trPr>
        <w:tc>
          <w:tcPr>
            <w:tcW w:w="1448" w:type="dxa"/>
          </w:tcPr>
          <w:p w14:paraId="260B383F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17799850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2ED4FD38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3C03241C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5F8D2D0C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6F089F" w14:paraId="4524E3AD" w14:textId="77777777" w:rsidTr="005547BF">
        <w:trPr>
          <w:trHeight w:val="1112"/>
        </w:trPr>
        <w:tc>
          <w:tcPr>
            <w:tcW w:w="1448" w:type="dxa"/>
          </w:tcPr>
          <w:p w14:paraId="715DDF34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3948B6F1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359F0881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3116053F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34D40732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6F089F" w14:paraId="741DC4BB" w14:textId="77777777" w:rsidTr="005547BF">
        <w:trPr>
          <w:trHeight w:val="1112"/>
        </w:trPr>
        <w:tc>
          <w:tcPr>
            <w:tcW w:w="1448" w:type="dxa"/>
          </w:tcPr>
          <w:p w14:paraId="333F4DDF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1E9B3EAD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44C04472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1F0E9BD6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0E7D3317" w14:textId="77777777" w:rsidR="006F089F" w:rsidRPr="001652A3" w:rsidRDefault="006F089F" w:rsidP="006F089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35112FCC" w14:textId="77777777" w:rsidR="00A13D39" w:rsidRDefault="00A13D39" w:rsidP="009F6735">
      <w:pPr>
        <w:rPr>
          <w:rFonts w:ascii="Roboto" w:hAnsi="Roboto"/>
          <w:b/>
          <w:noProof/>
          <w:sz w:val="72"/>
          <w:szCs w:val="72"/>
        </w:rPr>
        <w:sectPr w:rsidR="00A13D39" w:rsidSect="00A34046">
          <w:headerReference w:type="default" r:id="rId84"/>
          <w:footerReference w:type="default" r:id="rId85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39296" behindDoc="0" locked="0" layoutInCell="1" allowOverlap="1" wp14:anchorId="283D68A2" wp14:editId="56E3CE3D">
                <wp:simplePos x="0" y="0"/>
                <wp:positionH relativeFrom="column">
                  <wp:posOffset>379730</wp:posOffset>
                </wp:positionH>
                <wp:positionV relativeFrom="paragraph">
                  <wp:posOffset>-285750</wp:posOffset>
                </wp:positionV>
                <wp:extent cx="6292215" cy="1246505"/>
                <wp:effectExtent l="0" t="0" r="13335" b="10795"/>
                <wp:wrapNone/>
                <wp:docPr id="3411" name="Text Box 3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66DB38EB" w14:textId="77777777" w:rsidR="004858EE" w:rsidRPr="005547BF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E50650"/>
                                <w:sz w:val="66"/>
                                <w:szCs w:val="66"/>
                              </w:rPr>
                            </w:pPr>
                            <w:r w:rsidRPr="005547BF">
                              <w:rPr>
                                <w:rFonts w:ascii="Roboto" w:hAnsi="Roboto"/>
                                <w:b/>
                                <w:color w:val="E50650"/>
                                <w:sz w:val="66"/>
                                <w:szCs w:val="66"/>
                              </w:rPr>
                              <w:t>February</w:t>
                            </w:r>
                          </w:p>
                          <w:p w14:paraId="032382FD" w14:textId="77777777" w:rsidR="004858EE" w:rsidRDefault="004858EE" w:rsidP="006F089F">
                            <w:pPr>
                              <w:pStyle w:val="BasicParagraph"/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0464E1CE" w14:textId="77777777" w:rsidR="004858EE" w:rsidRPr="00CA5587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D68A2" id="Text Box 3411" o:spid="_x0000_s1907" type="#_x0000_t202" style="position:absolute;left:0;text-align:left;margin-left:29.9pt;margin-top:-22.5pt;width:495.45pt;height:98.15pt;z-index:2532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" fillcolor="white [3201]" strokecolor="#e50650" strokeweight="1.5pt">
                <v:textbox>
                  <w:txbxContent>
                    <w:p w14:paraId="66DB38EB" w14:textId="77777777" w:rsidR="004858EE" w:rsidRPr="005547BF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color w:val="E50650"/>
                          <w:sz w:val="66"/>
                          <w:szCs w:val="66"/>
                        </w:rPr>
                      </w:pPr>
                      <w:r w:rsidRPr="005547BF">
                        <w:rPr>
                          <w:rFonts w:ascii="Roboto" w:hAnsi="Roboto"/>
                          <w:b/>
                          <w:color w:val="E50650"/>
                          <w:sz w:val="66"/>
                          <w:szCs w:val="66"/>
                        </w:rPr>
                        <w:t>February</w:t>
                      </w:r>
                    </w:p>
                    <w:p w14:paraId="032382FD" w14:textId="77777777" w:rsidR="004858EE" w:rsidRDefault="004858EE" w:rsidP="006F089F">
                      <w:pPr>
                        <w:pStyle w:val="BasicParagraph"/>
                        <w:jc w:val="center"/>
                        <w:rPr>
                          <w:b/>
                          <w:bCs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0464E1CE" w14:textId="77777777" w:rsidR="004858EE" w:rsidRPr="00CA5587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40320" behindDoc="0" locked="0" layoutInCell="1" allowOverlap="1" wp14:anchorId="7C6BED9F" wp14:editId="5387E971">
                <wp:simplePos x="0" y="0"/>
                <wp:positionH relativeFrom="column">
                  <wp:posOffset>379730</wp:posOffset>
                </wp:positionH>
                <wp:positionV relativeFrom="paragraph">
                  <wp:posOffset>1089660</wp:posOffset>
                </wp:positionV>
                <wp:extent cx="6292215" cy="842645"/>
                <wp:effectExtent l="0" t="0" r="13335" b="14605"/>
                <wp:wrapNone/>
                <wp:docPr id="3412" name="Text Box 3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3E1E5667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6BED9F" id="Text Box 3412" o:spid="_x0000_s1908" type="#_x0000_t202" style="position:absolute;left:0;text-align:left;margin-left:29.9pt;margin-top:85.8pt;width:495.45pt;height:66.35pt;z-index:2532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" fillcolor="white [3201]" strokecolor="#e50650" strokeweight="1.5pt">
                <v:textbox>
                  <w:txbxContent>
                    <w:p w14:paraId="3E1E5667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41344" behindDoc="0" locked="0" layoutInCell="1" allowOverlap="1" wp14:anchorId="2013777C" wp14:editId="25DB84F3">
                <wp:simplePos x="0" y="0"/>
                <wp:positionH relativeFrom="column">
                  <wp:posOffset>5129530</wp:posOffset>
                </wp:positionH>
                <wp:positionV relativeFrom="paragraph">
                  <wp:posOffset>2039620</wp:posOffset>
                </wp:positionV>
                <wp:extent cx="1542415" cy="4429125"/>
                <wp:effectExtent l="0" t="0" r="19685" b="28575"/>
                <wp:wrapNone/>
                <wp:docPr id="3413" name="Text Box 3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792E7707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699450D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3777C" id="Text Box 3413" o:spid="_x0000_s1909" type="#_x0000_t202" style="position:absolute;left:0;text-align:left;margin-left:403.9pt;margin-top:160.6pt;width:121.45pt;height:348.75pt;z-index:2532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" fillcolor="white [3201]" strokecolor="#e50650" strokeweight="1.5pt">
                <v:textbox>
                  <w:txbxContent>
                    <w:p w14:paraId="792E7707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699450D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42368" behindDoc="0" locked="0" layoutInCell="1" allowOverlap="1" wp14:anchorId="71881AE4" wp14:editId="0D7C9B03">
                <wp:simplePos x="0" y="0"/>
                <wp:positionH relativeFrom="margin">
                  <wp:posOffset>391795</wp:posOffset>
                </wp:positionH>
                <wp:positionV relativeFrom="paragraph">
                  <wp:posOffset>6611620</wp:posOffset>
                </wp:positionV>
                <wp:extent cx="1982470" cy="1781175"/>
                <wp:effectExtent l="0" t="0" r="17780" b="28575"/>
                <wp:wrapNone/>
                <wp:docPr id="3414" name="Text Box 3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6EC2E0A5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530FCEC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363C1A1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81AE4" id="Text Box 3414" o:spid="_x0000_s1910" type="#_x0000_t202" style="position:absolute;left:0;text-align:left;margin-left:30.85pt;margin-top:520.6pt;width:156.1pt;height:140.25pt;z-index:25324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" fillcolor="white [3201]" strokecolor="#e50650" strokeweight="1.5pt">
                <v:textbox>
                  <w:txbxContent>
                    <w:p w14:paraId="6EC2E0A5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530FCEC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363C1A1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43392" behindDoc="0" locked="0" layoutInCell="1" allowOverlap="1" wp14:anchorId="00537113" wp14:editId="1C25951C">
                <wp:simplePos x="0" y="0"/>
                <wp:positionH relativeFrom="margin">
                  <wp:posOffset>2498090</wp:posOffset>
                </wp:positionH>
                <wp:positionV relativeFrom="paragraph">
                  <wp:posOffset>6611620</wp:posOffset>
                </wp:positionV>
                <wp:extent cx="2018665" cy="1781175"/>
                <wp:effectExtent l="0" t="0" r="19685" b="28575"/>
                <wp:wrapNone/>
                <wp:docPr id="3415" name="Text Box 3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3D12E123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853C034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0013F1D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37113" id="Text Box 3415" o:spid="_x0000_s1911" type="#_x0000_t202" style="position:absolute;left:0;text-align:left;margin-left:196.7pt;margin-top:520.6pt;width:158.95pt;height:140.25pt;z-index:2532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" fillcolor="white [3201]" strokecolor="#e50650" strokeweight="1.5pt">
                <v:textbox>
                  <w:txbxContent>
                    <w:p w14:paraId="3D12E123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853C034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0013F1D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44416" behindDoc="0" locked="0" layoutInCell="1" allowOverlap="1" wp14:anchorId="68D61748" wp14:editId="784811A6">
                <wp:simplePos x="0" y="0"/>
                <wp:positionH relativeFrom="margin">
                  <wp:posOffset>4634865</wp:posOffset>
                </wp:positionH>
                <wp:positionV relativeFrom="paragraph">
                  <wp:posOffset>6611620</wp:posOffset>
                </wp:positionV>
                <wp:extent cx="2018665" cy="1781175"/>
                <wp:effectExtent l="0" t="0" r="19685" b="28575"/>
                <wp:wrapNone/>
                <wp:docPr id="3416" name="Text Box 3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4EBC0D96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F620577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E787522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61748" id="Text Box 3416" o:spid="_x0000_s1912" type="#_x0000_t202" style="position:absolute;left:0;text-align:left;margin-left:364.95pt;margin-top:520.6pt;width:158.95pt;height:140.25pt;z-index:2532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" fillcolor="white [3201]" strokecolor="#e50650" strokeweight="1.5pt">
                <v:textbox>
                  <w:txbxContent>
                    <w:p w14:paraId="4EBC0D96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F620577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E787522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245440" behindDoc="0" locked="0" layoutInCell="1" allowOverlap="1" wp14:anchorId="7FDA0E1A" wp14:editId="6B5C04F0">
            <wp:simplePos x="0" y="0"/>
            <wp:positionH relativeFrom="column">
              <wp:posOffset>5242560</wp:posOffset>
            </wp:positionH>
            <wp:positionV relativeFrom="paragraph">
              <wp:posOffset>5911215</wp:posOffset>
            </wp:positionV>
            <wp:extent cx="1292225" cy="498475"/>
            <wp:effectExtent l="0" t="0" r="3175" b="0"/>
            <wp:wrapNone/>
            <wp:docPr id="3417" name="Picture 3417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46464" behindDoc="0" locked="0" layoutInCell="1" allowOverlap="1" wp14:anchorId="44365104" wp14:editId="72CEDA98">
            <wp:simplePos x="0" y="0"/>
            <wp:positionH relativeFrom="column">
              <wp:posOffset>5480685</wp:posOffset>
            </wp:positionH>
            <wp:positionV relativeFrom="paragraph">
              <wp:posOffset>-121285</wp:posOffset>
            </wp:positionV>
            <wp:extent cx="1066800" cy="938530"/>
            <wp:effectExtent l="0" t="0" r="0" b="0"/>
            <wp:wrapNone/>
            <wp:docPr id="3418" name="Picture 3418" descr="C:\Users\thomas.becker\AppData\Local\Microsoft\Windows\INetCache\Content.Word\Heart-Shape-Template-Blank---Mosaic-I-Love-You-to-Pieces-Valentines-Day-Card-Craft---Activities-KS1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homas.becker\AppData\Local\Microsoft\Windows\INetCache\Content.Word\Heart-Shape-Template-Blank---Mosaic-I-Love-You-to-Pieces-Valentines-Day-Card-Craft---Activities-KS1 copy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47488" behindDoc="0" locked="0" layoutInCell="1" allowOverlap="1" wp14:anchorId="04A4F8C0" wp14:editId="47E79738">
            <wp:simplePos x="0" y="0"/>
            <wp:positionH relativeFrom="column">
              <wp:posOffset>509507</wp:posOffset>
            </wp:positionH>
            <wp:positionV relativeFrom="paragraph">
              <wp:posOffset>5715</wp:posOffset>
            </wp:positionV>
            <wp:extent cx="1043305" cy="752475"/>
            <wp:effectExtent l="0" t="0" r="4445" b="0"/>
            <wp:wrapNone/>
            <wp:docPr id="3419" name="Picture 3419" descr="C:\Users\thomas.becker\AppData\Local\Microsoft\Windows\INetCache\Content.Word\Valentine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homas.becker\AppData\Local\Microsoft\Windows\INetCache\Content.Word\Valentine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79" w:tblpY="3236"/>
        <w:tblW w:w="0" w:type="auto"/>
        <w:tblBorders>
          <w:top w:val="single" w:sz="18" w:space="0" w:color="E50650"/>
          <w:left w:val="single" w:sz="18" w:space="0" w:color="E50650"/>
          <w:bottom w:val="single" w:sz="18" w:space="0" w:color="E50650"/>
          <w:right w:val="single" w:sz="18" w:space="0" w:color="E50650"/>
          <w:insideH w:val="single" w:sz="18" w:space="0" w:color="E50650"/>
          <w:insideV w:val="single" w:sz="18" w:space="0" w:color="E50650"/>
        </w:tblBorders>
        <w:tblLayout w:type="fixed"/>
        <w:tblLook w:val="04A0" w:firstRow="1" w:lastRow="0" w:firstColumn="1" w:lastColumn="0" w:noHBand="0" w:noVBand="1"/>
      </w:tblPr>
      <w:tblGrid>
        <w:gridCol w:w="1448"/>
        <w:gridCol w:w="1449"/>
        <w:gridCol w:w="1448"/>
        <w:gridCol w:w="1449"/>
        <w:gridCol w:w="1449"/>
      </w:tblGrid>
      <w:tr w:rsidR="00A13D39" w14:paraId="6123D354" w14:textId="77777777" w:rsidTr="00F847B6">
        <w:trPr>
          <w:trHeight w:val="1112"/>
        </w:trPr>
        <w:tc>
          <w:tcPr>
            <w:tcW w:w="1448" w:type="dxa"/>
            <w:vAlign w:val="center"/>
          </w:tcPr>
          <w:p w14:paraId="6F63744E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lastRenderedPageBreak/>
              <w:t>Monday</w:t>
            </w:r>
          </w:p>
        </w:tc>
        <w:tc>
          <w:tcPr>
            <w:tcW w:w="1449" w:type="dxa"/>
            <w:vAlign w:val="center"/>
          </w:tcPr>
          <w:p w14:paraId="5571D450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Tuesday</w:t>
            </w:r>
          </w:p>
        </w:tc>
        <w:tc>
          <w:tcPr>
            <w:tcW w:w="1448" w:type="dxa"/>
            <w:vAlign w:val="center"/>
          </w:tcPr>
          <w:p w14:paraId="0AEAE432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Wednesday</w:t>
            </w:r>
          </w:p>
        </w:tc>
        <w:tc>
          <w:tcPr>
            <w:tcW w:w="1449" w:type="dxa"/>
            <w:vAlign w:val="center"/>
          </w:tcPr>
          <w:p w14:paraId="7041118D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Thursday</w:t>
            </w:r>
          </w:p>
        </w:tc>
        <w:tc>
          <w:tcPr>
            <w:tcW w:w="1449" w:type="dxa"/>
            <w:vAlign w:val="center"/>
          </w:tcPr>
          <w:p w14:paraId="0B4B41B1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Friday</w:t>
            </w:r>
          </w:p>
        </w:tc>
      </w:tr>
      <w:tr w:rsidR="00A13D39" w14:paraId="52800A72" w14:textId="77777777" w:rsidTr="00F847B6">
        <w:trPr>
          <w:trHeight w:val="1112"/>
        </w:trPr>
        <w:tc>
          <w:tcPr>
            <w:tcW w:w="1448" w:type="dxa"/>
          </w:tcPr>
          <w:p w14:paraId="366F27EA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615B1326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7DFA7C28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0D7A0531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1D25E99E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206B648B" w14:textId="77777777" w:rsidTr="00F847B6">
        <w:trPr>
          <w:trHeight w:val="1112"/>
        </w:trPr>
        <w:tc>
          <w:tcPr>
            <w:tcW w:w="1448" w:type="dxa"/>
          </w:tcPr>
          <w:p w14:paraId="151D8C29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2996C515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18137559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3D898C15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60CFD6AC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1FCBFB2C" w14:textId="77777777" w:rsidTr="00F847B6">
        <w:trPr>
          <w:trHeight w:val="1112"/>
        </w:trPr>
        <w:tc>
          <w:tcPr>
            <w:tcW w:w="1448" w:type="dxa"/>
          </w:tcPr>
          <w:p w14:paraId="52FCFD17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4E8637F7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0E1DEC0E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2CF58916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6298ED14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7AE20FF9" w14:textId="77777777" w:rsidTr="00F847B6">
        <w:trPr>
          <w:trHeight w:val="1112"/>
        </w:trPr>
        <w:tc>
          <w:tcPr>
            <w:tcW w:w="1448" w:type="dxa"/>
          </w:tcPr>
          <w:p w14:paraId="6F6F97D4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27209FD8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29A0F6D0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1F295F22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11335F77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14B1DD19" w14:textId="77777777" w:rsidTr="00F847B6">
        <w:trPr>
          <w:trHeight w:val="1112"/>
        </w:trPr>
        <w:tc>
          <w:tcPr>
            <w:tcW w:w="1448" w:type="dxa"/>
          </w:tcPr>
          <w:p w14:paraId="4D8BC90E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06ACF2D5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33EC9991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16CC0E65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2D50ED71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067BC1C8" w14:textId="77777777" w:rsidR="00A13D39" w:rsidRDefault="00A13D39" w:rsidP="009F6735">
      <w:pPr>
        <w:rPr>
          <w:rFonts w:ascii="Roboto" w:hAnsi="Roboto"/>
          <w:b/>
          <w:noProof/>
          <w:sz w:val="72"/>
          <w:szCs w:val="72"/>
        </w:rPr>
        <w:sectPr w:rsidR="00A13D39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3237248" behindDoc="0" locked="0" layoutInCell="1" allowOverlap="1" wp14:anchorId="1AA12566" wp14:editId="33247CAB">
            <wp:simplePos x="0" y="0"/>
            <wp:positionH relativeFrom="column">
              <wp:posOffset>509905</wp:posOffset>
            </wp:positionH>
            <wp:positionV relativeFrom="paragraph">
              <wp:posOffset>5715</wp:posOffset>
            </wp:positionV>
            <wp:extent cx="1043305" cy="752475"/>
            <wp:effectExtent l="0" t="0" r="4445" b="0"/>
            <wp:wrapNone/>
            <wp:docPr id="3410" name="Picture 3410" descr="C:\Users\thomas.becker\AppData\Local\Microsoft\Windows\INetCache\Content.Word\Valentine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homas.becker\AppData\Local\Microsoft\Windows\INetCache\Content.Word\Valentine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36224" behindDoc="0" locked="0" layoutInCell="1" allowOverlap="1" wp14:anchorId="19CF71F5" wp14:editId="46538292">
            <wp:simplePos x="0" y="0"/>
            <wp:positionH relativeFrom="column">
              <wp:posOffset>5481320</wp:posOffset>
            </wp:positionH>
            <wp:positionV relativeFrom="paragraph">
              <wp:posOffset>-121285</wp:posOffset>
            </wp:positionV>
            <wp:extent cx="1066800" cy="938530"/>
            <wp:effectExtent l="0" t="0" r="0" b="0"/>
            <wp:wrapNone/>
            <wp:docPr id="3409" name="Picture 3409" descr="C:\Users\thomas.becker\AppData\Local\Microsoft\Windows\INetCache\Content.Word\Heart-Shape-Template-Blank---Mosaic-I-Love-You-to-Pieces-Valentines-Day-Card-Craft---Activities-KS1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homas.becker\AppData\Local\Microsoft\Windows\INetCache\Content.Word\Heart-Shape-Template-Blank---Mosaic-I-Love-You-to-Pieces-Valentines-Day-Card-Craft---Activities-KS1 copy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35200" behindDoc="0" locked="0" layoutInCell="1" allowOverlap="1" wp14:anchorId="0CC4E838" wp14:editId="790D6343">
            <wp:simplePos x="0" y="0"/>
            <wp:positionH relativeFrom="column">
              <wp:posOffset>5243195</wp:posOffset>
            </wp:positionH>
            <wp:positionV relativeFrom="paragraph">
              <wp:posOffset>5911215</wp:posOffset>
            </wp:positionV>
            <wp:extent cx="1292225" cy="498475"/>
            <wp:effectExtent l="0" t="0" r="3175" b="0"/>
            <wp:wrapNone/>
            <wp:docPr id="3408" name="Picture 3408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34176" behindDoc="0" locked="0" layoutInCell="1" allowOverlap="1" wp14:anchorId="11A60704" wp14:editId="2967D9BB">
                <wp:simplePos x="0" y="0"/>
                <wp:positionH relativeFrom="margin">
                  <wp:posOffset>4635500</wp:posOffset>
                </wp:positionH>
                <wp:positionV relativeFrom="paragraph">
                  <wp:posOffset>6611620</wp:posOffset>
                </wp:positionV>
                <wp:extent cx="2018665" cy="1781175"/>
                <wp:effectExtent l="0" t="0" r="19685" b="28575"/>
                <wp:wrapNone/>
                <wp:docPr id="3407" name="Text Box 3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2C4400F9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7E60E59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FC14785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60704" id="Text Box 3407" o:spid="_x0000_s1913" type="#_x0000_t202" style="position:absolute;left:0;text-align:left;margin-left:365pt;margin-top:520.6pt;width:158.95pt;height:140.25pt;z-index:25323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" fillcolor="white [3201]" strokecolor="#e50650" strokeweight="1.5pt">
                <v:textbox>
                  <w:txbxContent>
                    <w:p w14:paraId="2C4400F9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7E60E59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FC14785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33152" behindDoc="0" locked="0" layoutInCell="1" allowOverlap="1" wp14:anchorId="10189408" wp14:editId="19F3BA1F">
                <wp:simplePos x="0" y="0"/>
                <wp:positionH relativeFrom="margin">
                  <wp:posOffset>2498725</wp:posOffset>
                </wp:positionH>
                <wp:positionV relativeFrom="paragraph">
                  <wp:posOffset>6611620</wp:posOffset>
                </wp:positionV>
                <wp:extent cx="2018665" cy="1781175"/>
                <wp:effectExtent l="0" t="0" r="19685" b="28575"/>
                <wp:wrapNone/>
                <wp:docPr id="3406" name="Text Box 3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2D2A9374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5679E1C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3297144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89408" id="Text Box 3406" o:spid="_x0000_s1914" type="#_x0000_t202" style="position:absolute;left:0;text-align:left;margin-left:196.75pt;margin-top:520.6pt;width:158.95pt;height:140.25pt;z-index:25323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" fillcolor="white [3201]" strokecolor="#e50650" strokeweight="1.5pt">
                <v:textbox>
                  <w:txbxContent>
                    <w:p w14:paraId="2D2A9374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5679E1C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3297144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32128" behindDoc="0" locked="0" layoutInCell="1" allowOverlap="1" wp14:anchorId="3637E81E" wp14:editId="19D08ADC">
                <wp:simplePos x="0" y="0"/>
                <wp:positionH relativeFrom="margin">
                  <wp:posOffset>392430</wp:posOffset>
                </wp:positionH>
                <wp:positionV relativeFrom="paragraph">
                  <wp:posOffset>6611620</wp:posOffset>
                </wp:positionV>
                <wp:extent cx="1982470" cy="1781175"/>
                <wp:effectExtent l="0" t="0" r="17780" b="28575"/>
                <wp:wrapNone/>
                <wp:docPr id="3405" name="Text Box 3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3B082553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28CC2A2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D13A6C1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7E81E" id="Text Box 3405" o:spid="_x0000_s1915" type="#_x0000_t202" style="position:absolute;left:0;text-align:left;margin-left:30.9pt;margin-top:520.6pt;width:156.1pt;height:140.25pt;z-index:25323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" fillcolor="white [3201]" strokecolor="#e50650" strokeweight="1.5pt">
                <v:textbox>
                  <w:txbxContent>
                    <w:p w14:paraId="3B082553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28CC2A2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D13A6C1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31104" behindDoc="0" locked="0" layoutInCell="1" allowOverlap="1" wp14:anchorId="706BEA18" wp14:editId="77008231">
                <wp:simplePos x="0" y="0"/>
                <wp:positionH relativeFrom="column">
                  <wp:posOffset>5130165</wp:posOffset>
                </wp:positionH>
                <wp:positionV relativeFrom="paragraph">
                  <wp:posOffset>2039620</wp:posOffset>
                </wp:positionV>
                <wp:extent cx="1542415" cy="4429125"/>
                <wp:effectExtent l="0" t="0" r="19685" b="28575"/>
                <wp:wrapNone/>
                <wp:docPr id="3404" name="Text Box 3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6CC5473E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74AF9B3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BEA18" id="Text Box 3404" o:spid="_x0000_s1916" type="#_x0000_t202" style="position:absolute;left:0;text-align:left;margin-left:403.95pt;margin-top:160.6pt;width:121.45pt;height:348.75pt;z-index:2532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" fillcolor="white [3201]" strokecolor="#e50650" strokeweight="1.5pt">
                <v:textbox>
                  <w:txbxContent>
                    <w:p w14:paraId="6CC5473E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74AF9B3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30080" behindDoc="0" locked="0" layoutInCell="1" allowOverlap="1" wp14:anchorId="698F8C28" wp14:editId="4300CC33">
                <wp:simplePos x="0" y="0"/>
                <wp:positionH relativeFrom="column">
                  <wp:posOffset>380365</wp:posOffset>
                </wp:positionH>
                <wp:positionV relativeFrom="paragraph">
                  <wp:posOffset>1089660</wp:posOffset>
                </wp:positionV>
                <wp:extent cx="6292215" cy="842645"/>
                <wp:effectExtent l="0" t="0" r="13335" b="14605"/>
                <wp:wrapNone/>
                <wp:docPr id="3403" name="Text Box 3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1BBD1AAE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F8C28" id="Text Box 3403" o:spid="_x0000_s1917" type="#_x0000_t202" style="position:absolute;left:0;text-align:left;margin-left:29.95pt;margin-top:85.8pt;width:495.45pt;height:66.35pt;z-index:2532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" fillcolor="white [3201]" strokecolor="#e50650" strokeweight="1.5pt">
                <v:textbox>
                  <w:txbxContent>
                    <w:p w14:paraId="1BBD1AAE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29056" behindDoc="0" locked="0" layoutInCell="1" allowOverlap="1" wp14:anchorId="10A68910" wp14:editId="5FE4D7B1">
                <wp:simplePos x="0" y="0"/>
                <wp:positionH relativeFrom="column">
                  <wp:posOffset>380763</wp:posOffset>
                </wp:positionH>
                <wp:positionV relativeFrom="paragraph">
                  <wp:posOffset>-285750</wp:posOffset>
                </wp:positionV>
                <wp:extent cx="6292215" cy="1246505"/>
                <wp:effectExtent l="0" t="0" r="13335" b="10795"/>
                <wp:wrapNone/>
                <wp:docPr id="3402" name="Text Box 3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02F08DC0" w14:textId="77777777" w:rsidR="004858EE" w:rsidRPr="005547BF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E50650"/>
                                <w:sz w:val="66"/>
                                <w:szCs w:val="66"/>
                              </w:rPr>
                            </w:pPr>
                            <w:r w:rsidRPr="005547BF">
                              <w:rPr>
                                <w:rFonts w:ascii="Roboto" w:hAnsi="Roboto"/>
                                <w:b/>
                                <w:color w:val="E50650"/>
                                <w:sz w:val="66"/>
                                <w:szCs w:val="66"/>
                              </w:rPr>
                              <w:t>February</w:t>
                            </w:r>
                          </w:p>
                          <w:p w14:paraId="617AC28F" w14:textId="77777777" w:rsidR="004858EE" w:rsidRDefault="004858EE" w:rsidP="006F089F">
                            <w:pPr>
                              <w:pStyle w:val="BasicParagraph"/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3D86D08D" w14:textId="77777777" w:rsidR="004858EE" w:rsidRPr="00CA5587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A68910" id="Text Box 3402" o:spid="_x0000_s1918" type="#_x0000_t202" style="position:absolute;left:0;text-align:left;margin-left:30pt;margin-top:-22.5pt;width:495.45pt;height:98.15pt;z-index:253229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" fillcolor="white [3201]" strokecolor="#e50650" strokeweight="1.5pt">
                <v:textbox>
                  <w:txbxContent>
                    <w:p w14:paraId="02F08DC0" w14:textId="77777777" w:rsidR="004858EE" w:rsidRPr="005547BF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color w:val="E50650"/>
                          <w:sz w:val="66"/>
                          <w:szCs w:val="66"/>
                        </w:rPr>
                      </w:pPr>
                      <w:r w:rsidRPr="005547BF">
                        <w:rPr>
                          <w:rFonts w:ascii="Roboto" w:hAnsi="Roboto"/>
                          <w:b/>
                          <w:color w:val="E50650"/>
                          <w:sz w:val="66"/>
                          <w:szCs w:val="66"/>
                        </w:rPr>
                        <w:t>February</w:t>
                      </w:r>
                    </w:p>
                    <w:p w14:paraId="617AC28F" w14:textId="77777777" w:rsidR="004858EE" w:rsidRDefault="004858EE" w:rsidP="006F089F">
                      <w:pPr>
                        <w:pStyle w:val="BasicParagraph"/>
                        <w:jc w:val="center"/>
                        <w:rPr>
                          <w:b/>
                          <w:bCs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3D86D08D" w14:textId="77777777" w:rsidR="004858EE" w:rsidRPr="00CA5587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79" w:tblpY="3236"/>
        <w:tblW w:w="0" w:type="auto"/>
        <w:tblBorders>
          <w:top w:val="single" w:sz="18" w:space="0" w:color="E50650"/>
          <w:left w:val="single" w:sz="18" w:space="0" w:color="E50650"/>
          <w:bottom w:val="single" w:sz="18" w:space="0" w:color="E50650"/>
          <w:right w:val="single" w:sz="18" w:space="0" w:color="E50650"/>
          <w:insideH w:val="single" w:sz="18" w:space="0" w:color="E50650"/>
          <w:insideV w:val="single" w:sz="18" w:space="0" w:color="E50650"/>
        </w:tblBorders>
        <w:tblLayout w:type="fixed"/>
        <w:tblLook w:val="04A0" w:firstRow="1" w:lastRow="0" w:firstColumn="1" w:lastColumn="0" w:noHBand="0" w:noVBand="1"/>
      </w:tblPr>
      <w:tblGrid>
        <w:gridCol w:w="1448"/>
        <w:gridCol w:w="1449"/>
        <w:gridCol w:w="1448"/>
        <w:gridCol w:w="1449"/>
        <w:gridCol w:w="1449"/>
      </w:tblGrid>
      <w:tr w:rsidR="00A13D39" w14:paraId="235795D9" w14:textId="77777777" w:rsidTr="00F847B6">
        <w:trPr>
          <w:trHeight w:val="1112"/>
        </w:trPr>
        <w:tc>
          <w:tcPr>
            <w:tcW w:w="1448" w:type="dxa"/>
            <w:vAlign w:val="center"/>
          </w:tcPr>
          <w:p w14:paraId="54C5C3E3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lastRenderedPageBreak/>
              <w:t>Monday</w:t>
            </w:r>
          </w:p>
        </w:tc>
        <w:tc>
          <w:tcPr>
            <w:tcW w:w="1449" w:type="dxa"/>
            <w:vAlign w:val="center"/>
          </w:tcPr>
          <w:p w14:paraId="41F8B814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Tuesday</w:t>
            </w:r>
          </w:p>
        </w:tc>
        <w:tc>
          <w:tcPr>
            <w:tcW w:w="1448" w:type="dxa"/>
            <w:vAlign w:val="center"/>
          </w:tcPr>
          <w:p w14:paraId="7DBA9E38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Wednesday</w:t>
            </w:r>
          </w:p>
        </w:tc>
        <w:tc>
          <w:tcPr>
            <w:tcW w:w="1449" w:type="dxa"/>
            <w:vAlign w:val="center"/>
          </w:tcPr>
          <w:p w14:paraId="7B54CB11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Thursday</w:t>
            </w:r>
          </w:p>
        </w:tc>
        <w:tc>
          <w:tcPr>
            <w:tcW w:w="1449" w:type="dxa"/>
            <w:vAlign w:val="center"/>
          </w:tcPr>
          <w:p w14:paraId="7EFF4DC6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Friday</w:t>
            </w:r>
          </w:p>
        </w:tc>
      </w:tr>
      <w:tr w:rsidR="00A13D39" w14:paraId="72AD9AC1" w14:textId="77777777" w:rsidTr="00F847B6">
        <w:trPr>
          <w:trHeight w:val="1112"/>
        </w:trPr>
        <w:tc>
          <w:tcPr>
            <w:tcW w:w="1448" w:type="dxa"/>
          </w:tcPr>
          <w:p w14:paraId="721C757A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48D3CCBF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006285F2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5EB93E20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039127B9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68E685E8" w14:textId="77777777" w:rsidTr="00F847B6">
        <w:trPr>
          <w:trHeight w:val="1112"/>
        </w:trPr>
        <w:tc>
          <w:tcPr>
            <w:tcW w:w="1448" w:type="dxa"/>
          </w:tcPr>
          <w:p w14:paraId="0916C0F3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48F4CDDE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728AA233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4B7D7597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2714ED76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344B0A19" w14:textId="77777777" w:rsidTr="00F847B6">
        <w:trPr>
          <w:trHeight w:val="1112"/>
        </w:trPr>
        <w:tc>
          <w:tcPr>
            <w:tcW w:w="1448" w:type="dxa"/>
          </w:tcPr>
          <w:p w14:paraId="6EABFE67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574BAF8D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0D9A9110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7DBBC84F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28007311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630BE5A9" w14:textId="77777777" w:rsidTr="00F847B6">
        <w:trPr>
          <w:trHeight w:val="1112"/>
        </w:trPr>
        <w:tc>
          <w:tcPr>
            <w:tcW w:w="1448" w:type="dxa"/>
          </w:tcPr>
          <w:p w14:paraId="3DCF4064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52E617F7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60323E30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0288A104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4E95C74E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2A07C7E6" w14:textId="77777777" w:rsidTr="00F847B6">
        <w:trPr>
          <w:trHeight w:val="1112"/>
        </w:trPr>
        <w:tc>
          <w:tcPr>
            <w:tcW w:w="1448" w:type="dxa"/>
          </w:tcPr>
          <w:p w14:paraId="5A766B92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0C099E74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68107685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5A9FB6DD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3C37215D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078C979A" w14:textId="77777777" w:rsidR="00A13D39" w:rsidRDefault="00A13D39" w:rsidP="009F6735">
      <w:pPr>
        <w:rPr>
          <w:rFonts w:ascii="Roboto" w:hAnsi="Roboto"/>
          <w:b/>
          <w:noProof/>
          <w:sz w:val="72"/>
          <w:szCs w:val="72"/>
        </w:rPr>
        <w:sectPr w:rsidR="00A13D39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3227008" behindDoc="0" locked="0" layoutInCell="1" allowOverlap="1" wp14:anchorId="693399EF" wp14:editId="7BA55098">
            <wp:simplePos x="0" y="0"/>
            <wp:positionH relativeFrom="column">
              <wp:posOffset>509905</wp:posOffset>
            </wp:positionH>
            <wp:positionV relativeFrom="paragraph">
              <wp:posOffset>5715</wp:posOffset>
            </wp:positionV>
            <wp:extent cx="1043305" cy="752475"/>
            <wp:effectExtent l="0" t="0" r="4445" b="0"/>
            <wp:wrapNone/>
            <wp:docPr id="3401" name="Picture 3401" descr="C:\Users\thomas.becker\AppData\Local\Microsoft\Windows\INetCache\Content.Word\Valentine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homas.becker\AppData\Local\Microsoft\Windows\INetCache\Content.Word\Valentine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25984" behindDoc="0" locked="0" layoutInCell="1" allowOverlap="1" wp14:anchorId="1011D135" wp14:editId="169386A5">
            <wp:simplePos x="0" y="0"/>
            <wp:positionH relativeFrom="column">
              <wp:posOffset>5481955</wp:posOffset>
            </wp:positionH>
            <wp:positionV relativeFrom="paragraph">
              <wp:posOffset>-121285</wp:posOffset>
            </wp:positionV>
            <wp:extent cx="1066800" cy="938530"/>
            <wp:effectExtent l="0" t="0" r="0" b="0"/>
            <wp:wrapNone/>
            <wp:docPr id="3400" name="Picture 3400" descr="C:\Users\thomas.becker\AppData\Local\Microsoft\Windows\INetCache\Content.Word\Heart-Shape-Template-Blank---Mosaic-I-Love-You-to-Pieces-Valentines-Day-Card-Craft---Activities-KS1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homas.becker\AppData\Local\Microsoft\Windows\INetCache\Content.Word\Heart-Shape-Template-Blank---Mosaic-I-Love-You-to-Pieces-Valentines-Day-Card-Craft---Activities-KS1 copy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24960" behindDoc="0" locked="0" layoutInCell="1" allowOverlap="1" wp14:anchorId="34A117BF" wp14:editId="2318CFE2">
            <wp:simplePos x="0" y="0"/>
            <wp:positionH relativeFrom="column">
              <wp:posOffset>5243830</wp:posOffset>
            </wp:positionH>
            <wp:positionV relativeFrom="paragraph">
              <wp:posOffset>5911215</wp:posOffset>
            </wp:positionV>
            <wp:extent cx="1292225" cy="498475"/>
            <wp:effectExtent l="0" t="0" r="3175" b="0"/>
            <wp:wrapNone/>
            <wp:docPr id="3363" name="Picture 3363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23936" behindDoc="0" locked="0" layoutInCell="1" allowOverlap="1" wp14:anchorId="09EBCE3F" wp14:editId="365402C1">
                <wp:simplePos x="0" y="0"/>
                <wp:positionH relativeFrom="margin">
                  <wp:posOffset>4636135</wp:posOffset>
                </wp:positionH>
                <wp:positionV relativeFrom="paragraph">
                  <wp:posOffset>6611620</wp:posOffset>
                </wp:positionV>
                <wp:extent cx="2018665" cy="1781175"/>
                <wp:effectExtent l="0" t="0" r="19685" b="28575"/>
                <wp:wrapNone/>
                <wp:docPr id="3362" name="Text Box 3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090CCB3D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ADD8900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FDD946D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BCE3F" id="Text Box 3362" o:spid="_x0000_s1919" type="#_x0000_t202" style="position:absolute;left:0;text-align:left;margin-left:365.05pt;margin-top:520.6pt;width:158.95pt;height:140.25pt;z-index:25322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" fillcolor="white [3201]" strokecolor="#e50650" strokeweight="1.5pt">
                <v:textbox>
                  <w:txbxContent>
                    <w:p w14:paraId="090CCB3D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ADD8900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FDD946D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22912" behindDoc="0" locked="0" layoutInCell="1" allowOverlap="1" wp14:anchorId="4FFA84F9" wp14:editId="58CC1CA5">
                <wp:simplePos x="0" y="0"/>
                <wp:positionH relativeFrom="margin">
                  <wp:posOffset>2499360</wp:posOffset>
                </wp:positionH>
                <wp:positionV relativeFrom="paragraph">
                  <wp:posOffset>6611620</wp:posOffset>
                </wp:positionV>
                <wp:extent cx="2018665" cy="1781175"/>
                <wp:effectExtent l="0" t="0" r="19685" b="28575"/>
                <wp:wrapNone/>
                <wp:docPr id="3361" name="Text Box 3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5E487FE1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E5EC19E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4368CF0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A84F9" id="Text Box 3361" o:spid="_x0000_s1920" type="#_x0000_t202" style="position:absolute;left:0;text-align:left;margin-left:196.8pt;margin-top:520.6pt;width:158.95pt;height:140.25pt;z-index:25322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" fillcolor="white [3201]" strokecolor="#e50650" strokeweight="1.5pt">
                <v:textbox>
                  <w:txbxContent>
                    <w:p w14:paraId="5E487FE1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E5EC19E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4368CF0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21888" behindDoc="0" locked="0" layoutInCell="1" allowOverlap="1" wp14:anchorId="2973DE21" wp14:editId="5D1D58F3">
                <wp:simplePos x="0" y="0"/>
                <wp:positionH relativeFrom="margin">
                  <wp:posOffset>392430</wp:posOffset>
                </wp:positionH>
                <wp:positionV relativeFrom="paragraph">
                  <wp:posOffset>6611620</wp:posOffset>
                </wp:positionV>
                <wp:extent cx="1982470" cy="1781175"/>
                <wp:effectExtent l="0" t="0" r="17780" b="28575"/>
                <wp:wrapNone/>
                <wp:docPr id="3360" name="Text Box 3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6EF4E5C5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41FA9BB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DBF4BD2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73DE21" id="Text Box 3360" o:spid="_x0000_s1921" type="#_x0000_t202" style="position:absolute;left:0;text-align:left;margin-left:30.9pt;margin-top:520.6pt;width:156.1pt;height:140.25pt;z-index:25322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" fillcolor="white [3201]" strokecolor="#e50650" strokeweight="1.5pt">
                <v:textbox>
                  <w:txbxContent>
                    <w:p w14:paraId="6EF4E5C5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41FA9BB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DBF4BD2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20864" behindDoc="0" locked="0" layoutInCell="1" allowOverlap="1" wp14:anchorId="49EA4EA0" wp14:editId="3CD71CA1">
                <wp:simplePos x="0" y="0"/>
                <wp:positionH relativeFrom="column">
                  <wp:posOffset>5130800</wp:posOffset>
                </wp:positionH>
                <wp:positionV relativeFrom="paragraph">
                  <wp:posOffset>2039620</wp:posOffset>
                </wp:positionV>
                <wp:extent cx="1542415" cy="4429125"/>
                <wp:effectExtent l="0" t="0" r="19685" b="28575"/>
                <wp:wrapNone/>
                <wp:docPr id="3359" name="Text Box 3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025C9C10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5DBB69A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A4EA0" id="Text Box 3359" o:spid="_x0000_s1922" type="#_x0000_t202" style="position:absolute;left:0;text-align:left;margin-left:404pt;margin-top:160.6pt;width:121.45pt;height:348.75pt;z-index:2532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" fillcolor="white [3201]" strokecolor="#e50650" strokeweight="1.5pt">
                <v:textbox>
                  <w:txbxContent>
                    <w:p w14:paraId="025C9C10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5DBB69A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19840" behindDoc="0" locked="0" layoutInCell="1" allowOverlap="1" wp14:anchorId="2372116D" wp14:editId="6A133A44">
                <wp:simplePos x="0" y="0"/>
                <wp:positionH relativeFrom="column">
                  <wp:posOffset>380365</wp:posOffset>
                </wp:positionH>
                <wp:positionV relativeFrom="paragraph">
                  <wp:posOffset>1089660</wp:posOffset>
                </wp:positionV>
                <wp:extent cx="6292215" cy="842645"/>
                <wp:effectExtent l="0" t="0" r="13335" b="14605"/>
                <wp:wrapNone/>
                <wp:docPr id="3358" name="Text Box 3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16571A69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2116D" id="Text Box 3358" o:spid="_x0000_s1923" type="#_x0000_t202" style="position:absolute;left:0;text-align:left;margin-left:29.95pt;margin-top:85.8pt;width:495.45pt;height:66.35pt;z-index:2532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" fillcolor="white [3201]" strokecolor="#e50650" strokeweight="1.5pt">
                <v:textbox>
                  <w:txbxContent>
                    <w:p w14:paraId="16571A69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18816" behindDoc="0" locked="0" layoutInCell="1" allowOverlap="1" wp14:anchorId="7EAF4154" wp14:editId="246A32AC">
                <wp:simplePos x="0" y="0"/>
                <wp:positionH relativeFrom="column">
                  <wp:posOffset>380981</wp:posOffset>
                </wp:positionH>
                <wp:positionV relativeFrom="paragraph">
                  <wp:posOffset>-285750</wp:posOffset>
                </wp:positionV>
                <wp:extent cx="6292215" cy="1246505"/>
                <wp:effectExtent l="0" t="0" r="13335" b="10795"/>
                <wp:wrapNone/>
                <wp:docPr id="3357" name="Text Box 3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6EAD3E38" w14:textId="77777777" w:rsidR="004858EE" w:rsidRPr="005547BF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E50650"/>
                                <w:sz w:val="66"/>
                                <w:szCs w:val="66"/>
                              </w:rPr>
                            </w:pPr>
                            <w:r w:rsidRPr="005547BF">
                              <w:rPr>
                                <w:rFonts w:ascii="Roboto" w:hAnsi="Roboto"/>
                                <w:b/>
                                <w:color w:val="E50650"/>
                                <w:sz w:val="66"/>
                                <w:szCs w:val="66"/>
                              </w:rPr>
                              <w:t>February</w:t>
                            </w:r>
                          </w:p>
                          <w:p w14:paraId="0738E71A" w14:textId="77777777" w:rsidR="004858EE" w:rsidRDefault="004858EE" w:rsidP="006F089F">
                            <w:pPr>
                              <w:pStyle w:val="BasicParagraph"/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2D06948E" w14:textId="77777777" w:rsidR="004858EE" w:rsidRPr="00CA5587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AF4154" id="Text Box 3357" o:spid="_x0000_s1924" type="#_x0000_t202" style="position:absolute;left:0;text-align:left;margin-left:30pt;margin-top:-22.5pt;width:495.45pt;height:98.15pt;z-index:253218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" fillcolor="white [3201]" strokecolor="#e50650" strokeweight="1.5pt">
                <v:textbox>
                  <w:txbxContent>
                    <w:p w14:paraId="6EAD3E38" w14:textId="77777777" w:rsidR="004858EE" w:rsidRPr="005547BF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color w:val="E50650"/>
                          <w:sz w:val="66"/>
                          <w:szCs w:val="66"/>
                        </w:rPr>
                      </w:pPr>
                      <w:r w:rsidRPr="005547BF">
                        <w:rPr>
                          <w:rFonts w:ascii="Roboto" w:hAnsi="Roboto"/>
                          <w:b/>
                          <w:color w:val="E50650"/>
                          <w:sz w:val="66"/>
                          <w:szCs w:val="66"/>
                        </w:rPr>
                        <w:t>February</w:t>
                      </w:r>
                    </w:p>
                    <w:p w14:paraId="0738E71A" w14:textId="77777777" w:rsidR="004858EE" w:rsidRDefault="004858EE" w:rsidP="006F089F">
                      <w:pPr>
                        <w:pStyle w:val="BasicParagraph"/>
                        <w:jc w:val="center"/>
                        <w:rPr>
                          <w:b/>
                          <w:bCs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2D06948E" w14:textId="77777777" w:rsidR="004858EE" w:rsidRPr="00CA5587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79" w:tblpY="3236"/>
        <w:tblW w:w="0" w:type="auto"/>
        <w:tblBorders>
          <w:top w:val="single" w:sz="18" w:space="0" w:color="E50650"/>
          <w:left w:val="single" w:sz="18" w:space="0" w:color="E50650"/>
          <w:bottom w:val="single" w:sz="18" w:space="0" w:color="E50650"/>
          <w:right w:val="single" w:sz="18" w:space="0" w:color="E50650"/>
          <w:insideH w:val="single" w:sz="18" w:space="0" w:color="E50650"/>
          <w:insideV w:val="single" w:sz="18" w:space="0" w:color="E50650"/>
        </w:tblBorders>
        <w:tblLayout w:type="fixed"/>
        <w:tblLook w:val="04A0" w:firstRow="1" w:lastRow="0" w:firstColumn="1" w:lastColumn="0" w:noHBand="0" w:noVBand="1"/>
      </w:tblPr>
      <w:tblGrid>
        <w:gridCol w:w="1448"/>
        <w:gridCol w:w="1449"/>
        <w:gridCol w:w="1448"/>
        <w:gridCol w:w="1449"/>
        <w:gridCol w:w="1449"/>
      </w:tblGrid>
      <w:tr w:rsidR="00A13D39" w14:paraId="1EE95460" w14:textId="77777777" w:rsidTr="00F847B6">
        <w:trPr>
          <w:trHeight w:val="1112"/>
        </w:trPr>
        <w:tc>
          <w:tcPr>
            <w:tcW w:w="1448" w:type="dxa"/>
            <w:vAlign w:val="center"/>
          </w:tcPr>
          <w:p w14:paraId="37A0A8A4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lastRenderedPageBreak/>
              <w:t>Monday</w:t>
            </w:r>
          </w:p>
        </w:tc>
        <w:tc>
          <w:tcPr>
            <w:tcW w:w="1449" w:type="dxa"/>
            <w:vAlign w:val="center"/>
          </w:tcPr>
          <w:p w14:paraId="2972702D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Tuesday</w:t>
            </w:r>
          </w:p>
        </w:tc>
        <w:tc>
          <w:tcPr>
            <w:tcW w:w="1448" w:type="dxa"/>
            <w:vAlign w:val="center"/>
          </w:tcPr>
          <w:p w14:paraId="26462499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Wednesday</w:t>
            </w:r>
          </w:p>
        </w:tc>
        <w:tc>
          <w:tcPr>
            <w:tcW w:w="1449" w:type="dxa"/>
            <w:vAlign w:val="center"/>
          </w:tcPr>
          <w:p w14:paraId="6BF6C889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Thursday</w:t>
            </w:r>
          </w:p>
        </w:tc>
        <w:tc>
          <w:tcPr>
            <w:tcW w:w="1449" w:type="dxa"/>
            <w:vAlign w:val="center"/>
          </w:tcPr>
          <w:p w14:paraId="7578307E" w14:textId="77777777" w:rsidR="00A13D39" w:rsidRPr="00992E31" w:rsidRDefault="00A13D39" w:rsidP="00F847B6">
            <w:pPr>
              <w:pStyle w:val="Heading3AdultInformation"/>
              <w:jc w:val="center"/>
              <w:rPr>
                <w:sz w:val="22"/>
                <w:szCs w:val="22"/>
              </w:rPr>
            </w:pPr>
            <w:r w:rsidRPr="00992E31">
              <w:rPr>
                <w:sz w:val="22"/>
                <w:szCs w:val="22"/>
              </w:rPr>
              <w:t>Friday</w:t>
            </w:r>
          </w:p>
        </w:tc>
      </w:tr>
      <w:tr w:rsidR="00A13D39" w14:paraId="43B011EA" w14:textId="77777777" w:rsidTr="00F847B6">
        <w:trPr>
          <w:trHeight w:val="1112"/>
        </w:trPr>
        <w:tc>
          <w:tcPr>
            <w:tcW w:w="1448" w:type="dxa"/>
          </w:tcPr>
          <w:p w14:paraId="7856B16D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30E19889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59A59603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4078CD8D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7572799A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18AC9F08" w14:textId="77777777" w:rsidTr="00F847B6">
        <w:trPr>
          <w:trHeight w:val="1112"/>
        </w:trPr>
        <w:tc>
          <w:tcPr>
            <w:tcW w:w="1448" w:type="dxa"/>
          </w:tcPr>
          <w:p w14:paraId="54AC1958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69552EEA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03F5C112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05FC7EE6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429CE93D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7B1994F2" w14:textId="77777777" w:rsidTr="00F847B6">
        <w:trPr>
          <w:trHeight w:val="1112"/>
        </w:trPr>
        <w:tc>
          <w:tcPr>
            <w:tcW w:w="1448" w:type="dxa"/>
          </w:tcPr>
          <w:p w14:paraId="315DAF87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72239BAA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5B17CFDA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3B8DCB37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49B9E1D5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6479E654" w14:textId="77777777" w:rsidTr="00F847B6">
        <w:trPr>
          <w:trHeight w:val="1112"/>
        </w:trPr>
        <w:tc>
          <w:tcPr>
            <w:tcW w:w="1448" w:type="dxa"/>
          </w:tcPr>
          <w:p w14:paraId="1F740FB0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428A8B82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5816D962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7F9E78A9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7D87F975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A13D39" w14:paraId="6C04F1A3" w14:textId="77777777" w:rsidTr="00F847B6">
        <w:trPr>
          <w:trHeight w:val="1112"/>
        </w:trPr>
        <w:tc>
          <w:tcPr>
            <w:tcW w:w="1448" w:type="dxa"/>
          </w:tcPr>
          <w:p w14:paraId="338602DA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372832F9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8" w:type="dxa"/>
          </w:tcPr>
          <w:p w14:paraId="1C3842C4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3566178B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9" w:type="dxa"/>
          </w:tcPr>
          <w:p w14:paraId="28A20E22" w14:textId="77777777" w:rsidR="00A13D39" w:rsidRPr="001652A3" w:rsidRDefault="00A13D39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14B6D867" w14:textId="77777777" w:rsidR="002E13DC" w:rsidRDefault="00D05338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871680" behindDoc="0" locked="0" layoutInCell="1" allowOverlap="1" wp14:anchorId="1926AD67" wp14:editId="7BD715BE">
            <wp:simplePos x="0" y="0"/>
            <wp:positionH relativeFrom="column">
              <wp:posOffset>5469255</wp:posOffset>
            </wp:positionH>
            <wp:positionV relativeFrom="paragraph">
              <wp:posOffset>-121285</wp:posOffset>
            </wp:positionV>
            <wp:extent cx="1066800" cy="939056"/>
            <wp:effectExtent l="0" t="0" r="0" b="0"/>
            <wp:wrapNone/>
            <wp:docPr id="3203" name="Picture 3203" descr="C:\Users\thomas.becker\AppData\Local\Microsoft\Windows\INetCache\Content.Word\Heart-Shape-Template-Blank---Mosaic-I-Love-You-to-Pieces-Valentines-Day-Card-Craft---Activities-KS1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homas.becker\AppData\Local\Microsoft\Windows\INetCache\Content.Word\Heart-Shape-Template-Blank---Mosaic-I-Love-You-to-Pieces-Valentines-Day-Card-Craft---Activities-KS1 copy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3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E31">
        <w:rPr>
          <w:noProof/>
        </w:rPr>
        <w:drawing>
          <wp:anchor distT="0" distB="0" distL="114300" distR="114300" simplePos="0" relativeHeight="252872704" behindDoc="0" locked="0" layoutInCell="1" allowOverlap="1" wp14:anchorId="056A0540" wp14:editId="4F581907">
            <wp:simplePos x="0" y="0"/>
            <wp:positionH relativeFrom="column">
              <wp:posOffset>497205</wp:posOffset>
            </wp:positionH>
            <wp:positionV relativeFrom="paragraph">
              <wp:posOffset>5715</wp:posOffset>
            </wp:positionV>
            <wp:extent cx="1043756" cy="752475"/>
            <wp:effectExtent l="0" t="0" r="4445" b="0"/>
            <wp:wrapNone/>
            <wp:docPr id="3204" name="Picture 3204" descr="C:\Users\thomas.becker\AppData\Local\Microsoft\Windows\INetCache\Content.Word\Valentine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homas.becker\AppData\Local\Microsoft\Windows\INetCache\Content.Word\Valentine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756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F74">
        <w:rPr>
          <w:noProof/>
        </w:rPr>
        <w:drawing>
          <wp:anchor distT="0" distB="0" distL="114300" distR="114300" simplePos="0" relativeHeight="252865536" behindDoc="0" locked="0" layoutInCell="1" allowOverlap="1" wp14:anchorId="01C504E7" wp14:editId="7E59BFD8">
            <wp:simplePos x="0" y="0"/>
            <wp:positionH relativeFrom="column">
              <wp:posOffset>5231130</wp:posOffset>
            </wp:positionH>
            <wp:positionV relativeFrom="paragraph">
              <wp:posOffset>5911215</wp:posOffset>
            </wp:positionV>
            <wp:extent cx="1292772" cy="498522"/>
            <wp:effectExtent l="0" t="0" r="3175" b="0"/>
            <wp:wrapNone/>
            <wp:docPr id="3198" name="Picture 3198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09888" behindDoc="0" locked="0" layoutInCell="1" allowOverlap="1" wp14:anchorId="5421CEEF" wp14:editId="300C9558">
                <wp:simplePos x="0" y="0"/>
                <wp:positionH relativeFrom="margin">
                  <wp:posOffset>4623435</wp:posOffset>
                </wp:positionH>
                <wp:positionV relativeFrom="paragraph">
                  <wp:posOffset>6611620</wp:posOffset>
                </wp:positionV>
                <wp:extent cx="2018665" cy="1781175"/>
                <wp:effectExtent l="0" t="0" r="19685" b="28575"/>
                <wp:wrapNone/>
                <wp:docPr id="2765" name="Text Box 2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297B30E6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60FBC4C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4B79A28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1CEEF" id="Text Box 2765" o:spid="_x0000_s1925" type="#_x0000_t202" style="position:absolute;left:0;text-align:left;margin-left:364.05pt;margin-top:520.6pt;width:158.95pt;height:140.25pt;z-index:25270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" fillcolor="white [3201]" strokecolor="#e50650" strokeweight="1.5pt">
                <v:textbox>
                  <w:txbxContent>
                    <w:p w14:paraId="297B30E6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60FBC4C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4B79A28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08864" behindDoc="0" locked="0" layoutInCell="1" allowOverlap="1" wp14:anchorId="6DCA27BC" wp14:editId="7F633E2B">
                <wp:simplePos x="0" y="0"/>
                <wp:positionH relativeFrom="margin">
                  <wp:posOffset>2486660</wp:posOffset>
                </wp:positionH>
                <wp:positionV relativeFrom="paragraph">
                  <wp:posOffset>6611620</wp:posOffset>
                </wp:positionV>
                <wp:extent cx="2018665" cy="1781175"/>
                <wp:effectExtent l="0" t="0" r="19685" b="28575"/>
                <wp:wrapNone/>
                <wp:docPr id="2764" name="Text Box 2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35925C87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AF473D8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F0D0647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A27BC" id="Text Box 2764" o:spid="_x0000_s1926" type="#_x0000_t202" style="position:absolute;left:0;text-align:left;margin-left:195.8pt;margin-top:520.6pt;width:158.95pt;height:140.25pt;z-index:252708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" fillcolor="white [3201]" strokecolor="#e50650" strokeweight="1.5pt">
                <v:textbox>
                  <w:txbxContent>
                    <w:p w14:paraId="35925C87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AF473D8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F0D0647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07840" behindDoc="0" locked="0" layoutInCell="1" allowOverlap="1" wp14:anchorId="1D5506F6" wp14:editId="61F8D146">
                <wp:simplePos x="0" y="0"/>
                <wp:positionH relativeFrom="margin">
                  <wp:posOffset>379730</wp:posOffset>
                </wp:positionH>
                <wp:positionV relativeFrom="paragraph">
                  <wp:posOffset>6611620</wp:posOffset>
                </wp:positionV>
                <wp:extent cx="1982470" cy="1781175"/>
                <wp:effectExtent l="0" t="0" r="17780" b="28575"/>
                <wp:wrapNone/>
                <wp:docPr id="2763" name="Text Box 2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660BCCBB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DBA12FF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677C483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506F6" id="Text Box 2763" o:spid="_x0000_s1927" type="#_x0000_t202" style="position:absolute;left:0;text-align:left;margin-left:29.9pt;margin-top:520.6pt;width:156.1pt;height:140.25pt;z-index:25270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" fillcolor="white [3201]" strokecolor="#e50650" strokeweight="1.5pt">
                <v:textbox>
                  <w:txbxContent>
                    <w:p w14:paraId="660BCCBB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DBA12FF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677C483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06816" behindDoc="0" locked="0" layoutInCell="1" allowOverlap="1" wp14:anchorId="21815654" wp14:editId="79D99D91">
                <wp:simplePos x="0" y="0"/>
                <wp:positionH relativeFrom="column">
                  <wp:posOffset>5118100</wp:posOffset>
                </wp:positionH>
                <wp:positionV relativeFrom="paragraph">
                  <wp:posOffset>2039620</wp:posOffset>
                </wp:positionV>
                <wp:extent cx="1542415" cy="4429125"/>
                <wp:effectExtent l="0" t="0" r="19685" b="28575"/>
                <wp:wrapNone/>
                <wp:docPr id="2762" name="Text Box 2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121CF554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BFC51BB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15654" id="Text Box 2762" o:spid="_x0000_s1928" type="#_x0000_t202" style="position:absolute;left:0;text-align:left;margin-left:403pt;margin-top:160.6pt;width:121.45pt;height:348.75pt;z-index:25270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" fillcolor="white [3201]" strokecolor="#e50650" strokeweight="1.5pt">
                <v:textbox>
                  <w:txbxContent>
                    <w:p w14:paraId="121CF554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BFC51BB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05792" behindDoc="0" locked="0" layoutInCell="1" allowOverlap="1" wp14:anchorId="2C7EC7B3" wp14:editId="16BFF9F8">
                <wp:simplePos x="0" y="0"/>
                <wp:positionH relativeFrom="column">
                  <wp:posOffset>367665</wp:posOffset>
                </wp:positionH>
                <wp:positionV relativeFrom="paragraph">
                  <wp:posOffset>1089660</wp:posOffset>
                </wp:positionV>
                <wp:extent cx="6292215" cy="842645"/>
                <wp:effectExtent l="0" t="0" r="13335" b="14605"/>
                <wp:wrapNone/>
                <wp:docPr id="2761" name="Text Box 2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208C2E77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EC7B3" id="Text Box 2761" o:spid="_x0000_s1929" type="#_x0000_t202" style="position:absolute;left:0;text-align:left;margin-left:28.95pt;margin-top:85.8pt;width:495.45pt;height:66.35pt;z-index:25270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" fillcolor="white [3201]" strokecolor="#e50650" strokeweight="1.5pt">
                <v:textbox>
                  <w:txbxContent>
                    <w:p w14:paraId="208C2E77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04768" behindDoc="0" locked="0" layoutInCell="1" allowOverlap="1" wp14:anchorId="5DE54DB3" wp14:editId="40E2A51E">
                <wp:simplePos x="0" y="0"/>
                <wp:positionH relativeFrom="column">
                  <wp:posOffset>367665</wp:posOffset>
                </wp:positionH>
                <wp:positionV relativeFrom="paragraph">
                  <wp:posOffset>-285940</wp:posOffset>
                </wp:positionV>
                <wp:extent cx="6292215" cy="1246505"/>
                <wp:effectExtent l="0" t="0" r="13335" b="10795"/>
                <wp:wrapNone/>
                <wp:docPr id="2760" name="Text Box 2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E50650"/>
                          </a:solidFill>
                        </a:ln>
                      </wps:spPr>
                      <wps:txbx>
                        <w:txbxContent>
                          <w:p w14:paraId="5EC57146" w14:textId="77777777" w:rsidR="004858EE" w:rsidRPr="005547BF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E50650"/>
                                <w:sz w:val="66"/>
                                <w:szCs w:val="66"/>
                              </w:rPr>
                            </w:pPr>
                            <w:r w:rsidRPr="005547BF">
                              <w:rPr>
                                <w:rFonts w:ascii="Roboto" w:hAnsi="Roboto"/>
                                <w:b/>
                                <w:color w:val="E50650"/>
                                <w:sz w:val="66"/>
                                <w:szCs w:val="66"/>
                              </w:rPr>
                              <w:t>February</w:t>
                            </w:r>
                          </w:p>
                          <w:p w14:paraId="57976FBB" w14:textId="77777777" w:rsidR="004858EE" w:rsidRDefault="004858EE" w:rsidP="006F089F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67A648F3" w14:textId="77777777" w:rsidR="004858EE" w:rsidRPr="00CA5587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E54DB3" id="Text Box 2760" o:spid="_x0000_s1930" type="#_x0000_t202" style="position:absolute;left:0;text-align:left;margin-left:28.95pt;margin-top:-22.5pt;width:495.45pt;height:98.15pt;z-index:252704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" fillcolor="white [3201]" strokecolor="#e50650" strokeweight="1.5pt">
                <v:textbox>
                  <w:txbxContent>
                    <w:p w14:paraId="5EC57146" w14:textId="77777777" w:rsidR="004858EE" w:rsidRPr="005547BF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color w:val="E50650"/>
                          <w:sz w:val="66"/>
                          <w:szCs w:val="66"/>
                        </w:rPr>
                      </w:pPr>
                      <w:r w:rsidRPr="005547BF">
                        <w:rPr>
                          <w:rFonts w:ascii="Roboto" w:hAnsi="Roboto"/>
                          <w:b/>
                          <w:color w:val="E50650"/>
                          <w:sz w:val="66"/>
                          <w:szCs w:val="66"/>
                        </w:rPr>
                        <w:t>February</w:t>
                      </w:r>
                    </w:p>
                    <w:p w14:paraId="57976FBB" w14:textId="77777777" w:rsidR="004858EE" w:rsidRDefault="004858EE" w:rsidP="006F089F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67A648F3" w14:textId="77777777" w:rsidR="004858EE" w:rsidRPr="00CA5587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83" w:tblpY="3109"/>
        <w:tblW w:w="0" w:type="auto"/>
        <w:tblBorders>
          <w:top w:val="single" w:sz="18" w:space="0" w:color="F9B000"/>
          <w:left w:val="single" w:sz="18" w:space="0" w:color="F9B000"/>
          <w:bottom w:val="single" w:sz="18" w:space="0" w:color="F9B000"/>
          <w:right w:val="single" w:sz="18" w:space="0" w:color="F9B000"/>
          <w:insideH w:val="single" w:sz="18" w:space="0" w:color="F9B000"/>
          <w:insideV w:val="single" w:sz="18" w:space="0" w:color="F9B00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6F089F" w14:paraId="3C58E98E" w14:textId="77777777" w:rsidTr="00945850">
        <w:trPr>
          <w:trHeight w:val="1112"/>
        </w:trPr>
        <w:tc>
          <w:tcPr>
            <w:tcW w:w="1445" w:type="dxa"/>
            <w:vAlign w:val="center"/>
          </w:tcPr>
          <w:p w14:paraId="4598A755" w14:textId="77777777" w:rsidR="006F089F" w:rsidRDefault="006F089F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0C583F66" w14:textId="77777777" w:rsidR="006F089F" w:rsidRDefault="006F089F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3084E587" w14:textId="77777777" w:rsidR="006F089F" w:rsidRDefault="006F089F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75662BBB" w14:textId="77777777" w:rsidR="006F089F" w:rsidRDefault="006F089F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6BA88DE8" w14:textId="77777777" w:rsidR="006F089F" w:rsidRDefault="006F089F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6F089F" w14:paraId="44BB232D" w14:textId="77777777" w:rsidTr="00945850">
        <w:trPr>
          <w:trHeight w:val="1112"/>
        </w:trPr>
        <w:tc>
          <w:tcPr>
            <w:tcW w:w="1445" w:type="dxa"/>
          </w:tcPr>
          <w:p w14:paraId="3A04B232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134F830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82222FA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0A4ACFB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88D030F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6F089F" w14:paraId="64998471" w14:textId="77777777" w:rsidTr="00945850">
        <w:trPr>
          <w:trHeight w:val="1112"/>
        </w:trPr>
        <w:tc>
          <w:tcPr>
            <w:tcW w:w="1445" w:type="dxa"/>
          </w:tcPr>
          <w:p w14:paraId="5A414F2F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687B61D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F62298F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3E1478A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48244E3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6F089F" w14:paraId="7E38D549" w14:textId="77777777" w:rsidTr="00945850">
        <w:trPr>
          <w:trHeight w:val="1112"/>
        </w:trPr>
        <w:tc>
          <w:tcPr>
            <w:tcW w:w="1445" w:type="dxa"/>
          </w:tcPr>
          <w:p w14:paraId="707AC3EE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0BB7C58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39E119D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2167F1E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4175586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6F089F" w14:paraId="35C2E6ED" w14:textId="77777777" w:rsidTr="00945850">
        <w:trPr>
          <w:trHeight w:val="1112"/>
        </w:trPr>
        <w:tc>
          <w:tcPr>
            <w:tcW w:w="1445" w:type="dxa"/>
          </w:tcPr>
          <w:p w14:paraId="655B6008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D7FFF53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2730CFD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2C606E1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202855D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6F089F" w14:paraId="75926702" w14:textId="77777777" w:rsidTr="00945850">
        <w:trPr>
          <w:trHeight w:val="1112"/>
        </w:trPr>
        <w:tc>
          <w:tcPr>
            <w:tcW w:w="1445" w:type="dxa"/>
          </w:tcPr>
          <w:p w14:paraId="1121EE08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DB5763B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585A0A9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2712419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982AF79" w14:textId="77777777" w:rsidR="006F089F" w:rsidRPr="001652A3" w:rsidRDefault="006F089F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0C869E75" w14:textId="77777777" w:rsidR="00945850" w:rsidRDefault="00945850" w:rsidP="009F6735">
      <w:pPr>
        <w:rPr>
          <w:rFonts w:ascii="Roboto" w:hAnsi="Roboto"/>
          <w:b/>
          <w:noProof/>
          <w:sz w:val="72"/>
          <w:szCs w:val="72"/>
        </w:rPr>
        <w:sectPr w:rsidR="00945850" w:rsidSect="00A34046">
          <w:headerReference w:type="default" r:id="rId88"/>
          <w:footerReference w:type="default" r:id="rId89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70016" behindDoc="0" locked="0" layoutInCell="1" allowOverlap="1" wp14:anchorId="51E5489D" wp14:editId="641F8B45">
                <wp:simplePos x="0" y="0"/>
                <wp:positionH relativeFrom="column">
                  <wp:posOffset>388620</wp:posOffset>
                </wp:positionH>
                <wp:positionV relativeFrom="paragraph">
                  <wp:posOffset>-342265</wp:posOffset>
                </wp:positionV>
                <wp:extent cx="6292215" cy="1246505"/>
                <wp:effectExtent l="0" t="0" r="13335" b="10795"/>
                <wp:wrapNone/>
                <wp:docPr id="3438" name="Text Box 3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2BF307F9" w14:textId="77777777" w:rsidR="004858EE" w:rsidRPr="005547BF" w:rsidRDefault="004858EE" w:rsidP="0094585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</w:pPr>
                            <w:r w:rsidRPr="005547BF"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  <w:t>March</w:t>
                            </w:r>
                          </w:p>
                          <w:p w14:paraId="2585A590" w14:textId="77777777" w:rsidR="004858EE" w:rsidRPr="00852AFA" w:rsidRDefault="004858EE" w:rsidP="00945850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132D5171" w14:textId="77777777" w:rsidR="004858EE" w:rsidRPr="00CA5587" w:rsidRDefault="004858EE" w:rsidP="0094585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E5489D" id="Text Box 3438" o:spid="_x0000_s1931" type="#_x0000_t202" style="position:absolute;left:0;text-align:left;margin-left:30.6pt;margin-top:-26.95pt;width:495.45pt;height:98.15pt;z-index:253270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" fillcolor="white [3201]" strokecolor="#f9b000" strokeweight="1.5pt">
                <v:textbox>
                  <w:txbxContent>
                    <w:p w14:paraId="2BF307F9" w14:textId="77777777" w:rsidR="004858EE" w:rsidRPr="005547BF" w:rsidRDefault="004858EE" w:rsidP="00945850">
                      <w:pPr>
                        <w:jc w:val="center"/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</w:pPr>
                      <w:r w:rsidRPr="005547BF"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  <w:t>March</w:t>
                      </w:r>
                    </w:p>
                    <w:p w14:paraId="2585A590" w14:textId="77777777" w:rsidR="004858EE" w:rsidRPr="00852AFA" w:rsidRDefault="004858EE" w:rsidP="00945850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132D5171" w14:textId="77777777" w:rsidR="004858EE" w:rsidRPr="00CA5587" w:rsidRDefault="004858EE" w:rsidP="00945850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71040" behindDoc="0" locked="0" layoutInCell="1" allowOverlap="1" wp14:anchorId="292EC6E9" wp14:editId="0291A141">
                <wp:simplePos x="0" y="0"/>
                <wp:positionH relativeFrom="column">
                  <wp:posOffset>388620</wp:posOffset>
                </wp:positionH>
                <wp:positionV relativeFrom="paragraph">
                  <wp:posOffset>1033145</wp:posOffset>
                </wp:positionV>
                <wp:extent cx="6292215" cy="842645"/>
                <wp:effectExtent l="0" t="0" r="13335" b="14605"/>
                <wp:wrapNone/>
                <wp:docPr id="3439" name="Text Box 3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50775B81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EC6E9" id="Text Box 3439" o:spid="_x0000_s1932" type="#_x0000_t202" style="position:absolute;left:0;text-align:left;margin-left:30.6pt;margin-top:81.35pt;width:495.45pt;height:66.35pt;z-index:2532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" fillcolor="white [3201]" strokecolor="#f9b000" strokeweight="1.5pt">
                <v:textbox>
                  <w:txbxContent>
                    <w:p w14:paraId="50775B81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72064" behindDoc="0" locked="0" layoutInCell="1" allowOverlap="1" wp14:anchorId="27E3EE77" wp14:editId="6E401961">
                <wp:simplePos x="0" y="0"/>
                <wp:positionH relativeFrom="column">
                  <wp:posOffset>5139055</wp:posOffset>
                </wp:positionH>
                <wp:positionV relativeFrom="paragraph">
                  <wp:posOffset>1983105</wp:posOffset>
                </wp:positionV>
                <wp:extent cx="1542415" cy="4429125"/>
                <wp:effectExtent l="0" t="0" r="19685" b="28575"/>
                <wp:wrapNone/>
                <wp:docPr id="3440" name="Text Box 3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6D0DBA02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2A5DC3B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3EE77" id="Text Box 3440" o:spid="_x0000_s1933" type="#_x0000_t202" style="position:absolute;left:0;text-align:left;margin-left:404.65pt;margin-top:156.15pt;width:121.45pt;height:348.75pt;z-index:2532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" fillcolor="white [3201]" strokecolor="#f9b000" strokeweight="1.5pt">
                <v:textbox>
                  <w:txbxContent>
                    <w:p w14:paraId="6D0DBA02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2A5DC3B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73088" behindDoc="0" locked="0" layoutInCell="1" allowOverlap="1" wp14:anchorId="2C1AA064" wp14:editId="1487E370">
                <wp:simplePos x="0" y="0"/>
                <wp:positionH relativeFrom="margin">
                  <wp:posOffset>400685</wp:posOffset>
                </wp:positionH>
                <wp:positionV relativeFrom="paragraph">
                  <wp:posOffset>6555105</wp:posOffset>
                </wp:positionV>
                <wp:extent cx="1982470" cy="1781175"/>
                <wp:effectExtent l="0" t="0" r="17780" b="28575"/>
                <wp:wrapNone/>
                <wp:docPr id="3441" name="Text Box 3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1754478D" w14:textId="77777777" w:rsidR="004858EE" w:rsidRPr="001652A3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749A8FE" w14:textId="77777777" w:rsidR="004858EE" w:rsidRPr="001652A3" w:rsidRDefault="004858EE" w:rsidP="0094585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FE4D7A9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AA064" id="Text Box 3441" o:spid="_x0000_s1934" type="#_x0000_t202" style="position:absolute;left:0;text-align:left;margin-left:31.55pt;margin-top:516.15pt;width:156.1pt;height:140.25pt;z-index:2532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" fillcolor="white [3201]" strokecolor="#f9b000" strokeweight="1.5pt">
                <v:textbox>
                  <w:txbxContent>
                    <w:p w14:paraId="1754478D" w14:textId="77777777" w:rsidR="004858EE" w:rsidRPr="001652A3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749A8FE" w14:textId="77777777" w:rsidR="004858EE" w:rsidRPr="001652A3" w:rsidRDefault="004858EE" w:rsidP="0094585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FE4D7A9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74112" behindDoc="0" locked="0" layoutInCell="1" allowOverlap="1" wp14:anchorId="3C2D01A0" wp14:editId="25A42AF9">
                <wp:simplePos x="0" y="0"/>
                <wp:positionH relativeFrom="margin">
                  <wp:posOffset>2507615</wp:posOffset>
                </wp:positionH>
                <wp:positionV relativeFrom="paragraph">
                  <wp:posOffset>6555105</wp:posOffset>
                </wp:positionV>
                <wp:extent cx="2018665" cy="1781175"/>
                <wp:effectExtent l="0" t="0" r="19685" b="28575"/>
                <wp:wrapNone/>
                <wp:docPr id="3442" name="Text Box 3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6CE10B50" w14:textId="77777777" w:rsidR="004858EE" w:rsidRPr="001652A3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07BE677" w14:textId="77777777" w:rsidR="004858EE" w:rsidRPr="001652A3" w:rsidRDefault="004858EE" w:rsidP="0094585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C451401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D01A0" id="Text Box 3442" o:spid="_x0000_s1935" type="#_x0000_t202" style="position:absolute;left:0;text-align:left;margin-left:197.45pt;margin-top:516.15pt;width:158.95pt;height:140.25pt;z-index:2532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" fillcolor="white [3201]" strokecolor="#f9b000" strokeweight="1.5pt">
                <v:textbox>
                  <w:txbxContent>
                    <w:p w14:paraId="6CE10B50" w14:textId="77777777" w:rsidR="004858EE" w:rsidRPr="001652A3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07BE677" w14:textId="77777777" w:rsidR="004858EE" w:rsidRPr="001652A3" w:rsidRDefault="004858EE" w:rsidP="0094585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C451401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26114FC0" wp14:editId="012D428F">
                <wp:simplePos x="0" y="0"/>
                <wp:positionH relativeFrom="margin">
                  <wp:posOffset>4644390</wp:posOffset>
                </wp:positionH>
                <wp:positionV relativeFrom="paragraph">
                  <wp:posOffset>6555105</wp:posOffset>
                </wp:positionV>
                <wp:extent cx="2018665" cy="1781175"/>
                <wp:effectExtent l="0" t="0" r="19685" b="28575"/>
                <wp:wrapNone/>
                <wp:docPr id="3443" name="Text Box 3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61FB1E12" w14:textId="77777777" w:rsidR="004858EE" w:rsidRPr="001652A3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9BD8D93" w14:textId="77777777" w:rsidR="004858EE" w:rsidRPr="001652A3" w:rsidRDefault="004858EE" w:rsidP="0094585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7ED416D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14FC0" id="Text Box 3443" o:spid="_x0000_s1936" type="#_x0000_t202" style="position:absolute;left:0;text-align:left;margin-left:365.7pt;margin-top:516.15pt;width:158.95pt;height:140.25pt;z-index:25327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" fillcolor="white [3201]" strokecolor="#f9b000" strokeweight="1.5pt">
                <v:textbox>
                  <w:txbxContent>
                    <w:p w14:paraId="61FB1E12" w14:textId="77777777" w:rsidR="004858EE" w:rsidRPr="001652A3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9BD8D93" w14:textId="77777777" w:rsidR="004858EE" w:rsidRPr="001652A3" w:rsidRDefault="004858EE" w:rsidP="0094585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7ED416D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76160" behindDoc="0" locked="0" layoutInCell="1" allowOverlap="1" wp14:anchorId="405F1834" wp14:editId="1B305BD6">
            <wp:simplePos x="0" y="0"/>
            <wp:positionH relativeFrom="column">
              <wp:posOffset>5262245</wp:posOffset>
            </wp:positionH>
            <wp:positionV relativeFrom="paragraph">
              <wp:posOffset>5835650</wp:posOffset>
            </wp:positionV>
            <wp:extent cx="1292225" cy="498475"/>
            <wp:effectExtent l="0" t="0" r="3175" b="0"/>
            <wp:wrapNone/>
            <wp:docPr id="3444" name="Picture 3444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5850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77184" behindDoc="0" locked="0" layoutInCell="1" allowOverlap="1" wp14:anchorId="293FD0A0" wp14:editId="1033403A">
            <wp:simplePos x="0" y="0"/>
            <wp:positionH relativeFrom="column">
              <wp:posOffset>204470</wp:posOffset>
            </wp:positionH>
            <wp:positionV relativeFrom="paragraph">
              <wp:posOffset>-52070</wp:posOffset>
            </wp:positionV>
            <wp:extent cx="1190625" cy="743585"/>
            <wp:effectExtent l="0" t="0" r="0" b="0"/>
            <wp:wrapNone/>
            <wp:docPr id="3445" name="Picture 3445" descr="C:\Users\thomas.becker\AppData\Local\Microsoft\Windows\INetCache\Content.Word\Bee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homas.becker\AppData\Local\Microsoft\Windows\INetCache\Content.Word\Bee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7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5850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78208" behindDoc="0" locked="0" layoutInCell="1" allowOverlap="1" wp14:anchorId="1933AA18" wp14:editId="6E1116F5">
            <wp:simplePos x="0" y="0"/>
            <wp:positionH relativeFrom="column">
              <wp:posOffset>5653016</wp:posOffset>
            </wp:positionH>
            <wp:positionV relativeFrom="paragraph">
              <wp:posOffset>-17979</wp:posOffset>
            </wp:positionV>
            <wp:extent cx="771525" cy="605196"/>
            <wp:effectExtent l="0" t="0" r="0" b="4445"/>
            <wp:wrapNone/>
            <wp:docPr id="3446" name="Picture 3446" descr="C:\Users\thomas.becker\AppData\Local\Microsoft\Windows\INetCache\Content.Word\Ladybird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homas.becker\AppData\Local\Microsoft\Windows\INetCache\Content.Word\Ladybird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60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62" w:tblpY="3196"/>
        <w:tblW w:w="0" w:type="auto"/>
        <w:tblBorders>
          <w:top w:val="single" w:sz="18" w:space="0" w:color="F9B000"/>
          <w:left w:val="single" w:sz="18" w:space="0" w:color="F9B000"/>
          <w:bottom w:val="single" w:sz="18" w:space="0" w:color="F9B000"/>
          <w:right w:val="single" w:sz="18" w:space="0" w:color="F9B000"/>
          <w:insideH w:val="single" w:sz="18" w:space="0" w:color="F9B000"/>
          <w:insideV w:val="single" w:sz="18" w:space="0" w:color="F9B00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945850" w14:paraId="61E96CE1" w14:textId="77777777" w:rsidTr="00945850">
        <w:trPr>
          <w:trHeight w:val="1112"/>
        </w:trPr>
        <w:tc>
          <w:tcPr>
            <w:tcW w:w="1445" w:type="dxa"/>
            <w:vAlign w:val="center"/>
          </w:tcPr>
          <w:p w14:paraId="2379A32E" w14:textId="77777777" w:rsidR="00945850" w:rsidRDefault="00945850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0C75E9CA" w14:textId="77777777" w:rsidR="00945850" w:rsidRDefault="00945850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2296A833" w14:textId="77777777" w:rsidR="00945850" w:rsidRDefault="00945850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08BF80C0" w14:textId="77777777" w:rsidR="00945850" w:rsidRDefault="00945850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35BAFF85" w14:textId="77777777" w:rsidR="00945850" w:rsidRDefault="00945850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945850" w14:paraId="7D5442B3" w14:textId="77777777" w:rsidTr="00945850">
        <w:trPr>
          <w:trHeight w:val="1112"/>
        </w:trPr>
        <w:tc>
          <w:tcPr>
            <w:tcW w:w="1445" w:type="dxa"/>
          </w:tcPr>
          <w:p w14:paraId="5302CC3A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D61BAC4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946C80C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B753BD7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B858BE2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6F3FE566" w14:textId="77777777" w:rsidTr="00945850">
        <w:trPr>
          <w:trHeight w:val="1112"/>
        </w:trPr>
        <w:tc>
          <w:tcPr>
            <w:tcW w:w="1445" w:type="dxa"/>
          </w:tcPr>
          <w:p w14:paraId="248FD8EC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D818E02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E31A603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1BA9F46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F7D26A2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13F238F9" w14:textId="77777777" w:rsidTr="00945850">
        <w:trPr>
          <w:trHeight w:val="1112"/>
        </w:trPr>
        <w:tc>
          <w:tcPr>
            <w:tcW w:w="1445" w:type="dxa"/>
          </w:tcPr>
          <w:p w14:paraId="01505E03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333588F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3D913A8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9D3F1BB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2ED480E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78FA3753" w14:textId="77777777" w:rsidTr="00945850">
        <w:trPr>
          <w:trHeight w:val="1112"/>
        </w:trPr>
        <w:tc>
          <w:tcPr>
            <w:tcW w:w="1445" w:type="dxa"/>
          </w:tcPr>
          <w:p w14:paraId="4E8073E9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0EB881D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6D18B8A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FE30027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289BBE7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63B1895A" w14:textId="77777777" w:rsidTr="00945850">
        <w:trPr>
          <w:trHeight w:val="1112"/>
        </w:trPr>
        <w:tc>
          <w:tcPr>
            <w:tcW w:w="1445" w:type="dxa"/>
          </w:tcPr>
          <w:p w14:paraId="32296404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8EEB767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8FEF555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816B516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A2E0CE5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2CEF2B92" w14:textId="77777777" w:rsidR="00945850" w:rsidRDefault="00945850" w:rsidP="009F6735">
      <w:pPr>
        <w:rPr>
          <w:rFonts w:ascii="Roboto" w:hAnsi="Roboto"/>
          <w:b/>
          <w:noProof/>
          <w:sz w:val="72"/>
          <w:szCs w:val="72"/>
        </w:rPr>
        <w:sectPr w:rsidR="00945850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945850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57728" behindDoc="0" locked="0" layoutInCell="1" allowOverlap="1" wp14:anchorId="20AAB6B5" wp14:editId="5030016A">
            <wp:simplePos x="0" y="0"/>
            <wp:positionH relativeFrom="column">
              <wp:posOffset>5638800</wp:posOffset>
            </wp:positionH>
            <wp:positionV relativeFrom="paragraph">
              <wp:posOffset>-18415</wp:posOffset>
            </wp:positionV>
            <wp:extent cx="771525" cy="605155"/>
            <wp:effectExtent l="0" t="0" r="0" b="4445"/>
            <wp:wrapNone/>
            <wp:docPr id="3428" name="Picture 3428" descr="C:\Users\thomas.becker\AppData\Local\Microsoft\Windows\INetCache\Content.Word\Ladybird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homas.becker\AppData\Local\Microsoft\Windows\INetCache\Content.Word\Ladybird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5850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56704" behindDoc="0" locked="0" layoutInCell="1" allowOverlap="1" wp14:anchorId="5CB31A2B" wp14:editId="5DFFDB94">
            <wp:simplePos x="0" y="0"/>
            <wp:positionH relativeFrom="column">
              <wp:posOffset>190500</wp:posOffset>
            </wp:positionH>
            <wp:positionV relativeFrom="paragraph">
              <wp:posOffset>-52070</wp:posOffset>
            </wp:positionV>
            <wp:extent cx="1190625" cy="743585"/>
            <wp:effectExtent l="0" t="0" r="0" b="0"/>
            <wp:wrapNone/>
            <wp:docPr id="3427" name="Picture 3427" descr="C:\Users\thomas.becker\AppData\Local\Microsoft\Windows\INetCache\Content.Word\Bee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homas.becker\AppData\Local\Microsoft\Windows\INetCache\Content.Word\Bee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7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5850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55680" behindDoc="0" locked="0" layoutInCell="1" allowOverlap="1" wp14:anchorId="3B97B58D" wp14:editId="461CB492">
            <wp:simplePos x="0" y="0"/>
            <wp:positionH relativeFrom="column">
              <wp:posOffset>5248275</wp:posOffset>
            </wp:positionH>
            <wp:positionV relativeFrom="paragraph">
              <wp:posOffset>5835650</wp:posOffset>
            </wp:positionV>
            <wp:extent cx="1292225" cy="498475"/>
            <wp:effectExtent l="0" t="0" r="3175" b="0"/>
            <wp:wrapNone/>
            <wp:docPr id="3426" name="Picture 3426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54656" behindDoc="0" locked="0" layoutInCell="1" allowOverlap="1" wp14:anchorId="5648106A" wp14:editId="25AAA85F">
                <wp:simplePos x="0" y="0"/>
                <wp:positionH relativeFrom="margin">
                  <wp:posOffset>4630420</wp:posOffset>
                </wp:positionH>
                <wp:positionV relativeFrom="paragraph">
                  <wp:posOffset>6555105</wp:posOffset>
                </wp:positionV>
                <wp:extent cx="2018665" cy="1781175"/>
                <wp:effectExtent l="0" t="0" r="19685" b="28575"/>
                <wp:wrapNone/>
                <wp:docPr id="3425" name="Text Box 3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1F800230" w14:textId="77777777" w:rsidR="004858EE" w:rsidRPr="001652A3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CE0BC83" w14:textId="77777777" w:rsidR="004858EE" w:rsidRPr="001652A3" w:rsidRDefault="004858EE" w:rsidP="0094585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4ACB599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8106A" id="Text Box 3425" o:spid="_x0000_s1937" type="#_x0000_t202" style="position:absolute;left:0;text-align:left;margin-left:364.6pt;margin-top:516.15pt;width:158.95pt;height:140.25pt;z-index:2532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" fillcolor="white [3201]" strokecolor="#f9b000" strokeweight="1.5pt">
                <v:textbox>
                  <w:txbxContent>
                    <w:p w14:paraId="1F800230" w14:textId="77777777" w:rsidR="004858EE" w:rsidRPr="001652A3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CE0BC83" w14:textId="77777777" w:rsidR="004858EE" w:rsidRPr="001652A3" w:rsidRDefault="004858EE" w:rsidP="0094585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4ACB599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53632" behindDoc="0" locked="0" layoutInCell="1" allowOverlap="1" wp14:anchorId="1F0A13A3" wp14:editId="60A026DC">
                <wp:simplePos x="0" y="0"/>
                <wp:positionH relativeFrom="margin">
                  <wp:posOffset>2493645</wp:posOffset>
                </wp:positionH>
                <wp:positionV relativeFrom="paragraph">
                  <wp:posOffset>6555105</wp:posOffset>
                </wp:positionV>
                <wp:extent cx="2018665" cy="1781175"/>
                <wp:effectExtent l="0" t="0" r="19685" b="28575"/>
                <wp:wrapNone/>
                <wp:docPr id="3424" name="Text Box 3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1C54E644" w14:textId="77777777" w:rsidR="004858EE" w:rsidRPr="001652A3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012807F" w14:textId="77777777" w:rsidR="004858EE" w:rsidRPr="001652A3" w:rsidRDefault="004858EE" w:rsidP="0094585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0D827AE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A13A3" id="Text Box 3424" o:spid="_x0000_s1938" type="#_x0000_t202" style="position:absolute;left:0;text-align:left;margin-left:196.35pt;margin-top:516.15pt;width:158.95pt;height:140.25pt;z-index:25325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" fillcolor="white [3201]" strokecolor="#f9b000" strokeweight="1.5pt">
                <v:textbox>
                  <w:txbxContent>
                    <w:p w14:paraId="1C54E644" w14:textId="77777777" w:rsidR="004858EE" w:rsidRPr="001652A3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012807F" w14:textId="77777777" w:rsidR="004858EE" w:rsidRPr="001652A3" w:rsidRDefault="004858EE" w:rsidP="0094585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0D827AE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52608" behindDoc="0" locked="0" layoutInCell="1" allowOverlap="1" wp14:anchorId="7AFFAD2B" wp14:editId="3DA3565D">
                <wp:simplePos x="0" y="0"/>
                <wp:positionH relativeFrom="margin">
                  <wp:posOffset>386715</wp:posOffset>
                </wp:positionH>
                <wp:positionV relativeFrom="paragraph">
                  <wp:posOffset>6555105</wp:posOffset>
                </wp:positionV>
                <wp:extent cx="1982470" cy="1781175"/>
                <wp:effectExtent l="0" t="0" r="17780" b="28575"/>
                <wp:wrapNone/>
                <wp:docPr id="3423" name="Text Box 3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79974ADC" w14:textId="77777777" w:rsidR="004858EE" w:rsidRPr="001652A3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C1FE032" w14:textId="77777777" w:rsidR="004858EE" w:rsidRPr="001652A3" w:rsidRDefault="004858EE" w:rsidP="0094585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DE8A4D3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FAD2B" id="Text Box 3423" o:spid="_x0000_s1939" type="#_x0000_t202" style="position:absolute;left:0;text-align:left;margin-left:30.45pt;margin-top:516.15pt;width:156.1pt;height:140.25pt;z-index:25325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" fillcolor="white [3201]" strokecolor="#f9b000" strokeweight="1.5pt">
                <v:textbox>
                  <w:txbxContent>
                    <w:p w14:paraId="79974ADC" w14:textId="77777777" w:rsidR="004858EE" w:rsidRPr="001652A3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C1FE032" w14:textId="77777777" w:rsidR="004858EE" w:rsidRPr="001652A3" w:rsidRDefault="004858EE" w:rsidP="0094585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DE8A4D3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51584" behindDoc="0" locked="0" layoutInCell="1" allowOverlap="1" wp14:anchorId="3E34FE7C" wp14:editId="1213A694">
                <wp:simplePos x="0" y="0"/>
                <wp:positionH relativeFrom="column">
                  <wp:posOffset>5125085</wp:posOffset>
                </wp:positionH>
                <wp:positionV relativeFrom="paragraph">
                  <wp:posOffset>1983105</wp:posOffset>
                </wp:positionV>
                <wp:extent cx="1542415" cy="4429125"/>
                <wp:effectExtent l="0" t="0" r="19685" b="28575"/>
                <wp:wrapNone/>
                <wp:docPr id="3422" name="Text Box 3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38BADEA6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3FC67B5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4FE7C" id="Text Box 3422" o:spid="_x0000_s1940" type="#_x0000_t202" style="position:absolute;left:0;text-align:left;margin-left:403.55pt;margin-top:156.15pt;width:121.45pt;height:348.75pt;z-index:2532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" fillcolor="white [3201]" strokecolor="#f9b000" strokeweight="1.5pt">
                <v:textbox>
                  <w:txbxContent>
                    <w:p w14:paraId="38BADEA6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3FC67B5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50560" behindDoc="0" locked="0" layoutInCell="1" allowOverlap="1" wp14:anchorId="16EA32D7" wp14:editId="31AD28FD">
                <wp:simplePos x="0" y="0"/>
                <wp:positionH relativeFrom="column">
                  <wp:posOffset>374650</wp:posOffset>
                </wp:positionH>
                <wp:positionV relativeFrom="paragraph">
                  <wp:posOffset>1033145</wp:posOffset>
                </wp:positionV>
                <wp:extent cx="6292215" cy="842645"/>
                <wp:effectExtent l="0" t="0" r="13335" b="14605"/>
                <wp:wrapNone/>
                <wp:docPr id="3421" name="Text Box 3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305A21F5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A32D7" id="Text Box 3421" o:spid="_x0000_s1941" type="#_x0000_t202" style="position:absolute;left:0;text-align:left;margin-left:29.5pt;margin-top:81.35pt;width:495.45pt;height:66.35pt;z-index:2532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" fillcolor="white [3201]" strokecolor="#f9b000" strokeweight="1.5pt">
                <v:textbox>
                  <w:txbxContent>
                    <w:p w14:paraId="305A21F5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49536" behindDoc="0" locked="0" layoutInCell="1" allowOverlap="1" wp14:anchorId="5B0A454E" wp14:editId="3411A18B">
                <wp:simplePos x="0" y="0"/>
                <wp:positionH relativeFrom="column">
                  <wp:posOffset>375218</wp:posOffset>
                </wp:positionH>
                <wp:positionV relativeFrom="paragraph">
                  <wp:posOffset>-341829</wp:posOffset>
                </wp:positionV>
                <wp:extent cx="6292215" cy="1246505"/>
                <wp:effectExtent l="0" t="0" r="13335" b="10795"/>
                <wp:wrapNone/>
                <wp:docPr id="3420" name="Text Box 3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76E91210" w14:textId="77777777" w:rsidR="004858EE" w:rsidRPr="005547BF" w:rsidRDefault="004858EE" w:rsidP="0094585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</w:pPr>
                            <w:r w:rsidRPr="005547BF"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  <w:t>March</w:t>
                            </w:r>
                          </w:p>
                          <w:p w14:paraId="6666D903" w14:textId="77777777" w:rsidR="004858EE" w:rsidRPr="00852AFA" w:rsidRDefault="004858EE" w:rsidP="00945850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12A022D5" w14:textId="77777777" w:rsidR="004858EE" w:rsidRPr="00CA5587" w:rsidRDefault="004858EE" w:rsidP="0094585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0A454E" id="Text Box 3420" o:spid="_x0000_s1942" type="#_x0000_t202" style="position:absolute;left:0;text-align:left;margin-left:29.55pt;margin-top:-26.9pt;width:495.45pt;height:98.15pt;z-index:25324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" fillcolor="white [3201]" strokecolor="#f9b000" strokeweight="1.5pt">
                <v:textbox>
                  <w:txbxContent>
                    <w:p w14:paraId="76E91210" w14:textId="77777777" w:rsidR="004858EE" w:rsidRPr="005547BF" w:rsidRDefault="004858EE" w:rsidP="00945850">
                      <w:pPr>
                        <w:jc w:val="center"/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</w:pPr>
                      <w:r w:rsidRPr="005547BF"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  <w:t>March</w:t>
                      </w:r>
                    </w:p>
                    <w:p w14:paraId="6666D903" w14:textId="77777777" w:rsidR="004858EE" w:rsidRPr="00852AFA" w:rsidRDefault="004858EE" w:rsidP="00945850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12A022D5" w14:textId="77777777" w:rsidR="004858EE" w:rsidRPr="00CA5587" w:rsidRDefault="004858EE" w:rsidP="00945850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62" w:tblpY="3131"/>
        <w:tblW w:w="0" w:type="auto"/>
        <w:tblBorders>
          <w:top w:val="single" w:sz="18" w:space="0" w:color="F9B000"/>
          <w:left w:val="single" w:sz="18" w:space="0" w:color="F9B000"/>
          <w:bottom w:val="single" w:sz="18" w:space="0" w:color="F9B000"/>
          <w:right w:val="single" w:sz="18" w:space="0" w:color="F9B000"/>
          <w:insideH w:val="single" w:sz="18" w:space="0" w:color="F9B000"/>
          <w:insideV w:val="single" w:sz="18" w:space="0" w:color="F9B00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945850" w14:paraId="365DF9E2" w14:textId="77777777" w:rsidTr="00945850">
        <w:trPr>
          <w:trHeight w:val="1112"/>
        </w:trPr>
        <w:tc>
          <w:tcPr>
            <w:tcW w:w="1445" w:type="dxa"/>
            <w:vAlign w:val="center"/>
          </w:tcPr>
          <w:p w14:paraId="6E674CC3" w14:textId="77777777" w:rsidR="00945850" w:rsidRDefault="00945850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0BF8D50C" w14:textId="77777777" w:rsidR="00945850" w:rsidRDefault="00945850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6411D8BE" w14:textId="77777777" w:rsidR="00945850" w:rsidRDefault="00945850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1BB4D162" w14:textId="77777777" w:rsidR="00945850" w:rsidRDefault="00945850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02D166B6" w14:textId="77777777" w:rsidR="00945850" w:rsidRDefault="00945850" w:rsidP="00945850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945850" w14:paraId="6A32301A" w14:textId="77777777" w:rsidTr="00945850">
        <w:trPr>
          <w:trHeight w:val="1112"/>
        </w:trPr>
        <w:tc>
          <w:tcPr>
            <w:tcW w:w="1445" w:type="dxa"/>
          </w:tcPr>
          <w:p w14:paraId="4E481B8F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F56203B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61F44C2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89DB1B3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4B6F718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47CA3076" w14:textId="77777777" w:rsidTr="00945850">
        <w:trPr>
          <w:trHeight w:val="1112"/>
        </w:trPr>
        <w:tc>
          <w:tcPr>
            <w:tcW w:w="1445" w:type="dxa"/>
          </w:tcPr>
          <w:p w14:paraId="226C543A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0E7F56F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DBF7E49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65CA3FD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B0C0935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41CDE9FC" w14:textId="77777777" w:rsidTr="00945850">
        <w:trPr>
          <w:trHeight w:val="1112"/>
        </w:trPr>
        <w:tc>
          <w:tcPr>
            <w:tcW w:w="1445" w:type="dxa"/>
          </w:tcPr>
          <w:p w14:paraId="32B20299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21A785A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C880D8D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A7CD9FB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2C31A1E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3AA3651D" w14:textId="77777777" w:rsidTr="00945850">
        <w:trPr>
          <w:trHeight w:val="1112"/>
        </w:trPr>
        <w:tc>
          <w:tcPr>
            <w:tcW w:w="1445" w:type="dxa"/>
          </w:tcPr>
          <w:p w14:paraId="13963068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3CBC0AE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AAB7DD9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007AEDE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1CC6DF7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23CF24BB" w14:textId="77777777" w:rsidTr="00945850">
        <w:trPr>
          <w:trHeight w:val="1112"/>
        </w:trPr>
        <w:tc>
          <w:tcPr>
            <w:tcW w:w="1445" w:type="dxa"/>
          </w:tcPr>
          <w:p w14:paraId="296ACED8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18E0EFC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1E19D35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758D4EC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5ED186E" w14:textId="77777777" w:rsidR="00945850" w:rsidRPr="001652A3" w:rsidRDefault="00945850" w:rsidP="00945850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5CC0DBA5" w14:textId="77777777" w:rsidR="00945850" w:rsidRDefault="00945850" w:rsidP="009F6735">
      <w:pPr>
        <w:rPr>
          <w:rFonts w:ascii="Roboto" w:hAnsi="Roboto"/>
          <w:b/>
          <w:noProof/>
          <w:sz w:val="72"/>
          <w:szCs w:val="72"/>
        </w:rPr>
        <w:sectPr w:rsidR="00945850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945850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67968" behindDoc="0" locked="0" layoutInCell="1" allowOverlap="1" wp14:anchorId="236F3407" wp14:editId="7C2BC4E9">
            <wp:simplePos x="0" y="0"/>
            <wp:positionH relativeFrom="column">
              <wp:posOffset>5624830</wp:posOffset>
            </wp:positionH>
            <wp:positionV relativeFrom="paragraph">
              <wp:posOffset>-32385</wp:posOffset>
            </wp:positionV>
            <wp:extent cx="771525" cy="605155"/>
            <wp:effectExtent l="0" t="0" r="0" b="4445"/>
            <wp:wrapNone/>
            <wp:docPr id="3437" name="Picture 3437" descr="C:\Users\thomas.becker\AppData\Local\Microsoft\Windows\INetCache\Content.Word\Ladybird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homas.becker\AppData\Local\Microsoft\Windows\INetCache\Content.Word\Ladybird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5850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66944" behindDoc="0" locked="0" layoutInCell="1" allowOverlap="1" wp14:anchorId="362E0CB7" wp14:editId="1FAA9BE1">
            <wp:simplePos x="0" y="0"/>
            <wp:positionH relativeFrom="column">
              <wp:posOffset>176530</wp:posOffset>
            </wp:positionH>
            <wp:positionV relativeFrom="paragraph">
              <wp:posOffset>-66040</wp:posOffset>
            </wp:positionV>
            <wp:extent cx="1190625" cy="743585"/>
            <wp:effectExtent l="0" t="0" r="0" b="0"/>
            <wp:wrapNone/>
            <wp:docPr id="3436" name="Picture 3436" descr="C:\Users\thomas.becker\AppData\Local\Microsoft\Windows\INetCache\Content.Word\Bee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homas.becker\AppData\Local\Microsoft\Windows\INetCache\Content.Word\Bee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7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5850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65920" behindDoc="0" locked="0" layoutInCell="1" allowOverlap="1" wp14:anchorId="6F2AC095" wp14:editId="562AF6A9">
            <wp:simplePos x="0" y="0"/>
            <wp:positionH relativeFrom="column">
              <wp:posOffset>5234305</wp:posOffset>
            </wp:positionH>
            <wp:positionV relativeFrom="paragraph">
              <wp:posOffset>5821680</wp:posOffset>
            </wp:positionV>
            <wp:extent cx="1292225" cy="498475"/>
            <wp:effectExtent l="0" t="0" r="3175" b="0"/>
            <wp:wrapNone/>
            <wp:docPr id="3435" name="Picture 3435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64896" behindDoc="0" locked="0" layoutInCell="1" allowOverlap="1" wp14:anchorId="494585D7" wp14:editId="0B2C57C9">
                <wp:simplePos x="0" y="0"/>
                <wp:positionH relativeFrom="margin">
                  <wp:posOffset>4616450</wp:posOffset>
                </wp:positionH>
                <wp:positionV relativeFrom="paragraph">
                  <wp:posOffset>6541135</wp:posOffset>
                </wp:positionV>
                <wp:extent cx="2018665" cy="1781175"/>
                <wp:effectExtent l="0" t="0" r="19685" b="28575"/>
                <wp:wrapNone/>
                <wp:docPr id="3434" name="Text Box 3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507ADD6E" w14:textId="77777777" w:rsidR="004858EE" w:rsidRPr="001652A3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48D97AF" w14:textId="77777777" w:rsidR="004858EE" w:rsidRPr="001652A3" w:rsidRDefault="004858EE" w:rsidP="0094585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700DC6F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85D7" id="Text Box 3434" o:spid="_x0000_s1943" type="#_x0000_t202" style="position:absolute;left:0;text-align:left;margin-left:363.5pt;margin-top:515.05pt;width:158.95pt;height:140.25pt;z-index:25326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" fillcolor="white [3201]" strokecolor="#f9b000" strokeweight="1.5pt">
                <v:textbox>
                  <w:txbxContent>
                    <w:p w14:paraId="507ADD6E" w14:textId="77777777" w:rsidR="004858EE" w:rsidRPr="001652A3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48D97AF" w14:textId="77777777" w:rsidR="004858EE" w:rsidRPr="001652A3" w:rsidRDefault="004858EE" w:rsidP="0094585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700DC6F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63872" behindDoc="0" locked="0" layoutInCell="1" allowOverlap="1" wp14:anchorId="3F3062DB" wp14:editId="3E4D452C">
                <wp:simplePos x="0" y="0"/>
                <wp:positionH relativeFrom="margin">
                  <wp:posOffset>2479675</wp:posOffset>
                </wp:positionH>
                <wp:positionV relativeFrom="paragraph">
                  <wp:posOffset>6541135</wp:posOffset>
                </wp:positionV>
                <wp:extent cx="2018665" cy="1781175"/>
                <wp:effectExtent l="0" t="0" r="19685" b="28575"/>
                <wp:wrapNone/>
                <wp:docPr id="3433" name="Text Box 3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26A6BA58" w14:textId="77777777" w:rsidR="004858EE" w:rsidRPr="001652A3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5478301" w14:textId="77777777" w:rsidR="004858EE" w:rsidRPr="001652A3" w:rsidRDefault="004858EE" w:rsidP="0094585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379B0AF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062DB" id="Text Box 3433" o:spid="_x0000_s1944" type="#_x0000_t202" style="position:absolute;left:0;text-align:left;margin-left:195.25pt;margin-top:515.05pt;width:158.95pt;height:140.25pt;z-index:2532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" fillcolor="white [3201]" strokecolor="#f9b000" strokeweight="1.5pt">
                <v:textbox>
                  <w:txbxContent>
                    <w:p w14:paraId="26A6BA58" w14:textId="77777777" w:rsidR="004858EE" w:rsidRPr="001652A3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5478301" w14:textId="77777777" w:rsidR="004858EE" w:rsidRPr="001652A3" w:rsidRDefault="004858EE" w:rsidP="0094585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379B0AF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62848" behindDoc="0" locked="0" layoutInCell="1" allowOverlap="1" wp14:anchorId="35638C1E" wp14:editId="47031A4A">
                <wp:simplePos x="0" y="0"/>
                <wp:positionH relativeFrom="margin">
                  <wp:posOffset>372745</wp:posOffset>
                </wp:positionH>
                <wp:positionV relativeFrom="paragraph">
                  <wp:posOffset>6541135</wp:posOffset>
                </wp:positionV>
                <wp:extent cx="1982470" cy="1781175"/>
                <wp:effectExtent l="0" t="0" r="17780" b="28575"/>
                <wp:wrapNone/>
                <wp:docPr id="3432" name="Text Box 3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1E3E4B88" w14:textId="77777777" w:rsidR="004858EE" w:rsidRPr="001652A3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6E454A1" w14:textId="77777777" w:rsidR="004858EE" w:rsidRPr="001652A3" w:rsidRDefault="004858EE" w:rsidP="00945850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08F957C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38C1E" id="Text Box 3432" o:spid="_x0000_s1945" type="#_x0000_t202" style="position:absolute;left:0;text-align:left;margin-left:29.35pt;margin-top:515.05pt;width:156.1pt;height:140.25pt;z-index:2532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" fillcolor="white [3201]" strokecolor="#f9b000" strokeweight="1.5pt">
                <v:textbox>
                  <w:txbxContent>
                    <w:p w14:paraId="1E3E4B88" w14:textId="77777777" w:rsidR="004858EE" w:rsidRPr="001652A3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6E454A1" w14:textId="77777777" w:rsidR="004858EE" w:rsidRPr="001652A3" w:rsidRDefault="004858EE" w:rsidP="00945850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08F957C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61824" behindDoc="0" locked="0" layoutInCell="1" allowOverlap="1" wp14:anchorId="5D1455FC" wp14:editId="70337ADD">
                <wp:simplePos x="0" y="0"/>
                <wp:positionH relativeFrom="column">
                  <wp:posOffset>5111115</wp:posOffset>
                </wp:positionH>
                <wp:positionV relativeFrom="paragraph">
                  <wp:posOffset>1969135</wp:posOffset>
                </wp:positionV>
                <wp:extent cx="1542415" cy="4429125"/>
                <wp:effectExtent l="0" t="0" r="19685" b="28575"/>
                <wp:wrapNone/>
                <wp:docPr id="3431" name="Text Box 3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466C910B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E05220B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455FC" id="Text Box 3431" o:spid="_x0000_s1946" type="#_x0000_t202" style="position:absolute;left:0;text-align:left;margin-left:402.45pt;margin-top:155.05pt;width:121.45pt;height:348.75pt;z-index:2532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" fillcolor="white [3201]" strokecolor="#f9b000" strokeweight="1.5pt">
                <v:textbox>
                  <w:txbxContent>
                    <w:p w14:paraId="466C910B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E05220B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60800" behindDoc="0" locked="0" layoutInCell="1" allowOverlap="1" wp14:anchorId="01FD53B8" wp14:editId="6E816ED1">
                <wp:simplePos x="0" y="0"/>
                <wp:positionH relativeFrom="column">
                  <wp:posOffset>360680</wp:posOffset>
                </wp:positionH>
                <wp:positionV relativeFrom="paragraph">
                  <wp:posOffset>1019175</wp:posOffset>
                </wp:positionV>
                <wp:extent cx="6292215" cy="842645"/>
                <wp:effectExtent l="0" t="0" r="13335" b="14605"/>
                <wp:wrapNone/>
                <wp:docPr id="3430" name="Text Box 3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040D2EA5" w14:textId="77777777" w:rsidR="004858EE" w:rsidRPr="005E09F1" w:rsidRDefault="004858EE" w:rsidP="00945850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D53B8" id="Text Box 3430" o:spid="_x0000_s1947" type="#_x0000_t202" style="position:absolute;left:0;text-align:left;margin-left:28.4pt;margin-top:80.25pt;width:495.45pt;height:66.35pt;z-index:2532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" fillcolor="white [3201]" strokecolor="#f9b000" strokeweight="1.5pt">
                <v:textbox>
                  <w:txbxContent>
                    <w:p w14:paraId="040D2EA5" w14:textId="77777777" w:rsidR="004858EE" w:rsidRPr="005E09F1" w:rsidRDefault="004858EE" w:rsidP="00945850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945850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59776" behindDoc="0" locked="0" layoutInCell="1" allowOverlap="1" wp14:anchorId="768531E0" wp14:editId="6ED74925">
                <wp:simplePos x="0" y="0"/>
                <wp:positionH relativeFrom="column">
                  <wp:posOffset>361012</wp:posOffset>
                </wp:positionH>
                <wp:positionV relativeFrom="paragraph">
                  <wp:posOffset>-355278</wp:posOffset>
                </wp:positionV>
                <wp:extent cx="6292215" cy="1246505"/>
                <wp:effectExtent l="0" t="0" r="13335" b="10795"/>
                <wp:wrapNone/>
                <wp:docPr id="3429" name="Text Box 3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42DEDE46" w14:textId="77777777" w:rsidR="004858EE" w:rsidRPr="005547BF" w:rsidRDefault="004858EE" w:rsidP="0094585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</w:pPr>
                            <w:r w:rsidRPr="005547BF"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  <w:t>March</w:t>
                            </w:r>
                          </w:p>
                          <w:p w14:paraId="7B01FC97" w14:textId="77777777" w:rsidR="004858EE" w:rsidRPr="00852AFA" w:rsidRDefault="004858EE" w:rsidP="00945850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164432E8" w14:textId="77777777" w:rsidR="004858EE" w:rsidRPr="00CA5587" w:rsidRDefault="004858EE" w:rsidP="00945850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8531E0" id="Text Box 3429" o:spid="_x0000_s1948" type="#_x0000_t202" style="position:absolute;left:0;text-align:left;margin-left:28.45pt;margin-top:-27.95pt;width:495.45pt;height:98.15pt;z-index:25325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" fillcolor="white [3201]" strokecolor="#f9b000" strokeweight="1.5pt">
                <v:textbox>
                  <w:txbxContent>
                    <w:p w14:paraId="42DEDE46" w14:textId="77777777" w:rsidR="004858EE" w:rsidRPr="005547BF" w:rsidRDefault="004858EE" w:rsidP="00945850">
                      <w:pPr>
                        <w:jc w:val="center"/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</w:pPr>
                      <w:r w:rsidRPr="005547BF"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  <w:t>March</w:t>
                      </w:r>
                    </w:p>
                    <w:p w14:paraId="7B01FC97" w14:textId="77777777" w:rsidR="004858EE" w:rsidRPr="00852AFA" w:rsidRDefault="004858EE" w:rsidP="00945850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164432E8" w14:textId="77777777" w:rsidR="004858EE" w:rsidRPr="00CA5587" w:rsidRDefault="004858EE" w:rsidP="00945850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085" w:tblpY="3217"/>
        <w:tblW w:w="0" w:type="auto"/>
        <w:tblBorders>
          <w:top w:val="single" w:sz="18" w:space="0" w:color="F9B000"/>
          <w:left w:val="single" w:sz="18" w:space="0" w:color="F9B000"/>
          <w:bottom w:val="single" w:sz="18" w:space="0" w:color="F9B000"/>
          <w:right w:val="single" w:sz="18" w:space="0" w:color="F9B000"/>
          <w:insideH w:val="single" w:sz="18" w:space="0" w:color="F9B000"/>
          <w:insideV w:val="single" w:sz="18" w:space="0" w:color="F9B00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945850" w14:paraId="21D214CB" w14:textId="77777777" w:rsidTr="00F847B6">
        <w:trPr>
          <w:trHeight w:val="1112"/>
        </w:trPr>
        <w:tc>
          <w:tcPr>
            <w:tcW w:w="1445" w:type="dxa"/>
            <w:vAlign w:val="center"/>
          </w:tcPr>
          <w:p w14:paraId="6DB72E3E" w14:textId="77777777" w:rsidR="00945850" w:rsidRDefault="00945850" w:rsidP="00F847B6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2775F08B" w14:textId="77777777" w:rsidR="00945850" w:rsidRDefault="00945850" w:rsidP="00F847B6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7299CD40" w14:textId="77777777" w:rsidR="00945850" w:rsidRDefault="00945850" w:rsidP="00F847B6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1163F867" w14:textId="77777777" w:rsidR="00945850" w:rsidRDefault="00945850" w:rsidP="00F847B6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433D4D7A" w14:textId="77777777" w:rsidR="00945850" w:rsidRDefault="00945850" w:rsidP="00F847B6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945850" w14:paraId="08189C04" w14:textId="77777777" w:rsidTr="00F847B6">
        <w:trPr>
          <w:trHeight w:val="1112"/>
        </w:trPr>
        <w:tc>
          <w:tcPr>
            <w:tcW w:w="1445" w:type="dxa"/>
          </w:tcPr>
          <w:p w14:paraId="13747090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50EFC5B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AF42A2A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40277E1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DBDDEC9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0A87A5BC" w14:textId="77777777" w:rsidTr="00F847B6">
        <w:trPr>
          <w:trHeight w:val="1112"/>
        </w:trPr>
        <w:tc>
          <w:tcPr>
            <w:tcW w:w="1445" w:type="dxa"/>
          </w:tcPr>
          <w:p w14:paraId="3325F482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221FBC3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CC44E30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1F88C4A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72AA84F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235DC6F5" w14:textId="77777777" w:rsidTr="00F847B6">
        <w:trPr>
          <w:trHeight w:val="1112"/>
        </w:trPr>
        <w:tc>
          <w:tcPr>
            <w:tcW w:w="1445" w:type="dxa"/>
          </w:tcPr>
          <w:p w14:paraId="10EDD845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F8E80AC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8EB0366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AEE53BF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40F8B3F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0F8515B3" w14:textId="77777777" w:rsidTr="00F847B6">
        <w:trPr>
          <w:trHeight w:val="1112"/>
        </w:trPr>
        <w:tc>
          <w:tcPr>
            <w:tcW w:w="1445" w:type="dxa"/>
          </w:tcPr>
          <w:p w14:paraId="5FA65B07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BFEF3F6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EE1E4BB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B10B4E5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AF8A2A9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945850" w14:paraId="1761655D" w14:textId="77777777" w:rsidTr="00F847B6">
        <w:trPr>
          <w:trHeight w:val="1112"/>
        </w:trPr>
        <w:tc>
          <w:tcPr>
            <w:tcW w:w="1445" w:type="dxa"/>
          </w:tcPr>
          <w:p w14:paraId="7F9E2181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0785BE1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469B70E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6A078B6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543DC27" w14:textId="77777777" w:rsidR="00945850" w:rsidRPr="001652A3" w:rsidRDefault="00945850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0E7A662C" w14:textId="77777777" w:rsidR="002E13DC" w:rsidRDefault="00DA3B70" w:rsidP="009F6735">
      <w:pPr>
        <w:rPr>
          <w:rFonts w:ascii="Roboto" w:hAnsi="Roboto"/>
          <w:b/>
          <w:noProof/>
          <w:sz w:val="72"/>
          <w:szCs w:val="72"/>
        </w:rPr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874752" behindDoc="0" locked="0" layoutInCell="1" allowOverlap="1" wp14:anchorId="541E0A80" wp14:editId="1F85A64C">
            <wp:simplePos x="0" y="0"/>
            <wp:positionH relativeFrom="column">
              <wp:posOffset>5583555</wp:posOffset>
            </wp:positionH>
            <wp:positionV relativeFrom="paragraph">
              <wp:posOffset>38100</wp:posOffset>
            </wp:positionV>
            <wp:extent cx="771525" cy="605196"/>
            <wp:effectExtent l="0" t="0" r="0" b="4445"/>
            <wp:wrapNone/>
            <wp:docPr id="3206" name="Picture 3206" descr="C:\Users\thomas.becker\AppData\Local\Microsoft\Windows\INetCache\Content.Word\Ladybird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homas.becker\AppData\Local\Microsoft\Windows\INetCache\Content.Word\Ladybird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60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73728" behindDoc="0" locked="0" layoutInCell="1" allowOverlap="1" wp14:anchorId="65496442" wp14:editId="4B983016">
            <wp:simplePos x="0" y="0"/>
            <wp:positionH relativeFrom="column">
              <wp:posOffset>135255</wp:posOffset>
            </wp:positionH>
            <wp:positionV relativeFrom="paragraph">
              <wp:posOffset>4445</wp:posOffset>
            </wp:positionV>
            <wp:extent cx="1190625" cy="743640"/>
            <wp:effectExtent l="0" t="0" r="0" b="0"/>
            <wp:wrapNone/>
            <wp:docPr id="3205" name="Picture 3205" descr="C:\Users\thomas.becker\AppData\Local\Microsoft\Windows\INetCache\Content.Word\Bee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homas.becker\AppData\Local\Microsoft\Windows\INetCache\Content.Word\Bee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74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F74">
        <w:rPr>
          <w:noProof/>
        </w:rPr>
        <w:drawing>
          <wp:anchor distT="0" distB="0" distL="114300" distR="114300" simplePos="0" relativeHeight="252863488" behindDoc="0" locked="0" layoutInCell="1" allowOverlap="1" wp14:anchorId="28799C5A" wp14:editId="5C6FF2CC">
            <wp:simplePos x="0" y="0"/>
            <wp:positionH relativeFrom="column">
              <wp:posOffset>5193030</wp:posOffset>
            </wp:positionH>
            <wp:positionV relativeFrom="paragraph">
              <wp:posOffset>5892165</wp:posOffset>
            </wp:positionV>
            <wp:extent cx="1292772" cy="498522"/>
            <wp:effectExtent l="0" t="0" r="3175" b="0"/>
            <wp:wrapNone/>
            <wp:docPr id="3197" name="Picture 3197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17056" behindDoc="0" locked="0" layoutInCell="1" allowOverlap="1" wp14:anchorId="4DC26E99" wp14:editId="3719D267">
                <wp:simplePos x="0" y="0"/>
                <wp:positionH relativeFrom="margin">
                  <wp:posOffset>4575175</wp:posOffset>
                </wp:positionH>
                <wp:positionV relativeFrom="paragraph">
                  <wp:posOffset>6611620</wp:posOffset>
                </wp:positionV>
                <wp:extent cx="2018665" cy="1781175"/>
                <wp:effectExtent l="0" t="0" r="19685" b="28575"/>
                <wp:wrapNone/>
                <wp:docPr id="2772" name="Text Box 2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294823FF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F99AE99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5CC0FED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26E99" id="Text Box 2772" o:spid="_x0000_s1949" type="#_x0000_t202" style="position:absolute;left:0;text-align:left;margin-left:360.25pt;margin-top:520.6pt;width:158.95pt;height:140.25pt;z-index:25271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" fillcolor="white [3201]" strokecolor="#f9b000" strokeweight="1.5pt">
                <v:textbox>
                  <w:txbxContent>
                    <w:p w14:paraId="294823FF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F99AE99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5CC0FED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16032" behindDoc="0" locked="0" layoutInCell="1" allowOverlap="1" wp14:anchorId="74A985B1" wp14:editId="267AD40F">
                <wp:simplePos x="0" y="0"/>
                <wp:positionH relativeFrom="margin">
                  <wp:posOffset>2438400</wp:posOffset>
                </wp:positionH>
                <wp:positionV relativeFrom="paragraph">
                  <wp:posOffset>6611620</wp:posOffset>
                </wp:positionV>
                <wp:extent cx="2018665" cy="1781175"/>
                <wp:effectExtent l="0" t="0" r="19685" b="28575"/>
                <wp:wrapNone/>
                <wp:docPr id="2771" name="Text Box 2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629B6DAA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FCAF0CA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7847403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985B1" id="Text Box 2771" o:spid="_x0000_s1950" type="#_x0000_t202" style="position:absolute;left:0;text-align:left;margin-left:192pt;margin-top:520.6pt;width:158.95pt;height:140.25pt;z-index:252716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" fillcolor="white [3201]" strokecolor="#f9b000" strokeweight="1.5pt">
                <v:textbox>
                  <w:txbxContent>
                    <w:p w14:paraId="629B6DAA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FCAF0CA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7847403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15008" behindDoc="0" locked="0" layoutInCell="1" allowOverlap="1" wp14:anchorId="5126078F" wp14:editId="3AFCD70F">
                <wp:simplePos x="0" y="0"/>
                <wp:positionH relativeFrom="margin">
                  <wp:posOffset>331470</wp:posOffset>
                </wp:positionH>
                <wp:positionV relativeFrom="paragraph">
                  <wp:posOffset>6611620</wp:posOffset>
                </wp:positionV>
                <wp:extent cx="1982470" cy="1781175"/>
                <wp:effectExtent l="0" t="0" r="17780" b="28575"/>
                <wp:wrapNone/>
                <wp:docPr id="2770" name="Text Box 2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44CDADAF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18CF70E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7EE9DD1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6078F" id="Text Box 2770" o:spid="_x0000_s1951" type="#_x0000_t202" style="position:absolute;left:0;text-align:left;margin-left:26.1pt;margin-top:520.6pt;width:156.1pt;height:140.25pt;z-index:25271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" fillcolor="white [3201]" strokecolor="#f9b000" strokeweight="1.5pt">
                <v:textbox>
                  <w:txbxContent>
                    <w:p w14:paraId="44CDADAF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18CF70E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7EE9DD1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13984" behindDoc="0" locked="0" layoutInCell="1" allowOverlap="1" wp14:anchorId="10D339B0" wp14:editId="1258C33F">
                <wp:simplePos x="0" y="0"/>
                <wp:positionH relativeFrom="column">
                  <wp:posOffset>5069840</wp:posOffset>
                </wp:positionH>
                <wp:positionV relativeFrom="paragraph">
                  <wp:posOffset>2039620</wp:posOffset>
                </wp:positionV>
                <wp:extent cx="1542415" cy="4429125"/>
                <wp:effectExtent l="0" t="0" r="19685" b="28575"/>
                <wp:wrapNone/>
                <wp:docPr id="2769" name="Text Box 2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3E532677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6F76DA3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339B0" id="Text Box 2769" o:spid="_x0000_s1952" type="#_x0000_t202" style="position:absolute;left:0;text-align:left;margin-left:399.2pt;margin-top:160.6pt;width:121.45pt;height:348.75pt;z-index:25271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" fillcolor="white [3201]" strokecolor="#f9b000" strokeweight="1.5pt">
                <v:textbox>
                  <w:txbxContent>
                    <w:p w14:paraId="3E532677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6F76DA3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12960" behindDoc="0" locked="0" layoutInCell="1" allowOverlap="1" wp14:anchorId="7247051A" wp14:editId="299B9FA5">
                <wp:simplePos x="0" y="0"/>
                <wp:positionH relativeFrom="column">
                  <wp:posOffset>319405</wp:posOffset>
                </wp:positionH>
                <wp:positionV relativeFrom="paragraph">
                  <wp:posOffset>1089660</wp:posOffset>
                </wp:positionV>
                <wp:extent cx="6292215" cy="842645"/>
                <wp:effectExtent l="0" t="0" r="13335" b="14605"/>
                <wp:wrapNone/>
                <wp:docPr id="2768" name="Text Box 2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0340D489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7051A" id="Text Box 2768" o:spid="_x0000_s1953" type="#_x0000_t202" style="position:absolute;left:0;text-align:left;margin-left:25.15pt;margin-top:85.8pt;width:495.45pt;height:66.35pt;z-index:25271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" fillcolor="white [3201]" strokecolor="#f9b000" strokeweight="1.5pt">
                <v:textbox>
                  <w:txbxContent>
                    <w:p w14:paraId="0340D489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2711936" behindDoc="0" locked="0" layoutInCell="1" allowOverlap="1" wp14:anchorId="524857AE" wp14:editId="3C5886C7">
                <wp:simplePos x="0" y="0"/>
                <wp:positionH relativeFrom="column">
                  <wp:posOffset>319892</wp:posOffset>
                </wp:positionH>
                <wp:positionV relativeFrom="paragraph">
                  <wp:posOffset>-285750</wp:posOffset>
                </wp:positionV>
                <wp:extent cx="6292215" cy="1246505"/>
                <wp:effectExtent l="0" t="0" r="13335" b="10795"/>
                <wp:wrapNone/>
                <wp:docPr id="2767" name="Text Box 2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79865A61" w14:textId="77777777" w:rsidR="004858EE" w:rsidRPr="005547BF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</w:pPr>
                            <w:r w:rsidRPr="005547BF"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  <w:t>March</w:t>
                            </w:r>
                          </w:p>
                          <w:p w14:paraId="324636F2" w14:textId="77777777" w:rsidR="004858EE" w:rsidRPr="00852AFA" w:rsidRDefault="004858EE" w:rsidP="006F089F">
                            <w:pPr>
                              <w:pStyle w:val="BasicParagraph"/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4AB6B78F" w14:textId="77777777" w:rsidR="004858EE" w:rsidRPr="00CA5587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4857AE" id="Text Box 2767" o:spid="_x0000_s1954" type="#_x0000_t202" style="position:absolute;left:0;text-align:left;margin-left:25.2pt;margin-top:-22.5pt;width:495.45pt;height:98.15pt;z-index:252711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" fillcolor="white [3201]" strokecolor="#f9b000" strokeweight="1.5pt">
                <v:textbox>
                  <w:txbxContent>
                    <w:p w14:paraId="79865A61" w14:textId="77777777" w:rsidR="004858EE" w:rsidRPr="005547BF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</w:pPr>
                      <w:r w:rsidRPr="005547BF"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  <w:t>March</w:t>
                      </w:r>
                    </w:p>
                    <w:p w14:paraId="324636F2" w14:textId="77777777" w:rsidR="004858EE" w:rsidRPr="00852AFA" w:rsidRDefault="004858EE" w:rsidP="006F089F">
                      <w:pPr>
                        <w:pStyle w:val="BasicParagraph"/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4AB6B78F" w14:textId="77777777" w:rsidR="004858EE" w:rsidRPr="00CA5587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205" w:tblpY="3334"/>
        <w:tblW w:w="0" w:type="auto"/>
        <w:tblBorders>
          <w:top w:val="single" w:sz="18" w:space="0" w:color="68C3CA"/>
          <w:left w:val="single" w:sz="18" w:space="0" w:color="68C3CA"/>
          <w:bottom w:val="single" w:sz="18" w:space="0" w:color="68C3CA"/>
          <w:right w:val="single" w:sz="18" w:space="0" w:color="68C3CA"/>
          <w:insideH w:val="single" w:sz="18" w:space="0" w:color="68C3CA"/>
          <w:insideV w:val="single" w:sz="18" w:space="0" w:color="68C3C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F2E4F" w14:paraId="0D6A17B5" w14:textId="77777777" w:rsidTr="00CF2E4F">
        <w:trPr>
          <w:trHeight w:val="1112"/>
        </w:trPr>
        <w:tc>
          <w:tcPr>
            <w:tcW w:w="1445" w:type="dxa"/>
            <w:vAlign w:val="center"/>
          </w:tcPr>
          <w:p w14:paraId="08AE611B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24D0085A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5BDD195E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4C231F96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7A7FA1AB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F2E4F" w14:paraId="040E09D8" w14:textId="77777777" w:rsidTr="00CF2E4F">
        <w:trPr>
          <w:trHeight w:val="1112"/>
        </w:trPr>
        <w:tc>
          <w:tcPr>
            <w:tcW w:w="1445" w:type="dxa"/>
          </w:tcPr>
          <w:p w14:paraId="3A1C3486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717D43D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8362704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0838BC8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19674DE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1C757D38" w14:textId="77777777" w:rsidTr="00CF2E4F">
        <w:trPr>
          <w:trHeight w:val="1112"/>
        </w:trPr>
        <w:tc>
          <w:tcPr>
            <w:tcW w:w="1445" w:type="dxa"/>
          </w:tcPr>
          <w:p w14:paraId="299C68DB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06F602C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BC964E4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8306C72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4BD47B9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7456C456" w14:textId="77777777" w:rsidTr="00CF2E4F">
        <w:trPr>
          <w:trHeight w:val="1112"/>
        </w:trPr>
        <w:tc>
          <w:tcPr>
            <w:tcW w:w="1445" w:type="dxa"/>
          </w:tcPr>
          <w:p w14:paraId="62518E4E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DCD32AE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41E3013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5273446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C0D4683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7A2D52AE" w14:textId="77777777" w:rsidTr="00CF2E4F">
        <w:trPr>
          <w:trHeight w:val="1112"/>
        </w:trPr>
        <w:tc>
          <w:tcPr>
            <w:tcW w:w="1445" w:type="dxa"/>
          </w:tcPr>
          <w:p w14:paraId="3FB712A6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D534A6F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F5B8640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53A1DE3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199891A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30C5EBF3" w14:textId="77777777" w:rsidTr="00CF2E4F">
        <w:trPr>
          <w:trHeight w:val="1112"/>
        </w:trPr>
        <w:tc>
          <w:tcPr>
            <w:tcW w:w="1445" w:type="dxa"/>
          </w:tcPr>
          <w:p w14:paraId="37C9CBCF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39C871C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6F81EE1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7C5722E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CBA43C0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33F9A2E5" w14:textId="77777777" w:rsidR="00CF2E4F" w:rsidRDefault="00CF2E4F" w:rsidP="009F6735">
      <w:pPr>
        <w:rPr>
          <w:rFonts w:ascii="Roboto" w:hAnsi="Roboto"/>
          <w:b/>
          <w:noProof/>
          <w:sz w:val="72"/>
          <w:szCs w:val="72"/>
        </w:rPr>
        <w:sectPr w:rsidR="00CF2E4F" w:rsidSect="00A34046">
          <w:headerReference w:type="default" r:id="rId92"/>
          <w:footerReference w:type="default" r:id="rId9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98688" behindDoc="0" locked="0" layoutInCell="1" allowOverlap="1" wp14:anchorId="2B374E98" wp14:editId="03CEEFF2">
                <wp:simplePos x="0" y="0"/>
                <wp:positionH relativeFrom="column">
                  <wp:posOffset>381635</wp:posOffset>
                </wp:positionH>
                <wp:positionV relativeFrom="paragraph">
                  <wp:posOffset>-219075</wp:posOffset>
                </wp:positionV>
                <wp:extent cx="6292215" cy="1246505"/>
                <wp:effectExtent l="0" t="0" r="13335" b="10795"/>
                <wp:wrapNone/>
                <wp:docPr id="3463" name="Text Box 3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22834A89" w14:textId="77777777" w:rsidR="004858EE" w:rsidRPr="0074313D" w:rsidRDefault="004858EE" w:rsidP="00CF2E4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68C3CA"/>
                                <w:sz w:val="66"/>
                                <w:szCs w:val="66"/>
                              </w:rPr>
                            </w:pPr>
                            <w:r w:rsidRPr="0074313D">
                              <w:rPr>
                                <w:rFonts w:ascii="Roboto" w:hAnsi="Roboto"/>
                                <w:b/>
                                <w:color w:val="68C3CA"/>
                                <w:sz w:val="66"/>
                                <w:szCs w:val="66"/>
                              </w:rPr>
                              <w:t>April</w:t>
                            </w:r>
                          </w:p>
                          <w:p w14:paraId="21CF2304" w14:textId="77777777" w:rsidR="004858EE" w:rsidRPr="00852AFA" w:rsidRDefault="004858EE" w:rsidP="00CF2E4F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227F219A" w14:textId="77777777" w:rsidR="004858EE" w:rsidRPr="00CA5587" w:rsidRDefault="004858EE" w:rsidP="00CF2E4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B374E98" id="Text Box 3463" o:spid="_x0000_s1955" type="#_x0000_t202" style="position:absolute;left:0;text-align:left;margin-left:30.05pt;margin-top:-17.25pt;width:495.45pt;height:98.15pt;z-index:25329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" fillcolor="white [3201]" strokecolor="#68c3ca" strokeweight="1.5pt">
                <v:textbox>
                  <w:txbxContent>
                    <w:p w14:paraId="22834A89" w14:textId="77777777" w:rsidR="004858EE" w:rsidRPr="0074313D" w:rsidRDefault="004858EE" w:rsidP="00CF2E4F">
                      <w:pPr>
                        <w:jc w:val="center"/>
                        <w:rPr>
                          <w:rFonts w:ascii="Roboto" w:hAnsi="Roboto"/>
                          <w:b/>
                          <w:color w:val="68C3CA"/>
                          <w:sz w:val="66"/>
                          <w:szCs w:val="66"/>
                        </w:rPr>
                      </w:pPr>
                      <w:r w:rsidRPr="0074313D">
                        <w:rPr>
                          <w:rFonts w:ascii="Roboto" w:hAnsi="Roboto"/>
                          <w:b/>
                          <w:color w:val="68C3CA"/>
                          <w:sz w:val="66"/>
                          <w:szCs w:val="66"/>
                        </w:rPr>
                        <w:t>April</w:t>
                      </w:r>
                    </w:p>
                    <w:p w14:paraId="21CF2304" w14:textId="77777777" w:rsidR="004858EE" w:rsidRPr="00852AFA" w:rsidRDefault="004858EE" w:rsidP="00CF2E4F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227F219A" w14:textId="77777777" w:rsidR="004858EE" w:rsidRPr="00CA5587" w:rsidRDefault="004858EE" w:rsidP="00CF2E4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99712" behindDoc="0" locked="0" layoutInCell="1" allowOverlap="1" wp14:anchorId="34D7B868" wp14:editId="52CA4F0A">
                <wp:simplePos x="0" y="0"/>
                <wp:positionH relativeFrom="column">
                  <wp:posOffset>381635</wp:posOffset>
                </wp:positionH>
                <wp:positionV relativeFrom="paragraph">
                  <wp:posOffset>1151255</wp:posOffset>
                </wp:positionV>
                <wp:extent cx="6292215" cy="842645"/>
                <wp:effectExtent l="0" t="0" r="13335" b="14605"/>
                <wp:wrapNone/>
                <wp:docPr id="3464" name="Text Box 3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5AF32571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7B868" id="Text Box 3464" o:spid="_x0000_s1956" type="#_x0000_t202" style="position:absolute;left:0;text-align:left;margin-left:30.05pt;margin-top:90.65pt;width:495.45pt;height:66.35pt;z-index:2532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" fillcolor="white [3201]" strokecolor="#68c3ca" strokeweight="1.5pt">
                <v:textbox>
                  <w:txbxContent>
                    <w:p w14:paraId="5AF32571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300736" behindDoc="0" locked="0" layoutInCell="1" allowOverlap="1" wp14:anchorId="364703A2" wp14:editId="5D631EE3">
                <wp:simplePos x="0" y="0"/>
                <wp:positionH relativeFrom="column">
                  <wp:posOffset>5131435</wp:posOffset>
                </wp:positionH>
                <wp:positionV relativeFrom="paragraph">
                  <wp:posOffset>2101215</wp:posOffset>
                </wp:positionV>
                <wp:extent cx="1542415" cy="4429125"/>
                <wp:effectExtent l="0" t="0" r="19685" b="28575"/>
                <wp:wrapNone/>
                <wp:docPr id="3465" name="Text Box 3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6A288320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F3B5797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703A2" id="Text Box 3465" o:spid="_x0000_s1957" type="#_x0000_t202" style="position:absolute;left:0;text-align:left;margin-left:404.05pt;margin-top:165.45pt;width:121.45pt;height:348.75pt;z-index:2533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" fillcolor="white [3201]" strokecolor="#68c3ca" strokeweight="1.5pt">
                <v:textbox>
                  <w:txbxContent>
                    <w:p w14:paraId="6A288320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F3B5797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301760" behindDoc="0" locked="0" layoutInCell="1" allowOverlap="1" wp14:anchorId="3EA4DDC8" wp14:editId="55DD0A09">
                <wp:simplePos x="0" y="0"/>
                <wp:positionH relativeFrom="margin">
                  <wp:posOffset>393700</wp:posOffset>
                </wp:positionH>
                <wp:positionV relativeFrom="paragraph">
                  <wp:posOffset>6673215</wp:posOffset>
                </wp:positionV>
                <wp:extent cx="1982470" cy="1781175"/>
                <wp:effectExtent l="0" t="0" r="17780" b="28575"/>
                <wp:wrapNone/>
                <wp:docPr id="3466" name="Text Box 3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06559DBB" w14:textId="77777777" w:rsidR="004858EE" w:rsidRPr="001652A3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D90CB54" w14:textId="77777777" w:rsidR="004858EE" w:rsidRPr="001652A3" w:rsidRDefault="004858EE" w:rsidP="00CF2E4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6D5186D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4DDC8" id="Text Box 3466" o:spid="_x0000_s1958" type="#_x0000_t202" style="position:absolute;left:0;text-align:left;margin-left:31pt;margin-top:525.45pt;width:156.1pt;height:140.25pt;z-index:25330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" fillcolor="white [3201]" strokecolor="#68c3ca" strokeweight="1.5pt">
                <v:textbox>
                  <w:txbxContent>
                    <w:p w14:paraId="06559DBB" w14:textId="77777777" w:rsidR="004858EE" w:rsidRPr="001652A3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D90CB54" w14:textId="77777777" w:rsidR="004858EE" w:rsidRPr="001652A3" w:rsidRDefault="004858EE" w:rsidP="00CF2E4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6D5186D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302784" behindDoc="0" locked="0" layoutInCell="1" allowOverlap="1" wp14:anchorId="1BD6E6F2" wp14:editId="1E668611">
                <wp:simplePos x="0" y="0"/>
                <wp:positionH relativeFrom="margin">
                  <wp:posOffset>2499995</wp:posOffset>
                </wp:positionH>
                <wp:positionV relativeFrom="paragraph">
                  <wp:posOffset>6673215</wp:posOffset>
                </wp:positionV>
                <wp:extent cx="2018665" cy="1781175"/>
                <wp:effectExtent l="0" t="0" r="19685" b="28575"/>
                <wp:wrapNone/>
                <wp:docPr id="3467" name="Text Box 3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32E757C8" w14:textId="77777777" w:rsidR="004858EE" w:rsidRPr="001652A3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01F6254" w14:textId="77777777" w:rsidR="004858EE" w:rsidRPr="001652A3" w:rsidRDefault="004858EE" w:rsidP="00CF2E4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F0C2613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6E6F2" id="Text Box 3467" o:spid="_x0000_s1959" type="#_x0000_t202" style="position:absolute;left:0;text-align:left;margin-left:196.85pt;margin-top:525.45pt;width:158.95pt;height:140.25pt;z-index:25330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" fillcolor="white [3201]" strokecolor="#68c3ca" strokeweight="1.5pt">
                <v:textbox>
                  <w:txbxContent>
                    <w:p w14:paraId="32E757C8" w14:textId="77777777" w:rsidR="004858EE" w:rsidRPr="001652A3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01F6254" w14:textId="77777777" w:rsidR="004858EE" w:rsidRPr="001652A3" w:rsidRDefault="004858EE" w:rsidP="00CF2E4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F0C2613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303808" behindDoc="0" locked="0" layoutInCell="1" allowOverlap="1" wp14:anchorId="5E31FDD6" wp14:editId="3EE3D568">
                <wp:simplePos x="0" y="0"/>
                <wp:positionH relativeFrom="margin">
                  <wp:posOffset>4636770</wp:posOffset>
                </wp:positionH>
                <wp:positionV relativeFrom="paragraph">
                  <wp:posOffset>6673215</wp:posOffset>
                </wp:positionV>
                <wp:extent cx="2018665" cy="1781175"/>
                <wp:effectExtent l="0" t="0" r="19685" b="28575"/>
                <wp:wrapNone/>
                <wp:docPr id="3468" name="Text Box 3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5C9AC8D0" w14:textId="77777777" w:rsidR="004858EE" w:rsidRPr="001652A3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916BC2A" w14:textId="77777777" w:rsidR="004858EE" w:rsidRPr="001652A3" w:rsidRDefault="004858EE" w:rsidP="00CF2E4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83D609D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1FDD6" id="Text Box 3468" o:spid="_x0000_s1960" type="#_x0000_t202" style="position:absolute;left:0;text-align:left;margin-left:365.1pt;margin-top:525.45pt;width:158.95pt;height:140.25pt;z-index:25330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" fillcolor="white [3201]" strokecolor="#68c3ca" strokeweight="1.5pt">
                <v:textbox>
                  <w:txbxContent>
                    <w:p w14:paraId="5C9AC8D0" w14:textId="77777777" w:rsidR="004858EE" w:rsidRPr="001652A3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916BC2A" w14:textId="77777777" w:rsidR="004858EE" w:rsidRPr="001652A3" w:rsidRDefault="004858EE" w:rsidP="00CF2E4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83D609D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304832" behindDoc="0" locked="0" layoutInCell="1" allowOverlap="1" wp14:anchorId="457EC861" wp14:editId="2BDA03A9">
            <wp:simplePos x="0" y="0"/>
            <wp:positionH relativeFrom="column">
              <wp:posOffset>701675</wp:posOffset>
            </wp:positionH>
            <wp:positionV relativeFrom="paragraph">
              <wp:posOffset>47625</wp:posOffset>
            </wp:positionV>
            <wp:extent cx="513080" cy="733425"/>
            <wp:effectExtent l="0" t="0" r="1270" b="0"/>
            <wp:wrapNone/>
            <wp:docPr id="3469" name="Picture 3469" descr="C:\Users\thomas.becker\AppData\Local\Microsoft\Windows\INetCache\Content.Word\Happy-Raindrop----Weather-Rai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homas.becker\AppData\Local\Microsoft\Windows\INetCache\Content.Word\Happy-Raindrop----Weather-Rai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2E4F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305856" behindDoc="0" locked="0" layoutInCell="1" allowOverlap="1" wp14:anchorId="65CB3CBD" wp14:editId="40E61067">
            <wp:simplePos x="0" y="0"/>
            <wp:positionH relativeFrom="column">
              <wp:posOffset>5559927</wp:posOffset>
            </wp:positionH>
            <wp:positionV relativeFrom="paragraph">
              <wp:posOffset>8966</wp:posOffset>
            </wp:positionV>
            <wp:extent cx="906747" cy="790575"/>
            <wp:effectExtent l="0" t="0" r="8255" b="0"/>
            <wp:wrapNone/>
            <wp:docPr id="3470" name="Picture 3470" descr="C:\Users\thomas.becker\AppData\Local\Microsoft\Windows\INetCache\Content.Word\Pink Butterfly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homas.becker\AppData\Local\Microsoft\Windows\INetCache\Content.Word\Pink Butterfly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47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61" w:tblpY="3356"/>
        <w:tblW w:w="0" w:type="auto"/>
        <w:tblBorders>
          <w:top w:val="single" w:sz="18" w:space="0" w:color="68C3CA"/>
          <w:left w:val="single" w:sz="18" w:space="0" w:color="68C3CA"/>
          <w:bottom w:val="single" w:sz="18" w:space="0" w:color="68C3CA"/>
          <w:right w:val="single" w:sz="18" w:space="0" w:color="68C3CA"/>
          <w:insideH w:val="single" w:sz="18" w:space="0" w:color="68C3CA"/>
          <w:insideV w:val="single" w:sz="18" w:space="0" w:color="68C3C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F2E4F" w14:paraId="375A7F9A" w14:textId="77777777" w:rsidTr="00CF2E4F">
        <w:trPr>
          <w:trHeight w:val="1112"/>
        </w:trPr>
        <w:tc>
          <w:tcPr>
            <w:tcW w:w="1445" w:type="dxa"/>
            <w:vAlign w:val="center"/>
          </w:tcPr>
          <w:p w14:paraId="0AEAE7F6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70D187C1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3151EA94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2EA10629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727616ED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F2E4F" w14:paraId="25048F30" w14:textId="77777777" w:rsidTr="00CF2E4F">
        <w:trPr>
          <w:trHeight w:val="1112"/>
        </w:trPr>
        <w:tc>
          <w:tcPr>
            <w:tcW w:w="1445" w:type="dxa"/>
          </w:tcPr>
          <w:p w14:paraId="25DE1A61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4A6B023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9C011B3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873B17A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96C9108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3E67E40A" w14:textId="77777777" w:rsidTr="00CF2E4F">
        <w:trPr>
          <w:trHeight w:val="1112"/>
        </w:trPr>
        <w:tc>
          <w:tcPr>
            <w:tcW w:w="1445" w:type="dxa"/>
          </w:tcPr>
          <w:p w14:paraId="3AF5EF84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7F274F2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B7D2128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A6DF30C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711BC0C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52F04208" w14:textId="77777777" w:rsidTr="00CF2E4F">
        <w:trPr>
          <w:trHeight w:val="1112"/>
        </w:trPr>
        <w:tc>
          <w:tcPr>
            <w:tcW w:w="1445" w:type="dxa"/>
          </w:tcPr>
          <w:p w14:paraId="32A418A5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C523094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81E9846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8C48E99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79F3CE8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394402B7" w14:textId="77777777" w:rsidTr="00CF2E4F">
        <w:trPr>
          <w:trHeight w:val="1112"/>
        </w:trPr>
        <w:tc>
          <w:tcPr>
            <w:tcW w:w="1445" w:type="dxa"/>
          </w:tcPr>
          <w:p w14:paraId="66221E1F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5EA76B5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ED8E9BA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28B5497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63924C2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3B9E6347" w14:textId="77777777" w:rsidTr="00CF2E4F">
        <w:trPr>
          <w:trHeight w:val="1112"/>
        </w:trPr>
        <w:tc>
          <w:tcPr>
            <w:tcW w:w="1445" w:type="dxa"/>
          </w:tcPr>
          <w:p w14:paraId="0128F0F7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AB0D5FA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D0D8BAD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BB41F22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81B5526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465377C7" w14:textId="77777777" w:rsidR="00CF2E4F" w:rsidRDefault="00CF2E4F" w:rsidP="009F6735">
      <w:pPr>
        <w:rPr>
          <w:rFonts w:ascii="Roboto" w:hAnsi="Roboto"/>
          <w:b/>
          <w:noProof/>
          <w:sz w:val="72"/>
          <w:szCs w:val="72"/>
        </w:rPr>
        <w:sectPr w:rsidR="00CF2E4F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CF2E4F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96640" behindDoc="0" locked="0" layoutInCell="1" allowOverlap="1" wp14:anchorId="55100EEA" wp14:editId="64191C7E">
            <wp:simplePos x="0" y="0"/>
            <wp:positionH relativeFrom="column">
              <wp:posOffset>5559425</wp:posOffset>
            </wp:positionH>
            <wp:positionV relativeFrom="paragraph">
              <wp:posOffset>22225</wp:posOffset>
            </wp:positionV>
            <wp:extent cx="906145" cy="790575"/>
            <wp:effectExtent l="0" t="0" r="8255" b="0"/>
            <wp:wrapNone/>
            <wp:docPr id="3462" name="Picture 3462" descr="C:\Users\thomas.becker\AppData\Local\Microsoft\Windows\INetCache\Content.Word\Pink Butterfly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homas.becker\AppData\Local\Microsoft\Windows\INetCache\Content.Word\Pink Butterfly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4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2E4F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95616" behindDoc="0" locked="0" layoutInCell="1" allowOverlap="1" wp14:anchorId="326706C9" wp14:editId="357C0DE9">
            <wp:simplePos x="0" y="0"/>
            <wp:positionH relativeFrom="column">
              <wp:posOffset>701675</wp:posOffset>
            </wp:positionH>
            <wp:positionV relativeFrom="paragraph">
              <wp:posOffset>60960</wp:posOffset>
            </wp:positionV>
            <wp:extent cx="513080" cy="733425"/>
            <wp:effectExtent l="0" t="0" r="1270" b="0"/>
            <wp:wrapNone/>
            <wp:docPr id="3461" name="Picture 3461" descr="C:\Users\thomas.becker\AppData\Local\Microsoft\Windows\INetCache\Content.Word\Happy-Raindrop----Weather-Rai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homas.becker\AppData\Local\Microsoft\Windows\INetCache\Content.Word\Happy-Raindrop----Weather-Rai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94592" behindDoc="0" locked="0" layoutInCell="1" allowOverlap="1" wp14:anchorId="732E62A8" wp14:editId="558BBE04">
                <wp:simplePos x="0" y="0"/>
                <wp:positionH relativeFrom="margin">
                  <wp:posOffset>4636770</wp:posOffset>
                </wp:positionH>
                <wp:positionV relativeFrom="paragraph">
                  <wp:posOffset>6686550</wp:posOffset>
                </wp:positionV>
                <wp:extent cx="2018665" cy="1781175"/>
                <wp:effectExtent l="0" t="0" r="19685" b="28575"/>
                <wp:wrapNone/>
                <wp:docPr id="3460" name="Text Box 3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74B5CE8E" w14:textId="77777777" w:rsidR="004858EE" w:rsidRPr="001652A3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DC20C7A" w14:textId="77777777" w:rsidR="004858EE" w:rsidRPr="001652A3" w:rsidRDefault="004858EE" w:rsidP="00CF2E4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8659DEF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E62A8" id="Text Box 3460" o:spid="_x0000_s1961" type="#_x0000_t202" style="position:absolute;left:0;text-align:left;margin-left:365.1pt;margin-top:526.5pt;width:158.95pt;height:140.25pt;z-index:25329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" fillcolor="white [3201]" strokecolor="#68c3ca" strokeweight="1.5pt">
                <v:textbox>
                  <w:txbxContent>
                    <w:p w14:paraId="74B5CE8E" w14:textId="77777777" w:rsidR="004858EE" w:rsidRPr="001652A3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DC20C7A" w14:textId="77777777" w:rsidR="004858EE" w:rsidRPr="001652A3" w:rsidRDefault="004858EE" w:rsidP="00CF2E4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8659DEF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93568" behindDoc="0" locked="0" layoutInCell="1" allowOverlap="1" wp14:anchorId="6D058A60" wp14:editId="089A666F">
                <wp:simplePos x="0" y="0"/>
                <wp:positionH relativeFrom="margin">
                  <wp:posOffset>2499995</wp:posOffset>
                </wp:positionH>
                <wp:positionV relativeFrom="paragraph">
                  <wp:posOffset>6686550</wp:posOffset>
                </wp:positionV>
                <wp:extent cx="2018665" cy="1781175"/>
                <wp:effectExtent l="0" t="0" r="19685" b="28575"/>
                <wp:wrapNone/>
                <wp:docPr id="3459" name="Text Box 3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7DE22193" w14:textId="77777777" w:rsidR="004858EE" w:rsidRPr="001652A3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72EFA43" w14:textId="77777777" w:rsidR="004858EE" w:rsidRPr="001652A3" w:rsidRDefault="004858EE" w:rsidP="00CF2E4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043D1E8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58A60" id="Text Box 3459" o:spid="_x0000_s1962" type="#_x0000_t202" style="position:absolute;left:0;text-align:left;margin-left:196.85pt;margin-top:526.5pt;width:158.95pt;height:140.25pt;z-index:25329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" fillcolor="white [3201]" strokecolor="#68c3ca" strokeweight="1.5pt">
                <v:textbox>
                  <w:txbxContent>
                    <w:p w14:paraId="7DE22193" w14:textId="77777777" w:rsidR="004858EE" w:rsidRPr="001652A3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72EFA43" w14:textId="77777777" w:rsidR="004858EE" w:rsidRPr="001652A3" w:rsidRDefault="004858EE" w:rsidP="00CF2E4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043D1E8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92544" behindDoc="0" locked="0" layoutInCell="1" allowOverlap="1" wp14:anchorId="265876FC" wp14:editId="2AD9600A">
                <wp:simplePos x="0" y="0"/>
                <wp:positionH relativeFrom="margin">
                  <wp:posOffset>393700</wp:posOffset>
                </wp:positionH>
                <wp:positionV relativeFrom="paragraph">
                  <wp:posOffset>6686550</wp:posOffset>
                </wp:positionV>
                <wp:extent cx="1982470" cy="1781175"/>
                <wp:effectExtent l="0" t="0" r="17780" b="28575"/>
                <wp:wrapNone/>
                <wp:docPr id="3458" name="Text Box 3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4C959889" w14:textId="77777777" w:rsidR="004858EE" w:rsidRPr="001652A3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209A586" w14:textId="77777777" w:rsidR="004858EE" w:rsidRPr="001652A3" w:rsidRDefault="004858EE" w:rsidP="00CF2E4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71FD2C7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876FC" id="Text Box 3458" o:spid="_x0000_s1963" type="#_x0000_t202" style="position:absolute;left:0;text-align:left;margin-left:31pt;margin-top:526.5pt;width:156.1pt;height:140.25pt;z-index:25329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" fillcolor="white [3201]" strokecolor="#68c3ca" strokeweight="1.5pt">
                <v:textbox>
                  <w:txbxContent>
                    <w:p w14:paraId="4C959889" w14:textId="77777777" w:rsidR="004858EE" w:rsidRPr="001652A3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209A586" w14:textId="77777777" w:rsidR="004858EE" w:rsidRPr="001652A3" w:rsidRDefault="004858EE" w:rsidP="00CF2E4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71FD2C7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91520" behindDoc="0" locked="0" layoutInCell="1" allowOverlap="1" wp14:anchorId="704625D7" wp14:editId="4E268A83">
                <wp:simplePos x="0" y="0"/>
                <wp:positionH relativeFrom="column">
                  <wp:posOffset>5131435</wp:posOffset>
                </wp:positionH>
                <wp:positionV relativeFrom="paragraph">
                  <wp:posOffset>2114550</wp:posOffset>
                </wp:positionV>
                <wp:extent cx="1542415" cy="4429125"/>
                <wp:effectExtent l="0" t="0" r="19685" b="28575"/>
                <wp:wrapNone/>
                <wp:docPr id="3457" name="Text Box 3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7858EBE2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65E3EBB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625D7" id="Text Box 3457" o:spid="_x0000_s1964" type="#_x0000_t202" style="position:absolute;left:0;text-align:left;margin-left:404.05pt;margin-top:166.5pt;width:121.45pt;height:348.75pt;z-index:2532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" fillcolor="white [3201]" strokecolor="#68c3ca" strokeweight="1.5pt">
                <v:textbox>
                  <w:txbxContent>
                    <w:p w14:paraId="7858EBE2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65E3EBB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90496" behindDoc="0" locked="0" layoutInCell="1" allowOverlap="1" wp14:anchorId="379CA286" wp14:editId="0F13CDD8">
                <wp:simplePos x="0" y="0"/>
                <wp:positionH relativeFrom="column">
                  <wp:posOffset>381635</wp:posOffset>
                </wp:positionH>
                <wp:positionV relativeFrom="paragraph">
                  <wp:posOffset>1164590</wp:posOffset>
                </wp:positionV>
                <wp:extent cx="6292215" cy="842645"/>
                <wp:effectExtent l="0" t="0" r="13335" b="14605"/>
                <wp:wrapNone/>
                <wp:docPr id="3456" name="Text Box 3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5B86E0C7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CA286" id="Text Box 3456" o:spid="_x0000_s1965" type="#_x0000_t202" style="position:absolute;left:0;text-align:left;margin-left:30.05pt;margin-top:91.7pt;width:495.45pt;height:66.35pt;z-index:2532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" fillcolor="white [3201]" strokecolor="#68c3ca" strokeweight="1.5pt">
                <v:textbox>
                  <w:txbxContent>
                    <w:p w14:paraId="5B86E0C7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89472" behindDoc="0" locked="0" layoutInCell="1" allowOverlap="1" wp14:anchorId="05CC7ECF" wp14:editId="11298C8A">
                <wp:simplePos x="0" y="0"/>
                <wp:positionH relativeFrom="column">
                  <wp:posOffset>382137</wp:posOffset>
                </wp:positionH>
                <wp:positionV relativeFrom="paragraph">
                  <wp:posOffset>-205351</wp:posOffset>
                </wp:positionV>
                <wp:extent cx="6292215" cy="1246505"/>
                <wp:effectExtent l="0" t="0" r="13335" b="10795"/>
                <wp:wrapNone/>
                <wp:docPr id="3455" name="Text Box 3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633759CB" w14:textId="77777777" w:rsidR="004858EE" w:rsidRPr="0074313D" w:rsidRDefault="004858EE" w:rsidP="00CF2E4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68C3CA"/>
                                <w:sz w:val="66"/>
                                <w:szCs w:val="66"/>
                              </w:rPr>
                            </w:pPr>
                            <w:r w:rsidRPr="0074313D">
                              <w:rPr>
                                <w:rFonts w:ascii="Roboto" w:hAnsi="Roboto"/>
                                <w:b/>
                                <w:color w:val="68C3CA"/>
                                <w:sz w:val="66"/>
                                <w:szCs w:val="66"/>
                              </w:rPr>
                              <w:t>April</w:t>
                            </w:r>
                          </w:p>
                          <w:p w14:paraId="5D7CA42D" w14:textId="77777777" w:rsidR="004858EE" w:rsidRPr="00852AFA" w:rsidRDefault="004858EE" w:rsidP="00CF2E4F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11B32D9D" w14:textId="77777777" w:rsidR="004858EE" w:rsidRPr="00CA5587" w:rsidRDefault="004858EE" w:rsidP="00CF2E4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CC7ECF" id="Text Box 3455" o:spid="_x0000_s1966" type="#_x0000_t202" style="position:absolute;left:0;text-align:left;margin-left:30.1pt;margin-top:-16.15pt;width:495.45pt;height:98.15pt;z-index:253289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" fillcolor="white [3201]" strokecolor="#68c3ca" strokeweight="1.5pt">
                <v:textbox>
                  <w:txbxContent>
                    <w:p w14:paraId="633759CB" w14:textId="77777777" w:rsidR="004858EE" w:rsidRPr="0074313D" w:rsidRDefault="004858EE" w:rsidP="00CF2E4F">
                      <w:pPr>
                        <w:jc w:val="center"/>
                        <w:rPr>
                          <w:rFonts w:ascii="Roboto" w:hAnsi="Roboto"/>
                          <w:b/>
                          <w:color w:val="68C3CA"/>
                          <w:sz w:val="66"/>
                          <w:szCs w:val="66"/>
                        </w:rPr>
                      </w:pPr>
                      <w:r w:rsidRPr="0074313D">
                        <w:rPr>
                          <w:rFonts w:ascii="Roboto" w:hAnsi="Roboto"/>
                          <w:b/>
                          <w:color w:val="68C3CA"/>
                          <w:sz w:val="66"/>
                          <w:szCs w:val="66"/>
                        </w:rPr>
                        <w:t>April</w:t>
                      </w:r>
                    </w:p>
                    <w:p w14:paraId="5D7CA42D" w14:textId="77777777" w:rsidR="004858EE" w:rsidRPr="00852AFA" w:rsidRDefault="004858EE" w:rsidP="00CF2E4F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11B32D9D" w14:textId="77777777" w:rsidR="004858EE" w:rsidRPr="00CA5587" w:rsidRDefault="004858EE" w:rsidP="00CF2E4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84" w:tblpY="3292"/>
        <w:tblW w:w="0" w:type="auto"/>
        <w:tblBorders>
          <w:top w:val="single" w:sz="18" w:space="0" w:color="68C3CA"/>
          <w:left w:val="single" w:sz="18" w:space="0" w:color="68C3CA"/>
          <w:bottom w:val="single" w:sz="18" w:space="0" w:color="68C3CA"/>
          <w:right w:val="single" w:sz="18" w:space="0" w:color="68C3CA"/>
          <w:insideH w:val="single" w:sz="18" w:space="0" w:color="68C3CA"/>
          <w:insideV w:val="single" w:sz="18" w:space="0" w:color="68C3C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F2E4F" w14:paraId="16DB6656" w14:textId="77777777" w:rsidTr="00CF2E4F">
        <w:trPr>
          <w:trHeight w:val="1112"/>
        </w:trPr>
        <w:tc>
          <w:tcPr>
            <w:tcW w:w="1445" w:type="dxa"/>
            <w:vAlign w:val="center"/>
          </w:tcPr>
          <w:p w14:paraId="0B26F718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70E21979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2CF83B48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4A070A9A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0B2EA0CC" w14:textId="77777777" w:rsidR="00CF2E4F" w:rsidRDefault="00CF2E4F" w:rsidP="00CF2E4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F2E4F" w14:paraId="4AD3A5A4" w14:textId="77777777" w:rsidTr="00CF2E4F">
        <w:trPr>
          <w:trHeight w:val="1112"/>
        </w:trPr>
        <w:tc>
          <w:tcPr>
            <w:tcW w:w="1445" w:type="dxa"/>
          </w:tcPr>
          <w:p w14:paraId="79F1BBDE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9C1308E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37089A3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F5CE1B8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94C2FD5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0791FD76" w14:textId="77777777" w:rsidTr="00CF2E4F">
        <w:trPr>
          <w:trHeight w:val="1112"/>
        </w:trPr>
        <w:tc>
          <w:tcPr>
            <w:tcW w:w="1445" w:type="dxa"/>
          </w:tcPr>
          <w:p w14:paraId="34866550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2E974A6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12CBBD3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C2E7E58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EB1D6FF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511AE2B5" w14:textId="77777777" w:rsidTr="00CF2E4F">
        <w:trPr>
          <w:trHeight w:val="1112"/>
        </w:trPr>
        <w:tc>
          <w:tcPr>
            <w:tcW w:w="1445" w:type="dxa"/>
          </w:tcPr>
          <w:p w14:paraId="06B53F0F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240D5D9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C58D6E6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7391324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3A020E6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252C8CFD" w14:textId="77777777" w:rsidTr="00CF2E4F">
        <w:trPr>
          <w:trHeight w:val="1112"/>
        </w:trPr>
        <w:tc>
          <w:tcPr>
            <w:tcW w:w="1445" w:type="dxa"/>
          </w:tcPr>
          <w:p w14:paraId="0F781AB7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DA5939C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41C72D5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26E20D4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5EE61DA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F2E4F" w14:paraId="4022DDC5" w14:textId="77777777" w:rsidTr="00CF2E4F">
        <w:trPr>
          <w:trHeight w:val="1112"/>
        </w:trPr>
        <w:tc>
          <w:tcPr>
            <w:tcW w:w="1445" w:type="dxa"/>
          </w:tcPr>
          <w:p w14:paraId="39298081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833B05B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2013E38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4BCB5CC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6972994" w14:textId="77777777" w:rsidR="00CF2E4F" w:rsidRPr="001652A3" w:rsidRDefault="00CF2E4F" w:rsidP="00CF2E4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14A2A197" w14:textId="77777777" w:rsidR="00CF2E4F" w:rsidRDefault="00CF2E4F" w:rsidP="009F6735">
      <w:pPr>
        <w:rPr>
          <w:rFonts w:ascii="Roboto" w:hAnsi="Roboto"/>
          <w:b/>
          <w:noProof/>
          <w:sz w:val="72"/>
          <w:szCs w:val="72"/>
        </w:rPr>
        <w:sectPr w:rsidR="00CF2E4F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80256" behindDoc="0" locked="0" layoutInCell="1" allowOverlap="1" wp14:anchorId="02014C99" wp14:editId="06E4417B">
                <wp:simplePos x="0" y="0"/>
                <wp:positionH relativeFrom="column">
                  <wp:posOffset>381635</wp:posOffset>
                </wp:positionH>
                <wp:positionV relativeFrom="paragraph">
                  <wp:posOffset>-219075</wp:posOffset>
                </wp:positionV>
                <wp:extent cx="6292215" cy="1246505"/>
                <wp:effectExtent l="0" t="0" r="13335" b="10795"/>
                <wp:wrapNone/>
                <wp:docPr id="3447" name="Text Box 3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1A2B8A7D" w14:textId="77777777" w:rsidR="004858EE" w:rsidRPr="0074313D" w:rsidRDefault="004858EE" w:rsidP="00CF2E4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68C3CA"/>
                                <w:sz w:val="66"/>
                                <w:szCs w:val="66"/>
                              </w:rPr>
                            </w:pPr>
                            <w:r w:rsidRPr="0074313D">
                              <w:rPr>
                                <w:rFonts w:ascii="Roboto" w:hAnsi="Roboto"/>
                                <w:b/>
                                <w:color w:val="68C3CA"/>
                                <w:sz w:val="66"/>
                                <w:szCs w:val="66"/>
                              </w:rPr>
                              <w:t>April</w:t>
                            </w:r>
                          </w:p>
                          <w:p w14:paraId="136C8C65" w14:textId="77777777" w:rsidR="004858EE" w:rsidRPr="00852AFA" w:rsidRDefault="004858EE" w:rsidP="00CF2E4F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4652ADE5" w14:textId="77777777" w:rsidR="004858EE" w:rsidRPr="00CA5587" w:rsidRDefault="004858EE" w:rsidP="00CF2E4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014C99" id="Text Box 3447" o:spid="_x0000_s1967" type="#_x0000_t202" style="position:absolute;left:0;text-align:left;margin-left:30.05pt;margin-top:-17.25pt;width:495.45pt;height:98.15pt;z-index:25328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" fillcolor="white [3201]" strokecolor="#68c3ca" strokeweight="1.5pt">
                <v:textbox>
                  <w:txbxContent>
                    <w:p w14:paraId="1A2B8A7D" w14:textId="77777777" w:rsidR="004858EE" w:rsidRPr="0074313D" w:rsidRDefault="004858EE" w:rsidP="00CF2E4F">
                      <w:pPr>
                        <w:jc w:val="center"/>
                        <w:rPr>
                          <w:rFonts w:ascii="Roboto" w:hAnsi="Roboto"/>
                          <w:b/>
                          <w:color w:val="68C3CA"/>
                          <w:sz w:val="66"/>
                          <w:szCs w:val="66"/>
                        </w:rPr>
                      </w:pPr>
                      <w:r w:rsidRPr="0074313D">
                        <w:rPr>
                          <w:rFonts w:ascii="Roboto" w:hAnsi="Roboto"/>
                          <w:b/>
                          <w:color w:val="68C3CA"/>
                          <w:sz w:val="66"/>
                          <w:szCs w:val="66"/>
                        </w:rPr>
                        <w:t>April</w:t>
                      </w:r>
                    </w:p>
                    <w:p w14:paraId="136C8C65" w14:textId="77777777" w:rsidR="004858EE" w:rsidRPr="00852AFA" w:rsidRDefault="004858EE" w:rsidP="00CF2E4F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4652ADE5" w14:textId="77777777" w:rsidR="004858EE" w:rsidRPr="00CA5587" w:rsidRDefault="004858EE" w:rsidP="00CF2E4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81280" behindDoc="0" locked="0" layoutInCell="1" allowOverlap="1" wp14:anchorId="7DB0D27D" wp14:editId="03880F33">
                <wp:simplePos x="0" y="0"/>
                <wp:positionH relativeFrom="column">
                  <wp:posOffset>381635</wp:posOffset>
                </wp:positionH>
                <wp:positionV relativeFrom="paragraph">
                  <wp:posOffset>1151255</wp:posOffset>
                </wp:positionV>
                <wp:extent cx="6292215" cy="842645"/>
                <wp:effectExtent l="0" t="0" r="13335" b="14605"/>
                <wp:wrapNone/>
                <wp:docPr id="3448" name="Text Box 3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51B39BDE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0D27D" id="Text Box 3448" o:spid="_x0000_s1968" type="#_x0000_t202" style="position:absolute;left:0;text-align:left;margin-left:30.05pt;margin-top:90.65pt;width:495.45pt;height:66.35pt;z-index:2532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" fillcolor="white [3201]" strokecolor="#68c3ca" strokeweight="1.5pt">
                <v:textbox>
                  <w:txbxContent>
                    <w:p w14:paraId="51B39BDE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82304" behindDoc="0" locked="0" layoutInCell="1" allowOverlap="1" wp14:anchorId="15BBBD38" wp14:editId="5E56CED4">
                <wp:simplePos x="0" y="0"/>
                <wp:positionH relativeFrom="column">
                  <wp:posOffset>5131435</wp:posOffset>
                </wp:positionH>
                <wp:positionV relativeFrom="paragraph">
                  <wp:posOffset>2101215</wp:posOffset>
                </wp:positionV>
                <wp:extent cx="1542415" cy="4429125"/>
                <wp:effectExtent l="0" t="0" r="19685" b="28575"/>
                <wp:wrapNone/>
                <wp:docPr id="3449" name="Text Box 3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38971CC5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837954C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BBD38" id="Text Box 3449" o:spid="_x0000_s1969" type="#_x0000_t202" style="position:absolute;left:0;text-align:left;margin-left:404.05pt;margin-top:165.45pt;width:121.45pt;height:348.75pt;z-index:2532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" fillcolor="white [3201]" strokecolor="#68c3ca" strokeweight="1.5pt">
                <v:textbox>
                  <w:txbxContent>
                    <w:p w14:paraId="38971CC5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837954C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434991C7" wp14:editId="786A554F">
                <wp:simplePos x="0" y="0"/>
                <wp:positionH relativeFrom="margin">
                  <wp:posOffset>393700</wp:posOffset>
                </wp:positionH>
                <wp:positionV relativeFrom="paragraph">
                  <wp:posOffset>6673215</wp:posOffset>
                </wp:positionV>
                <wp:extent cx="1982470" cy="1781175"/>
                <wp:effectExtent l="0" t="0" r="17780" b="28575"/>
                <wp:wrapNone/>
                <wp:docPr id="3450" name="Text Box 3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42436319" w14:textId="77777777" w:rsidR="004858EE" w:rsidRPr="001652A3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E3D8F66" w14:textId="77777777" w:rsidR="004858EE" w:rsidRPr="001652A3" w:rsidRDefault="004858EE" w:rsidP="00CF2E4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AB30351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991C7" id="Text Box 3450" o:spid="_x0000_s1970" type="#_x0000_t202" style="position:absolute;left:0;text-align:left;margin-left:31pt;margin-top:525.45pt;width:156.1pt;height:140.25pt;z-index:25328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" fillcolor="white [3201]" strokecolor="#68c3ca" strokeweight="1.5pt">
                <v:textbox>
                  <w:txbxContent>
                    <w:p w14:paraId="42436319" w14:textId="77777777" w:rsidR="004858EE" w:rsidRPr="001652A3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E3D8F66" w14:textId="77777777" w:rsidR="004858EE" w:rsidRPr="001652A3" w:rsidRDefault="004858EE" w:rsidP="00CF2E4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AB30351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84352" behindDoc="0" locked="0" layoutInCell="1" allowOverlap="1" wp14:anchorId="2257A59F" wp14:editId="17798A39">
                <wp:simplePos x="0" y="0"/>
                <wp:positionH relativeFrom="margin">
                  <wp:posOffset>2499995</wp:posOffset>
                </wp:positionH>
                <wp:positionV relativeFrom="paragraph">
                  <wp:posOffset>6673215</wp:posOffset>
                </wp:positionV>
                <wp:extent cx="2018665" cy="1781175"/>
                <wp:effectExtent l="0" t="0" r="19685" b="28575"/>
                <wp:wrapNone/>
                <wp:docPr id="3451" name="Text Box 3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6E3F39CA" w14:textId="77777777" w:rsidR="004858EE" w:rsidRPr="001652A3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A98DECA" w14:textId="77777777" w:rsidR="004858EE" w:rsidRPr="001652A3" w:rsidRDefault="004858EE" w:rsidP="00CF2E4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5A7AE25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7A59F" id="Text Box 3451" o:spid="_x0000_s1971" type="#_x0000_t202" style="position:absolute;left:0;text-align:left;margin-left:196.85pt;margin-top:525.45pt;width:158.95pt;height:140.25pt;z-index:2532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" fillcolor="white [3201]" strokecolor="#68c3ca" strokeweight="1.5pt">
                <v:textbox>
                  <w:txbxContent>
                    <w:p w14:paraId="6E3F39CA" w14:textId="77777777" w:rsidR="004858EE" w:rsidRPr="001652A3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A98DECA" w14:textId="77777777" w:rsidR="004858EE" w:rsidRPr="001652A3" w:rsidRDefault="004858EE" w:rsidP="00CF2E4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5A7AE25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3285376" behindDoc="0" locked="0" layoutInCell="1" allowOverlap="1" wp14:anchorId="2CB86ECC" wp14:editId="3A7F4387">
                <wp:simplePos x="0" y="0"/>
                <wp:positionH relativeFrom="margin">
                  <wp:posOffset>4636770</wp:posOffset>
                </wp:positionH>
                <wp:positionV relativeFrom="paragraph">
                  <wp:posOffset>6673215</wp:posOffset>
                </wp:positionV>
                <wp:extent cx="2018665" cy="1781175"/>
                <wp:effectExtent l="0" t="0" r="19685" b="28575"/>
                <wp:wrapNone/>
                <wp:docPr id="3452" name="Text Box 3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58F9154D" w14:textId="77777777" w:rsidR="004858EE" w:rsidRPr="001652A3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6B31F42" w14:textId="77777777" w:rsidR="004858EE" w:rsidRPr="001652A3" w:rsidRDefault="004858EE" w:rsidP="00CF2E4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0C32396" w14:textId="77777777" w:rsidR="004858EE" w:rsidRPr="005E09F1" w:rsidRDefault="004858EE" w:rsidP="00CF2E4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86ECC" id="Text Box 3452" o:spid="_x0000_s1972" type="#_x0000_t202" style="position:absolute;left:0;text-align:left;margin-left:365.1pt;margin-top:525.45pt;width:158.95pt;height:140.25pt;z-index:253285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" fillcolor="white [3201]" strokecolor="#68c3ca" strokeweight="1.5pt">
                <v:textbox>
                  <w:txbxContent>
                    <w:p w14:paraId="58F9154D" w14:textId="77777777" w:rsidR="004858EE" w:rsidRPr="001652A3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6B31F42" w14:textId="77777777" w:rsidR="004858EE" w:rsidRPr="001652A3" w:rsidRDefault="004858EE" w:rsidP="00CF2E4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0C32396" w14:textId="77777777" w:rsidR="004858EE" w:rsidRPr="005E09F1" w:rsidRDefault="004858EE" w:rsidP="00CF2E4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F2E4F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86400" behindDoc="0" locked="0" layoutInCell="1" allowOverlap="1" wp14:anchorId="3F4E6D75" wp14:editId="3EC9EC0F">
            <wp:simplePos x="0" y="0"/>
            <wp:positionH relativeFrom="column">
              <wp:posOffset>701675</wp:posOffset>
            </wp:positionH>
            <wp:positionV relativeFrom="paragraph">
              <wp:posOffset>47625</wp:posOffset>
            </wp:positionV>
            <wp:extent cx="513080" cy="733425"/>
            <wp:effectExtent l="0" t="0" r="1270" b="0"/>
            <wp:wrapNone/>
            <wp:docPr id="3453" name="Picture 3453" descr="C:\Users\thomas.becker\AppData\Local\Microsoft\Windows\INetCache\Content.Word\Happy-Raindrop----Weather-Rai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homas.becker\AppData\Local\Microsoft\Windows\INetCache\Content.Word\Happy-Raindrop----Weather-Rai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2E4F">
        <w:rPr>
          <w:rFonts w:ascii="Roboto" w:hAnsi="Roboto"/>
          <w:b/>
          <w:noProof/>
          <w:sz w:val="72"/>
          <w:szCs w:val="72"/>
        </w:rPr>
        <w:drawing>
          <wp:anchor distT="0" distB="0" distL="114300" distR="114300" simplePos="0" relativeHeight="253287424" behindDoc="0" locked="0" layoutInCell="1" allowOverlap="1" wp14:anchorId="6371CB05" wp14:editId="1F867B46">
            <wp:simplePos x="0" y="0"/>
            <wp:positionH relativeFrom="column">
              <wp:posOffset>5559928</wp:posOffset>
            </wp:positionH>
            <wp:positionV relativeFrom="paragraph">
              <wp:posOffset>8966</wp:posOffset>
            </wp:positionV>
            <wp:extent cx="906747" cy="790575"/>
            <wp:effectExtent l="0" t="0" r="8255" b="0"/>
            <wp:wrapNone/>
            <wp:docPr id="3454" name="Picture 3454" descr="C:\Users\thomas.becker\AppData\Local\Microsoft\Windows\INetCache\Content.Word\Pink Butterfly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homas.becker\AppData\Local\Microsoft\Windows\INetCache\Content.Word\Pink Butterfly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47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1DDB39" w14:textId="77777777" w:rsidR="009F6735" w:rsidRDefault="00B11810" w:rsidP="009F6735">
      <w:pPr>
        <w:rPr>
          <w:rFonts w:ascii="Roboto" w:hAnsi="Roboto"/>
          <w:b/>
          <w:noProof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2875776" behindDoc="0" locked="0" layoutInCell="1" allowOverlap="1" wp14:anchorId="0533FAF5" wp14:editId="362F4A44">
            <wp:simplePos x="0" y="0"/>
            <wp:positionH relativeFrom="column">
              <wp:posOffset>687705</wp:posOffset>
            </wp:positionH>
            <wp:positionV relativeFrom="paragraph">
              <wp:posOffset>72700</wp:posOffset>
            </wp:positionV>
            <wp:extent cx="513297" cy="733425"/>
            <wp:effectExtent l="0" t="0" r="1270" b="0"/>
            <wp:wrapNone/>
            <wp:docPr id="3207" name="Picture 3207" descr="C:\Users\thomas.becker\AppData\Local\Microsoft\Windows\INetCache\Content.Word\Happy-Raindrop----Weather-Rai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homas.becker\AppData\Local\Microsoft\Windows\INetCache\Content.Word\Happy-Raindrop----Weather-Rai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97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F40">
        <w:rPr>
          <w:noProof/>
        </w:rPr>
        <w:drawing>
          <wp:anchor distT="0" distB="0" distL="114300" distR="114300" simplePos="0" relativeHeight="252876800" behindDoc="0" locked="0" layoutInCell="1" allowOverlap="1" wp14:anchorId="4F40F48F" wp14:editId="09F2F455">
            <wp:simplePos x="0" y="0"/>
            <wp:positionH relativeFrom="column">
              <wp:posOffset>5545455</wp:posOffset>
            </wp:positionH>
            <wp:positionV relativeFrom="paragraph">
              <wp:posOffset>33655</wp:posOffset>
            </wp:positionV>
            <wp:extent cx="906747" cy="790575"/>
            <wp:effectExtent l="0" t="0" r="8255" b="0"/>
            <wp:wrapNone/>
            <wp:docPr id="3208" name="Picture 3208" descr="C:\Users\thomas.becker\AppData\Local\Microsoft\Windows\INetCache\Content.Word\Pink Butterfly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homas.becker\AppData\Local\Microsoft\Windows\INetCache\Content.Word\Pink Butterfly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47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48942750" wp14:editId="76B4F802">
                <wp:simplePos x="0" y="0"/>
                <wp:positionH relativeFrom="margin">
                  <wp:posOffset>4622800</wp:posOffset>
                </wp:positionH>
                <wp:positionV relativeFrom="paragraph">
                  <wp:posOffset>6697980</wp:posOffset>
                </wp:positionV>
                <wp:extent cx="2018665" cy="1781175"/>
                <wp:effectExtent l="0" t="0" r="19685" b="28575"/>
                <wp:wrapNone/>
                <wp:docPr id="2801" name="Text Box 2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77196B3D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533F13B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4BA37D4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42750" id="Text Box 2801" o:spid="_x0000_s1973" type="#_x0000_t202" style="position:absolute;left:0;text-align:left;margin-left:364pt;margin-top:527.4pt;width:158.95pt;height:140.25pt;z-index:25273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" fillcolor="white [3201]" strokecolor="#68c3ca" strokeweight="1.5pt">
                <v:textbox>
                  <w:txbxContent>
                    <w:p w14:paraId="77196B3D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533F13B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4BA37D4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30368" behindDoc="0" locked="0" layoutInCell="1" allowOverlap="1" wp14:anchorId="179B5DAA" wp14:editId="3E64FCD4">
                <wp:simplePos x="0" y="0"/>
                <wp:positionH relativeFrom="margin">
                  <wp:posOffset>2486025</wp:posOffset>
                </wp:positionH>
                <wp:positionV relativeFrom="paragraph">
                  <wp:posOffset>6697980</wp:posOffset>
                </wp:positionV>
                <wp:extent cx="2018665" cy="1781175"/>
                <wp:effectExtent l="0" t="0" r="19685" b="28575"/>
                <wp:wrapNone/>
                <wp:docPr id="2784" name="Text Box 2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249B8D3D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E863187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D26F61C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B5DAA" id="Text Box 2784" o:spid="_x0000_s1974" type="#_x0000_t202" style="position:absolute;left:0;text-align:left;margin-left:195.75pt;margin-top:527.4pt;width:158.95pt;height:140.25pt;z-index:25273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" fillcolor="white [3201]" strokecolor="#68c3ca" strokeweight="1.5pt">
                <v:textbox>
                  <w:txbxContent>
                    <w:p w14:paraId="249B8D3D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E863187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D26F61C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29344" behindDoc="0" locked="0" layoutInCell="1" allowOverlap="1" wp14:anchorId="43442217" wp14:editId="27DC945D">
                <wp:simplePos x="0" y="0"/>
                <wp:positionH relativeFrom="margin">
                  <wp:posOffset>379730</wp:posOffset>
                </wp:positionH>
                <wp:positionV relativeFrom="paragraph">
                  <wp:posOffset>6697980</wp:posOffset>
                </wp:positionV>
                <wp:extent cx="1982470" cy="1781175"/>
                <wp:effectExtent l="0" t="0" r="17780" b="28575"/>
                <wp:wrapNone/>
                <wp:docPr id="2783" name="Text Box 2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0E044FBF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6741585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E6A85EE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42217" id="Text Box 2783" o:spid="_x0000_s1975" type="#_x0000_t202" style="position:absolute;left:0;text-align:left;margin-left:29.9pt;margin-top:527.4pt;width:156.1pt;height:140.25pt;z-index:25272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" fillcolor="white [3201]" strokecolor="#68c3ca" strokeweight="1.5pt">
                <v:textbox>
                  <w:txbxContent>
                    <w:p w14:paraId="0E044FBF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6741585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E6A85EE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28320" behindDoc="0" locked="0" layoutInCell="1" allowOverlap="1" wp14:anchorId="54347C9D" wp14:editId="7C9D8227">
                <wp:simplePos x="0" y="0"/>
                <wp:positionH relativeFrom="column">
                  <wp:posOffset>5117465</wp:posOffset>
                </wp:positionH>
                <wp:positionV relativeFrom="paragraph">
                  <wp:posOffset>2125980</wp:posOffset>
                </wp:positionV>
                <wp:extent cx="1542415" cy="4429125"/>
                <wp:effectExtent l="0" t="0" r="19685" b="28575"/>
                <wp:wrapNone/>
                <wp:docPr id="2782" name="Text Box 2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0D7A7B4C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ED8D73F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47C9D" id="Text Box 2782" o:spid="_x0000_s1976" type="#_x0000_t202" style="position:absolute;left:0;text-align:left;margin-left:402.95pt;margin-top:167.4pt;width:121.45pt;height:348.75pt;z-index:25272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" fillcolor="white [3201]" strokecolor="#68c3ca" strokeweight="1.5pt">
                <v:textbox>
                  <w:txbxContent>
                    <w:p w14:paraId="0D7A7B4C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ED8D73F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27296" behindDoc="0" locked="0" layoutInCell="1" allowOverlap="1" wp14:anchorId="4196FA52" wp14:editId="580DE1D9">
                <wp:simplePos x="0" y="0"/>
                <wp:positionH relativeFrom="column">
                  <wp:posOffset>367665</wp:posOffset>
                </wp:positionH>
                <wp:positionV relativeFrom="paragraph">
                  <wp:posOffset>1176020</wp:posOffset>
                </wp:positionV>
                <wp:extent cx="6292215" cy="842645"/>
                <wp:effectExtent l="0" t="0" r="13335" b="14605"/>
                <wp:wrapNone/>
                <wp:docPr id="2781" name="Text Box 2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05AD0B1D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6FA52" id="Text Box 2781" o:spid="_x0000_s1977" type="#_x0000_t202" style="position:absolute;left:0;text-align:left;margin-left:28.95pt;margin-top:92.6pt;width:495.45pt;height:66.35pt;z-index:25272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" fillcolor="white [3201]" strokecolor="#68c3ca" strokeweight="1.5pt">
                <v:textbox>
                  <w:txbxContent>
                    <w:p w14:paraId="05AD0B1D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26272" behindDoc="0" locked="0" layoutInCell="1" allowOverlap="1" wp14:anchorId="279E154E" wp14:editId="76A41225">
                <wp:simplePos x="0" y="0"/>
                <wp:positionH relativeFrom="column">
                  <wp:posOffset>367665</wp:posOffset>
                </wp:positionH>
                <wp:positionV relativeFrom="paragraph">
                  <wp:posOffset>-194500</wp:posOffset>
                </wp:positionV>
                <wp:extent cx="6292215" cy="1246505"/>
                <wp:effectExtent l="0" t="0" r="13335" b="10795"/>
                <wp:wrapNone/>
                <wp:docPr id="2780" name="Text Box 2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68C3CA"/>
                          </a:solidFill>
                        </a:ln>
                      </wps:spPr>
                      <wps:txbx>
                        <w:txbxContent>
                          <w:p w14:paraId="62A18828" w14:textId="77777777" w:rsidR="004858EE" w:rsidRPr="0074313D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68C3CA"/>
                                <w:sz w:val="66"/>
                                <w:szCs w:val="66"/>
                              </w:rPr>
                            </w:pPr>
                            <w:r w:rsidRPr="0074313D">
                              <w:rPr>
                                <w:rFonts w:ascii="Roboto" w:hAnsi="Roboto"/>
                                <w:b/>
                                <w:color w:val="68C3CA"/>
                                <w:sz w:val="66"/>
                                <w:szCs w:val="66"/>
                              </w:rPr>
                              <w:t>April</w:t>
                            </w:r>
                          </w:p>
                          <w:p w14:paraId="69F158F2" w14:textId="77777777" w:rsidR="004858EE" w:rsidRPr="00852AFA" w:rsidRDefault="004858EE" w:rsidP="006F089F">
                            <w:pPr>
                              <w:pStyle w:val="BasicParagraph"/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6AEE23C3" w14:textId="77777777" w:rsidR="004858EE" w:rsidRPr="00CA5587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9E154E" id="Text Box 2780" o:spid="_x0000_s1978" type="#_x0000_t202" style="position:absolute;left:0;text-align:left;margin-left:28.95pt;margin-top:-15.3pt;width:495.45pt;height:98.15pt;z-index:252726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" fillcolor="white [3201]" strokecolor="#68c3ca" strokeweight="1.5pt">
                <v:textbox>
                  <w:txbxContent>
                    <w:p w14:paraId="62A18828" w14:textId="77777777" w:rsidR="004858EE" w:rsidRPr="0074313D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color w:val="68C3CA"/>
                          <w:sz w:val="66"/>
                          <w:szCs w:val="66"/>
                        </w:rPr>
                      </w:pPr>
                      <w:r w:rsidRPr="0074313D">
                        <w:rPr>
                          <w:rFonts w:ascii="Roboto" w:hAnsi="Roboto"/>
                          <w:b/>
                          <w:color w:val="68C3CA"/>
                          <w:sz w:val="66"/>
                          <w:szCs w:val="66"/>
                        </w:rPr>
                        <w:t>April</w:t>
                      </w:r>
                    </w:p>
                    <w:p w14:paraId="69F158F2" w14:textId="77777777" w:rsidR="004858EE" w:rsidRPr="00852AFA" w:rsidRDefault="004858EE" w:rsidP="006F089F">
                      <w:pPr>
                        <w:pStyle w:val="BasicParagraph"/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6AEE23C3" w14:textId="77777777" w:rsidR="004858EE" w:rsidRPr="00CA5587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61" w:tblpY="2195"/>
        <w:tblW w:w="0" w:type="auto"/>
        <w:tblBorders>
          <w:top w:val="single" w:sz="18" w:space="0" w:color="68C3CA"/>
          <w:left w:val="single" w:sz="18" w:space="0" w:color="68C3CA"/>
          <w:bottom w:val="single" w:sz="18" w:space="0" w:color="68C3CA"/>
          <w:right w:val="single" w:sz="18" w:space="0" w:color="68C3CA"/>
          <w:insideH w:val="single" w:sz="18" w:space="0" w:color="68C3CA"/>
          <w:insideV w:val="single" w:sz="18" w:space="0" w:color="68C3C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A0F2F" w14:paraId="6AAD9DEF" w14:textId="77777777" w:rsidTr="0074313D">
        <w:trPr>
          <w:trHeight w:val="1112"/>
        </w:trPr>
        <w:tc>
          <w:tcPr>
            <w:tcW w:w="1445" w:type="dxa"/>
            <w:vAlign w:val="center"/>
          </w:tcPr>
          <w:p w14:paraId="1A6FEA7B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Monday</w:t>
            </w:r>
          </w:p>
        </w:tc>
        <w:tc>
          <w:tcPr>
            <w:tcW w:w="1445" w:type="dxa"/>
            <w:vAlign w:val="center"/>
          </w:tcPr>
          <w:p w14:paraId="5283432E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10B51507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0DF474CE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7631AC58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A0F2F" w14:paraId="24883E2E" w14:textId="77777777" w:rsidTr="0074313D">
        <w:trPr>
          <w:trHeight w:val="1112"/>
        </w:trPr>
        <w:tc>
          <w:tcPr>
            <w:tcW w:w="1445" w:type="dxa"/>
          </w:tcPr>
          <w:p w14:paraId="2190BE4E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8E18011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DFADBD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BD00AB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737D8E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31AF2421" w14:textId="77777777" w:rsidTr="0074313D">
        <w:trPr>
          <w:trHeight w:val="1112"/>
        </w:trPr>
        <w:tc>
          <w:tcPr>
            <w:tcW w:w="1445" w:type="dxa"/>
          </w:tcPr>
          <w:p w14:paraId="19C629A7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238B552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490F9D5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8CD419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558FB5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294399FB" w14:textId="77777777" w:rsidTr="0074313D">
        <w:trPr>
          <w:trHeight w:val="1112"/>
        </w:trPr>
        <w:tc>
          <w:tcPr>
            <w:tcW w:w="1445" w:type="dxa"/>
          </w:tcPr>
          <w:p w14:paraId="2709D291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EDFD09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B5197AE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434C6D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7BD6E77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1BEA9004" w14:textId="77777777" w:rsidTr="0074313D">
        <w:trPr>
          <w:trHeight w:val="1112"/>
        </w:trPr>
        <w:tc>
          <w:tcPr>
            <w:tcW w:w="1445" w:type="dxa"/>
          </w:tcPr>
          <w:p w14:paraId="2177085A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E883A3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B2D26F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E3BCDC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752509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6DECE8A2" w14:textId="77777777" w:rsidTr="0074313D">
        <w:trPr>
          <w:trHeight w:val="1112"/>
        </w:trPr>
        <w:tc>
          <w:tcPr>
            <w:tcW w:w="1445" w:type="dxa"/>
          </w:tcPr>
          <w:p w14:paraId="10A3B72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3B63ADE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0FD3F7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E78E34A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EB48205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34A58191" w14:textId="77777777" w:rsidR="002E13DC" w:rsidRDefault="009721CE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859392" behindDoc="0" locked="0" layoutInCell="1" allowOverlap="1" wp14:anchorId="0F591A38" wp14:editId="684F84B9">
            <wp:simplePos x="0" y="0"/>
            <wp:positionH relativeFrom="column">
              <wp:posOffset>5248275</wp:posOffset>
            </wp:positionH>
            <wp:positionV relativeFrom="paragraph">
              <wp:posOffset>5238115</wp:posOffset>
            </wp:positionV>
            <wp:extent cx="1292772" cy="498522"/>
            <wp:effectExtent l="0" t="0" r="3175" b="0"/>
            <wp:wrapNone/>
            <wp:docPr id="3194" name="Picture 3194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61" w:tblpY="3329"/>
        <w:tblW w:w="0" w:type="auto"/>
        <w:tblBorders>
          <w:top w:val="single" w:sz="18" w:space="0" w:color="86BD34"/>
          <w:left w:val="single" w:sz="18" w:space="0" w:color="86BD34"/>
          <w:bottom w:val="single" w:sz="18" w:space="0" w:color="86BD34"/>
          <w:right w:val="single" w:sz="18" w:space="0" w:color="86BD34"/>
          <w:insideH w:val="single" w:sz="18" w:space="0" w:color="86BD34"/>
          <w:insideV w:val="single" w:sz="18" w:space="0" w:color="86BD34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A0F2F" w14:paraId="0C4E87B8" w14:textId="77777777" w:rsidTr="00410446">
        <w:trPr>
          <w:trHeight w:val="1112"/>
        </w:trPr>
        <w:tc>
          <w:tcPr>
            <w:tcW w:w="1445" w:type="dxa"/>
            <w:vAlign w:val="center"/>
          </w:tcPr>
          <w:p w14:paraId="4C68751C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5E61A06A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6253FC44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4B019CE9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17ED792E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A0F2F" w14:paraId="333B06A9" w14:textId="77777777" w:rsidTr="00410446">
        <w:trPr>
          <w:trHeight w:val="1112"/>
        </w:trPr>
        <w:tc>
          <w:tcPr>
            <w:tcW w:w="1445" w:type="dxa"/>
          </w:tcPr>
          <w:p w14:paraId="3BB9658D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279A58B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FD09EBD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16678F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33AD645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7C836E58" w14:textId="77777777" w:rsidTr="00410446">
        <w:trPr>
          <w:trHeight w:val="1112"/>
        </w:trPr>
        <w:tc>
          <w:tcPr>
            <w:tcW w:w="1445" w:type="dxa"/>
          </w:tcPr>
          <w:p w14:paraId="7A7B42F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5C4885E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FB0768F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FC121D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F3B2EE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37792555" w14:textId="77777777" w:rsidTr="00410446">
        <w:trPr>
          <w:trHeight w:val="1112"/>
        </w:trPr>
        <w:tc>
          <w:tcPr>
            <w:tcW w:w="1445" w:type="dxa"/>
          </w:tcPr>
          <w:p w14:paraId="592D0DAB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07241F2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A58BF2D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9AAE82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C9912F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5E073CF6" w14:textId="77777777" w:rsidTr="00410446">
        <w:trPr>
          <w:trHeight w:val="1112"/>
        </w:trPr>
        <w:tc>
          <w:tcPr>
            <w:tcW w:w="1445" w:type="dxa"/>
          </w:tcPr>
          <w:p w14:paraId="3D9A100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A66012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6475E3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AF5E8B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6ED05E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26D71B2A" w14:textId="77777777" w:rsidTr="00410446">
        <w:trPr>
          <w:trHeight w:val="1112"/>
        </w:trPr>
        <w:tc>
          <w:tcPr>
            <w:tcW w:w="1445" w:type="dxa"/>
          </w:tcPr>
          <w:p w14:paraId="56BA9A5C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FC091F7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9AC82B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A1F024A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2A7B4FC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2539D83A" w14:textId="77777777" w:rsidR="00F847B6" w:rsidRDefault="00F847B6" w:rsidP="005253FE">
      <w:pPr>
        <w:pStyle w:val="Aim-Twinkl"/>
        <w:sectPr w:rsidR="00F847B6" w:rsidSect="00A34046">
          <w:headerReference w:type="default" r:id="rId96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F847B6">
        <w:rPr>
          <w:noProof/>
        </w:rPr>
        <w:drawing>
          <wp:anchor distT="0" distB="0" distL="114300" distR="114300" simplePos="0" relativeHeight="253336576" behindDoc="0" locked="0" layoutInCell="1" allowOverlap="1" wp14:anchorId="4DA397C1" wp14:editId="1801AC32">
            <wp:simplePos x="0" y="0"/>
            <wp:positionH relativeFrom="column">
              <wp:posOffset>5610225</wp:posOffset>
            </wp:positionH>
            <wp:positionV relativeFrom="paragraph">
              <wp:posOffset>34925</wp:posOffset>
            </wp:positionV>
            <wp:extent cx="948690" cy="704850"/>
            <wp:effectExtent l="0" t="0" r="3810" b="0"/>
            <wp:wrapNone/>
            <wp:docPr id="3497" name="Picture 3497" descr="C:\Users\thomas.becker\AppData\Local\Microsoft\Windows\INetCache\Content.Word\Rainbow no face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homas.becker\AppData\Local\Microsoft\Windows\INetCache\Content.Word\Rainbow no face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7B6">
        <w:rPr>
          <w:noProof/>
        </w:rPr>
        <w:drawing>
          <wp:anchor distT="0" distB="0" distL="114300" distR="114300" simplePos="0" relativeHeight="253335552" behindDoc="0" locked="0" layoutInCell="1" allowOverlap="1" wp14:anchorId="1337AEEB" wp14:editId="5A3E1C0D">
            <wp:simplePos x="0" y="0"/>
            <wp:positionH relativeFrom="column">
              <wp:posOffset>482600</wp:posOffset>
            </wp:positionH>
            <wp:positionV relativeFrom="paragraph">
              <wp:posOffset>16510</wp:posOffset>
            </wp:positionV>
            <wp:extent cx="847725" cy="758190"/>
            <wp:effectExtent l="0" t="0" r="9525" b="3810"/>
            <wp:wrapNone/>
            <wp:docPr id="3496" name="Picture 3496" descr="C:\Users\thomas.becker\AppData\Local\Microsoft\Windows\INetCache\Content.Word\Snail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homas.becker\AppData\Local\Microsoft\Windows\INetCache\Content.Word\Snail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7B6">
        <w:rPr>
          <w:noProof/>
        </w:rPr>
        <w:drawing>
          <wp:anchor distT="0" distB="0" distL="114300" distR="114300" simplePos="0" relativeHeight="253334528" behindDoc="0" locked="0" layoutInCell="1" allowOverlap="1" wp14:anchorId="1BC6FEC9" wp14:editId="3C291340">
            <wp:simplePos x="0" y="0"/>
            <wp:positionH relativeFrom="column">
              <wp:posOffset>5233670</wp:posOffset>
            </wp:positionH>
            <wp:positionV relativeFrom="paragraph">
              <wp:posOffset>5978525</wp:posOffset>
            </wp:positionV>
            <wp:extent cx="1292225" cy="498475"/>
            <wp:effectExtent l="0" t="0" r="3175" b="0"/>
            <wp:wrapNone/>
            <wp:docPr id="3495" name="Picture 3495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33504" behindDoc="0" locked="0" layoutInCell="1" allowOverlap="1" wp14:anchorId="0ED45ADD" wp14:editId="03AE973F">
                <wp:simplePos x="0" y="0"/>
                <wp:positionH relativeFrom="margin">
                  <wp:posOffset>4637405</wp:posOffset>
                </wp:positionH>
                <wp:positionV relativeFrom="paragraph">
                  <wp:posOffset>6687820</wp:posOffset>
                </wp:positionV>
                <wp:extent cx="2018665" cy="1781175"/>
                <wp:effectExtent l="0" t="0" r="19685" b="28575"/>
                <wp:wrapNone/>
                <wp:docPr id="3494" name="Text Box 3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1E41780A" w14:textId="77777777" w:rsidR="004858EE" w:rsidRPr="001652A3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0A6E628" w14:textId="77777777" w:rsidR="004858EE" w:rsidRPr="001652A3" w:rsidRDefault="004858EE" w:rsidP="00F847B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DD87429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45ADD" id="Text Box 3494" o:spid="_x0000_s1979" type="#_x0000_t202" style="position:absolute;left:0;text-align:left;margin-left:365.15pt;margin-top:526.6pt;width:158.95pt;height:140.25pt;z-index:25333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" fillcolor="white [3201]" strokecolor="#86bd34" strokeweight="1.5pt">
                <v:textbox>
                  <w:txbxContent>
                    <w:p w14:paraId="1E41780A" w14:textId="77777777" w:rsidR="004858EE" w:rsidRPr="001652A3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0A6E628" w14:textId="77777777" w:rsidR="004858EE" w:rsidRPr="001652A3" w:rsidRDefault="004858EE" w:rsidP="00F847B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DD87429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32480" behindDoc="0" locked="0" layoutInCell="1" allowOverlap="1" wp14:anchorId="5BECFFE3" wp14:editId="2E21838E">
                <wp:simplePos x="0" y="0"/>
                <wp:positionH relativeFrom="margin">
                  <wp:posOffset>2500630</wp:posOffset>
                </wp:positionH>
                <wp:positionV relativeFrom="paragraph">
                  <wp:posOffset>6687820</wp:posOffset>
                </wp:positionV>
                <wp:extent cx="2018665" cy="1781175"/>
                <wp:effectExtent l="0" t="0" r="19685" b="28575"/>
                <wp:wrapNone/>
                <wp:docPr id="3493" name="Text Box 3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16CE2C59" w14:textId="77777777" w:rsidR="004858EE" w:rsidRPr="001652A3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E8818C3" w14:textId="77777777" w:rsidR="004858EE" w:rsidRPr="001652A3" w:rsidRDefault="004858EE" w:rsidP="00F847B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462AE727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CFFE3" id="Text Box 3493" o:spid="_x0000_s1980" type="#_x0000_t202" style="position:absolute;left:0;text-align:left;margin-left:196.9pt;margin-top:526.6pt;width:158.95pt;height:140.25pt;z-index:25333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" fillcolor="white [3201]" strokecolor="#86bd34" strokeweight="1.5pt">
                <v:textbox>
                  <w:txbxContent>
                    <w:p w14:paraId="16CE2C59" w14:textId="77777777" w:rsidR="004858EE" w:rsidRPr="001652A3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E8818C3" w14:textId="77777777" w:rsidR="004858EE" w:rsidRPr="001652A3" w:rsidRDefault="004858EE" w:rsidP="00F847B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462AE727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31456" behindDoc="0" locked="0" layoutInCell="1" allowOverlap="1" wp14:anchorId="56C09B20" wp14:editId="360C11D6">
                <wp:simplePos x="0" y="0"/>
                <wp:positionH relativeFrom="margin">
                  <wp:posOffset>393700</wp:posOffset>
                </wp:positionH>
                <wp:positionV relativeFrom="paragraph">
                  <wp:posOffset>6687820</wp:posOffset>
                </wp:positionV>
                <wp:extent cx="1982470" cy="1781175"/>
                <wp:effectExtent l="0" t="0" r="17780" b="28575"/>
                <wp:wrapNone/>
                <wp:docPr id="3492" name="Text Box 3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536A33D0" w14:textId="77777777" w:rsidR="004858EE" w:rsidRPr="001652A3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C529818" w14:textId="77777777" w:rsidR="004858EE" w:rsidRPr="001652A3" w:rsidRDefault="004858EE" w:rsidP="00F847B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7A188E9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09B20" id="Text Box 3492" o:spid="_x0000_s1981" type="#_x0000_t202" style="position:absolute;left:0;text-align:left;margin-left:31pt;margin-top:526.6pt;width:156.1pt;height:140.25pt;z-index:25333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" fillcolor="white [3201]" strokecolor="#86bd34" strokeweight="1.5pt">
                <v:textbox>
                  <w:txbxContent>
                    <w:p w14:paraId="536A33D0" w14:textId="77777777" w:rsidR="004858EE" w:rsidRPr="001652A3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C529818" w14:textId="77777777" w:rsidR="004858EE" w:rsidRPr="001652A3" w:rsidRDefault="004858EE" w:rsidP="00F847B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7A188E9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30432" behindDoc="0" locked="0" layoutInCell="1" allowOverlap="1" wp14:anchorId="08151836" wp14:editId="2C4E7E73">
                <wp:simplePos x="0" y="0"/>
                <wp:positionH relativeFrom="column">
                  <wp:posOffset>5132070</wp:posOffset>
                </wp:positionH>
                <wp:positionV relativeFrom="paragraph">
                  <wp:posOffset>2115820</wp:posOffset>
                </wp:positionV>
                <wp:extent cx="1542415" cy="4429125"/>
                <wp:effectExtent l="0" t="0" r="19685" b="28575"/>
                <wp:wrapNone/>
                <wp:docPr id="3491" name="Text Box 3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40E05152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89C7D38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51836" id="Text Box 3491" o:spid="_x0000_s1982" type="#_x0000_t202" style="position:absolute;left:0;text-align:left;margin-left:404.1pt;margin-top:166.6pt;width:121.45pt;height:348.75pt;z-index:2533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" fillcolor="white [3201]" strokecolor="#86bd34" strokeweight="1.5pt">
                <v:textbox>
                  <w:txbxContent>
                    <w:p w14:paraId="40E05152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89C7D38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29408" behindDoc="0" locked="0" layoutInCell="1" allowOverlap="1" wp14:anchorId="5A55C968" wp14:editId="281C8D80">
                <wp:simplePos x="0" y="0"/>
                <wp:positionH relativeFrom="column">
                  <wp:posOffset>381635</wp:posOffset>
                </wp:positionH>
                <wp:positionV relativeFrom="paragraph">
                  <wp:posOffset>1165860</wp:posOffset>
                </wp:positionV>
                <wp:extent cx="6292215" cy="842645"/>
                <wp:effectExtent l="0" t="0" r="13335" b="14605"/>
                <wp:wrapNone/>
                <wp:docPr id="3490" name="Text Box 3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1B6AD6AE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5C968" id="Text Box 3490" o:spid="_x0000_s1983" type="#_x0000_t202" style="position:absolute;left:0;text-align:left;margin-left:30.05pt;margin-top:91.8pt;width:495.45pt;height:66.35pt;z-index:2533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" fillcolor="white [3201]" strokecolor="#86bd34" strokeweight="1.5pt">
                <v:textbox>
                  <w:txbxContent>
                    <w:p w14:paraId="1B6AD6AE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28384" behindDoc="0" locked="0" layoutInCell="1" allowOverlap="1" wp14:anchorId="6A6D1E7F" wp14:editId="7737D469">
                <wp:simplePos x="0" y="0"/>
                <wp:positionH relativeFrom="column">
                  <wp:posOffset>381635</wp:posOffset>
                </wp:positionH>
                <wp:positionV relativeFrom="paragraph">
                  <wp:posOffset>-205427</wp:posOffset>
                </wp:positionV>
                <wp:extent cx="6292215" cy="1246505"/>
                <wp:effectExtent l="0" t="0" r="13335" b="10795"/>
                <wp:wrapNone/>
                <wp:docPr id="3489" name="Text Box 3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4C83AE76" w14:textId="77777777" w:rsidR="004858EE" w:rsidRPr="00410446" w:rsidRDefault="004858EE" w:rsidP="00F847B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86BD34"/>
                                <w:sz w:val="66"/>
                                <w:szCs w:val="66"/>
                              </w:rPr>
                            </w:pPr>
                            <w:r w:rsidRPr="00410446">
                              <w:rPr>
                                <w:rFonts w:ascii="Roboto" w:hAnsi="Roboto"/>
                                <w:b/>
                                <w:color w:val="86BD34"/>
                                <w:sz w:val="66"/>
                                <w:szCs w:val="66"/>
                              </w:rPr>
                              <w:t>May</w:t>
                            </w:r>
                          </w:p>
                          <w:p w14:paraId="72C8B590" w14:textId="77777777" w:rsidR="004858EE" w:rsidRDefault="004858EE" w:rsidP="00F847B6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18EA4735" w14:textId="77777777" w:rsidR="004858EE" w:rsidRPr="00CA5587" w:rsidRDefault="004858EE" w:rsidP="00F847B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6D1E7F" id="Text Box 3489" o:spid="_x0000_s1984" type="#_x0000_t202" style="position:absolute;left:0;text-align:left;margin-left:30.05pt;margin-top:-16.2pt;width:495.45pt;height:98.15pt;z-index:253328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" fillcolor="white [3201]" strokecolor="#86bd34" strokeweight="1.5pt">
                <v:textbox>
                  <w:txbxContent>
                    <w:p w14:paraId="4C83AE76" w14:textId="77777777" w:rsidR="004858EE" w:rsidRPr="00410446" w:rsidRDefault="004858EE" w:rsidP="00F847B6">
                      <w:pPr>
                        <w:jc w:val="center"/>
                        <w:rPr>
                          <w:rFonts w:ascii="Roboto" w:hAnsi="Roboto"/>
                          <w:b/>
                          <w:color w:val="86BD34"/>
                          <w:sz w:val="66"/>
                          <w:szCs w:val="66"/>
                        </w:rPr>
                      </w:pPr>
                      <w:r w:rsidRPr="00410446">
                        <w:rPr>
                          <w:rFonts w:ascii="Roboto" w:hAnsi="Roboto"/>
                          <w:b/>
                          <w:color w:val="86BD34"/>
                          <w:sz w:val="66"/>
                          <w:szCs w:val="66"/>
                        </w:rPr>
                        <w:t>May</w:t>
                      </w:r>
                    </w:p>
                    <w:p w14:paraId="72C8B590" w14:textId="77777777" w:rsidR="004858EE" w:rsidRDefault="004858EE" w:rsidP="00F847B6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18EA4735" w14:textId="77777777" w:rsidR="004858EE" w:rsidRPr="00CA5587" w:rsidRDefault="004858EE" w:rsidP="00F847B6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61" w:tblpY="3329"/>
        <w:tblW w:w="0" w:type="auto"/>
        <w:tblBorders>
          <w:top w:val="single" w:sz="18" w:space="0" w:color="86BD34"/>
          <w:left w:val="single" w:sz="18" w:space="0" w:color="86BD34"/>
          <w:bottom w:val="single" w:sz="18" w:space="0" w:color="86BD34"/>
          <w:right w:val="single" w:sz="18" w:space="0" w:color="86BD34"/>
          <w:insideH w:val="single" w:sz="18" w:space="0" w:color="86BD34"/>
          <w:insideV w:val="single" w:sz="18" w:space="0" w:color="86BD34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F847B6" w14:paraId="47A5F53B" w14:textId="77777777" w:rsidTr="00F847B6">
        <w:trPr>
          <w:trHeight w:val="1112"/>
        </w:trPr>
        <w:tc>
          <w:tcPr>
            <w:tcW w:w="1445" w:type="dxa"/>
            <w:vAlign w:val="center"/>
          </w:tcPr>
          <w:p w14:paraId="3728E4DD" w14:textId="77777777" w:rsidR="00F847B6" w:rsidRDefault="00F847B6" w:rsidP="00F847B6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36E0CA2D" w14:textId="77777777" w:rsidR="00F847B6" w:rsidRDefault="00F847B6" w:rsidP="00F847B6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68B8FCA8" w14:textId="77777777" w:rsidR="00F847B6" w:rsidRDefault="00F847B6" w:rsidP="00F847B6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1BC1B0D8" w14:textId="77777777" w:rsidR="00F847B6" w:rsidRDefault="00F847B6" w:rsidP="00F847B6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70AA12F3" w14:textId="77777777" w:rsidR="00F847B6" w:rsidRDefault="00F847B6" w:rsidP="00F847B6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F847B6" w14:paraId="20C89CC9" w14:textId="77777777" w:rsidTr="00F847B6">
        <w:trPr>
          <w:trHeight w:val="1112"/>
        </w:trPr>
        <w:tc>
          <w:tcPr>
            <w:tcW w:w="1445" w:type="dxa"/>
          </w:tcPr>
          <w:p w14:paraId="44BDA323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A28533A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80DA5EC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EA31E01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2C3134F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847B6" w14:paraId="34EB5F68" w14:textId="77777777" w:rsidTr="00F847B6">
        <w:trPr>
          <w:trHeight w:val="1112"/>
        </w:trPr>
        <w:tc>
          <w:tcPr>
            <w:tcW w:w="1445" w:type="dxa"/>
          </w:tcPr>
          <w:p w14:paraId="4B3391C0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46B5E93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617EF7C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F4B7032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C1BE349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847B6" w14:paraId="0C343F2C" w14:textId="77777777" w:rsidTr="00F847B6">
        <w:trPr>
          <w:trHeight w:val="1112"/>
        </w:trPr>
        <w:tc>
          <w:tcPr>
            <w:tcW w:w="1445" w:type="dxa"/>
          </w:tcPr>
          <w:p w14:paraId="44B7E43C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DBBA843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33303B6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72209C6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FDDD4A9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847B6" w14:paraId="72B9079D" w14:textId="77777777" w:rsidTr="00F847B6">
        <w:trPr>
          <w:trHeight w:val="1112"/>
        </w:trPr>
        <w:tc>
          <w:tcPr>
            <w:tcW w:w="1445" w:type="dxa"/>
          </w:tcPr>
          <w:p w14:paraId="4B68446A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A1570A5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38F577D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D1C1F77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AEFF5E4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847B6" w14:paraId="6A7209F5" w14:textId="77777777" w:rsidTr="00F847B6">
        <w:trPr>
          <w:trHeight w:val="1112"/>
        </w:trPr>
        <w:tc>
          <w:tcPr>
            <w:tcW w:w="1445" w:type="dxa"/>
          </w:tcPr>
          <w:p w14:paraId="3F65FF6E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705004B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5E91537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9DF9BE5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26C93E2" w14:textId="77777777" w:rsidR="00F847B6" w:rsidRPr="001652A3" w:rsidRDefault="00F847B6" w:rsidP="00F847B6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33F4F96F" w14:textId="77777777" w:rsidR="00F847B6" w:rsidRDefault="00F847B6" w:rsidP="005253FE">
      <w:pPr>
        <w:pStyle w:val="Aim-Twinkl"/>
        <w:sectPr w:rsidR="00F847B6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18144" behindDoc="0" locked="0" layoutInCell="1" allowOverlap="1" wp14:anchorId="33DCBE06" wp14:editId="3672CC04">
                <wp:simplePos x="0" y="0"/>
                <wp:positionH relativeFrom="column">
                  <wp:posOffset>381635</wp:posOffset>
                </wp:positionH>
                <wp:positionV relativeFrom="paragraph">
                  <wp:posOffset>-212090</wp:posOffset>
                </wp:positionV>
                <wp:extent cx="6292215" cy="1246505"/>
                <wp:effectExtent l="0" t="0" r="13335" b="10795"/>
                <wp:wrapNone/>
                <wp:docPr id="3480" name="Text Box 3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01E72467" w14:textId="77777777" w:rsidR="004858EE" w:rsidRPr="00410446" w:rsidRDefault="004858EE" w:rsidP="00F847B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86BD34"/>
                                <w:sz w:val="66"/>
                                <w:szCs w:val="66"/>
                              </w:rPr>
                            </w:pPr>
                            <w:r w:rsidRPr="00410446">
                              <w:rPr>
                                <w:rFonts w:ascii="Roboto" w:hAnsi="Roboto"/>
                                <w:b/>
                                <w:color w:val="86BD34"/>
                                <w:sz w:val="66"/>
                                <w:szCs w:val="66"/>
                              </w:rPr>
                              <w:t>May</w:t>
                            </w:r>
                          </w:p>
                          <w:p w14:paraId="1B6C309A" w14:textId="77777777" w:rsidR="004858EE" w:rsidRDefault="004858EE" w:rsidP="00F847B6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20914BBB" w14:textId="77777777" w:rsidR="004858EE" w:rsidRPr="00CA5587" w:rsidRDefault="004858EE" w:rsidP="00F847B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DCBE06" id="Text Box 3480" o:spid="_x0000_s1985" type="#_x0000_t202" style="position:absolute;left:0;text-align:left;margin-left:30.05pt;margin-top:-16.7pt;width:495.45pt;height:98.15pt;z-index:253318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" fillcolor="white [3201]" strokecolor="#86bd34" strokeweight="1.5pt">
                <v:textbox>
                  <w:txbxContent>
                    <w:p w14:paraId="01E72467" w14:textId="77777777" w:rsidR="004858EE" w:rsidRPr="00410446" w:rsidRDefault="004858EE" w:rsidP="00F847B6">
                      <w:pPr>
                        <w:jc w:val="center"/>
                        <w:rPr>
                          <w:rFonts w:ascii="Roboto" w:hAnsi="Roboto"/>
                          <w:b/>
                          <w:color w:val="86BD34"/>
                          <w:sz w:val="66"/>
                          <w:szCs w:val="66"/>
                        </w:rPr>
                      </w:pPr>
                      <w:r w:rsidRPr="00410446">
                        <w:rPr>
                          <w:rFonts w:ascii="Roboto" w:hAnsi="Roboto"/>
                          <w:b/>
                          <w:color w:val="86BD34"/>
                          <w:sz w:val="66"/>
                          <w:szCs w:val="66"/>
                        </w:rPr>
                        <w:t>May</w:t>
                      </w:r>
                    </w:p>
                    <w:p w14:paraId="1B6C309A" w14:textId="77777777" w:rsidR="004858EE" w:rsidRDefault="004858EE" w:rsidP="00F847B6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20914BBB" w14:textId="77777777" w:rsidR="004858EE" w:rsidRPr="00CA5587" w:rsidRDefault="004858EE" w:rsidP="00F847B6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19168" behindDoc="0" locked="0" layoutInCell="1" allowOverlap="1" wp14:anchorId="6D097524" wp14:editId="1EDFCF0E">
                <wp:simplePos x="0" y="0"/>
                <wp:positionH relativeFrom="column">
                  <wp:posOffset>381635</wp:posOffset>
                </wp:positionH>
                <wp:positionV relativeFrom="paragraph">
                  <wp:posOffset>1162050</wp:posOffset>
                </wp:positionV>
                <wp:extent cx="6292215" cy="842645"/>
                <wp:effectExtent l="0" t="0" r="13335" b="14605"/>
                <wp:wrapNone/>
                <wp:docPr id="3481" name="Text Box 3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53545D56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97524" id="Text Box 3481" o:spid="_x0000_s1986" type="#_x0000_t202" style="position:absolute;left:0;text-align:left;margin-left:30.05pt;margin-top:91.5pt;width:495.45pt;height:66.35pt;z-index:2533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" fillcolor="white [3201]" strokecolor="#86bd34" strokeweight="1.5pt">
                <v:textbox>
                  <w:txbxContent>
                    <w:p w14:paraId="53545D56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20192" behindDoc="0" locked="0" layoutInCell="1" allowOverlap="1" wp14:anchorId="0B1711FF" wp14:editId="0F1A292C">
                <wp:simplePos x="0" y="0"/>
                <wp:positionH relativeFrom="column">
                  <wp:posOffset>5132070</wp:posOffset>
                </wp:positionH>
                <wp:positionV relativeFrom="paragraph">
                  <wp:posOffset>2112010</wp:posOffset>
                </wp:positionV>
                <wp:extent cx="1542415" cy="4429125"/>
                <wp:effectExtent l="0" t="0" r="19685" b="28575"/>
                <wp:wrapNone/>
                <wp:docPr id="3482" name="Text Box 3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60773894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8C27A21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711FF" id="Text Box 3482" o:spid="_x0000_s1987" type="#_x0000_t202" style="position:absolute;left:0;text-align:left;margin-left:404.1pt;margin-top:166.3pt;width:121.45pt;height:348.75pt;z-index:2533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" fillcolor="white [3201]" strokecolor="#86bd34" strokeweight="1.5pt">
                <v:textbox>
                  <w:txbxContent>
                    <w:p w14:paraId="60773894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8C27A21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21216" behindDoc="0" locked="0" layoutInCell="1" allowOverlap="1" wp14:anchorId="79AA4609" wp14:editId="144DCB4C">
                <wp:simplePos x="0" y="0"/>
                <wp:positionH relativeFrom="margin">
                  <wp:posOffset>393700</wp:posOffset>
                </wp:positionH>
                <wp:positionV relativeFrom="paragraph">
                  <wp:posOffset>6684010</wp:posOffset>
                </wp:positionV>
                <wp:extent cx="1982470" cy="1781175"/>
                <wp:effectExtent l="0" t="0" r="17780" b="28575"/>
                <wp:wrapNone/>
                <wp:docPr id="3483" name="Text Box 3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600A79DE" w14:textId="77777777" w:rsidR="004858EE" w:rsidRPr="001652A3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CF21969" w14:textId="77777777" w:rsidR="004858EE" w:rsidRPr="001652A3" w:rsidRDefault="004858EE" w:rsidP="00F847B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EC589DE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A4609" id="Text Box 3483" o:spid="_x0000_s1988" type="#_x0000_t202" style="position:absolute;left:0;text-align:left;margin-left:31pt;margin-top:526.3pt;width:156.1pt;height:140.25pt;z-index:25332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" fillcolor="white [3201]" strokecolor="#86bd34" strokeweight="1.5pt">
                <v:textbox>
                  <w:txbxContent>
                    <w:p w14:paraId="600A79DE" w14:textId="77777777" w:rsidR="004858EE" w:rsidRPr="001652A3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CF21969" w14:textId="77777777" w:rsidR="004858EE" w:rsidRPr="001652A3" w:rsidRDefault="004858EE" w:rsidP="00F847B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EC589DE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22240" behindDoc="0" locked="0" layoutInCell="1" allowOverlap="1" wp14:anchorId="077CD830" wp14:editId="5B7E580B">
                <wp:simplePos x="0" y="0"/>
                <wp:positionH relativeFrom="margin">
                  <wp:posOffset>2500630</wp:posOffset>
                </wp:positionH>
                <wp:positionV relativeFrom="paragraph">
                  <wp:posOffset>6684010</wp:posOffset>
                </wp:positionV>
                <wp:extent cx="2018665" cy="1781175"/>
                <wp:effectExtent l="0" t="0" r="19685" b="28575"/>
                <wp:wrapNone/>
                <wp:docPr id="3484" name="Text Box 3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26B50510" w14:textId="77777777" w:rsidR="004858EE" w:rsidRPr="001652A3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98FF8E7" w14:textId="77777777" w:rsidR="004858EE" w:rsidRPr="001652A3" w:rsidRDefault="004858EE" w:rsidP="00F847B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34C7155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CD830" id="Text Box 3484" o:spid="_x0000_s1989" type="#_x0000_t202" style="position:absolute;left:0;text-align:left;margin-left:196.9pt;margin-top:526.3pt;width:158.95pt;height:140.25pt;z-index:25332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" fillcolor="white [3201]" strokecolor="#86bd34" strokeweight="1.5pt">
                <v:textbox>
                  <w:txbxContent>
                    <w:p w14:paraId="26B50510" w14:textId="77777777" w:rsidR="004858EE" w:rsidRPr="001652A3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98FF8E7" w14:textId="77777777" w:rsidR="004858EE" w:rsidRPr="001652A3" w:rsidRDefault="004858EE" w:rsidP="00F847B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34C7155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23264" behindDoc="0" locked="0" layoutInCell="1" allowOverlap="1" wp14:anchorId="19047717" wp14:editId="5B595FB5">
                <wp:simplePos x="0" y="0"/>
                <wp:positionH relativeFrom="margin">
                  <wp:posOffset>4637405</wp:posOffset>
                </wp:positionH>
                <wp:positionV relativeFrom="paragraph">
                  <wp:posOffset>6684010</wp:posOffset>
                </wp:positionV>
                <wp:extent cx="2018665" cy="1781175"/>
                <wp:effectExtent l="0" t="0" r="19685" b="28575"/>
                <wp:wrapNone/>
                <wp:docPr id="3485" name="Text Box 3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0B25B697" w14:textId="77777777" w:rsidR="004858EE" w:rsidRPr="001652A3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0DA6811" w14:textId="77777777" w:rsidR="004858EE" w:rsidRPr="001652A3" w:rsidRDefault="004858EE" w:rsidP="00F847B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5D72A45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47717" id="Text Box 3485" o:spid="_x0000_s1990" type="#_x0000_t202" style="position:absolute;left:0;text-align:left;margin-left:365.15pt;margin-top:526.3pt;width:158.95pt;height:140.25pt;z-index:25332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" fillcolor="white [3201]" strokecolor="#86bd34" strokeweight="1.5pt">
                <v:textbox>
                  <w:txbxContent>
                    <w:p w14:paraId="0B25B697" w14:textId="77777777" w:rsidR="004858EE" w:rsidRPr="001652A3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0DA6811" w14:textId="77777777" w:rsidR="004858EE" w:rsidRPr="001652A3" w:rsidRDefault="004858EE" w:rsidP="00F847B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5D72A45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47B6">
        <w:rPr>
          <w:noProof/>
        </w:rPr>
        <w:drawing>
          <wp:anchor distT="0" distB="0" distL="114300" distR="114300" simplePos="0" relativeHeight="253324288" behindDoc="0" locked="0" layoutInCell="1" allowOverlap="1" wp14:anchorId="0EB97EFE" wp14:editId="7D49A0C0">
            <wp:simplePos x="0" y="0"/>
            <wp:positionH relativeFrom="column">
              <wp:posOffset>5233670</wp:posOffset>
            </wp:positionH>
            <wp:positionV relativeFrom="paragraph">
              <wp:posOffset>5974715</wp:posOffset>
            </wp:positionV>
            <wp:extent cx="1292225" cy="498475"/>
            <wp:effectExtent l="0" t="0" r="3175" b="0"/>
            <wp:wrapNone/>
            <wp:docPr id="3486" name="Picture 3486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7B6">
        <w:rPr>
          <w:noProof/>
        </w:rPr>
        <w:drawing>
          <wp:anchor distT="0" distB="0" distL="114300" distR="114300" simplePos="0" relativeHeight="253325312" behindDoc="0" locked="0" layoutInCell="1" allowOverlap="1" wp14:anchorId="0CA8D4B9" wp14:editId="43F57122">
            <wp:simplePos x="0" y="0"/>
            <wp:positionH relativeFrom="column">
              <wp:posOffset>482600</wp:posOffset>
            </wp:positionH>
            <wp:positionV relativeFrom="paragraph">
              <wp:posOffset>12700</wp:posOffset>
            </wp:positionV>
            <wp:extent cx="847725" cy="758190"/>
            <wp:effectExtent l="0" t="0" r="0" b="3810"/>
            <wp:wrapNone/>
            <wp:docPr id="3487" name="Picture 3487" descr="C:\Users\thomas.becker\AppData\Local\Microsoft\Windows\INetCache\Content.Word\Snail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homas.becker\AppData\Local\Microsoft\Windows\INetCache\Content.Word\Snail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7B6">
        <w:rPr>
          <w:noProof/>
        </w:rPr>
        <w:drawing>
          <wp:anchor distT="0" distB="0" distL="114300" distR="114300" simplePos="0" relativeHeight="253326336" behindDoc="0" locked="0" layoutInCell="1" allowOverlap="1" wp14:anchorId="3A01FA79" wp14:editId="78F2B49E">
            <wp:simplePos x="0" y="0"/>
            <wp:positionH relativeFrom="column">
              <wp:posOffset>5610727</wp:posOffset>
            </wp:positionH>
            <wp:positionV relativeFrom="paragraph">
              <wp:posOffset>28822</wp:posOffset>
            </wp:positionV>
            <wp:extent cx="949261" cy="704850"/>
            <wp:effectExtent l="0" t="0" r="3810" b="0"/>
            <wp:wrapNone/>
            <wp:docPr id="3488" name="Picture 3488" descr="C:\Users\thomas.becker\AppData\Local\Microsoft\Windows\INetCache\Content.Word\Rainbow no face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homas.becker\AppData\Local\Microsoft\Windows\INetCache\Content.Word\Rainbow no face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261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61" w:tblpY="3329"/>
        <w:tblW w:w="0" w:type="auto"/>
        <w:tblBorders>
          <w:top w:val="single" w:sz="18" w:space="0" w:color="86BD34"/>
          <w:left w:val="single" w:sz="18" w:space="0" w:color="86BD34"/>
          <w:bottom w:val="single" w:sz="18" w:space="0" w:color="86BD34"/>
          <w:right w:val="single" w:sz="18" w:space="0" w:color="86BD34"/>
          <w:insideH w:val="single" w:sz="18" w:space="0" w:color="86BD34"/>
          <w:insideV w:val="single" w:sz="18" w:space="0" w:color="86BD34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014CE" w14:paraId="4533F3B5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5811F3B6" w14:textId="77777777" w:rsidR="00C014CE" w:rsidRDefault="00C014CE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43BF6588" w14:textId="77777777" w:rsidR="00C014CE" w:rsidRDefault="00C014CE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20A6F923" w14:textId="77777777" w:rsidR="00C014CE" w:rsidRDefault="00C014CE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40B06851" w14:textId="77777777" w:rsidR="00C014CE" w:rsidRDefault="00C014CE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4A9EB288" w14:textId="77777777" w:rsidR="00C014CE" w:rsidRDefault="00C014CE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014CE" w14:paraId="3720199D" w14:textId="77777777" w:rsidTr="00E61E77">
        <w:trPr>
          <w:trHeight w:val="1112"/>
        </w:trPr>
        <w:tc>
          <w:tcPr>
            <w:tcW w:w="1445" w:type="dxa"/>
          </w:tcPr>
          <w:p w14:paraId="75193A99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3E9E33C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EBF651E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F96EE17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C38B90E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014CE" w14:paraId="62538AC7" w14:textId="77777777" w:rsidTr="00E61E77">
        <w:trPr>
          <w:trHeight w:val="1112"/>
        </w:trPr>
        <w:tc>
          <w:tcPr>
            <w:tcW w:w="1445" w:type="dxa"/>
          </w:tcPr>
          <w:p w14:paraId="65837978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FD7DDD6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7665481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BC492C8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F3FEC28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014CE" w14:paraId="6D84A1C0" w14:textId="77777777" w:rsidTr="00E61E77">
        <w:trPr>
          <w:trHeight w:val="1112"/>
        </w:trPr>
        <w:tc>
          <w:tcPr>
            <w:tcW w:w="1445" w:type="dxa"/>
          </w:tcPr>
          <w:p w14:paraId="39FFE2BD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8AA3C76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5DE3F81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A36FA06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A22A0EF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014CE" w14:paraId="02851E85" w14:textId="77777777" w:rsidTr="00E61E77">
        <w:trPr>
          <w:trHeight w:val="1112"/>
        </w:trPr>
        <w:tc>
          <w:tcPr>
            <w:tcW w:w="1445" w:type="dxa"/>
          </w:tcPr>
          <w:p w14:paraId="143E340B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15F560D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174F236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E7CD203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591B979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014CE" w14:paraId="1F79FE9F" w14:textId="77777777" w:rsidTr="00E61E77">
        <w:trPr>
          <w:trHeight w:val="1112"/>
        </w:trPr>
        <w:tc>
          <w:tcPr>
            <w:tcW w:w="1445" w:type="dxa"/>
          </w:tcPr>
          <w:p w14:paraId="47F07356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E858BB9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44E351E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7586B96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62408FF" w14:textId="77777777" w:rsidR="00C014CE" w:rsidRPr="001652A3" w:rsidRDefault="00C014CE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2629E764" w14:textId="77777777" w:rsidR="00F847B6" w:rsidRDefault="00F847B6" w:rsidP="005253FE">
      <w:pPr>
        <w:pStyle w:val="Aim-Twinkl"/>
        <w:sectPr w:rsidR="00F847B6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F847B6">
        <w:rPr>
          <w:noProof/>
        </w:rPr>
        <w:drawing>
          <wp:anchor distT="0" distB="0" distL="114300" distR="114300" simplePos="0" relativeHeight="253316096" behindDoc="0" locked="0" layoutInCell="1" allowOverlap="1" wp14:anchorId="1208083D" wp14:editId="5930C2EE">
            <wp:simplePos x="0" y="0"/>
            <wp:positionH relativeFrom="column">
              <wp:posOffset>5610225</wp:posOffset>
            </wp:positionH>
            <wp:positionV relativeFrom="paragraph">
              <wp:posOffset>8255</wp:posOffset>
            </wp:positionV>
            <wp:extent cx="948690" cy="704850"/>
            <wp:effectExtent l="0" t="0" r="3810" b="0"/>
            <wp:wrapNone/>
            <wp:docPr id="3479" name="Picture 3479" descr="C:\Users\thomas.becker\AppData\Local\Microsoft\Windows\INetCache\Content.Word\Rainbow no face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homas.becker\AppData\Local\Microsoft\Windows\INetCache\Content.Word\Rainbow no face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7B6">
        <w:rPr>
          <w:noProof/>
        </w:rPr>
        <w:drawing>
          <wp:anchor distT="0" distB="0" distL="114300" distR="114300" simplePos="0" relativeHeight="253315072" behindDoc="0" locked="0" layoutInCell="1" allowOverlap="1" wp14:anchorId="3EB31C32" wp14:editId="784D8E0A">
            <wp:simplePos x="0" y="0"/>
            <wp:positionH relativeFrom="column">
              <wp:posOffset>482600</wp:posOffset>
            </wp:positionH>
            <wp:positionV relativeFrom="paragraph">
              <wp:posOffset>-10160</wp:posOffset>
            </wp:positionV>
            <wp:extent cx="847725" cy="758190"/>
            <wp:effectExtent l="0" t="0" r="9525" b="3810"/>
            <wp:wrapNone/>
            <wp:docPr id="3478" name="Picture 3478" descr="C:\Users\thomas.becker\AppData\Local\Microsoft\Windows\INetCache\Content.Word\Snail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homas.becker\AppData\Local\Microsoft\Windows\INetCache\Content.Word\Snail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7B6">
        <w:rPr>
          <w:noProof/>
        </w:rPr>
        <w:drawing>
          <wp:anchor distT="0" distB="0" distL="114300" distR="114300" simplePos="0" relativeHeight="253314048" behindDoc="0" locked="0" layoutInCell="1" allowOverlap="1" wp14:anchorId="524F1AB4" wp14:editId="3FC05C02">
            <wp:simplePos x="0" y="0"/>
            <wp:positionH relativeFrom="column">
              <wp:posOffset>5233670</wp:posOffset>
            </wp:positionH>
            <wp:positionV relativeFrom="paragraph">
              <wp:posOffset>5951855</wp:posOffset>
            </wp:positionV>
            <wp:extent cx="1292225" cy="498475"/>
            <wp:effectExtent l="0" t="0" r="3175" b="0"/>
            <wp:wrapNone/>
            <wp:docPr id="3477" name="Picture 3477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13024" behindDoc="0" locked="0" layoutInCell="1" allowOverlap="1" wp14:anchorId="519692CA" wp14:editId="188A35F6">
                <wp:simplePos x="0" y="0"/>
                <wp:positionH relativeFrom="margin">
                  <wp:posOffset>4637405</wp:posOffset>
                </wp:positionH>
                <wp:positionV relativeFrom="paragraph">
                  <wp:posOffset>6661150</wp:posOffset>
                </wp:positionV>
                <wp:extent cx="2018665" cy="1781175"/>
                <wp:effectExtent l="0" t="0" r="19685" b="28575"/>
                <wp:wrapNone/>
                <wp:docPr id="3476" name="Text Box 3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37FBF37B" w14:textId="77777777" w:rsidR="004858EE" w:rsidRPr="001652A3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7B8979D" w14:textId="77777777" w:rsidR="004858EE" w:rsidRPr="001652A3" w:rsidRDefault="004858EE" w:rsidP="00F847B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F9D4B62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692CA" id="Text Box 3476" o:spid="_x0000_s1991" type="#_x0000_t202" style="position:absolute;left:0;text-align:left;margin-left:365.15pt;margin-top:524.5pt;width:158.95pt;height:140.25pt;z-index:25331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" fillcolor="white [3201]" strokecolor="#86bd34" strokeweight="1.5pt">
                <v:textbox>
                  <w:txbxContent>
                    <w:p w14:paraId="37FBF37B" w14:textId="77777777" w:rsidR="004858EE" w:rsidRPr="001652A3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7B8979D" w14:textId="77777777" w:rsidR="004858EE" w:rsidRPr="001652A3" w:rsidRDefault="004858EE" w:rsidP="00F847B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F9D4B62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12000" behindDoc="0" locked="0" layoutInCell="1" allowOverlap="1" wp14:anchorId="0944EB66" wp14:editId="3407510B">
                <wp:simplePos x="0" y="0"/>
                <wp:positionH relativeFrom="margin">
                  <wp:posOffset>2500630</wp:posOffset>
                </wp:positionH>
                <wp:positionV relativeFrom="paragraph">
                  <wp:posOffset>6661150</wp:posOffset>
                </wp:positionV>
                <wp:extent cx="2018665" cy="1781175"/>
                <wp:effectExtent l="0" t="0" r="19685" b="28575"/>
                <wp:wrapNone/>
                <wp:docPr id="3475" name="Text Box 3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348C8F1E" w14:textId="77777777" w:rsidR="004858EE" w:rsidRPr="001652A3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F5B40F3" w14:textId="77777777" w:rsidR="004858EE" w:rsidRPr="001652A3" w:rsidRDefault="004858EE" w:rsidP="00F847B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AD775F5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4EB66" id="Text Box 3475" o:spid="_x0000_s1992" type="#_x0000_t202" style="position:absolute;left:0;text-align:left;margin-left:196.9pt;margin-top:524.5pt;width:158.95pt;height:140.25pt;z-index:25331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" fillcolor="white [3201]" strokecolor="#86bd34" strokeweight="1.5pt">
                <v:textbox>
                  <w:txbxContent>
                    <w:p w14:paraId="348C8F1E" w14:textId="77777777" w:rsidR="004858EE" w:rsidRPr="001652A3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F5B40F3" w14:textId="77777777" w:rsidR="004858EE" w:rsidRPr="001652A3" w:rsidRDefault="004858EE" w:rsidP="00F847B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AD775F5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10976" behindDoc="0" locked="0" layoutInCell="1" allowOverlap="1" wp14:anchorId="17BCD430" wp14:editId="4224E9F6">
                <wp:simplePos x="0" y="0"/>
                <wp:positionH relativeFrom="margin">
                  <wp:posOffset>393700</wp:posOffset>
                </wp:positionH>
                <wp:positionV relativeFrom="paragraph">
                  <wp:posOffset>6661150</wp:posOffset>
                </wp:positionV>
                <wp:extent cx="1982470" cy="1781175"/>
                <wp:effectExtent l="0" t="0" r="17780" b="28575"/>
                <wp:wrapNone/>
                <wp:docPr id="3474" name="Text Box 3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63FB4117" w14:textId="77777777" w:rsidR="004858EE" w:rsidRPr="001652A3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8FD09DD" w14:textId="77777777" w:rsidR="004858EE" w:rsidRPr="001652A3" w:rsidRDefault="004858EE" w:rsidP="00F847B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E703C73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CD430" id="Text Box 3474" o:spid="_x0000_s1993" type="#_x0000_t202" style="position:absolute;left:0;text-align:left;margin-left:31pt;margin-top:524.5pt;width:156.1pt;height:140.25pt;z-index:25331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" fillcolor="white [3201]" strokecolor="#86bd34" strokeweight="1.5pt">
                <v:textbox>
                  <w:txbxContent>
                    <w:p w14:paraId="63FB4117" w14:textId="77777777" w:rsidR="004858EE" w:rsidRPr="001652A3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8FD09DD" w14:textId="77777777" w:rsidR="004858EE" w:rsidRPr="001652A3" w:rsidRDefault="004858EE" w:rsidP="00F847B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E703C73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09952" behindDoc="0" locked="0" layoutInCell="1" allowOverlap="1" wp14:anchorId="1D3068DF" wp14:editId="6533F911">
                <wp:simplePos x="0" y="0"/>
                <wp:positionH relativeFrom="column">
                  <wp:posOffset>5132070</wp:posOffset>
                </wp:positionH>
                <wp:positionV relativeFrom="paragraph">
                  <wp:posOffset>2089150</wp:posOffset>
                </wp:positionV>
                <wp:extent cx="1542415" cy="4429125"/>
                <wp:effectExtent l="0" t="0" r="19685" b="28575"/>
                <wp:wrapNone/>
                <wp:docPr id="3473" name="Text Box 3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337B71FC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1D09B67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068DF" id="Text Box 3473" o:spid="_x0000_s1994" type="#_x0000_t202" style="position:absolute;left:0;text-align:left;margin-left:404.1pt;margin-top:164.5pt;width:121.45pt;height:348.75pt;z-index:2533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" fillcolor="white [3201]" strokecolor="#86bd34" strokeweight="1.5pt">
                <v:textbox>
                  <w:txbxContent>
                    <w:p w14:paraId="337B71FC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1D09B67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08928" behindDoc="0" locked="0" layoutInCell="1" allowOverlap="1" wp14:anchorId="15E6FB03" wp14:editId="593862E7">
                <wp:simplePos x="0" y="0"/>
                <wp:positionH relativeFrom="column">
                  <wp:posOffset>381635</wp:posOffset>
                </wp:positionH>
                <wp:positionV relativeFrom="paragraph">
                  <wp:posOffset>1139190</wp:posOffset>
                </wp:positionV>
                <wp:extent cx="6292215" cy="842645"/>
                <wp:effectExtent l="0" t="0" r="13335" b="14605"/>
                <wp:wrapNone/>
                <wp:docPr id="3472" name="Text Box 3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584FB178" w14:textId="77777777" w:rsidR="004858EE" w:rsidRPr="005E09F1" w:rsidRDefault="004858EE" w:rsidP="00F847B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6FB03" id="Text Box 3472" o:spid="_x0000_s1995" type="#_x0000_t202" style="position:absolute;left:0;text-align:left;margin-left:30.05pt;margin-top:89.7pt;width:495.45pt;height:66.35pt;z-index:2533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" fillcolor="white [3201]" strokecolor="#86bd34" strokeweight="1.5pt">
                <v:textbox>
                  <w:txbxContent>
                    <w:p w14:paraId="584FB178" w14:textId="77777777" w:rsidR="004858EE" w:rsidRPr="005E09F1" w:rsidRDefault="004858EE" w:rsidP="00F847B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F847B6">
        <w:rPr>
          <w:noProof/>
        </w:rPr>
        <mc:AlternateContent>
          <mc:Choice Requires="wps">
            <w:drawing>
              <wp:anchor distT="0" distB="0" distL="114300" distR="114300" simplePos="0" relativeHeight="253307904" behindDoc="0" locked="0" layoutInCell="1" allowOverlap="1" wp14:anchorId="63371653" wp14:editId="53606942">
                <wp:simplePos x="0" y="0"/>
                <wp:positionH relativeFrom="column">
                  <wp:posOffset>381635</wp:posOffset>
                </wp:positionH>
                <wp:positionV relativeFrom="paragraph">
                  <wp:posOffset>-232732</wp:posOffset>
                </wp:positionV>
                <wp:extent cx="6292215" cy="1246505"/>
                <wp:effectExtent l="0" t="0" r="13335" b="10795"/>
                <wp:wrapNone/>
                <wp:docPr id="3471" name="Text Box 3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4874FCB9" w14:textId="77777777" w:rsidR="004858EE" w:rsidRPr="00410446" w:rsidRDefault="004858EE" w:rsidP="00F847B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86BD34"/>
                                <w:sz w:val="66"/>
                                <w:szCs w:val="66"/>
                              </w:rPr>
                            </w:pPr>
                            <w:r w:rsidRPr="00410446">
                              <w:rPr>
                                <w:rFonts w:ascii="Roboto" w:hAnsi="Roboto"/>
                                <w:b/>
                                <w:color w:val="86BD34"/>
                                <w:sz w:val="66"/>
                                <w:szCs w:val="66"/>
                              </w:rPr>
                              <w:t>May</w:t>
                            </w:r>
                          </w:p>
                          <w:p w14:paraId="4B10215E" w14:textId="77777777" w:rsidR="004858EE" w:rsidRDefault="004858EE" w:rsidP="00F847B6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44DCFD06" w14:textId="77777777" w:rsidR="004858EE" w:rsidRPr="00CA5587" w:rsidRDefault="004858EE" w:rsidP="00F847B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371653" id="Text Box 3471" o:spid="_x0000_s1996" type="#_x0000_t202" style="position:absolute;left:0;text-align:left;margin-left:30.05pt;margin-top:-18.35pt;width:495.45pt;height:98.15pt;z-index:25330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" fillcolor="white [3201]" strokecolor="#86bd34" strokeweight="1.5pt">
                <v:textbox>
                  <w:txbxContent>
                    <w:p w14:paraId="4874FCB9" w14:textId="77777777" w:rsidR="004858EE" w:rsidRPr="00410446" w:rsidRDefault="004858EE" w:rsidP="00F847B6">
                      <w:pPr>
                        <w:jc w:val="center"/>
                        <w:rPr>
                          <w:rFonts w:ascii="Roboto" w:hAnsi="Roboto"/>
                          <w:b/>
                          <w:color w:val="86BD34"/>
                          <w:sz w:val="66"/>
                          <w:szCs w:val="66"/>
                        </w:rPr>
                      </w:pPr>
                      <w:r w:rsidRPr="00410446">
                        <w:rPr>
                          <w:rFonts w:ascii="Roboto" w:hAnsi="Roboto"/>
                          <w:b/>
                          <w:color w:val="86BD34"/>
                          <w:sz w:val="66"/>
                          <w:szCs w:val="66"/>
                        </w:rPr>
                        <w:t>May</w:t>
                      </w:r>
                    </w:p>
                    <w:p w14:paraId="4B10215E" w14:textId="77777777" w:rsidR="004858EE" w:rsidRDefault="004858EE" w:rsidP="00F847B6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44DCFD06" w14:textId="77777777" w:rsidR="004858EE" w:rsidRPr="00CA5587" w:rsidRDefault="004858EE" w:rsidP="00F847B6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61" w:tblpY="3329"/>
        <w:tblW w:w="0" w:type="auto"/>
        <w:tblBorders>
          <w:top w:val="single" w:sz="18" w:space="0" w:color="86BD34"/>
          <w:left w:val="single" w:sz="18" w:space="0" w:color="86BD34"/>
          <w:bottom w:val="single" w:sz="18" w:space="0" w:color="86BD34"/>
          <w:right w:val="single" w:sz="18" w:space="0" w:color="86BD34"/>
          <w:insideH w:val="single" w:sz="18" w:space="0" w:color="86BD34"/>
          <w:insideV w:val="single" w:sz="18" w:space="0" w:color="86BD34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D4085" w14:paraId="64A4991B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309EA1B3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50AE169C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41A63C8F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216E0448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14A6F8D4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D4085" w14:paraId="7913D64F" w14:textId="77777777" w:rsidTr="00E61E77">
        <w:trPr>
          <w:trHeight w:val="1112"/>
        </w:trPr>
        <w:tc>
          <w:tcPr>
            <w:tcW w:w="1445" w:type="dxa"/>
          </w:tcPr>
          <w:p w14:paraId="19929493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75A973B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9688561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9D1B701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D664FE5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620C36C8" w14:textId="77777777" w:rsidTr="00E61E77">
        <w:trPr>
          <w:trHeight w:val="1112"/>
        </w:trPr>
        <w:tc>
          <w:tcPr>
            <w:tcW w:w="1445" w:type="dxa"/>
          </w:tcPr>
          <w:p w14:paraId="091197E7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2FD2E7F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5ED6CBE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0718E1E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F65DE40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44007AD4" w14:textId="77777777" w:rsidTr="00E61E77">
        <w:trPr>
          <w:trHeight w:val="1112"/>
        </w:trPr>
        <w:tc>
          <w:tcPr>
            <w:tcW w:w="1445" w:type="dxa"/>
          </w:tcPr>
          <w:p w14:paraId="099E8853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1E0A0AF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1812CD2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3A14690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D1CC6B9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6C3B15AC" w14:textId="77777777" w:rsidTr="00E61E77">
        <w:trPr>
          <w:trHeight w:val="1112"/>
        </w:trPr>
        <w:tc>
          <w:tcPr>
            <w:tcW w:w="1445" w:type="dxa"/>
          </w:tcPr>
          <w:p w14:paraId="6174E5C3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C9F665F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A272001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A03A9DD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9988BE0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250AEAC3" w14:textId="77777777" w:rsidTr="00E61E77">
        <w:trPr>
          <w:trHeight w:val="1112"/>
        </w:trPr>
        <w:tc>
          <w:tcPr>
            <w:tcW w:w="1445" w:type="dxa"/>
          </w:tcPr>
          <w:p w14:paraId="31BB46B8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894D596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0D2C60B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10452DD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DEBAAFA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2EDD03EF" w14:textId="77777777" w:rsidR="002E13DC" w:rsidRDefault="00D74D73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878848" behindDoc="0" locked="0" layoutInCell="1" allowOverlap="1" wp14:anchorId="34B2F387" wp14:editId="503540C2">
            <wp:simplePos x="0" y="0"/>
            <wp:positionH relativeFrom="column">
              <wp:posOffset>5596255</wp:posOffset>
            </wp:positionH>
            <wp:positionV relativeFrom="paragraph">
              <wp:posOffset>24765</wp:posOffset>
            </wp:positionV>
            <wp:extent cx="949261" cy="704850"/>
            <wp:effectExtent l="0" t="0" r="3810" b="0"/>
            <wp:wrapNone/>
            <wp:docPr id="3211" name="Picture 3211" descr="C:\Users\thomas.becker\AppData\Local\Microsoft\Windows\INetCache\Content.Word\Rainbow no face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homas.becker\AppData\Local\Microsoft\Windows\INetCache\Content.Word\Rainbow no face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261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BC8">
        <w:rPr>
          <w:noProof/>
        </w:rPr>
        <w:drawing>
          <wp:anchor distT="0" distB="0" distL="114300" distR="114300" simplePos="0" relativeHeight="252877824" behindDoc="0" locked="0" layoutInCell="1" allowOverlap="1" wp14:anchorId="26022D97" wp14:editId="3C9BCEE6">
            <wp:simplePos x="0" y="0"/>
            <wp:positionH relativeFrom="column">
              <wp:posOffset>468630</wp:posOffset>
            </wp:positionH>
            <wp:positionV relativeFrom="paragraph">
              <wp:posOffset>8890</wp:posOffset>
            </wp:positionV>
            <wp:extent cx="847725" cy="758491"/>
            <wp:effectExtent l="0" t="0" r="0" b="3810"/>
            <wp:wrapNone/>
            <wp:docPr id="3210" name="Picture 3210" descr="C:\Users\thomas.becker\AppData\Local\Microsoft\Windows\INetCache\Content.Word\Snail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homas.becker\AppData\Local\Microsoft\Windows\INetCache\Content.Word\Snail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75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1CE">
        <w:rPr>
          <w:noProof/>
        </w:rPr>
        <w:drawing>
          <wp:anchor distT="0" distB="0" distL="114300" distR="114300" simplePos="0" relativeHeight="252861440" behindDoc="0" locked="0" layoutInCell="1" allowOverlap="1" wp14:anchorId="405D2D9D" wp14:editId="51ABB4A1">
            <wp:simplePos x="0" y="0"/>
            <wp:positionH relativeFrom="column">
              <wp:posOffset>5219700</wp:posOffset>
            </wp:positionH>
            <wp:positionV relativeFrom="paragraph">
              <wp:posOffset>5970905</wp:posOffset>
            </wp:positionV>
            <wp:extent cx="1292772" cy="498522"/>
            <wp:effectExtent l="0" t="0" r="3175" b="0"/>
            <wp:wrapNone/>
            <wp:docPr id="3196" name="Picture 3196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19104" behindDoc="0" locked="0" layoutInCell="1" allowOverlap="1" wp14:anchorId="433D611A" wp14:editId="24C2E968">
                <wp:simplePos x="0" y="0"/>
                <wp:positionH relativeFrom="column">
                  <wp:posOffset>367665</wp:posOffset>
                </wp:positionH>
                <wp:positionV relativeFrom="paragraph">
                  <wp:posOffset>-215900</wp:posOffset>
                </wp:positionV>
                <wp:extent cx="6292215" cy="1246505"/>
                <wp:effectExtent l="0" t="0" r="13335" b="10795"/>
                <wp:wrapNone/>
                <wp:docPr id="2773" name="Text Box 2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72E0ED1E" w14:textId="77777777" w:rsidR="004858EE" w:rsidRPr="00410446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86BD34"/>
                                <w:sz w:val="66"/>
                                <w:szCs w:val="66"/>
                              </w:rPr>
                            </w:pPr>
                            <w:r w:rsidRPr="00410446">
                              <w:rPr>
                                <w:rFonts w:ascii="Roboto" w:hAnsi="Roboto"/>
                                <w:b/>
                                <w:color w:val="86BD34"/>
                                <w:sz w:val="66"/>
                                <w:szCs w:val="66"/>
                              </w:rPr>
                              <w:t>May</w:t>
                            </w:r>
                          </w:p>
                          <w:p w14:paraId="39F59002" w14:textId="77777777" w:rsidR="004858EE" w:rsidRDefault="004858EE" w:rsidP="006F089F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1CA27D29" w14:textId="77777777" w:rsidR="004858EE" w:rsidRPr="00CA5587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3D611A" id="Text Box 2773" o:spid="_x0000_s1997" type="#_x0000_t202" style="position:absolute;left:0;text-align:left;margin-left:28.95pt;margin-top:-17pt;width:495.45pt;height:98.15pt;z-index:252719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" fillcolor="white [3201]" strokecolor="#86bd34" strokeweight="1.5pt">
                <v:textbox>
                  <w:txbxContent>
                    <w:p w14:paraId="72E0ED1E" w14:textId="77777777" w:rsidR="004858EE" w:rsidRPr="00410446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color w:val="86BD34"/>
                          <w:sz w:val="66"/>
                          <w:szCs w:val="66"/>
                        </w:rPr>
                      </w:pPr>
                      <w:r w:rsidRPr="00410446">
                        <w:rPr>
                          <w:rFonts w:ascii="Roboto" w:hAnsi="Roboto"/>
                          <w:b/>
                          <w:color w:val="86BD34"/>
                          <w:sz w:val="66"/>
                          <w:szCs w:val="66"/>
                        </w:rPr>
                        <w:t>May</w:t>
                      </w:r>
                    </w:p>
                    <w:p w14:paraId="39F59002" w14:textId="77777777" w:rsidR="004858EE" w:rsidRDefault="004858EE" w:rsidP="006F089F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1CA27D29" w14:textId="77777777" w:rsidR="004858EE" w:rsidRPr="00CA5587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20128" behindDoc="0" locked="0" layoutInCell="1" allowOverlap="1" wp14:anchorId="6480EEC8" wp14:editId="41554ABE">
                <wp:simplePos x="0" y="0"/>
                <wp:positionH relativeFrom="column">
                  <wp:posOffset>367665</wp:posOffset>
                </wp:positionH>
                <wp:positionV relativeFrom="paragraph">
                  <wp:posOffset>1158240</wp:posOffset>
                </wp:positionV>
                <wp:extent cx="6292215" cy="842645"/>
                <wp:effectExtent l="0" t="0" r="13335" b="14605"/>
                <wp:wrapNone/>
                <wp:docPr id="2774" name="Text Box 2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76501819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0EEC8" id="Text Box 2774" o:spid="_x0000_s1998" type="#_x0000_t202" style="position:absolute;left:0;text-align:left;margin-left:28.95pt;margin-top:91.2pt;width:495.45pt;height:66.35pt;z-index:25272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" fillcolor="white [3201]" strokecolor="#86bd34" strokeweight="1.5pt">
                <v:textbox>
                  <w:txbxContent>
                    <w:p w14:paraId="76501819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21152" behindDoc="0" locked="0" layoutInCell="1" allowOverlap="1" wp14:anchorId="00213DEF" wp14:editId="1651A450">
                <wp:simplePos x="0" y="0"/>
                <wp:positionH relativeFrom="column">
                  <wp:posOffset>5118100</wp:posOffset>
                </wp:positionH>
                <wp:positionV relativeFrom="paragraph">
                  <wp:posOffset>2108200</wp:posOffset>
                </wp:positionV>
                <wp:extent cx="1542415" cy="4429125"/>
                <wp:effectExtent l="0" t="0" r="19685" b="28575"/>
                <wp:wrapNone/>
                <wp:docPr id="2775" name="Text Box 2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58957A8C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98B3515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13DEF" id="Text Box 2775" o:spid="_x0000_s1999" type="#_x0000_t202" style="position:absolute;left:0;text-align:left;margin-left:403pt;margin-top:166pt;width:121.45pt;height:348.75pt;z-index:25272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" fillcolor="white [3201]" strokecolor="#86bd34" strokeweight="1.5pt">
                <v:textbox>
                  <w:txbxContent>
                    <w:p w14:paraId="58957A8C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98B3515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22176" behindDoc="0" locked="0" layoutInCell="1" allowOverlap="1" wp14:anchorId="5519442A" wp14:editId="4558E2D2">
                <wp:simplePos x="0" y="0"/>
                <wp:positionH relativeFrom="margin">
                  <wp:posOffset>379730</wp:posOffset>
                </wp:positionH>
                <wp:positionV relativeFrom="paragraph">
                  <wp:posOffset>6680200</wp:posOffset>
                </wp:positionV>
                <wp:extent cx="1982470" cy="1781175"/>
                <wp:effectExtent l="0" t="0" r="17780" b="28575"/>
                <wp:wrapNone/>
                <wp:docPr id="2776" name="Text Box 2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13048194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EEBBBD8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4922656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9442A" id="Text Box 2776" o:spid="_x0000_s2000" type="#_x0000_t202" style="position:absolute;left:0;text-align:left;margin-left:29.9pt;margin-top:526pt;width:156.1pt;height:140.25pt;z-index:25272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" fillcolor="white [3201]" strokecolor="#86bd34" strokeweight="1.5pt">
                <v:textbox>
                  <w:txbxContent>
                    <w:p w14:paraId="13048194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EEBBBD8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4922656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23200" behindDoc="0" locked="0" layoutInCell="1" allowOverlap="1" wp14:anchorId="7E025CFD" wp14:editId="3BB659C9">
                <wp:simplePos x="0" y="0"/>
                <wp:positionH relativeFrom="margin">
                  <wp:posOffset>2486660</wp:posOffset>
                </wp:positionH>
                <wp:positionV relativeFrom="paragraph">
                  <wp:posOffset>6680200</wp:posOffset>
                </wp:positionV>
                <wp:extent cx="2018665" cy="1781175"/>
                <wp:effectExtent l="0" t="0" r="19685" b="28575"/>
                <wp:wrapNone/>
                <wp:docPr id="2777" name="Text Box 2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38F85C53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AFAA582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CAC3F65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25CFD" id="Text Box 2777" o:spid="_x0000_s2001" type="#_x0000_t202" style="position:absolute;left:0;text-align:left;margin-left:195.8pt;margin-top:526pt;width:158.95pt;height:140.25pt;z-index:25272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" fillcolor="white [3201]" strokecolor="#86bd34" strokeweight="1.5pt">
                <v:textbox>
                  <w:txbxContent>
                    <w:p w14:paraId="38F85C53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AFAA582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CAC3F65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24224" behindDoc="0" locked="0" layoutInCell="1" allowOverlap="1" wp14:anchorId="5D9F41DE" wp14:editId="41AED749">
                <wp:simplePos x="0" y="0"/>
                <wp:positionH relativeFrom="margin">
                  <wp:posOffset>4623435</wp:posOffset>
                </wp:positionH>
                <wp:positionV relativeFrom="paragraph">
                  <wp:posOffset>6680645</wp:posOffset>
                </wp:positionV>
                <wp:extent cx="2018665" cy="1781175"/>
                <wp:effectExtent l="0" t="0" r="19685" b="28575"/>
                <wp:wrapNone/>
                <wp:docPr id="2778" name="Text Box 2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86BD34"/>
                          </a:solidFill>
                        </a:ln>
                      </wps:spPr>
                      <wps:txbx>
                        <w:txbxContent>
                          <w:p w14:paraId="1E064D08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2C5DFC1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C25E3A1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F41DE" id="Text Box 2778" o:spid="_x0000_s2002" type="#_x0000_t202" style="position:absolute;left:0;text-align:left;margin-left:364.05pt;margin-top:526.05pt;width:158.95pt;height:140.25pt;z-index:252724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" fillcolor="white [3201]" strokecolor="#86bd34" strokeweight="1.5pt">
                <v:textbox>
                  <w:txbxContent>
                    <w:p w14:paraId="1E064D08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2C5DFC1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C25E3A1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205" w:tblpY="3255"/>
        <w:tblW w:w="0" w:type="auto"/>
        <w:tblBorders>
          <w:top w:val="single" w:sz="12" w:space="0" w:color="F9B000"/>
          <w:left w:val="single" w:sz="12" w:space="0" w:color="F9B000"/>
          <w:bottom w:val="single" w:sz="12" w:space="0" w:color="F9B000"/>
          <w:right w:val="single" w:sz="12" w:space="0" w:color="F9B000"/>
          <w:insideH w:val="single" w:sz="12" w:space="0" w:color="F9B000"/>
          <w:insideV w:val="single" w:sz="12" w:space="0" w:color="F9B00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A0F2F" w14:paraId="13A5D2D2" w14:textId="77777777" w:rsidTr="00CD4085">
        <w:trPr>
          <w:trHeight w:val="1134"/>
        </w:trPr>
        <w:tc>
          <w:tcPr>
            <w:tcW w:w="1445" w:type="dxa"/>
            <w:vAlign w:val="center"/>
          </w:tcPr>
          <w:p w14:paraId="6FECB5C9" w14:textId="77777777" w:rsidR="00CA0F2F" w:rsidRDefault="00CA0F2F" w:rsidP="00CD4085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6706CCED" w14:textId="77777777" w:rsidR="00CA0F2F" w:rsidRDefault="00CA0F2F" w:rsidP="00CD4085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0AF08DB9" w14:textId="77777777" w:rsidR="00CA0F2F" w:rsidRDefault="00CA0F2F" w:rsidP="00CD4085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49799BB8" w14:textId="77777777" w:rsidR="00CA0F2F" w:rsidRDefault="00CA0F2F" w:rsidP="00CD4085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5957AD72" w14:textId="77777777" w:rsidR="00CA0F2F" w:rsidRDefault="00CA0F2F" w:rsidP="00CD4085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A0F2F" w14:paraId="69EB3C5F" w14:textId="77777777" w:rsidTr="00CD4085">
        <w:trPr>
          <w:trHeight w:val="1134"/>
        </w:trPr>
        <w:tc>
          <w:tcPr>
            <w:tcW w:w="1445" w:type="dxa"/>
          </w:tcPr>
          <w:p w14:paraId="5B95850C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21E177F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7781976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57591CB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A66EEFD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1684FFB0" w14:textId="77777777" w:rsidTr="00CD4085">
        <w:trPr>
          <w:trHeight w:val="1134"/>
        </w:trPr>
        <w:tc>
          <w:tcPr>
            <w:tcW w:w="1445" w:type="dxa"/>
          </w:tcPr>
          <w:p w14:paraId="0077E7E6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3081ECD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9925373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D9831DD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2BDCD98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45418D57" w14:textId="77777777" w:rsidTr="00CD4085">
        <w:trPr>
          <w:trHeight w:val="1134"/>
        </w:trPr>
        <w:tc>
          <w:tcPr>
            <w:tcW w:w="1445" w:type="dxa"/>
          </w:tcPr>
          <w:p w14:paraId="0751B0A6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3F27C23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8912E84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4B27C0F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E4E19D2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6EE2FC25" w14:textId="77777777" w:rsidTr="00CD4085">
        <w:trPr>
          <w:trHeight w:val="1134"/>
        </w:trPr>
        <w:tc>
          <w:tcPr>
            <w:tcW w:w="1445" w:type="dxa"/>
          </w:tcPr>
          <w:p w14:paraId="7ED82CC6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63AB6E5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587388C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F912608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E6CCC36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2BA1BC3C" w14:textId="77777777" w:rsidTr="00CD4085">
        <w:trPr>
          <w:trHeight w:val="1134"/>
        </w:trPr>
        <w:tc>
          <w:tcPr>
            <w:tcW w:w="1445" w:type="dxa"/>
          </w:tcPr>
          <w:p w14:paraId="14F0110E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8CAF211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CB567EA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66071DE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CFD4736" w14:textId="77777777" w:rsidR="00CA0F2F" w:rsidRPr="001652A3" w:rsidRDefault="00CA0F2F" w:rsidP="00CD4085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76BF0690" w14:textId="77777777" w:rsidR="00CD4085" w:rsidRDefault="00CD4085" w:rsidP="005253FE">
      <w:pPr>
        <w:pStyle w:val="Aim-Twinkl"/>
        <w:sectPr w:rsidR="00CD4085" w:rsidSect="00A34046">
          <w:headerReference w:type="default" r:id="rId99"/>
          <w:footerReference w:type="default" r:id="rId100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57056" behindDoc="0" locked="0" layoutInCell="1" allowOverlap="1" wp14:anchorId="6B85EC1A" wp14:editId="0BBF8075">
                <wp:simplePos x="0" y="0"/>
                <wp:positionH relativeFrom="column">
                  <wp:posOffset>381635</wp:posOffset>
                </wp:positionH>
                <wp:positionV relativeFrom="paragraph">
                  <wp:posOffset>-246380</wp:posOffset>
                </wp:positionV>
                <wp:extent cx="6292215" cy="1246505"/>
                <wp:effectExtent l="0" t="0" r="13335" b="10795"/>
                <wp:wrapNone/>
                <wp:docPr id="3514" name="Text Box 3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70D59965" w14:textId="77777777" w:rsidR="004858EE" w:rsidRPr="00B91387" w:rsidRDefault="004858EE" w:rsidP="00CD408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</w:pPr>
                            <w:r w:rsidRPr="00B91387"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  <w:t>June</w:t>
                            </w:r>
                          </w:p>
                          <w:p w14:paraId="4D6ABA71" w14:textId="77777777" w:rsidR="004858EE" w:rsidRPr="00852AFA" w:rsidRDefault="004858EE" w:rsidP="00CD4085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127F598B" w14:textId="77777777" w:rsidR="004858EE" w:rsidRPr="00CA5587" w:rsidRDefault="004858EE" w:rsidP="00CD408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85EC1A" id="Text Box 3514" o:spid="_x0000_s2003" type="#_x0000_t202" style="position:absolute;left:0;text-align:left;margin-left:30.05pt;margin-top:-19.4pt;width:495.45pt;height:98.15pt;z-index:253357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" fillcolor="white [3201]" strokecolor="#f9b000" strokeweight="1.5pt">
                <v:textbox>
                  <w:txbxContent>
                    <w:p w14:paraId="70D59965" w14:textId="77777777" w:rsidR="004858EE" w:rsidRPr="00B91387" w:rsidRDefault="004858EE" w:rsidP="00CD4085">
                      <w:pPr>
                        <w:jc w:val="center"/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</w:pPr>
                      <w:r w:rsidRPr="00B91387"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  <w:t>June</w:t>
                      </w:r>
                    </w:p>
                    <w:p w14:paraId="4D6ABA71" w14:textId="77777777" w:rsidR="004858EE" w:rsidRPr="00852AFA" w:rsidRDefault="004858EE" w:rsidP="00CD4085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127F598B" w14:textId="77777777" w:rsidR="004858EE" w:rsidRPr="00CA5587" w:rsidRDefault="004858EE" w:rsidP="00CD4085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58080" behindDoc="0" locked="0" layoutInCell="1" allowOverlap="1" wp14:anchorId="4CAFC844" wp14:editId="0EA2C8A6">
                <wp:simplePos x="0" y="0"/>
                <wp:positionH relativeFrom="column">
                  <wp:posOffset>381635</wp:posOffset>
                </wp:positionH>
                <wp:positionV relativeFrom="paragraph">
                  <wp:posOffset>1121410</wp:posOffset>
                </wp:positionV>
                <wp:extent cx="6292215" cy="842645"/>
                <wp:effectExtent l="0" t="0" r="13335" b="14605"/>
                <wp:wrapNone/>
                <wp:docPr id="3515" name="Text Box 3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6515CBDB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FC844" id="Text Box 3515" o:spid="_x0000_s2004" type="#_x0000_t202" style="position:absolute;left:0;text-align:left;margin-left:30.05pt;margin-top:88.3pt;width:495.45pt;height:66.35pt;z-index:2533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" fillcolor="white [3201]" strokecolor="#f9b000" strokeweight="1.5pt">
                <v:textbox>
                  <w:txbxContent>
                    <w:p w14:paraId="6515CBDB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59104" behindDoc="0" locked="0" layoutInCell="1" allowOverlap="1" wp14:anchorId="15F84A05" wp14:editId="713C60C1">
                <wp:simplePos x="0" y="0"/>
                <wp:positionH relativeFrom="column">
                  <wp:posOffset>5131435</wp:posOffset>
                </wp:positionH>
                <wp:positionV relativeFrom="paragraph">
                  <wp:posOffset>2071370</wp:posOffset>
                </wp:positionV>
                <wp:extent cx="1542415" cy="4429125"/>
                <wp:effectExtent l="0" t="0" r="19685" b="28575"/>
                <wp:wrapNone/>
                <wp:docPr id="3516" name="Text Box 3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2F101A33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7C9D5C5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84A05" id="Text Box 3516" o:spid="_x0000_s2005" type="#_x0000_t202" style="position:absolute;left:0;text-align:left;margin-left:404.05pt;margin-top:163.1pt;width:121.45pt;height:348.75pt;z-index:2533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" fillcolor="white [3201]" strokecolor="#f9b000" strokeweight="1.5pt">
                <v:textbox>
                  <w:txbxContent>
                    <w:p w14:paraId="2F101A33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7C9D5C5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60128" behindDoc="0" locked="0" layoutInCell="1" allowOverlap="1" wp14:anchorId="3458BC22" wp14:editId="4B362D1B">
                <wp:simplePos x="0" y="0"/>
                <wp:positionH relativeFrom="margin">
                  <wp:posOffset>393700</wp:posOffset>
                </wp:positionH>
                <wp:positionV relativeFrom="paragraph">
                  <wp:posOffset>6643370</wp:posOffset>
                </wp:positionV>
                <wp:extent cx="1982470" cy="1781175"/>
                <wp:effectExtent l="0" t="0" r="17780" b="28575"/>
                <wp:wrapNone/>
                <wp:docPr id="3517" name="Text Box 3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5A54D57E" w14:textId="77777777" w:rsidR="004858EE" w:rsidRPr="001652A3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38F2575" w14:textId="77777777" w:rsidR="004858EE" w:rsidRPr="001652A3" w:rsidRDefault="004858EE" w:rsidP="00CD408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59CB573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8BC22" id="Text Box 3517" o:spid="_x0000_s2006" type="#_x0000_t202" style="position:absolute;left:0;text-align:left;margin-left:31pt;margin-top:523.1pt;width:156.1pt;height:140.25pt;z-index:25336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" fillcolor="white [3201]" strokecolor="#f9b000" strokeweight="1.5pt">
                <v:textbox>
                  <w:txbxContent>
                    <w:p w14:paraId="5A54D57E" w14:textId="77777777" w:rsidR="004858EE" w:rsidRPr="001652A3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38F2575" w14:textId="77777777" w:rsidR="004858EE" w:rsidRPr="001652A3" w:rsidRDefault="004858EE" w:rsidP="00CD408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59CB573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61152" behindDoc="0" locked="0" layoutInCell="1" allowOverlap="1" wp14:anchorId="786D4CF5" wp14:editId="142E3F47">
                <wp:simplePos x="0" y="0"/>
                <wp:positionH relativeFrom="margin">
                  <wp:posOffset>2499995</wp:posOffset>
                </wp:positionH>
                <wp:positionV relativeFrom="paragraph">
                  <wp:posOffset>6643370</wp:posOffset>
                </wp:positionV>
                <wp:extent cx="2018665" cy="1781175"/>
                <wp:effectExtent l="0" t="0" r="19685" b="28575"/>
                <wp:wrapNone/>
                <wp:docPr id="3518" name="Text Box 3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2CE76A98" w14:textId="77777777" w:rsidR="004858EE" w:rsidRPr="001652A3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4F11B6A" w14:textId="77777777" w:rsidR="004858EE" w:rsidRPr="001652A3" w:rsidRDefault="004858EE" w:rsidP="00CD408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0B5954F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D4CF5" id="Text Box 3518" o:spid="_x0000_s2007" type="#_x0000_t202" style="position:absolute;left:0;text-align:left;margin-left:196.85pt;margin-top:523.1pt;width:158.95pt;height:140.25pt;z-index:25336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" fillcolor="white [3201]" strokecolor="#f9b000" strokeweight="1.5pt">
                <v:textbox>
                  <w:txbxContent>
                    <w:p w14:paraId="2CE76A98" w14:textId="77777777" w:rsidR="004858EE" w:rsidRPr="001652A3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4F11B6A" w14:textId="77777777" w:rsidR="004858EE" w:rsidRPr="001652A3" w:rsidRDefault="004858EE" w:rsidP="00CD408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0B5954F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62176" behindDoc="0" locked="0" layoutInCell="1" allowOverlap="1" wp14:anchorId="4D3E4C67" wp14:editId="6A05DB70">
                <wp:simplePos x="0" y="0"/>
                <wp:positionH relativeFrom="margin">
                  <wp:posOffset>4636770</wp:posOffset>
                </wp:positionH>
                <wp:positionV relativeFrom="paragraph">
                  <wp:posOffset>6643370</wp:posOffset>
                </wp:positionV>
                <wp:extent cx="2018665" cy="1781175"/>
                <wp:effectExtent l="0" t="0" r="19685" b="28575"/>
                <wp:wrapNone/>
                <wp:docPr id="3519" name="Text Box 3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5B3BAE49" w14:textId="77777777" w:rsidR="004858EE" w:rsidRPr="001652A3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B9A072E" w14:textId="77777777" w:rsidR="004858EE" w:rsidRPr="001652A3" w:rsidRDefault="004858EE" w:rsidP="00CD408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F123AC9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E4C67" id="Text Box 3519" o:spid="_x0000_s2008" type="#_x0000_t202" style="position:absolute;left:0;text-align:left;margin-left:365.1pt;margin-top:523.1pt;width:158.95pt;height:140.25pt;z-index:25336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" fillcolor="white [3201]" strokecolor="#f9b000" strokeweight="1.5pt">
                <v:textbox>
                  <w:txbxContent>
                    <w:p w14:paraId="5B3BAE49" w14:textId="77777777" w:rsidR="004858EE" w:rsidRPr="001652A3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B9A072E" w14:textId="77777777" w:rsidR="004858EE" w:rsidRPr="001652A3" w:rsidRDefault="004858EE" w:rsidP="00CD408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F123AC9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4085">
        <w:rPr>
          <w:noProof/>
        </w:rPr>
        <w:drawing>
          <wp:anchor distT="0" distB="0" distL="114300" distR="114300" simplePos="0" relativeHeight="253363200" behindDoc="0" locked="0" layoutInCell="1" allowOverlap="1" wp14:anchorId="7DC05796" wp14:editId="56ED1804">
            <wp:simplePos x="0" y="0"/>
            <wp:positionH relativeFrom="column">
              <wp:posOffset>5267325</wp:posOffset>
            </wp:positionH>
            <wp:positionV relativeFrom="paragraph">
              <wp:posOffset>5913755</wp:posOffset>
            </wp:positionV>
            <wp:extent cx="1292225" cy="498475"/>
            <wp:effectExtent l="0" t="0" r="3175" b="0"/>
            <wp:wrapNone/>
            <wp:docPr id="3520" name="Picture 3520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4085">
        <w:rPr>
          <w:noProof/>
        </w:rPr>
        <w:drawing>
          <wp:anchor distT="0" distB="0" distL="114300" distR="114300" simplePos="0" relativeHeight="253364224" behindDoc="0" locked="0" layoutInCell="1" allowOverlap="1" wp14:anchorId="60BF3B7A" wp14:editId="235991FC">
            <wp:simplePos x="0" y="0"/>
            <wp:positionH relativeFrom="margin">
              <wp:posOffset>485775</wp:posOffset>
            </wp:positionH>
            <wp:positionV relativeFrom="paragraph">
              <wp:posOffset>-21277</wp:posOffset>
            </wp:positionV>
            <wp:extent cx="685800" cy="819150"/>
            <wp:effectExtent l="0" t="0" r="0" b="0"/>
            <wp:wrapNone/>
            <wp:docPr id="3521" name="Picture 3521" descr="C:\Users\thomas.becker\AppData\Local\Microsoft\Windows\INetCache\Content.Word\Tree-1----Plant-Nature-Leaves-EYFS-KS1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homas.becker\AppData\Local\Microsoft\Windows\INetCache\Content.Word\Tree-1----Plant-Nature-Leaves-EYFS-KS1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205" w:tblpY="3255"/>
        <w:tblW w:w="0" w:type="auto"/>
        <w:tblBorders>
          <w:top w:val="single" w:sz="12" w:space="0" w:color="F9B000"/>
          <w:left w:val="single" w:sz="12" w:space="0" w:color="F9B000"/>
          <w:bottom w:val="single" w:sz="12" w:space="0" w:color="F9B000"/>
          <w:right w:val="single" w:sz="12" w:space="0" w:color="F9B000"/>
          <w:insideH w:val="single" w:sz="12" w:space="0" w:color="F9B000"/>
          <w:insideV w:val="single" w:sz="12" w:space="0" w:color="F9B00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D4085" w14:paraId="7AF245D7" w14:textId="77777777" w:rsidTr="00E61E77">
        <w:trPr>
          <w:trHeight w:val="1134"/>
        </w:trPr>
        <w:tc>
          <w:tcPr>
            <w:tcW w:w="1445" w:type="dxa"/>
            <w:vAlign w:val="center"/>
          </w:tcPr>
          <w:p w14:paraId="196BA811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521B616D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7F7576D9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585D6462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11E0DFB1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D4085" w14:paraId="59B2319B" w14:textId="77777777" w:rsidTr="00E61E77">
        <w:trPr>
          <w:trHeight w:val="1134"/>
        </w:trPr>
        <w:tc>
          <w:tcPr>
            <w:tcW w:w="1445" w:type="dxa"/>
          </w:tcPr>
          <w:p w14:paraId="3B6E4051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FA63CF8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77DABE4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B3833B4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6244D32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3E9C40B3" w14:textId="77777777" w:rsidTr="00E61E77">
        <w:trPr>
          <w:trHeight w:val="1134"/>
        </w:trPr>
        <w:tc>
          <w:tcPr>
            <w:tcW w:w="1445" w:type="dxa"/>
          </w:tcPr>
          <w:p w14:paraId="2425FB3A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0239378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FDD53A9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8DF57E7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B3C2D22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134A1A69" w14:textId="77777777" w:rsidTr="00E61E77">
        <w:trPr>
          <w:trHeight w:val="1134"/>
        </w:trPr>
        <w:tc>
          <w:tcPr>
            <w:tcW w:w="1445" w:type="dxa"/>
          </w:tcPr>
          <w:p w14:paraId="0B6AFA95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21BDAA8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1A01F2C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6D8A10C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FA6F678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4C043E26" w14:textId="77777777" w:rsidTr="00E61E77">
        <w:trPr>
          <w:trHeight w:val="1134"/>
        </w:trPr>
        <w:tc>
          <w:tcPr>
            <w:tcW w:w="1445" w:type="dxa"/>
          </w:tcPr>
          <w:p w14:paraId="1CE3E632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E02BA8B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9BB510A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220F83A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5DF8BD4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2F3824F2" w14:textId="77777777" w:rsidTr="00E61E77">
        <w:trPr>
          <w:trHeight w:val="1134"/>
        </w:trPr>
        <w:tc>
          <w:tcPr>
            <w:tcW w:w="1445" w:type="dxa"/>
          </w:tcPr>
          <w:p w14:paraId="59D1147D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50BF3B3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690F044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15E6387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D1D1194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17EE2B03" w14:textId="77777777" w:rsidR="00CD4085" w:rsidRDefault="00CD4085" w:rsidP="005253FE">
      <w:pPr>
        <w:pStyle w:val="Aim-Twinkl"/>
        <w:sectPr w:rsidR="00CD4085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38624" behindDoc="0" locked="0" layoutInCell="1" allowOverlap="1" wp14:anchorId="3E424225" wp14:editId="0EF057DE">
                <wp:simplePos x="0" y="0"/>
                <wp:positionH relativeFrom="column">
                  <wp:posOffset>381635</wp:posOffset>
                </wp:positionH>
                <wp:positionV relativeFrom="paragraph">
                  <wp:posOffset>-287655</wp:posOffset>
                </wp:positionV>
                <wp:extent cx="6292215" cy="1246505"/>
                <wp:effectExtent l="0" t="0" r="13335" b="10795"/>
                <wp:wrapNone/>
                <wp:docPr id="3498" name="Text Box 3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6080E932" w14:textId="77777777" w:rsidR="004858EE" w:rsidRPr="00B91387" w:rsidRDefault="004858EE" w:rsidP="00CD408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</w:pPr>
                            <w:r w:rsidRPr="00B91387"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  <w:t>June</w:t>
                            </w:r>
                          </w:p>
                          <w:p w14:paraId="4C7EFB5B" w14:textId="77777777" w:rsidR="004858EE" w:rsidRPr="00852AFA" w:rsidRDefault="004858EE" w:rsidP="00CD4085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3E7DA3E1" w14:textId="77777777" w:rsidR="004858EE" w:rsidRPr="00CA5587" w:rsidRDefault="004858EE" w:rsidP="00CD408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424225" id="Text Box 3498" o:spid="_x0000_s2009" type="#_x0000_t202" style="position:absolute;left:0;text-align:left;margin-left:30.05pt;margin-top:-22.65pt;width:495.45pt;height:98.15pt;z-index:253338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" fillcolor="white [3201]" strokecolor="#f9b000" strokeweight="1.5pt">
                <v:textbox>
                  <w:txbxContent>
                    <w:p w14:paraId="6080E932" w14:textId="77777777" w:rsidR="004858EE" w:rsidRPr="00B91387" w:rsidRDefault="004858EE" w:rsidP="00CD4085">
                      <w:pPr>
                        <w:jc w:val="center"/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</w:pPr>
                      <w:r w:rsidRPr="00B91387"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  <w:t>June</w:t>
                      </w:r>
                    </w:p>
                    <w:p w14:paraId="4C7EFB5B" w14:textId="77777777" w:rsidR="004858EE" w:rsidRPr="00852AFA" w:rsidRDefault="004858EE" w:rsidP="00CD4085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3E7DA3E1" w14:textId="77777777" w:rsidR="004858EE" w:rsidRPr="00CA5587" w:rsidRDefault="004858EE" w:rsidP="00CD4085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39648" behindDoc="0" locked="0" layoutInCell="1" allowOverlap="1" wp14:anchorId="35678BA2" wp14:editId="6064913A">
                <wp:simplePos x="0" y="0"/>
                <wp:positionH relativeFrom="column">
                  <wp:posOffset>381635</wp:posOffset>
                </wp:positionH>
                <wp:positionV relativeFrom="paragraph">
                  <wp:posOffset>1082040</wp:posOffset>
                </wp:positionV>
                <wp:extent cx="6292215" cy="842645"/>
                <wp:effectExtent l="0" t="0" r="13335" b="14605"/>
                <wp:wrapNone/>
                <wp:docPr id="3499" name="Text Box 3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55951028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78BA2" id="Text Box 3499" o:spid="_x0000_s2010" type="#_x0000_t202" style="position:absolute;left:0;text-align:left;margin-left:30.05pt;margin-top:85.2pt;width:495.45pt;height:66.35pt;z-index:2533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" fillcolor="white [3201]" strokecolor="#f9b000" strokeweight="1.5pt">
                <v:textbox>
                  <w:txbxContent>
                    <w:p w14:paraId="55951028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40672" behindDoc="0" locked="0" layoutInCell="1" allowOverlap="1" wp14:anchorId="0D2453F0" wp14:editId="45B4C6F3">
                <wp:simplePos x="0" y="0"/>
                <wp:positionH relativeFrom="column">
                  <wp:posOffset>5131435</wp:posOffset>
                </wp:positionH>
                <wp:positionV relativeFrom="paragraph">
                  <wp:posOffset>2032000</wp:posOffset>
                </wp:positionV>
                <wp:extent cx="1542415" cy="4429125"/>
                <wp:effectExtent l="0" t="0" r="19685" b="28575"/>
                <wp:wrapNone/>
                <wp:docPr id="3500" name="Text Box 3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6FA2EABA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813DDBA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453F0" id="Text Box 3500" o:spid="_x0000_s2011" type="#_x0000_t202" style="position:absolute;left:0;text-align:left;margin-left:404.05pt;margin-top:160pt;width:121.45pt;height:348.75pt;z-index:2533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" fillcolor="white [3201]" strokecolor="#f9b000" strokeweight="1.5pt">
                <v:textbox>
                  <w:txbxContent>
                    <w:p w14:paraId="6FA2EABA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813DDBA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41696" behindDoc="0" locked="0" layoutInCell="1" allowOverlap="1" wp14:anchorId="43412AEC" wp14:editId="361886FD">
                <wp:simplePos x="0" y="0"/>
                <wp:positionH relativeFrom="margin">
                  <wp:posOffset>393700</wp:posOffset>
                </wp:positionH>
                <wp:positionV relativeFrom="paragraph">
                  <wp:posOffset>6604000</wp:posOffset>
                </wp:positionV>
                <wp:extent cx="1982470" cy="1781175"/>
                <wp:effectExtent l="0" t="0" r="17780" b="28575"/>
                <wp:wrapNone/>
                <wp:docPr id="3501" name="Text Box 3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3902891C" w14:textId="77777777" w:rsidR="004858EE" w:rsidRPr="001652A3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152D369" w14:textId="77777777" w:rsidR="004858EE" w:rsidRPr="001652A3" w:rsidRDefault="004858EE" w:rsidP="00CD408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1852D9F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12AEC" id="Text Box 3501" o:spid="_x0000_s2012" type="#_x0000_t202" style="position:absolute;left:0;text-align:left;margin-left:31pt;margin-top:520pt;width:156.1pt;height:140.25pt;z-index:25334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" fillcolor="white [3201]" strokecolor="#f9b000" strokeweight="1.5pt">
                <v:textbox>
                  <w:txbxContent>
                    <w:p w14:paraId="3902891C" w14:textId="77777777" w:rsidR="004858EE" w:rsidRPr="001652A3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152D369" w14:textId="77777777" w:rsidR="004858EE" w:rsidRPr="001652A3" w:rsidRDefault="004858EE" w:rsidP="00CD408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1852D9F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42720" behindDoc="0" locked="0" layoutInCell="1" allowOverlap="1" wp14:anchorId="65FF56EC" wp14:editId="0FB692B9">
                <wp:simplePos x="0" y="0"/>
                <wp:positionH relativeFrom="margin">
                  <wp:posOffset>2499995</wp:posOffset>
                </wp:positionH>
                <wp:positionV relativeFrom="paragraph">
                  <wp:posOffset>6604000</wp:posOffset>
                </wp:positionV>
                <wp:extent cx="2018665" cy="1781175"/>
                <wp:effectExtent l="0" t="0" r="19685" b="28575"/>
                <wp:wrapNone/>
                <wp:docPr id="3502" name="Text Box 3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5318AF25" w14:textId="77777777" w:rsidR="004858EE" w:rsidRPr="001652A3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50412F4" w14:textId="77777777" w:rsidR="004858EE" w:rsidRPr="001652A3" w:rsidRDefault="004858EE" w:rsidP="00CD408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85805CA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F56EC" id="Text Box 3502" o:spid="_x0000_s2013" type="#_x0000_t202" style="position:absolute;left:0;text-align:left;margin-left:196.85pt;margin-top:520pt;width:158.95pt;height:140.25pt;z-index:25334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" fillcolor="white [3201]" strokecolor="#f9b000" strokeweight="1.5pt">
                <v:textbox>
                  <w:txbxContent>
                    <w:p w14:paraId="5318AF25" w14:textId="77777777" w:rsidR="004858EE" w:rsidRPr="001652A3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50412F4" w14:textId="77777777" w:rsidR="004858EE" w:rsidRPr="001652A3" w:rsidRDefault="004858EE" w:rsidP="00CD408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85805CA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43744" behindDoc="0" locked="0" layoutInCell="1" allowOverlap="1" wp14:anchorId="6A2787C4" wp14:editId="09904BC3">
                <wp:simplePos x="0" y="0"/>
                <wp:positionH relativeFrom="margin">
                  <wp:posOffset>4636770</wp:posOffset>
                </wp:positionH>
                <wp:positionV relativeFrom="paragraph">
                  <wp:posOffset>6604000</wp:posOffset>
                </wp:positionV>
                <wp:extent cx="2018665" cy="1781175"/>
                <wp:effectExtent l="0" t="0" r="19685" b="28575"/>
                <wp:wrapNone/>
                <wp:docPr id="3503" name="Text Box 3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52B69CEF" w14:textId="77777777" w:rsidR="004858EE" w:rsidRPr="001652A3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2AF4C9F" w14:textId="77777777" w:rsidR="004858EE" w:rsidRPr="001652A3" w:rsidRDefault="004858EE" w:rsidP="00CD408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A1B5AC2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787C4" id="Text Box 3503" o:spid="_x0000_s2014" type="#_x0000_t202" style="position:absolute;left:0;text-align:left;margin-left:365.1pt;margin-top:520pt;width:158.95pt;height:140.25pt;z-index:25334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" fillcolor="white [3201]" strokecolor="#f9b000" strokeweight="1.5pt">
                <v:textbox>
                  <w:txbxContent>
                    <w:p w14:paraId="52B69CEF" w14:textId="77777777" w:rsidR="004858EE" w:rsidRPr="001652A3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2AF4C9F" w14:textId="77777777" w:rsidR="004858EE" w:rsidRPr="001652A3" w:rsidRDefault="004858EE" w:rsidP="00CD408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A1B5AC2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4085">
        <w:rPr>
          <w:noProof/>
        </w:rPr>
        <w:drawing>
          <wp:anchor distT="0" distB="0" distL="114300" distR="114300" simplePos="0" relativeHeight="253344768" behindDoc="0" locked="0" layoutInCell="1" allowOverlap="1" wp14:anchorId="7FB73E58" wp14:editId="33DFB340">
            <wp:simplePos x="0" y="0"/>
            <wp:positionH relativeFrom="column">
              <wp:posOffset>5267325</wp:posOffset>
            </wp:positionH>
            <wp:positionV relativeFrom="paragraph">
              <wp:posOffset>5874385</wp:posOffset>
            </wp:positionV>
            <wp:extent cx="1292225" cy="498475"/>
            <wp:effectExtent l="0" t="0" r="3175" b="0"/>
            <wp:wrapNone/>
            <wp:docPr id="3504" name="Picture 3504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4085">
        <w:rPr>
          <w:noProof/>
        </w:rPr>
        <w:drawing>
          <wp:anchor distT="0" distB="0" distL="114300" distR="114300" simplePos="0" relativeHeight="253345792" behindDoc="0" locked="0" layoutInCell="1" allowOverlap="1" wp14:anchorId="27EC6CB4" wp14:editId="3412EFB0">
            <wp:simplePos x="0" y="0"/>
            <wp:positionH relativeFrom="margin">
              <wp:posOffset>486277</wp:posOffset>
            </wp:positionH>
            <wp:positionV relativeFrom="paragraph">
              <wp:posOffset>-62448</wp:posOffset>
            </wp:positionV>
            <wp:extent cx="685800" cy="819308"/>
            <wp:effectExtent l="0" t="0" r="0" b="0"/>
            <wp:wrapNone/>
            <wp:docPr id="3505" name="Picture 3505" descr="C:\Users\thomas.becker\AppData\Local\Microsoft\Windows\INetCache\Content.Word\Tree-1----Plant-Nature-Leaves-EYFS-KS1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homas.becker\AppData\Local\Microsoft\Windows\INetCache\Content.Word\Tree-1----Plant-Nature-Leaves-EYFS-KS1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1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205" w:tblpY="3255"/>
        <w:tblW w:w="0" w:type="auto"/>
        <w:tblBorders>
          <w:top w:val="single" w:sz="12" w:space="0" w:color="F9B000"/>
          <w:left w:val="single" w:sz="12" w:space="0" w:color="F9B000"/>
          <w:bottom w:val="single" w:sz="12" w:space="0" w:color="F9B000"/>
          <w:right w:val="single" w:sz="12" w:space="0" w:color="F9B000"/>
          <w:insideH w:val="single" w:sz="12" w:space="0" w:color="F9B000"/>
          <w:insideV w:val="single" w:sz="12" w:space="0" w:color="F9B00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D4085" w14:paraId="6A7C2631" w14:textId="77777777" w:rsidTr="00E61E77">
        <w:trPr>
          <w:trHeight w:val="1134"/>
        </w:trPr>
        <w:tc>
          <w:tcPr>
            <w:tcW w:w="1445" w:type="dxa"/>
            <w:vAlign w:val="center"/>
          </w:tcPr>
          <w:p w14:paraId="26F4D66D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19D2E041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49F1CA1F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5BE3DD0E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4FA43B1A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D4085" w14:paraId="42BACCB2" w14:textId="77777777" w:rsidTr="00E61E77">
        <w:trPr>
          <w:trHeight w:val="1134"/>
        </w:trPr>
        <w:tc>
          <w:tcPr>
            <w:tcW w:w="1445" w:type="dxa"/>
          </w:tcPr>
          <w:p w14:paraId="37D20629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F431D00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CBC5521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01A9B73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7CA30B2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6A68E7E2" w14:textId="77777777" w:rsidTr="00E61E77">
        <w:trPr>
          <w:trHeight w:val="1134"/>
        </w:trPr>
        <w:tc>
          <w:tcPr>
            <w:tcW w:w="1445" w:type="dxa"/>
          </w:tcPr>
          <w:p w14:paraId="134B9B12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688B563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5A38B7A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E2AB277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70D75B1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33FDD2AA" w14:textId="77777777" w:rsidTr="00E61E77">
        <w:trPr>
          <w:trHeight w:val="1134"/>
        </w:trPr>
        <w:tc>
          <w:tcPr>
            <w:tcW w:w="1445" w:type="dxa"/>
          </w:tcPr>
          <w:p w14:paraId="5594A81C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302204D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39DF38D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D95504D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43658EB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75295E12" w14:textId="77777777" w:rsidTr="00E61E77">
        <w:trPr>
          <w:trHeight w:val="1134"/>
        </w:trPr>
        <w:tc>
          <w:tcPr>
            <w:tcW w:w="1445" w:type="dxa"/>
          </w:tcPr>
          <w:p w14:paraId="2B878C71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A2385E0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FD3860B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0CA1928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433E01C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35A93B97" w14:textId="77777777" w:rsidTr="00E61E77">
        <w:trPr>
          <w:trHeight w:val="1134"/>
        </w:trPr>
        <w:tc>
          <w:tcPr>
            <w:tcW w:w="1445" w:type="dxa"/>
          </w:tcPr>
          <w:p w14:paraId="4F0AD8D1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E2CA290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16569F2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A9E37A9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2CA4AED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385FF35C" w14:textId="77777777" w:rsidR="00CD4085" w:rsidRDefault="00CD4085" w:rsidP="005253FE">
      <w:pPr>
        <w:pStyle w:val="Aim-Twinkl"/>
        <w:sectPr w:rsidR="00CD4085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CD4085">
        <w:rPr>
          <w:noProof/>
        </w:rPr>
        <w:drawing>
          <wp:anchor distT="0" distB="0" distL="114300" distR="114300" simplePos="0" relativeHeight="253355008" behindDoc="0" locked="0" layoutInCell="1" allowOverlap="1" wp14:anchorId="5581F28D" wp14:editId="7542ED3A">
            <wp:simplePos x="0" y="0"/>
            <wp:positionH relativeFrom="margin">
              <wp:posOffset>485775</wp:posOffset>
            </wp:positionH>
            <wp:positionV relativeFrom="paragraph">
              <wp:posOffset>-34925</wp:posOffset>
            </wp:positionV>
            <wp:extent cx="685800" cy="819150"/>
            <wp:effectExtent l="0" t="0" r="0" b="0"/>
            <wp:wrapNone/>
            <wp:docPr id="3513" name="Picture 3513" descr="C:\Users\thomas.becker\AppData\Local\Microsoft\Windows\INetCache\Content.Word\Tree-1----Plant-Nature-Leaves-EYFS-KS1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homas.becker\AppData\Local\Microsoft\Windows\INetCache\Content.Word\Tree-1----Plant-Nature-Leaves-EYFS-KS1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4085">
        <w:rPr>
          <w:noProof/>
        </w:rPr>
        <w:drawing>
          <wp:anchor distT="0" distB="0" distL="114300" distR="114300" simplePos="0" relativeHeight="253353984" behindDoc="0" locked="0" layoutInCell="1" allowOverlap="1" wp14:anchorId="2393BA64" wp14:editId="75624C97">
            <wp:simplePos x="0" y="0"/>
            <wp:positionH relativeFrom="column">
              <wp:posOffset>5267325</wp:posOffset>
            </wp:positionH>
            <wp:positionV relativeFrom="paragraph">
              <wp:posOffset>5900420</wp:posOffset>
            </wp:positionV>
            <wp:extent cx="1292225" cy="498475"/>
            <wp:effectExtent l="0" t="0" r="3175" b="0"/>
            <wp:wrapNone/>
            <wp:docPr id="3512" name="Picture 3512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52960" behindDoc="0" locked="0" layoutInCell="1" allowOverlap="1" wp14:anchorId="57213AE2" wp14:editId="30DCDE06">
                <wp:simplePos x="0" y="0"/>
                <wp:positionH relativeFrom="margin">
                  <wp:posOffset>4636770</wp:posOffset>
                </wp:positionH>
                <wp:positionV relativeFrom="paragraph">
                  <wp:posOffset>6630035</wp:posOffset>
                </wp:positionV>
                <wp:extent cx="2018665" cy="1781175"/>
                <wp:effectExtent l="0" t="0" r="19685" b="28575"/>
                <wp:wrapNone/>
                <wp:docPr id="3511" name="Text Box 3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4B7AC1C0" w14:textId="77777777" w:rsidR="004858EE" w:rsidRPr="001652A3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F67BA0B" w14:textId="77777777" w:rsidR="004858EE" w:rsidRPr="001652A3" w:rsidRDefault="004858EE" w:rsidP="00CD408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95902EE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13AE2" id="Text Box 3511" o:spid="_x0000_s2015" type="#_x0000_t202" style="position:absolute;left:0;text-align:left;margin-left:365.1pt;margin-top:522.05pt;width:158.95pt;height:140.25pt;z-index:25335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" fillcolor="white [3201]" strokecolor="#f9b000" strokeweight="1.5pt">
                <v:textbox>
                  <w:txbxContent>
                    <w:p w14:paraId="4B7AC1C0" w14:textId="77777777" w:rsidR="004858EE" w:rsidRPr="001652A3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F67BA0B" w14:textId="77777777" w:rsidR="004858EE" w:rsidRPr="001652A3" w:rsidRDefault="004858EE" w:rsidP="00CD408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95902EE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51936" behindDoc="0" locked="0" layoutInCell="1" allowOverlap="1" wp14:anchorId="243E5191" wp14:editId="05CBE2CC">
                <wp:simplePos x="0" y="0"/>
                <wp:positionH relativeFrom="margin">
                  <wp:posOffset>2499995</wp:posOffset>
                </wp:positionH>
                <wp:positionV relativeFrom="paragraph">
                  <wp:posOffset>6630035</wp:posOffset>
                </wp:positionV>
                <wp:extent cx="2018665" cy="1781175"/>
                <wp:effectExtent l="0" t="0" r="19685" b="28575"/>
                <wp:wrapNone/>
                <wp:docPr id="3510" name="Text Box 3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32DC3BA8" w14:textId="77777777" w:rsidR="004858EE" w:rsidRPr="001652A3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5E96C6E" w14:textId="77777777" w:rsidR="004858EE" w:rsidRPr="001652A3" w:rsidRDefault="004858EE" w:rsidP="00CD408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6F18DFB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E5191" id="Text Box 3510" o:spid="_x0000_s2016" type="#_x0000_t202" style="position:absolute;left:0;text-align:left;margin-left:196.85pt;margin-top:522.05pt;width:158.95pt;height:140.25pt;z-index:25335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" fillcolor="white [3201]" strokecolor="#f9b000" strokeweight="1.5pt">
                <v:textbox>
                  <w:txbxContent>
                    <w:p w14:paraId="32DC3BA8" w14:textId="77777777" w:rsidR="004858EE" w:rsidRPr="001652A3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5E96C6E" w14:textId="77777777" w:rsidR="004858EE" w:rsidRPr="001652A3" w:rsidRDefault="004858EE" w:rsidP="00CD408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6F18DFB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50912" behindDoc="0" locked="0" layoutInCell="1" allowOverlap="1" wp14:anchorId="79C86BA5" wp14:editId="18D69A58">
                <wp:simplePos x="0" y="0"/>
                <wp:positionH relativeFrom="margin">
                  <wp:posOffset>393700</wp:posOffset>
                </wp:positionH>
                <wp:positionV relativeFrom="paragraph">
                  <wp:posOffset>6630035</wp:posOffset>
                </wp:positionV>
                <wp:extent cx="1982470" cy="1781175"/>
                <wp:effectExtent l="0" t="0" r="17780" b="28575"/>
                <wp:wrapNone/>
                <wp:docPr id="3509" name="Text Box 3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13104769" w14:textId="77777777" w:rsidR="004858EE" w:rsidRPr="001652A3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2904243" w14:textId="77777777" w:rsidR="004858EE" w:rsidRPr="001652A3" w:rsidRDefault="004858EE" w:rsidP="00CD408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34AEA3F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86BA5" id="Text Box 3509" o:spid="_x0000_s2017" type="#_x0000_t202" style="position:absolute;left:0;text-align:left;margin-left:31pt;margin-top:522.05pt;width:156.1pt;height:140.25pt;z-index:25335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" fillcolor="white [3201]" strokecolor="#f9b000" strokeweight="1.5pt">
                <v:textbox>
                  <w:txbxContent>
                    <w:p w14:paraId="13104769" w14:textId="77777777" w:rsidR="004858EE" w:rsidRPr="001652A3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2904243" w14:textId="77777777" w:rsidR="004858EE" w:rsidRPr="001652A3" w:rsidRDefault="004858EE" w:rsidP="00CD408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34AEA3F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49888" behindDoc="0" locked="0" layoutInCell="1" allowOverlap="1" wp14:anchorId="7BEBF01E" wp14:editId="25679A0C">
                <wp:simplePos x="0" y="0"/>
                <wp:positionH relativeFrom="column">
                  <wp:posOffset>5131435</wp:posOffset>
                </wp:positionH>
                <wp:positionV relativeFrom="paragraph">
                  <wp:posOffset>2058035</wp:posOffset>
                </wp:positionV>
                <wp:extent cx="1542415" cy="4429125"/>
                <wp:effectExtent l="0" t="0" r="19685" b="28575"/>
                <wp:wrapNone/>
                <wp:docPr id="3508" name="Text Box 3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563F8D63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F1FF324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BF01E" id="Text Box 3508" o:spid="_x0000_s2018" type="#_x0000_t202" style="position:absolute;left:0;text-align:left;margin-left:404.05pt;margin-top:162.05pt;width:121.45pt;height:348.75pt;z-index:2533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" fillcolor="white [3201]" strokecolor="#f9b000" strokeweight="1.5pt">
                <v:textbox>
                  <w:txbxContent>
                    <w:p w14:paraId="563F8D63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F1FF324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48864" behindDoc="0" locked="0" layoutInCell="1" allowOverlap="1" wp14:anchorId="128D8E9C" wp14:editId="5BA4BEC0">
                <wp:simplePos x="0" y="0"/>
                <wp:positionH relativeFrom="column">
                  <wp:posOffset>381635</wp:posOffset>
                </wp:positionH>
                <wp:positionV relativeFrom="paragraph">
                  <wp:posOffset>1108075</wp:posOffset>
                </wp:positionV>
                <wp:extent cx="6292215" cy="842645"/>
                <wp:effectExtent l="0" t="0" r="13335" b="14605"/>
                <wp:wrapNone/>
                <wp:docPr id="3507" name="Text Box 3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3E698187" w14:textId="77777777" w:rsidR="004858EE" w:rsidRPr="005E09F1" w:rsidRDefault="004858EE" w:rsidP="00CD408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D8E9C" id="Text Box 3507" o:spid="_x0000_s2019" type="#_x0000_t202" style="position:absolute;left:0;text-align:left;margin-left:30.05pt;margin-top:87.25pt;width:495.45pt;height:66.35pt;z-index:2533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" fillcolor="white [3201]" strokecolor="#f9b000" strokeweight="1.5pt">
                <v:textbox>
                  <w:txbxContent>
                    <w:p w14:paraId="3E698187" w14:textId="77777777" w:rsidR="004858EE" w:rsidRPr="005E09F1" w:rsidRDefault="004858EE" w:rsidP="00CD408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CD4085">
        <w:rPr>
          <w:noProof/>
        </w:rPr>
        <mc:AlternateContent>
          <mc:Choice Requires="wps">
            <w:drawing>
              <wp:anchor distT="0" distB="0" distL="114300" distR="114300" simplePos="0" relativeHeight="253347840" behindDoc="0" locked="0" layoutInCell="1" allowOverlap="1" wp14:anchorId="5A36C1E9" wp14:editId="01B9F2A5">
                <wp:simplePos x="0" y="0"/>
                <wp:positionH relativeFrom="column">
                  <wp:posOffset>381635</wp:posOffset>
                </wp:positionH>
                <wp:positionV relativeFrom="paragraph">
                  <wp:posOffset>-260037</wp:posOffset>
                </wp:positionV>
                <wp:extent cx="6292215" cy="1246505"/>
                <wp:effectExtent l="0" t="0" r="13335" b="10795"/>
                <wp:wrapNone/>
                <wp:docPr id="3506" name="Text Box 3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038059CE" w14:textId="77777777" w:rsidR="004858EE" w:rsidRPr="00B91387" w:rsidRDefault="004858EE" w:rsidP="00CD408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</w:pPr>
                            <w:r w:rsidRPr="00B91387"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  <w:t>June</w:t>
                            </w:r>
                          </w:p>
                          <w:p w14:paraId="6E01D4E0" w14:textId="77777777" w:rsidR="004858EE" w:rsidRPr="00852AFA" w:rsidRDefault="004858EE" w:rsidP="00CD4085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5750998C" w14:textId="77777777" w:rsidR="004858EE" w:rsidRPr="00CA5587" w:rsidRDefault="004858EE" w:rsidP="00CD408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36C1E9" id="Text Box 3506" o:spid="_x0000_s2020" type="#_x0000_t202" style="position:absolute;left:0;text-align:left;margin-left:30.05pt;margin-top:-20.5pt;width:495.45pt;height:98.15pt;z-index:253347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" fillcolor="white [3201]" strokecolor="#f9b000" strokeweight="1.5pt">
                <v:textbox>
                  <w:txbxContent>
                    <w:p w14:paraId="038059CE" w14:textId="77777777" w:rsidR="004858EE" w:rsidRPr="00B91387" w:rsidRDefault="004858EE" w:rsidP="00CD4085">
                      <w:pPr>
                        <w:jc w:val="center"/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</w:pPr>
                      <w:r w:rsidRPr="00B91387"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  <w:t>June</w:t>
                      </w:r>
                    </w:p>
                    <w:p w14:paraId="6E01D4E0" w14:textId="77777777" w:rsidR="004858EE" w:rsidRPr="00852AFA" w:rsidRDefault="004858EE" w:rsidP="00CD4085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5750998C" w14:textId="77777777" w:rsidR="004858EE" w:rsidRPr="00CA5587" w:rsidRDefault="004858EE" w:rsidP="00CD4085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205" w:tblpY="3255"/>
        <w:tblW w:w="0" w:type="auto"/>
        <w:tblBorders>
          <w:top w:val="single" w:sz="12" w:space="0" w:color="F9B000"/>
          <w:left w:val="single" w:sz="12" w:space="0" w:color="F9B000"/>
          <w:bottom w:val="single" w:sz="12" w:space="0" w:color="F9B000"/>
          <w:right w:val="single" w:sz="12" w:space="0" w:color="F9B000"/>
          <w:insideH w:val="single" w:sz="12" w:space="0" w:color="F9B000"/>
          <w:insideV w:val="single" w:sz="12" w:space="0" w:color="F9B00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D4085" w14:paraId="62004E8D" w14:textId="77777777" w:rsidTr="00E61E77">
        <w:trPr>
          <w:trHeight w:val="1134"/>
        </w:trPr>
        <w:tc>
          <w:tcPr>
            <w:tcW w:w="1445" w:type="dxa"/>
            <w:vAlign w:val="center"/>
          </w:tcPr>
          <w:p w14:paraId="5407F2A7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4FF4CF87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7DCA463B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53F53D9E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0249BDBB" w14:textId="77777777" w:rsidR="00CD4085" w:rsidRDefault="00CD408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D4085" w14:paraId="64C651D9" w14:textId="77777777" w:rsidTr="00E61E77">
        <w:trPr>
          <w:trHeight w:val="1134"/>
        </w:trPr>
        <w:tc>
          <w:tcPr>
            <w:tcW w:w="1445" w:type="dxa"/>
          </w:tcPr>
          <w:p w14:paraId="40D26A17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33CD04A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F0FA237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5CEF113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F031840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06015DEE" w14:textId="77777777" w:rsidTr="00E61E77">
        <w:trPr>
          <w:trHeight w:val="1134"/>
        </w:trPr>
        <w:tc>
          <w:tcPr>
            <w:tcW w:w="1445" w:type="dxa"/>
          </w:tcPr>
          <w:p w14:paraId="273EE2C0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28DAF53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08BD940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01A146A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38DE7C5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74268362" w14:textId="77777777" w:rsidTr="00E61E77">
        <w:trPr>
          <w:trHeight w:val="1134"/>
        </w:trPr>
        <w:tc>
          <w:tcPr>
            <w:tcW w:w="1445" w:type="dxa"/>
          </w:tcPr>
          <w:p w14:paraId="7D7D17B9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304111D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E115796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A59C4FF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0E74A9E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303D8042" w14:textId="77777777" w:rsidTr="00E61E77">
        <w:trPr>
          <w:trHeight w:val="1134"/>
        </w:trPr>
        <w:tc>
          <w:tcPr>
            <w:tcW w:w="1445" w:type="dxa"/>
          </w:tcPr>
          <w:p w14:paraId="048B4DB4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F3092AF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578286E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DB3CA51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56574C5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D4085" w14:paraId="503CB6C9" w14:textId="77777777" w:rsidTr="00E61E77">
        <w:trPr>
          <w:trHeight w:val="1134"/>
        </w:trPr>
        <w:tc>
          <w:tcPr>
            <w:tcW w:w="1445" w:type="dxa"/>
          </w:tcPr>
          <w:p w14:paraId="426E43E3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B2F2220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A3CE41D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D08191C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AB8024B" w14:textId="77777777" w:rsidR="00CD4085" w:rsidRPr="001652A3" w:rsidRDefault="00CD408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443D180F" w14:textId="77777777" w:rsidR="002E13DC" w:rsidRDefault="00840F88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pict w14:anchorId="5E7F4494">
          <v:shape id="_x0000_s2067" type="#_x0000_t75" alt="" style="position:absolute;left:0;text-align:left;margin-left:442.65pt;margin-top:-10.4pt;width:72.75pt;height:78.25pt;z-index:252882944;mso-wrap-edited:f;mso-width-percent:0;mso-height-percent:0;mso-position-horizontal-relative:text;mso-position-vertical-relative:text;mso-width-percent:0;mso-height-percent:0;mso-width-relative:page;mso-height-relative:page">
            <v:imagedata r:id="rId102" o:title="Buttercup-colour CMYK copy"/>
          </v:shape>
        </w:pict>
      </w:r>
      <w:r w:rsidR="005F339F">
        <w:rPr>
          <w:noProof/>
        </w:rPr>
        <w:drawing>
          <wp:anchor distT="0" distB="0" distL="114300" distR="114300" simplePos="0" relativeHeight="252880896" behindDoc="0" locked="0" layoutInCell="1" allowOverlap="1" wp14:anchorId="38BFDC33" wp14:editId="336F5876">
            <wp:simplePos x="0" y="0"/>
            <wp:positionH relativeFrom="margin">
              <wp:posOffset>447675</wp:posOffset>
            </wp:positionH>
            <wp:positionV relativeFrom="paragraph">
              <wp:posOffset>-13335</wp:posOffset>
            </wp:positionV>
            <wp:extent cx="685800" cy="819308"/>
            <wp:effectExtent l="0" t="0" r="0" b="0"/>
            <wp:wrapNone/>
            <wp:docPr id="3212" name="Picture 3212" descr="C:\Users\thomas.becker\AppData\Local\Microsoft\Windows\INetCache\Content.Word\Tree-1----Plant-Nature-Leaves-EYFS-KS1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homas.becker\AppData\Local\Microsoft\Windows\INetCache\Content.Word\Tree-1----Plant-Nature-Leaves-EYFS-KS1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1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1CE">
        <w:rPr>
          <w:noProof/>
        </w:rPr>
        <w:drawing>
          <wp:anchor distT="0" distB="0" distL="114300" distR="114300" simplePos="0" relativeHeight="252857344" behindDoc="0" locked="0" layoutInCell="1" allowOverlap="1" wp14:anchorId="51A168BA" wp14:editId="383B9AD0">
            <wp:simplePos x="0" y="0"/>
            <wp:positionH relativeFrom="column">
              <wp:posOffset>5229225</wp:posOffset>
            </wp:positionH>
            <wp:positionV relativeFrom="paragraph">
              <wp:posOffset>5923915</wp:posOffset>
            </wp:positionV>
            <wp:extent cx="1292772" cy="498522"/>
            <wp:effectExtent l="0" t="0" r="3175" b="0"/>
            <wp:wrapNone/>
            <wp:docPr id="3193" name="Picture 3193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40608" behindDoc="0" locked="0" layoutInCell="1" allowOverlap="1" wp14:anchorId="61AEDEF9" wp14:editId="0CACE641">
                <wp:simplePos x="0" y="0"/>
                <wp:positionH relativeFrom="column">
                  <wp:posOffset>343535</wp:posOffset>
                </wp:positionH>
                <wp:positionV relativeFrom="paragraph">
                  <wp:posOffset>-238125</wp:posOffset>
                </wp:positionV>
                <wp:extent cx="6292215" cy="1246505"/>
                <wp:effectExtent l="0" t="0" r="13335" b="10795"/>
                <wp:wrapNone/>
                <wp:docPr id="2864" name="Text Box 2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34882E48" w14:textId="77777777" w:rsidR="004858EE" w:rsidRPr="00B91387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</w:pPr>
                            <w:r w:rsidRPr="00B91387">
                              <w:rPr>
                                <w:rFonts w:ascii="Roboto" w:hAnsi="Roboto"/>
                                <w:b/>
                                <w:color w:val="F9B000"/>
                                <w:sz w:val="66"/>
                                <w:szCs w:val="66"/>
                              </w:rPr>
                              <w:t>June</w:t>
                            </w:r>
                          </w:p>
                          <w:p w14:paraId="6764623C" w14:textId="77777777" w:rsidR="004858EE" w:rsidRPr="00852AFA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11198F16" w14:textId="77777777" w:rsidR="004858EE" w:rsidRPr="00CA5587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AEDEF9" id="Text Box 2864" o:spid="_x0000_s2021" type="#_x0000_t202" style="position:absolute;left:0;text-align:left;margin-left:27.05pt;margin-top:-18.75pt;width:495.45pt;height:98.15pt;z-index:252740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" fillcolor="white [3201]" strokecolor="#f9b000" strokeweight="1.5pt">
                <v:textbox>
                  <w:txbxContent>
                    <w:p w14:paraId="34882E48" w14:textId="77777777" w:rsidR="004858EE" w:rsidRPr="00B91387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</w:pPr>
                      <w:r w:rsidRPr="00B91387">
                        <w:rPr>
                          <w:rFonts w:ascii="Roboto" w:hAnsi="Roboto"/>
                          <w:b/>
                          <w:color w:val="F9B000"/>
                          <w:sz w:val="66"/>
                          <w:szCs w:val="66"/>
                        </w:rPr>
                        <w:t>June</w:t>
                      </w:r>
                    </w:p>
                    <w:p w14:paraId="6764623C" w14:textId="77777777" w:rsidR="004858EE" w:rsidRPr="00852AFA" w:rsidRDefault="004858EE" w:rsidP="00BF2286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11198F16" w14:textId="77777777" w:rsidR="004858EE" w:rsidRPr="00CA5587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41632" behindDoc="0" locked="0" layoutInCell="1" allowOverlap="1" wp14:anchorId="6009FF63" wp14:editId="7A976682">
                <wp:simplePos x="0" y="0"/>
                <wp:positionH relativeFrom="column">
                  <wp:posOffset>343535</wp:posOffset>
                </wp:positionH>
                <wp:positionV relativeFrom="paragraph">
                  <wp:posOffset>1131570</wp:posOffset>
                </wp:positionV>
                <wp:extent cx="6292215" cy="842645"/>
                <wp:effectExtent l="0" t="0" r="13335" b="14605"/>
                <wp:wrapNone/>
                <wp:docPr id="2865" name="Text Box 2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4D69ABE2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9FF63" id="Text Box 2865" o:spid="_x0000_s2022" type="#_x0000_t202" style="position:absolute;left:0;text-align:left;margin-left:27.05pt;margin-top:89.1pt;width:495.45pt;height:66.35pt;z-index:25274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" fillcolor="white [3201]" strokecolor="#f9b000" strokeweight="1.5pt">
                <v:textbox>
                  <w:txbxContent>
                    <w:p w14:paraId="4D69ABE2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42656" behindDoc="0" locked="0" layoutInCell="1" allowOverlap="1" wp14:anchorId="1D44787F" wp14:editId="66CF6FEF">
                <wp:simplePos x="0" y="0"/>
                <wp:positionH relativeFrom="column">
                  <wp:posOffset>5093335</wp:posOffset>
                </wp:positionH>
                <wp:positionV relativeFrom="paragraph">
                  <wp:posOffset>2081530</wp:posOffset>
                </wp:positionV>
                <wp:extent cx="1542415" cy="4429125"/>
                <wp:effectExtent l="0" t="0" r="19685" b="28575"/>
                <wp:wrapNone/>
                <wp:docPr id="2910" name="Text Box 2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4D9D49C9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6249324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4787F" id="Text Box 2910" o:spid="_x0000_s2023" type="#_x0000_t202" style="position:absolute;left:0;text-align:left;margin-left:401.05pt;margin-top:163.9pt;width:121.45pt;height:348.75pt;z-index:25274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" fillcolor="white [3201]" strokecolor="#f9b000" strokeweight="1.5pt">
                <v:textbox>
                  <w:txbxContent>
                    <w:p w14:paraId="4D9D49C9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6249324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43680" behindDoc="0" locked="0" layoutInCell="1" allowOverlap="1" wp14:anchorId="3F060ED2" wp14:editId="667376D0">
                <wp:simplePos x="0" y="0"/>
                <wp:positionH relativeFrom="margin">
                  <wp:posOffset>355600</wp:posOffset>
                </wp:positionH>
                <wp:positionV relativeFrom="paragraph">
                  <wp:posOffset>6653530</wp:posOffset>
                </wp:positionV>
                <wp:extent cx="1982470" cy="1781175"/>
                <wp:effectExtent l="0" t="0" r="17780" b="28575"/>
                <wp:wrapNone/>
                <wp:docPr id="2911" name="Text Box 2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42A8438F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C348A7B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6B1801B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60ED2" id="Text Box 2911" o:spid="_x0000_s2024" type="#_x0000_t202" style="position:absolute;left:0;text-align:left;margin-left:28pt;margin-top:523.9pt;width:156.1pt;height:140.25pt;z-index:25274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" fillcolor="white [3201]" strokecolor="#f9b000" strokeweight="1.5pt">
                <v:textbox>
                  <w:txbxContent>
                    <w:p w14:paraId="42A8438F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C348A7B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6B1801B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76A1F24F" wp14:editId="3DD9BE5B">
                <wp:simplePos x="0" y="0"/>
                <wp:positionH relativeFrom="margin">
                  <wp:posOffset>2461895</wp:posOffset>
                </wp:positionH>
                <wp:positionV relativeFrom="paragraph">
                  <wp:posOffset>6653530</wp:posOffset>
                </wp:positionV>
                <wp:extent cx="2018665" cy="1781175"/>
                <wp:effectExtent l="0" t="0" r="19685" b="28575"/>
                <wp:wrapNone/>
                <wp:docPr id="2912" name="Text Box 2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49F73E98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D293A9E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1BA7A5F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1F24F" id="Text Box 2912" o:spid="_x0000_s2025" type="#_x0000_t202" style="position:absolute;left:0;text-align:left;margin-left:193.85pt;margin-top:523.9pt;width:158.95pt;height:140.25pt;z-index:25274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" fillcolor="white [3201]" strokecolor="#f9b000" strokeweight="1.5pt">
                <v:textbox>
                  <w:txbxContent>
                    <w:p w14:paraId="49F73E98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D293A9E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1BA7A5F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45728" behindDoc="0" locked="0" layoutInCell="1" allowOverlap="1" wp14:anchorId="6568740F" wp14:editId="73395CD5">
                <wp:simplePos x="0" y="0"/>
                <wp:positionH relativeFrom="margin">
                  <wp:posOffset>4598974</wp:posOffset>
                </wp:positionH>
                <wp:positionV relativeFrom="paragraph">
                  <wp:posOffset>6653909</wp:posOffset>
                </wp:positionV>
                <wp:extent cx="2018665" cy="1781175"/>
                <wp:effectExtent l="0" t="0" r="19685" b="28575"/>
                <wp:wrapNone/>
                <wp:docPr id="2925" name="Text Box 2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B000"/>
                          </a:solidFill>
                        </a:ln>
                      </wps:spPr>
                      <wps:txbx>
                        <w:txbxContent>
                          <w:p w14:paraId="20A97BD1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0FFCE41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098587A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8740F" id="Text Box 2925" o:spid="_x0000_s2026" type="#_x0000_t202" style="position:absolute;left:0;text-align:left;margin-left:362.1pt;margin-top:523.95pt;width:158.95pt;height:140.25pt;z-index:25274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" fillcolor="white [3201]" strokecolor="#f9b000" strokeweight="1.5pt">
                <v:textbox>
                  <w:txbxContent>
                    <w:p w14:paraId="20A97BD1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0FFCE41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098587A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04" w:tblpY="3255"/>
        <w:tblW w:w="0" w:type="auto"/>
        <w:tblBorders>
          <w:top w:val="single" w:sz="18" w:space="0" w:color="F0821A"/>
          <w:left w:val="single" w:sz="18" w:space="0" w:color="F0821A"/>
          <w:bottom w:val="single" w:sz="18" w:space="0" w:color="F0821A"/>
          <w:right w:val="single" w:sz="18" w:space="0" w:color="F0821A"/>
          <w:insideH w:val="single" w:sz="18" w:space="0" w:color="F0821A"/>
          <w:insideV w:val="single" w:sz="18" w:space="0" w:color="F0821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A0F2F" w14:paraId="5D415667" w14:textId="77777777" w:rsidTr="00B91387">
        <w:trPr>
          <w:trHeight w:val="1112"/>
        </w:trPr>
        <w:tc>
          <w:tcPr>
            <w:tcW w:w="1445" w:type="dxa"/>
            <w:vAlign w:val="center"/>
          </w:tcPr>
          <w:p w14:paraId="76D0C585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423689DC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41539137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3DF6D215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40E64712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A0F2F" w14:paraId="4F8A9EC9" w14:textId="77777777" w:rsidTr="00B91387">
        <w:trPr>
          <w:trHeight w:val="1112"/>
        </w:trPr>
        <w:tc>
          <w:tcPr>
            <w:tcW w:w="1445" w:type="dxa"/>
          </w:tcPr>
          <w:p w14:paraId="2E9C979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8706475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ACAA5DC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B49BC17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6C1B007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7956A535" w14:textId="77777777" w:rsidTr="00B91387">
        <w:trPr>
          <w:trHeight w:val="1112"/>
        </w:trPr>
        <w:tc>
          <w:tcPr>
            <w:tcW w:w="1445" w:type="dxa"/>
          </w:tcPr>
          <w:p w14:paraId="13FA5F3C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7244EF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6F5851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3FE86E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68A7927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4C54A279" w14:textId="77777777" w:rsidTr="00B91387">
        <w:trPr>
          <w:trHeight w:val="1112"/>
        </w:trPr>
        <w:tc>
          <w:tcPr>
            <w:tcW w:w="1445" w:type="dxa"/>
          </w:tcPr>
          <w:p w14:paraId="0C0CCC81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20E3A37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6DC498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BFD1841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798648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7C2B2D41" w14:textId="77777777" w:rsidTr="00B91387">
        <w:trPr>
          <w:trHeight w:val="1112"/>
        </w:trPr>
        <w:tc>
          <w:tcPr>
            <w:tcW w:w="1445" w:type="dxa"/>
          </w:tcPr>
          <w:p w14:paraId="65E9CE3A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59971D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AB13F1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CCE241A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B4BF60E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179BE49C" w14:textId="77777777" w:rsidTr="00B91387">
        <w:trPr>
          <w:trHeight w:val="1112"/>
        </w:trPr>
        <w:tc>
          <w:tcPr>
            <w:tcW w:w="1445" w:type="dxa"/>
          </w:tcPr>
          <w:p w14:paraId="1F742355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57C2C2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7B6977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2DD1B5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76E255B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529DF243" w14:textId="77777777" w:rsidR="00586A9C" w:rsidRDefault="0042138F" w:rsidP="005253FE">
      <w:pPr>
        <w:pStyle w:val="Aim-Twinkl"/>
        <w:sectPr w:rsidR="00586A9C" w:rsidSect="00A34046">
          <w:headerReference w:type="default" r:id="rId103"/>
          <w:footerReference w:type="default" r:id="rId104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76512" behindDoc="0" locked="0" layoutInCell="1" allowOverlap="1" wp14:anchorId="7AAB3B1B" wp14:editId="16077206">
                <wp:simplePos x="0" y="0"/>
                <wp:positionH relativeFrom="column">
                  <wp:posOffset>344805</wp:posOffset>
                </wp:positionH>
                <wp:positionV relativeFrom="paragraph">
                  <wp:posOffset>-233045</wp:posOffset>
                </wp:positionV>
                <wp:extent cx="6292215" cy="1246505"/>
                <wp:effectExtent l="0" t="0" r="13335" b="10795"/>
                <wp:wrapNone/>
                <wp:docPr id="3539" name="Text Box 3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36D94F91" w14:textId="77777777" w:rsidR="004858EE" w:rsidRPr="008F6B41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</w:pPr>
                            <w:r w:rsidRPr="008F6B41"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  <w:t>July</w:t>
                            </w:r>
                          </w:p>
                          <w:p w14:paraId="49CE4617" w14:textId="77777777" w:rsidR="004858EE" w:rsidRDefault="004858EE" w:rsidP="0042138F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0963C716" w14:textId="77777777" w:rsidR="004858EE" w:rsidRPr="00CA5587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AB3B1B" id="Text Box 3539" o:spid="_x0000_s2027" type="#_x0000_t202" style="position:absolute;left:0;text-align:left;margin-left:27.15pt;margin-top:-18.35pt;width:495.45pt;height:98.15pt;z-index:253376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" fillcolor="white [3201]" strokecolor="#f0821a" strokeweight="1.5pt">
                <v:textbox>
                  <w:txbxContent>
                    <w:p w14:paraId="36D94F91" w14:textId="77777777" w:rsidR="004858EE" w:rsidRPr="008F6B41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</w:pPr>
                      <w:r w:rsidRPr="008F6B41"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  <w:t>July</w:t>
                      </w:r>
                    </w:p>
                    <w:p w14:paraId="49CE4617" w14:textId="77777777" w:rsidR="004858EE" w:rsidRDefault="004858EE" w:rsidP="0042138F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0963C716" w14:textId="77777777" w:rsidR="004858EE" w:rsidRPr="00CA5587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77536" behindDoc="0" locked="0" layoutInCell="1" allowOverlap="1" wp14:anchorId="36AE035B" wp14:editId="4CC39638">
                <wp:simplePos x="0" y="0"/>
                <wp:positionH relativeFrom="column">
                  <wp:posOffset>340995</wp:posOffset>
                </wp:positionH>
                <wp:positionV relativeFrom="paragraph">
                  <wp:posOffset>1144270</wp:posOffset>
                </wp:positionV>
                <wp:extent cx="6303010" cy="842645"/>
                <wp:effectExtent l="0" t="0" r="21590" b="14605"/>
                <wp:wrapNone/>
                <wp:docPr id="3540" name="Text Box 3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3010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5235CD53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E035B" id="Text Box 3540" o:spid="_x0000_s2028" type="#_x0000_t202" style="position:absolute;left:0;text-align:left;margin-left:26.85pt;margin-top:90.1pt;width:496.3pt;height:66.35pt;z-index:2533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" fillcolor="white [3201]" strokecolor="#f0821a" strokeweight="1.5pt">
                <v:textbox>
                  <w:txbxContent>
                    <w:p w14:paraId="5235CD53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78560" behindDoc="0" locked="0" layoutInCell="1" allowOverlap="1" wp14:anchorId="0666CC39" wp14:editId="30B54D12">
                <wp:simplePos x="0" y="0"/>
                <wp:positionH relativeFrom="column">
                  <wp:posOffset>5095240</wp:posOffset>
                </wp:positionH>
                <wp:positionV relativeFrom="paragraph">
                  <wp:posOffset>2094230</wp:posOffset>
                </wp:positionV>
                <wp:extent cx="1542415" cy="4429125"/>
                <wp:effectExtent l="0" t="0" r="19685" b="28575"/>
                <wp:wrapNone/>
                <wp:docPr id="3541" name="Text Box 3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6DFA22FC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01D0147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6CC39" id="Text Box 3541" o:spid="_x0000_s2029" type="#_x0000_t202" style="position:absolute;left:0;text-align:left;margin-left:401.2pt;margin-top:164.9pt;width:121.45pt;height:348.75pt;z-index:2533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" fillcolor="white [3201]" strokecolor="#f0821a" strokeweight="1.5pt">
                <v:textbox>
                  <w:txbxContent>
                    <w:p w14:paraId="6DFA22FC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01D0147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79584" behindDoc="0" locked="0" layoutInCell="1" allowOverlap="1" wp14:anchorId="365A8561" wp14:editId="49BBABE9">
                <wp:simplePos x="0" y="0"/>
                <wp:positionH relativeFrom="margin">
                  <wp:posOffset>356870</wp:posOffset>
                </wp:positionH>
                <wp:positionV relativeFrom="paragraph">
                  <wp:posOffset>6666230</wp:posOffset>
                </wp:positionV>
                <wp:extent cx="1982470" cy="1781175"/>
                <wp:effectExtent l="0" t="0" r="17780" b="28575"/>
                <wp:wrapNone/>
                <wp:docPr id="3542" name="Text Box 3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5D655A0B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43C2D31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39E786E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A8561" id="Text Box 3542" o:spid="_x0000_s2030" type="#_x0000_t202" style="position:absolute;left:0;text-align:left;margin-left:28.1pt;margin-top:524.9pt;width:156.1pt;height:140.25pt;z-index:25337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" fillcolor="white [3201]" strokecolor="#f0821a" strokeweight="1.5pt">
                <v:textbox>
                  <w:txbxContent>
                    <w:p w14:paraId="5D655A0B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43C2D31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39E786E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80608" behindDoc="0" locked="0" layoutInCell="1" allowOverlap="1" wp14:anchorId="3FBEE309" wp14:editId="19189E7F">
                <wp:simplePos x="0" y="0"/>
                <wp:positionH relativeFrom="margin">
                  <wp:posOffset>2463800</wp:posOffset>
                </wp:positionH>
                <wp:positionV relativeFrom="paragraph">
                  <wp:posOffset>6666230</wp:posOffset>
                </wp:positionV>
                <wp:extent cx="2018665" cy="1781175"/>
                <wp:effectExtent l="0" t="0" r="19685" b="28575"/>
                <wp:wrapNone/>
                <wp:docPr id="3543" name="Text Box 3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112FF836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851EF87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A5F0BEB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EE309" id="Text Box 3543" o:spid="_x0000_s2031" type="#_x0000_t202" style="position:absolute;left:0;text-align:left;margin-left:194pt;margin-top:524.9pt;width:158.95pt;height:140.25pt;z-index:25338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" fillcolor="white [3201]" strokecolor="#f0821a" strokeweight="1.5pt">
                <v:textbox>
                  <w:txbxContent>
                    <w:p w14:paraId="112FF836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851EF87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A5F0BEB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81632" behindDoc="0" locked="0" layoutInCell="1" allowOverlap="1" wp14:anchorId="608539E3" wp14:editId="720AABCD">
                <wp:simplePos x="0" y="0"/>
                <wp:positionH relativeFrom="margin">
                  <wp:posOffset>4600575</wp:posOffset>
                </wp:positionH>
                <wp:positionV relativeFrom="paragraph">
                  <wp:posOffset>6666230</wp:posOffset>
                </wp:positionV>
                <wp:extent cx="2018665" cy="1781175"/>
                <wp:effectExtent l="0" t="0" r="19685" b="28575"/>
                <wp:wrapNone/>
                <wp:docPr id="3544" name="Text Box 3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19756CCE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8DBE46A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6D69E96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539E3" id="Text Box 3544" o:spid="_x0000_s2032" type="#_x0000_t202" style="position:absolute;left:0;text-align:left;margin-left:362.25pt;margin-top:524.9pt;width:158.95pt;height:140.25pt;z-index:25338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" fillcolor="white [3201]" strokecolor="#f0821a" strokeweight="1.5pt">
                <v:textbox>
                  <w:txbxContent>
                    <w:p w14:paraId="19756CCE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8DBE46A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6D69E96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w:drawing>
          <wp:anchor distT="0" distB="0" distL="114300" distR="114300" simplePos="0" relativeHeight="253382656" behindDoc="0" locked="0" layoutInCell="1" allowOverlap="1" wp14:anchorId="1E6DDEB8" wp14:editId="78060D6F">
            <wp:simplePos x="0" y="0"/>
            <wp:positionH relativeFrom="column">
              <wp:posOffset>5225415</wp:posOffset>
            </wp:positionH>
            <wp:positionV relativeFrom="paragraph">
              <wp:posOffset>5922010</wp:posOffset>
            </wp:positionV>
            <wp:extent cx="1292225" cy="498475"/>
            <wp:effectExtent l="0" t="0" r="3175" b="0"/>
            <wp:wrapNone/>
            <wp:docPr id="3545" name="Picture 3545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383680" behindDoc="0" locked="0" layoutInCell="1" allowOverlap="1" wp14:anchorId="1B3E5E4D" wp14:editId="42B476EE">
            <wp:simplePos x="0" y="0"/>
            <wp:positionH relativeFrom="column">
              <wp:posOffset>550545</wp:posOffset>
            </wp:positionH>
            <wp:positionV relativeFrom="paragraph">
              <wp:posOffset>31750</wp:posOffset>
            </wp:positionV>
            <wp:extent cx="714375" cy="714375"/>
            <wp:effectExtent l="0" t="0" r="9525" b="9525"/>
            <wp:wrapNone/>
            <wp:docPr id="3546" name="Picture 3546" descr="C:\Users\thomas.becker\AppData\Local\Microsoft\Windows\INetCache\Content.Word\Beach-Ball---Summer-Fun-Games-EYF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homas.becker\AppData\Local\Microsoft\Windows\INetCache\Content.Word\Beach-Ball---Summer-Fun-Games-EYF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384704" behindDoc="0" locked="0" layoutInCell="1" allowOverlap="1" wp14:anchorId="204362D4" wp14:editId="543314BD">
            <wp:simplePos x="0" y="0"/>
            <wp:positionH relativeFrom="column">
              <wp:posOffset>5741869</wp:posOffset>
            </wp:positionH>
            <wp:positionV relativeFrom="paragraph">
              <wp:posOffset>-114537</wp:posOffset>
            </wp:positionV>
            <wp:extent cx="723900" cy="1002138"/>
            <wp:effectExtent l="0" t="0" r="0" b="7620"/>
            <wp:wrapNone/>
            <wp:docPr id="3547" name="Picture 3547" descr="C:\Users\thomas.becker\AppData\Local\Microsoft\Windows\INetCache\Content.Word\Bucket-and-Spade-with-Sand--Beach-Holiday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homas.becker\AppData\Local\Microsoft\Windows\INetCache\Content.Word\Bucket-and-Spade-with-Sand--Beach-Holiday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00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04" w:tblpY="3255"/>
        <w:tblW w:w="0" w:type="auto"/>
        <w:tblBorders>
          <w:top w:val="single" w:sz="18" w:space="0" w:color="F0821A"/>
          <w:left w:val="single" w:sz="18" w:space="0" w:color="F0821A"/>
          <w:bottom w:val="single" w:sz="18" w:space="0" w:color="F0821A"/>
          <w:right w:val="single" w:sz="18" w:space="0" w:color="F0821A"/>
          <w:insideH w:val="single" w:sz="18" w:space="0" w:color="F0821A"/>
          <w:insideV w:val="single" w:sz="18" w:space="0" w:color="F0821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42138F" w14:paraId="558CE8CF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1063DA05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61AFB7F3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2D30BFB8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4237B289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6DC9108D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42138F" w14:paraId="0A0DDA22" w14:textId="77777777" w:rsidTr="00E61E77">
        <w:trPr>
          <w:trHeight w:val="1112"/>
        </w:trPr>
        <w:tc>
          <w:tcPr>
            <w:tcW w:w="1445" w:type="dxa"/>
          </w:tcPr>
          <w:p w14:paraId="19CC232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76D0308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C1A1369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F678440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14974AC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6264114C" w14:textId="77777777" w:rsidTr="00E61E77">
        <w:trPr>
          <w:trHeight w:val="1112"/>
        </w:trPr>
        <w:tc>
          <w:tcPr>
            <w:tcW w:w="1445" w:type="dxa"/>
          </w:tcPr>
          <w:p w14:paraId="5075F031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78C5739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DFB143A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443CBD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7EFB79F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7264AF40" w14:textId="77777777" w:rsidTr="00E61E77">
        <w:trPr>
          <w:trHeight w:val="1112"/>
        </w:trPr>
        <w:tc>
          <w:tcPr>
            <w:tcW w:w="1445" w:type="dxa"/>
          </w:tcPr>
          <w:p w14:paraId="33F875D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DCD7BCA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F12E78D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349C6AC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0575BAC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1454E742" w14:textId="77777777" w:rsidTr="00E61E77">
        <w:trPr>
          <w:trHeight w:val="1112"/>
        </w:trPr>
        <w:tc>
          <w:tcPr>
            <w:tcW w:w="1445" w:type="dxa"/>
          </w:tcPr>
          <w:p w14:paraId="1BA40BF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F6B8A72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BAB2C73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0D52D7D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D3EFBF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33D6F575" w14:textId="77777777" w:rsidTr="00E61E77">
        <w:trPr>
          <w:trHeight w:val="1112"/>
        </w:trPr>
        <w:tc>
          <w:tcPr>
            <w:tcW w:w="1445" w:type="dxa"/>
          </w:tcPr>
          <w:p w14:paraId="18388F1E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CD737F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78A8579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82F5A23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BA1A8D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58934991" w14:textId="77777777" w:rsidR="00586A9C" w:rsidRDefault="0042138F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86752" behindDoc="0" locked="0" layoutInCell="1" allowOverlap="1" wp14:anchorId="46AF7991" wp14:editId="54D78086">
                <wp:simplePos x="0" y="0"/>
                <wp:positionH relativeFrom="column">
                  <wp:posOffset>372110</wp:posOffset>
                </wp:positionH>
                <wp:positionV relativeFrom="paragraph">
                  <wp:posOffset>-246380</wp:posOffset>
                </wp:positionV>
                <wp:extent cx="6292215" cy="1246505"/>
                <wp:effectExtent l="0" t="0" r="13335" b="10795"/>
                <wp:wrapNone/>
                <wp:docPr id="3548" name="Text Box 3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14872EFB" w14:textId="77777777" w:rsidR="004858EE" w:rsidRPr="008F6B41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</w:pPr>
                            <w:r w:rsidRPr="008F6B41"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  <w:t>July</w:t>
                            </w:r>
                          </w:p>
                          <w:p w14:paraId="21221BDE" w14:textId="77777777" w:rsidR="004858EE" w:rsidRDefault="004858EE" w:rsidP="0042138F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3493CE78" w14:textId="77777777" w:rsidR="004858EE" w:rsidRPr="00CA5587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AF7991" id="Text Box 3548" o:spid="_x0000_s2033" type="#_x0000_t202" style="position:absolute;left:0;text-align:left;margin-left:29.3pt;margin-top:-19.4pt;width:495.45pt;height:98.15pt;z-index:253386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" fillcolor="white [3201]" strokecolor="#f0821a" strokeweight="1.5pt">
                <v:textbox>
                  <w:txbxContent>
                    <w:p w14:paraId="14872EFB" w14:textId="77777777" w:rsidR="004858EE" w:rsidRPr="008F6B41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</w:pPr>
                      <w:r w:rsidRPr="008F6B41"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  <w:t>July</w:t>
                      </w:r>
                    </w:p>
                    <w:p w14:paraId="21221BDE" w14:textId="77777777" w:rsidR="004858EE" w:rsidRDefault="004858EE" w:rsidP="0042138F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3493CE78" w14:textId="77777777" w:rsidR="004858EE" w:rsidRPr="00CA5587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87776" behindDoc="0" locked="0" layoutInCell="1" allowOverlap="1" wp14:anchorId="6A6A6E24" wp14:editId="101056A3">
                <wp:simplePos x="0" y="0"/>
                <wp:positionH relativeFrom="column">
                  <wp:posOffset>368300</wp:posOffset>
                </wp:positionH>
                <wp:positionV relativeFrom="paragraph">
                  <wp:posOffset>1126490</wp:posOffset>
                </wp:positionV>
                <wp:extent cx="6303010" cy="842645"/>
                <wp:effectExtent l="0" t="0" r="21590" b="14605"/>
                <wp:wrapNone/>
                <wp:docPr id="3549" name="Text Box 3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3010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1FB30E49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A6E24" id="Text Box 3549" o:spid="_x0000_s2034" type="#_x0000_t202" style="position:absolute;left:0;text-align:left;margin-left:29pt;margin-top:88.7pt;width:496.3pt;height:66.35pt;z-index:2533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" fillcolor="white [3201]" strokecolor="#f0821a" strokeweight="1.5pt">
                <v:textbox>
                  <w:txbxContent>
                    <w:p w14:paraId="1FB30E49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88800" behindDoc="0" locked="0" layoutInCell="1" allowOverlap="1" wp14:anchorId="5DD872D8" wp14:editId="53BABB2F">
                <wp:simplePos x="0" y="0"/>
                <wp:positionH relativeFrom="column">
                  <wp:posOffset>5122545</wp:posOffset>
                </wp:positionH>
                <wp:positionV relativeFrom="paragraph">
                  <wp:posOffset>2076450</wp:posOffset>
                </wp:positionV>
                <wp:extent cx="1542415" cy="4429125"/>
                <wp:effectExtent l="0" t="0" r="19685" b="28575"/>
                <wp:wrapNone/>
                <wp:docPr id="3550" name="Text Box 3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7FAA31FB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F4C6A76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872D8" id="Text Box 3550" o:spid="_x0000_s2035" type="#_x0000_t202" style="position:absolute;left:0;text-align:left;margin-left:403.35pt;margin-top:163.5pt;width:121.45pt;height:348.75pt;z-index:2533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" fillcolor="white [3201]" strokecolor="#f0821a" strokeweight="1.5pt">
                <v:textbox>
                  <w:txbxContent>
                    <w:p w14:paraId="7FAA31FB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F4C6A76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89824" behindDoc="0" locked="0" layoutInCell="1" allowOverlap="1" wp14:anchorId="3DABD76F" wp14:editId="0474A39B">
                <wp:simplePos x="0" y="0"/>
                <wp:positionH relativeFrom="margin">
                  <wp:posOffset>384175</wp:posOffset>
                </wp:positionH>
                <wp:positionV relativeFrom="paragraph">
                  <wp:posOffset>6648450</wp:posOffset>
                </wp:positionV>
                <wp:extent cx="1982470" cy="1781175"/>
                <wp:effectExtent l="0" t="0" r="17780" b="28575"/>
                <wp:wrapNone/>
                <wp:docPr id="3551" name="Text Box 3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3082957F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CADF7E4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90B95A2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BD76F" id="Text Box 3551" o:spid="_x0000_s2036" type="#_x0000_t202" style="position:absolute;left:0;text-align:left;margin-left:30.25pt;margin-top:523.5pt;width:156.1pt;height:140.25pt;z-index:25338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" fillcolor="white [3201]" strokecolor="#f0821a" strokeweight="1.5pt">
                <v:textbox>
                  <w:txbxContent>
                    <w:p w14:paraId="3082957F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CADF7E4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90B95A2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90848" behindDoc="0" locked="0" layoutInCell="1" allowOverlap="1" wp14:anchorId="09B52277" wp14:editId="04F7E8B4">
                <wp:simplePos x="0" y="0"/>
                <wp:positionH relativeFrom="margin">
                  <wp:posOffset>2491105</wp:posOffset>
                </wp:positionH>
                <wp:positionV relativeFrom="paragraph">
                  <wp:posOffset>6648450</wp:posOffset>
                </wp:positionV>
                <wp:extent cx="2018665" cy="1781175"/>
                <wp:effectExtent l="0" t="0" r="19685" b="28575"/>
                <wp:wrapNone/>
                <wp:docPr id="3552" name="Text Box 3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1BD63C7A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4DAD031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971A04C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52277" id="Text Box 3552" o:spid="_x0000_s2037" type="#_x0000_t202" style="position:absolute;left:0;text-align:left;margin-left:196.15pt;margin-top:523.5pt;width:158.95pt;height:140.25pt;z-index:25339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" fillcolor="white [3201]" strokecolor="#f0821a" strokeweight="1.5pt">
                <v:textbox>
                  <w:txbxContent>
                    <w:p w14:paraId="1BD63C7A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4DAD031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971A04C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91872" behindDoc="0" locked="0" layoutInCell="1" allowOverlap="1" wp14:anchorId="35A70115" wp14:editId="62E1453D">
                <wp:simplePos x="0" y="0"/>
                <wp:positionH relativeFrom="margin">
                  <wp:posOffset>4627880</wp:posOffset>
                </wp:positionH>
                <wp:positionV relativeFrom="paragraph">
                  <wp:posOffset>6648450</wp:posOffset>
                </wp:positionV>
                <wp:extent cx="2018665" cy="1781175"/>
                <wp:effectExtent l="0" t="0" r="19685" b="28575"/>
                <wp:wrapNone/>
                <wp:docPr id="3553" name="Text Box 3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0911994C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332B994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4C060263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70115" id="Text Box 3553" o:spid="_x0000_s2038" type="#_x0000_t202" style="position:absolute;left:0;text-align:left;margin-left:364.4pt;margin-top:523.5pt;width:158.95pt;height:140.25pt;z-index:25339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" fillcolor="white [3201]" strokecolor="#f0821a" strokeweight="1.5pt">
                <v:textbox>
                  <w:txbxContent>
                    <w:p w14:paraId="0911994C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332B994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4C060263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w:drawing>
          <wp:anchor distT="0" distB="0" distL="114300" distR="114300" simplePos="0" relativeHeight="253392896" behindDoc="0" locked="0" layoutInCell="1" allowOverlap="1" wp14:anchorId="772A215B" wp14:editId="264E84FD">
            <wp:simplePos x="0" y="0"/>
            <wp:positionH relativeFrom="column">
              <wp:posOffset>5252720</wp:posOffset>
            </wp:positionH>
            <wp:positionV relativeFrom="paragraph">
              <wp:posOffset>5904230</wp:posOffset>
            </wp:positionV>
            <wp:extent cx="1292225" cy="498475"/>
            <wp:effectExtent l="0" t="0" r="3175" b="0"/>
            <wp:wrapNone/>
            <wp:docPr id="3554" name="Picture 3554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393920" behindDoc="0" locked="0" layoutInCell="1" allowOverlap="1" wp14:anchorId="2D50AB2A" wp14:editId="0AC32827">
            <wp:simplePos x="0" y="0"/>
            <wp:positionH relativeFrom="column">
              <wp:posOffset>577850</wp:posOffset>
            </wp:positionH>
            <wp:positionV relativeFrom="paragraph">
              <wp:posOffset>13970</wp:posOffset>
            </wp:positionV>
            <wp:extent cx="714375" cy="714375"/>
            <wp:effectExtent l="0" t="0" r="9525" b="9525"/>
            <wp:wrapNone/>
            <wp:docPr id="3555" name="Picture 3555" descr="C:\Users\thomas.becker\AppData\Local\Microsoft\Windows\INetCache\Content.Word\Beach-Ball---Summer-Fun-Games-EYF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homas.becker\AppData\Local\Microsoft\Windows\INetCache\Content.Word\Beach-Ball---Summer-Fun-Games-EYF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394944" behindDoc="0" locked="0" layoutInCell="1" allowOverlap="1" wp14:anchorId="7BE814FD" wp14:editId="117A304A">
            <wp:simplePos x="0" y="0"/>
            <wp:positionH relativeFrom="column">
              <wp:posOffset>5768975</wp:posOffset>
            </wp:positionH>
            <wp:positionV relativeFrom="paragraph">
              <wp:posOffset>-127948</wp:posOffset>
            </wp:positionV>
            <wp:extent cx="723900" cy="1002030"/>
            <wp:effectExtent l="0" t="0" r="0" b="7620"/>
            <wp:wrapNone/>
            <wp:docPr id="3556" name="Picture 3556" descr="C:\Users\thomas.becker\AppData\Local\Microsoft\Windows\INetCache\Content.Word\Bucket-and-Spade-with-Sand--Beach-Holiday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homas.becker\AppData\Local\Microsoft\Windows\INetCache\Content.Word\Bucket-and-Spade-with-Sand--Beach-Holiday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04" w:tblpY="3255"/>
        <w:tblW w:w="0" w:type="auto"/>
        <w:tblBorders>
          <w:top w:val="single" w:sz="18" w:space="0" w:color="F0821A"/>
          <w:left w:val="single" w:sz="18" w:space="0" w:color="F0821A"/>
          <w:bottom w:val="single" w:sz="18" w:space="0" w:color="F0821A"/>
          <w:right w:val="single" w:sz="18" w:space="0" w:color="F0821A"/>
          <w:insideH w:val="single" w:sz="18" w:space="0" w:color="F0821A"/>
          <w:insideV w:val="single" w:sz="18" w:space="0" w:color="F0821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42138F" w14:paraId="6BC506B4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257A2521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59EF3A94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49A72691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2C7F6A9C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2F29A5A9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42138F" w14:paraId="3EB7BEC5" w14:textId="77777777" w:rsidTr="00E61E77">
        <w:trPr>
          <w:trHeight w:val="1112"/>
        </w:trPr>
        <w:tc>
          <w:tcPr>
            <w:tcW w:w="1445" w:type="dxa"/>
          </w:tcPr>
          <w:p w14:paraId="009F1E1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351B450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07F531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FA4035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2219E03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219979E5" w14:textId="77777777" w:rsidTr="00E61E77">
        <w:trPr>
          <w:trHeight w:val="1112"/>
        </w:trPr>
        <w:tc>
          <w:tcPr>
            <w:tcW w:w="1445" w:type="dxa"/>
          </w:tcPr>
          <w:p w14:paraId="2A1E51B3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8311A7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ED12A49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950114D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FB4AE90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7BBF68F0" w14:textId="77777777" w:rsidTr="00E61E77">
        <w:trPr>
          <w:trHeight w:val="1112"/>
        </w:trPr>
        <w:tc>
          <w:tcPr>
            <w:tcW w:w="1445" w:type="dxa"/>
          </w:tcPr>
          <w:p w14:paraId="17E606C8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E9EF029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2703600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5D4876E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55C29E1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5F4D90DD" w14:textId="77777777" w:rsidTr="00E61E77">
        <w:trPr>
          <w:trHeight w:val="1112"/>
        </w:trPr>
        <w:tc>
          <w:tcPr>
            <w:tcW w:w="1445" w:type="dxa"/>
          </w:tcPr>
          <w:p w14:paraId="7929B4F9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010A2FA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94927AA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6836C3D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ADC44F1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1DEC4E57" w14:textId="77777777" w:rsidTr="00E61E77">
        <w:trPr>
          <w:trHeight w:val="1112"/>
        </w:trPr>
        <w:tc>
          <w:tcPr>
            <w:tcW w:w="1445" w:type="dxa"/>
          </w:tcPr>
          <w:p w14:paraId="3DBB5AC8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7968518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47CCCC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2C8A6B8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6B08BB3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0D8610D6" w14:textId="77777777" w:rsidR="00586A9C" w:rsidRDefault="0042138F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42138F">
        <w:rPr>
          <w:noProof/>
        </w:rPr>
        <w:drawing>
          <wp:anchor distT="0" distB="0" distL="114300" distR="114300" simplePos="0" relativeHeight="253374464" behindDoc="0" locked="0" layoutInCell="1" allowOverlap="1" wp14:anchorId="179B3C76" wp14:editId="396B2979">
            <wp:simplePos x="0" y="0"/>
            <wp:positionH relativeFrom="column">
              <wp:posOffset>5768975</wp:posOffset>
            </wp:positionH>
            <wp:positionV relativeFrom="paragraph">
              <wp:posOffset>-135255</wp:posOffset>
            </wp:positionV>
            <wp:extent cx="723900" cy="1002030"/>
            <wp:effectExtent l="0" t="0" r="0" b="7620"/>
            <wp:wrapNone/>
            <wp:docPr id="3538" name="Picture 3538" descr="C:\Users\thomas.becker\AppData\Local\Microsoft\Windows\INetCache\Content.Word\Bucket-and-Spade-with-Sand--Beach-Holiday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homas.becker\AppData\Local\Microsoft\Windows\INetCache\Content.Word\Bucket-and-Spade-with-Sand--Beach-Holiday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373440" behindDoc="0" locked="0" layoutInCell="1" allowOverlap="1" wp14:anchorId="5F22E00C" wp14:editId="57FA0513">
            <wp:simplePos x="0" y="0"/>
            <wp:positionH relativeFrom="column">
              <wp:posOffset>577850</wp:posOffset>
            </wp:positionH>
            <wp:positionV relativeFrom="paragraph">
              <wp:posOffset>11430</wp:posOffset>
            </wp:positionV>
            <wp:extent cx="714375" cy="714375"/>
            <wp:effectExtent l="0" t="0" r="9525" b="9525"/>
            <wp:wrapNone/>
            <wp:docPr id="3537" name="Picture 3537" descr="C:\Users\thomas.becker\AppData\Local\Microsoft\Windows\INetCache\Content.Word\Beach-Ball---Summer-Fun-Games-EYF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homas.becker\AppData\Local\Microsoft\Windows\INetCache\Content.Word\Beach-Ball---Summer-Fun-Games-EYF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372416" behindDoc="0" locked="0" layoutInCell="1" allowOverlap="1" wp14:anchorId="2DA18624" wp14:editId="28A3DD8F">
            <wp:simplePos x="0" y="0"/>
            <wp:positionH relativeFrom="column">
              <wp:posOffset>5252720</wp:posOffset>
            </wp:positionH>
            <wp:positionV relativeFrom="paragraph">
              <wp:posOffset>5901690</wp:posOffset>
            </wp:positionV>
            <wp:extent cx="1292225" cy="498475"/>
            <wp:effectExtent l="0" t="0" r="3175" b="0"/>
            <wp:wrapNone/>
            <wp:docPr id="3536" name="Picture 3536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71392" behindDoc="0" locked="0" layoutInCell="1" allowOverlap="1" wp14:anchorId="31777F8E" wp14:editId="506544CD">
                <wp:simplePos x="0" y="0"/>
                <wp:positionH relativeFrom="margin">
                  <wp:posOffset>4627880</wp:posOffset>
                </wp:positionH>
                <wp:positionV relativeFrom="paragraph">
                  <wp:posOffset>6645910</wp:posOffset>
                </wp:positionV>
                <wp:extent cx="2018665" cy="1781175"/>
                <wp:effectExtent l="0" t="0" r="19685" b="28575"/>
                <wp:wrapNone/>
                <wp:docPr id="3535" name="Text Box 3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2C664388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A398D5F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CF174F7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77F8E" id="Text Box 3535" o:spid="_x0000_s2039" type="#_x0000_t202" style="position:absolute;left:0;text-align:left;margin-left:364.4pt;margin-top:523.3pt;width:158.95pt;height:140.25pt;z-index:25337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" fillcolor="white [3201]" strokecolor="#f0821a" strokeweight="1.5pt">
                <v:textbox>
                  <w:txbxContent>
                    <w:p w14:paraId="2C664388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A398D5F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CF174F7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70368" behindDoc="0" locked="0" layoutInCell="1" allowOverlap="1" wp14:anchorId="580D3A9F" wp14:editId="0E8ED0EA">
                <wp:simplePos x="0" y="0"/>
                <wp:positionH relativeFrom="margin">
                  <wp:posOffset>2491105</wp:posOffset>
                </wp:positionH>
                <wp:positionV relativeFrom="paragraph">
                  <wp:posOffset>6645910</wp:posOffset>
                </wp:positionV>
                <wp:extent cx="2018665" cy="1781175"/>
                <wp:effectExtent l="0" t="0" r="19685" b="28575"/>
                <wp:wrapNone/>
                <wp:docPr id="3534" name="Text Box 3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0B1AF1A8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3B55E26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FE9A068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D3A9F" id="Text Box 3534" o:spid="_x0000_s2040" type="#_x0000_t202" style="position:absolute;left:0;text-align:left;margin-left:196.15pt;margin-top:523.3pt;width:158.95pt;height:140.25pt;z-index:25337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" fillcolor="white [3201]" strokecolor="#f0821a" strokeweight="1.5pt">
                <v:textbox>
                  <w:txbxContent>
                    <w:p w14:paraId="0B1AF1A8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3B55E26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FE9A068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69344" behindDoc="0" locked="0" layoutInCell="1" allowOverlap="1" wp14:anchorId="17F14ABF" wp14:editId="1ECD3B89">
                <wp:simplePos x="0" y="0"/>
                <wp:positionH relativeFrom="margin">
                  <wp:posOffset>384175</wp:posOffset>
                </wp:positionH>
                <wp:positionV relativeFrom="paragraph">
                  <wp:posOffset>6645910</wp:posOffset>
                </wp:positionV>
                <wp:extent cx="1982470" cy="1781175"/>
                <wp:effectExtent l="0" t="0" r="17780" b="28575"/>
                <wp:wrapNone/>
                <wp:docPr id="3533" name="Text Box 3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7C4FB592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8F58D30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F363AB0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F14ABF" id="Text Box 3533" o:spid="_x0000_s2041" type="#_x0000_t202" style="position:absolute;left:0;text-align:left;margin-left:30.25pt;margin-top:523.3pt;width:156.1pt;height:140.25pt;z-index:25336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" fillcolor="white [3201]" strokecolor="#f0821a" strokeweight="1.5pt">
                <v:textbox>
                  <w:txbxContent>
                    <w:p w14:paraId="7C4FB592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8F58D30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F363AB0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68320" behindDoc="0" locked="0" layoutInCell="1" allowOverlap="1" wp14:anchorId="4271A872" wp14:editId="1D5807AA">
                <wp:simplePos x="0" y="0"/>
                <wp:positionH relativeFrom="column">
                  <wp:posOffset>5122545</wp:posOffset>
                </wp:positionH>
                <wp:positionV relativeFrom="paragraph">
                  <wp:posOffset>2073910</wp:posOffset>
                </wp:positionV>
                <wp:extent cx="1542415" cy="4429125"/>
                <wp:effectExtent l="0" t="0" r="19685" b="28575"/>
                <wp:wrapNone/>
                <wp:docPr id="3532" name="Text Box 3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189CA19E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BF0EF1B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1A872" id="Text Box 3532" o:spid="_x0000_s2042" type="#_x0000_t202" style="position:absolute;left:0;text-align:left;margin-left:403.35pt;margin-top:163.3pt;width:121.45pt;height:348.75pt;z-index:2533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" fillcolor="white [3201]" strokecolor="#f0821a" strokeweight="1.5pt">
                <v:textbox>
                  <w:txbxContent>
                    <w:p w14:paraId="189CA19E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BF0EF1B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67296" behindDoc="0" locked="0" layoutInCell="1" allowOverlap="1" wp14:anchorId="552ACDF6" wp14:editId="662C41F6">
                <wp:simplePos x="0" y="0"/>
                <wp:positionH relativeFrom="column">
                  <wp:posOffset>368300</wp:posOffset>
                </wp:positionH>
                <wp:positionV relativeFrom="paragraph">
                  <wp:posOffset>1123950</wp:posOffset>
                </wp:positionV>
                <wp:extent cx="6303010" cy="842645"/>
                <wp:effectExtent l="0" t="0" r="21590" b="14605"/>
                <wp:wrapNone/>
                <wp:docPr id="3531" name="Text Box 3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3010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4724449A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ACDF6" id="Text Box 3531" o:spid="_x0000_s2043" type="#_x0000_t202" style="position:absolute;left:0;text-align:left;margin-left:29pt;margin-top:88.5pt;width:496.3pt;height:66.35pt;z-index:2533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" fillcolor="white [3201]" strokecolor="#f0821a" strokeweight="1.5pt">
                <v:textbox>
                  <w:txbxContent>
                    <w:p w14:paraId="4724449A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66272" behindDoc="0" locked="0" layoutInCell="1" allowOverlap="1" wp14:anchorId="4AEB7446" wp14:editId="45D88F93">
                <wp:simplePos x="0" y="0"/>
                <wp:positionH relativeFrom="column">
                  <wp:posOffset>372300</wp:posOffset>
                </wp:positionH>
                <wp:positionV relativeFrom="paragraph">
                  <wp:posOffset>-252787</wp:posOffset>
                </wp:positionV>
                <wp:extent cx="6292215" cy="1246505"/>
                <wp:effectExtent l="0" t="0" r="13335" b="10795"/>
                <wp:wrapNone/>
                <wp:docPr id="3530" name="Text Box 3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29C2F150" w14:textId="77777777" w:rsidR="004858EE" w:rsidRPr="008F6B41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</w:pPr>
                            <w:r w:rsidRPr="008F6B41"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  <w:t>July</w:t>
                            </w:r>
                          </w:p>
                          <w:p w14:paraId="36B063C1" w14:textId="77777777" w:rsidR="004858EE" w:rsidRDefault="004858EE" w:rsidP="0042138F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27EFA6DA" w14:textId="77777777" w:rsidR="004858EE" w:rsidRPr="00CA5587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EB7446" id="Text Box 3530" o:spid="_x0000_s2044" type="#_x0000_t202" style="position:absolute;left:0;text-align:left;margin-left:29.3pt;margin-top:-19.9pt;width:495.45pt;height:98.15pt;z-index:253366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" fillcolor="white [3201]" strokecolor="#f0821a" strokeweight="1.5pt">
                <v:textbox>
                  <w:txbxContent>
                    <w:p w14:paraId="29C2F150" w14:textId="77777777" w:rsidR="004858EE" w:rsidRPr="008F6B41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</w:pPr>
                      <w:r w:rsidRPr="008F6B41"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  <w:t>July</w:t>
                      </w:r>
                    </w:p>
                    <w:p w14:paraId="36B063C1" w14:textId="77777777" w:rsidR="004858EE" w:rsidRDefault="004858EE" w:rsidP="0042138F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27EFA6DA" w14:textId="77777777" w:rsidR="004858EE" w:rsidRPr="00CA5587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04" w:tblpY="3255"/>
        <w:tblW w:w="0" w:type="auto"/>
        <w:tblBorders>
          <w:top w:val="single" w:sz="18" w:space="0" w:color="F0821A"/>
          <w:left w:val="single" w:sz="18" w:space="0" w:color="F0821A"/>
          <w:bottom w:val="single" w:sz="18" w:space="0" w:color="F0821A"/>
          <w:right w:val="single" w:sz="18" w:space="0" w:color="F0821A"/>
          <w:insideH w:val="single" w:sz="18" w:space="0" w:color="F0821A"/>
          <w:insideV w:val="single" w:sz="18" w:space="0" w:color="F0821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42138F" w14:paraId="2A32C0DE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6B40A22E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299AA0A5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2C119D01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3AC0F8A5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180F9E25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42138F" w14:paraId="3EB56CF4" w14:textId="77777777" w:rsidTr="00E61E77">
        <w:trPr>
          <w:trHeight w:val="1112"/>
        </w:trPr>
        <w:tc>
          <w:tcPr>
            <w:tcW w:w="1445" w:type="dxa"/>
          </w:tcPr>
          <w:p w14:paraId="781DCCCD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A46D19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9E3E7F8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7470BEE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BA18699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77E66E69" w14:textId="77777777" w:rsidTr="00E61E77">
        <w:trPr>
          <w:trHeight w:val="1112"/>
        </w:trPr>
        <w:tc>
          <w:tcPr>
            <w:tcW w:w="1445" w:type="dxa"/>
          </w:tcPr>
          <w:p w14:paraId="5121B08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47DBD0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6C97FCC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B388F2C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3D9718F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47E73F12" w14:textId="77777777" w:rsidTr="00E61E77">
        <w:trPr>
          <w:trHeight w:val="1112"/>
        </w:trPr>
        <w:tc>
          <w:tcPr>
            <w:tcW w:w="1445" w:type="dxa"/>
          </w:tcPr>
          <w:p w14:paraId="5E26AEE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D109808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0A522A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A2F3FE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1B3559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5AFE9547" w14:textId="77777777" w:rsidTr="00E61E77">
        <w:trPr>
          <w:trHeight w:val="1112"/>
        </w:trPr>
        <w:tc>
          <w:tcPr>
            <w:tcW w:w="1445" w:type="dxa"/>
          </w:tcPr>
          <w:p w14:paraId="0D6B7EBE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FE9F36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D2B689E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5596A3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24C7A59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24B2221E" w14:textId="77777777" w:rsidTr="00E61E77">
        <w:trPr>
          <w:trHeight w:val="1112"/>
        </w:trPr>
        <w:tc>
          <w:tcPr>
            <w:tcW w:w="1445" w:type="dxa"/>
          </w:tcPr>
          <w:p w14:paraId="73B1A2AD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0BAB78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6200A2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632CFB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6577862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60D39C8F" w14:textId="77777777" w:rsidR="002E13DC" w:rsidRDefault="009E109E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884992" behindDoc="0" locked="0" layoutInCell="1" allowOverlap="1" wp14:anchorId="2008D4B1" wp14:editId="0DD45F6C">
            <wp:simplePos x="0" y="0"/>
            <wp:positionH relativeFrom="column">
              <wp:posOffset>5764530</wp:posOffset>
            </wp:positionH>
            <wp:positionV relativeFrom="paragraph">
              <wp:posOffset>-132080</wp:posOffset>
            </wp:positionV>
            <wp:extent cx="723900" cy="1002138"/>
            <wp:effectExtent l="0" t="0" r="0" b="7620"/>
            <wp:wrapNone/>
            <wp:docPr id="3215" name="Picture 3215" descr="C:\Users\thomas.becker\AppData\Local\Microsoft\Windows\INetCache\Content.Word\Bucket-and-Spade-with-Sand--Beach-Holiday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homas.becker\AppData\Local\Microsoft\Windows\INetCache\Content.Word\Bucket-and-Spade-with-Sand--Beach-Holiday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00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3968" behindDoc="0" locked="0" layoutInCell="1" allowOverlap="1" wp14:anchorId="275D72E6" wp14:editId="470DB207">
            <wp:simplePos x="0" y="0"/>
            <wp:positionH relativeFrom="column">
              <wp:posOffset>573405</wp:posOffset>
            </wp:positionH>
            <wp:positionV relativeFrom="paragraph">
              <wp:posOffset>14605</wp:posOffset>
            </wp:positionV>
            <wp:extent cx="714375" cy="714375"/>
            <wp:effectExtent l="0" t="0" r="9525" b="9525"/>
            <wp:wrapNone/>
            <wp:docPr id="3213" name="Picture 3213" descr="C:\Users\thomas.becker\AppData\Local\Microsoft\Windows\INetCache\Content.Word\Beach-Ball---Summer-Fun-Games-EYF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homas.becker\AppData\Local\Microsoft\Windows\INetCache\Content.Word\Beach-Ball---Summer-Fun-Games-EYF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1CE">
        <w:rPr>
          <w:noProof/>
        </w:rPr>
        <w:drawing>
          <wp:anchor distT="0" distB="0" distL="114300" distR="114300" simplePos="0" relativeHeight="252855296" behindDoc="0" locked="0" layoutInCell="1" allowOverlap="1" wp14:anchorId="73739387" wp14:editId="33EF8BD8">
            <wp:simplePos x="0" y="0"/>
            <wp:positionH relativeFrom="column">
              <wp:posOffset>5248275</wp:posOffset>
            </wp:positionH>
            <wp:positionV relativeFrom="paragraph">
              <wp:posOffset>5904865</wp:posOffset>
            </wp:positionV>
            <wp:extent cx="1292772" cy="498522"/>
            <wp:effectExtent l="0" t="0" r="3175" b="0"/>
            <wp:wrapNone/>
            <wp:docPr id="3192" name="Picture 3192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B41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07D4A33B" wp14:editId="0386C609">
                <wp:simplePos x="0" y="0"/>
                <wp:positionH relativeFrom="column">
                  <wp:posOffset>364350</wp:posOffset>
                </wp:positionH>
                <wp:positionV relativeFrom="paragraph">
                  <wp:posOffset>1127315</wp:posOffset>
                </wp:positionV>
                <wp:extent cx="6303455" cy="842645"/>
                <wp:effectExtent l="0" t="0" r="21590" b="14605"/>
                <wp:wrapNone/>
                <wp:docPr id="2819" name="Text Box 28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345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5A7806B4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4A33B" id="Text Box 2819" o:spid="_x0000_s2045" type="#_x0000_t202" style="position:absolute;left:0;text-align:left;margin-left:28.7pt;margin-top:88.75pt;width:496.35pt;height:66.35pt;z-index:25273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" fillcolor="white [3201]" strokecolor="#f0821a" strokeweight="1.5pt">
                <v:textbox>
                  <w:txbxContent>
                    <w:p w14:paraId="5A7806B4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33440" behindDoc="0" locked="0" layoutInCell="1" allowOverlap="1" wp14:anchorId="6467F234" wp14:editId="02C391CE">
                <wp:simplePos x="0" y="0"/>
                <wp:positionH relativeFrom="column">
                  <wp:posOffset>367665</wp:posOffset>
                </wp:positionH>
                <wp:positionV relativeFrom="paragraph">
                  <wp:posOffset>-250190</wp:posOffset>
                </wp:positionV>
                <wp:extent cx="6292215" cy="1246505"/>
                <wp:effectExtent l="0" t="0" r="13335" b="10795"/>
                <wp:wrapNone/>
                <wp:docPr id="2818" name="Text Box 2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053B900D" w14:textId="77777777" w:rsidR="004858EE" w:rsidRPr="008F6B41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</w:pPr>
                            <w:r w:rsidRPr="008F6B41"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  <w:t>July</w:t>
                            </w:r>
                          </w:p>
                          <w:p w14:paraId="5911F97E" w14:textId="77777777" w:rsidR="004858EE" w:rsidRDefault="004858EE" w:rsidP="006F089F">
                            <w:pPr>
                              <w:pStyle w:val="Heading2AdultInformation"/>
                              <w:jc w:val="center"/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b w:val="0"/>
                                <w:bCs w:val="0"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219D4E83" w14:textId="77777777" w:rsidR="004858EE" w:rsidRPr="00CA5587" w:rsidRDefault="004858EE" w:rsidP="006F08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67F234" id="Text Box 2818" o:spid="_x0000_s2046" type="#_x0000_t202" style="position:absolute;left:0;text-align:left;margin-left:28.95pt;margin-top:-19.7pt;width:495.45pt;height:98.15pt;z-index:252733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" fillcolor="white [3201]" strokecolor="#f0821a" strokeweight="1.5pt">
                <v:textbox>
                  <w:txbxContent>
                    <w:p w14:paraId="053B900D" w14:textId="77777777" w:rsidR="004858EE" w:rsidRPr="008F6B41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</w:pPr>
                      <w:r w:rsidRPr="008F6B41"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  <w:t>July</w:t>
                      </w:r>
                    </w:p>
                    <w:p w14:paraId="5911F97E" w14:textId="77777777" w:rsidR="004858EE" w:rsidRDefault="004858EE" w:rsidP="006F089F">
                      <w:pPr>
                        <w:pStyle w:val="Heading2AdultInformation"/>
                        <w:jc w:val="center"/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b w:val="0"/>
                          <w:bCs w:val="0"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b w:val="0"/>
                          <w:bCs w:val="0"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219D4E83" w14:textId="77777777" w:rsidR="004858EE" w:rsidRPr="00CA5587" w:rsidRDefault="004858EE" w:rsidP="006F089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35488" behindDoc="0" locked="0" layoutInCell="1" allowOverlap="1" wp14:anchorId="23BD484E" wp14:editId="2F8BA238">
                <wp:simplePos x="0" y="0"/>
                <wp:positionH relativeFrom="column">
                  <wp:posOffset>5118100</wp:posOffset>
                </wp:positionH>
                <wp:positionV relativeFrom="paragraph">
                  <wp:posOffset>2077085</wp:posOffset>
                </wp:positionV>
                <wp:extent cx="1542415" cy="4429125"/>
                <wp:effectExtent l="0" t="0" r="19685" b="28575"/>
                <wp:wrapNone/>
                <wp:docPr id="2832" name="Text Box 2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7D05AB84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D91D792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D484E" id="Text Box 2832" o:spid="_x0000_s2047" type="#_x0000_t202" style="position:absolute;left:0;text-align:left;margin-left:403pt;margin-top:163.55pt;width:121.45pt;height:348.75pt;z-index:25273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" fillcolor="white [3201]" strokecolor="#f0821a" strokeweight="1.5pt">
                <v:textbox>
                  <w:txbxContent>
                    <w:p w14:paraId="7D05AB84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D91D792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36512" behindDoc="0" locked="0" layoutInCell="1" allowOverlap="1" wp14:anchorId="1ADB0C92" wp14:editId="607E08CA">
                <wp:simplePos x="0" y="0"/>
                <wp:positionH relativeFrom="margin">
                  <wp:posOffset>379730</wp:posOffset>
                </wp:positionH>
                <wp:positionV relativeFrom="paragraph">
                  <wp:posOffset>6649085</wp:posOffset>
                </wp:positionV>
                <wp:extent cx="1982470" cy="1781175"/>
                <wp:effectExtent l="0" t="0" r="17780" b="28575"/>
                <wp:wrapNone/>
                <wp:docPr id="2833" name="Text Box 2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2AB069E5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CDB3F19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21071CF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B0C92" id="Text Box 2833" o:spid="_x0000_s2048" type="#_x0000_t202" style="position:absolute;left:0;text-align:left;margin-left:29.9pt;margin-top:523.55pt;width:156.1pt;height:140.25pt;z-index:25273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" fillcolor="white [3201]" strokecolor="#f0821a" strokeweight="1.5pt">
                <v:textbox>
                  <w:txbxContent>
                    <w:p w14:paraId="2AB069E5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CDB3F19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21071CF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37536" behindDoc="0" locked="0" layoutInCell="1" allowOverlap="1" wp14:anchorId="5E241FB9" wp14:editId="2AE1DD17">
                <wp:simplePos x="0" y="0"/>
                <wp:positionH relativeFrom="margin">
                  <wp:posOffset>2486660</wp:posOffset>
                </wp:positionH>
                <wp:positionV relativeFrom="paragraph">
                  <wp:posOffset>6649085</wp:posOffset>
                </wp:positionV>
                <wp:extent cx="2018665" cy="1781175"/>
                <wp:effectExtent l="0" t="0" r="19685" b="28575"/>
                <wp:wrapNone/>
                <wp:docPr id="2834" name="Text Box 2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1A353DEF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795BBD7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653DB8F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41FB9" id="Text Box 2834" o:spid="_x0000_s2049" type="#_x0000_t202" style="position:absolute;left:0;text-align:left;margin-left:195.8pt;margin-top:523.55pt;width:158.95pt;height:140.25pt;z-index:25273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" fillcolor="white [3201]" strokecolor="#f0821a" strokeweight="1.5pt">
                <v:textbox>
                  <w:txbxContent>
                    <w:p w14:paraId="1A353DEF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795BBD7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653DB8F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089F" w:rsidRPr="006F089F">
        <w:rPr>
          <w:noProof/>
        </w:rPr>
        <mc:AlternateContent>
          <mc:Choice Requires="wps">
            <w:drawing>
              <wp:anchor distT="0" distB="0" distL="114300" distR="114300" simplePos="0" relativeHeight="252738560" behindDoc="0" locked="0" layoutInCell="1" allowOverlap="1" wp14:anchorId="35EB8FE0" wp14:editId="28FB5A05">
                <wp:simplePos x="0" y="0"/>
                <wp:positionH relativeFrom="margin">
                  <wp:posOffset>4623905</wp:posOffset>
                </wp:positionH>
                <wp:positionV relativeFrom="paragraph">
                  <wp:posOffset>6649258</wp:posOffset>
                </wp:positionV>
                <wp:extent cx="2018806" cy="1781299"/>
                <wp:effectExtent l="0" t="0" r="19685" b="28575"/>
                <wp:wrapNone/>
                <wp:docPr id="2838" name="Text Box 2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806" cy="17812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5DC98D70" w14:textId="77777777" w:rsidR="004858EE" w:rsidRPr="001652A3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843FB26" w14:textId="77777777" w:rsidR="004858EE" w:rsidRPr="001652A3" w:rsidRDefault="004858EE" w:rsidP="006F08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306A525" w14:textId="77777777" w:rsidR="004858EE" w:rsidRPr="005E09F1" w:rsidRDefault="004858EE" w:rsidP="006F08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B8FE0" id="Text Box 2838" o:spid="_x0000_s2050" type="#_x0000_t202" style="position:absolute;left:0;text-align:left;margin-left:364.1pt;margin-top:523.55pt;width:158.95pt;height:140.25pt;z-index:25273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" fillcolor="white [3201]" strokecolor="#f0821a" strokeweight="1.5pt">
                <v:textbox>
                  <w:txbxContent>
                    <w:p w14:paraId="5DC98D70" w14:textId="77777777" w:rsidR="004858EE" w:rsidRPr="001652A3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843FB26" w14:textId="77777777" w:rsidR="004858EE" w:rsidRPr="001652A3" w:rsidRDefault="004858EE" w:rsidP="006F08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306A525" w14:textId="77777777" w:rsidR="004858EE" w:rsidRPr="005E09F1" w:rsidRDefault="004858EE" w:rsidP="006F08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42" w:tblpY="3311"/>
        <w:tblW w:w="0" w:type="auto"/>
        <w:tblBorders>
          <w:top w:val="single" w:sz="18" w:space="0" w:color="F9C43E"/>
          <w:left w:val="single" w:sz="18" w:space="0" w:color="F9C43E"/>
          <w:bottom w:val="single" w:sz="18" w:space="0" w:color="F9C43E"/>
          <w:right w:val="single" w:sz="18" w:space="0" w:color="F9C43E"/>
          <w:insideH w:val="single" w:sz="18" w:space="0" w:color="F9C43E"/>
          <w:insideV w:val="single" w:sz="18" w:space="0" w:color="F9C43E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A0F2F" w14:paraId="49EEBEDB" w14:textId="77777777" w:rsidTr="00107F53">
        <w:trPr>
          <w:trHeight w:val="1112"/>
        </w:trPr>
        <w:tc>
          <w:tcPr>
            <w:tcW w:w="1445" w:type="dxa"/>
            <w:vAlign w:val="center"/>
          </w:tcPr>
          <w:p w14:paraId="3129F49D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3199FCA2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7B7DA545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1E3A40C7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3BD3DDBF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A0F2F" w14:paraId="5F6F58F5" w14:textId="77777777" w:rsidTr="00107F53">
        <w:trPr>
          <w:trHeight w:val="1112"/>
        </w:trPr>
        <w:tc>
          <w:tcPr>
            <w:tcW w:w="1445" w:type="dxa"/>
          </w:tcPr>
          <w:p w14:paraId="671CA28F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0954155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8F83D9D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6605A72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97A99E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66424446" w14:textId="77777777" w:rsidTr="00107F53">
        <w:trPr>
          <w:trHeight w:val="1112"/>
        </w:trPr>
        <w:tc>
          <w:tcPr>
            <w:tcW w:w="1445" w:type="dxa"/>
          </w:tcPr>
          <w:p w14:paraId="4DB49CA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4E9760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B60A99B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6575D5A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0A50875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52E0BE12" w14:textId="77777777" w:rsidTr="00107F53">
        <w:trPr>
          <w:trHeight w:val="1112"/>
        </w:trPr>
        <w:tc>
          <w:tcPr>
            <w:tcW w:w="1445" w:type="dxa"/>
          </w:tcPr>
          <w:p w14:paraId="17420E1E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C2462D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AF00EE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67843A7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EC83D3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436B9944" w14:textId="77777777" w:rsidTr="00107F53">
        <w:trPr>
          <w:trHeight w:val="1112"/>
        </w:trPr>
        <w:tc>
          <w:tcPr>
            <w:tcW w:w="1445" w:type="dxa"/>
          </w:tcPr>
          <w:p w14:paraId="12E88BA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E41B08C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91EDDE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032AD51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32FFF8C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4AE54DCB" w14:textId="77777777" w:rsidTr="00107F53">
        <w:trPr>
          <w:trHeight w:val="1112"/>
        </w:trPr>
        <w:tc>
          <w:tcPr>
            <w:tcW w:w="1445" w:type="dxa"/>
          </w:tcPr>
          <w:p w14:paraId="11E3A5C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55AFE6F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EDFC4EF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992F22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5604FE1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59E64387" w14:textId="77777777" w:rsidR="00586A9C" w:rsidRDefault="0042138F" w:rsidP="005253FE">
      <w:pPr>
        <w:pStyle w:val="Aim-Twinkl"/>
        <w:sectPr w:rsidR="00586A9C" w:rsidSect="00A34046">
          <w:headerReference w:type="default" r:id="rId107"/>
          <w:footerReference w:type="default" r:id="rId108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17472" behindDoc="0" locked="0" layoutInCell="1" allowOverlap="1" wp14:anchorId="4DB93CE5" wp14:editId="5661F72E">
                <wp:simplePos x="0" y="0"/>
                <wp:positionH relativeFrom="column">
                  <wp:posOffset>359410</wp:posOffset>
                </wp:positionH>
                <wp:positionV relativeFrom="paragraph">
                  <wp:posOffset>-191770</wp:posOffset>
                </wp:positionV>
                <wp:extent cx="6292215" cy="1246505"/>
                <wp:effectExtent l="0" t="0" r="13335" b="10795"/>
                <wp:wrapNone/>
                <wp:docPr id="3575" name="Text Box 3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071332CF" w14:textId="77777777" w:rsidR="004858EE" w:rsidRPr="00107F53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C43E"/>
                                <w:sz w:val="66"/>
                                <w:szCs w:val="66"/>
                              </w:rPr>
                            </w:pPr>
                            <w:r w:rsidRPr="00107F53">
                              <w:rPr>
                                <w:rFonts w:ascii="Roboto" w:hAnsi="Roboto"/>
                                <w:b/>
                                <w:color w:val="F9C43E"/>
                                <w:sz w:val="66"/>
                                <w:szCs w:val="66"/>
                              </w:rPr>
                              <w:t>August</w:t>
                            </w:r>
                          </w:p>
                          <w:p w14:paraId="0690F5A3" w14:textId="77777777" w:rsidR="004858EE" w:rsidRPr="00852AFA" w:rsidRDefault="004858EE" w:rsidP="0042138F">
                            <w:pPr>
                              <w:jc w:val="left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                 </w:t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022C17CE" w14:textId="77777777" w:rsidR="004858EE" w:rsidRPr="00CA5587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B93CE5" id="Text Box 3575" o:spid="_x0000_s2051" type="#_x0000_t202" style="position:absolute;left:0;text-align:left;margin-left:28.3pt;margin-top:-15.1pt;width:495.45pt;height:98.15pt;z-index:253417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" fillcolor="white [3201]" strokecolor="#f9c43e" strokeweight="1.5pt">
                <v:textbox>
                  <w:txbxContent>
                    <w:p w14:paraId="071332CF" w14:textId="77777777" w:rsidR="004858EE" w:rsidRPr="00107F53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color w:val="F9C43E"/>
                          <w:sz w:val="66"/>
                          <w:szCs w:val="66"/>
                        </w:rPr>
                      </w:pPr>
                      <w:r w:rsidRPr="00107F53">
                        <w:rPr>
                          <w:rFonts w:ascii="Roboto" w:hAnsi="Roboto"/>
                          <w:b/>
                          <w:color w:val="F9C43E"/>
                          <w:sz w:val="66"/>
                          <w:szCs w:val="66"/>
                        </w:rPr>
                        <w:t>August</w:t>
                      </w:r>
                    </w:p>
                    <w:p w14:paraId="0690F5A3" w14:textId="77777777" w:rsidR="004858EE" w:rsidRPr="00852AFA" w:rsidRDefault="004858EE" w:rsidP="0042138F">
                      <w:pPr>
                        <w:jc w:val="left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                 </w:t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022C17CE" w14:textId="77777777" w:rsidR="004858EE" w:rsidRPr="00CA5587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18496" behindDoc="0" locked="0" layoutInCell="1" allowOverlap="1" wp14:anchorId="07547F53" wp14:editId="4FA53DF0">
                <wp:simplePos x="0" y="0"/>
                <wp:positionH relativeFrom="column">
                  <wp:posOffset>359410</wp:posOffset>
                </wp:positionH>
                <wp:positionV relativeFrom="paragraph">
                  <wp:posOffset>1177925</wp:posOffset>
                </wp:positionV>
                <wp:extent cx="6292215" cy="842645"/>
                <wp:effectExtent l="0" t="0" r="13335" b="14605"/>
                <wp:wrapNone/>
                <wp:docPr id="3576" name="Text Box 3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5B1B1448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47F53" id="Text Box 3576" o:spid="_x0000_s2052" type="#_x0000_t202" style="position:absolute;left:0;text-align:left;margin-left:28.3pt;margin-top:92.75pt;width:495.45pt;height:66.35pt;z-index:2534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" fillcolor="white [3201]" strokecolor="#f9c43e" strokeweight="1.5pt">
                <v:textbox>
                  <w:txbxContent>
                    <w:p w14:paraId="5B1B1448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19520" behindDoc="0" locked="0" layoutInCell="1" allowOverlap="1" wp14:anchorId="1145EF2A" wp14:editId="42F4E2F8">
                <wp:simplePos x="0" y="0"/>
                <wp:positionH relativeFrom="column">
                  <wp:posOffset>5109210</wp:posOffset>
                </wp:positionH>
                <wp:positionV relativeFrom="paragraph">
                  <wp:posOffset>2127885</wp:posOffset>
                </wp:positionV>
                <wp:extent cx="1542415" cy="4429125"/>
                <wp:effectExtent l="0" t="0" r="19685" b="28575"/>
                <wp:wrapNone/>
                <wp:docPr id="3577" name="Text Box 3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670D72CA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9F99EA8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5EF2A" id="Text Box 3577" o:spid="_x0000_s2053" type="#_x0000_t202" style="position:absolute;left:0;text-align:left;margin-left:402.3pt;margin-top:167.55pt;width:121.45pt;height:348.75pt;z-index:2534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" fillcolor="white [3201]" strokecolor="#f9c43e" strokeweight="1.5pt">
                <v:textbox>
                  <w:txbxContent>
                    <w:p w14:paraId="670D72CA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9F99EA8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20544" behindDoc="0" locked="0" layoutInCell="1" allowOverlap="1" wp14:anchorId="47B40D39" wp14:editId="616C2856">
                <wp:simplePos x="0" y="0"/>
                <wp:positionH relativeFrom="margin">
                  <wp:posOffset>371475</wp:posOffset>
                </wp:positionH>
                <wp:positionV relativeFrom="paragraph">
                  <wp:posOffset>6699885</wp:posOffset>
                </wp:positionV>
                <wp:extent cx="1982470" cy="1781175"/>
                <wp:effectExtent l="0" t="0" r="17780" b="28575"/>
                <wp:wrapNone/>
                <wp:docPr id="3578" name="Text Box 3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1641AC5C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07E0BB4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E93E0C4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40D39" id="Text Box 3578" o:spid="_x0000_s2054" type="#_x0000_t202" style="position:absolute;left:0;text-align:left;margin-left:29.25pt;margin-top:527.55pt;width:156.1pt;height:140.25pt;z-index:25342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" fillcolor="white [3201]" strokecolor="#f9c43e" strokeweight="1.5pt">
                <v:textbox>
                  <w:txbxContent>
                    <w:p w14:paraId="1641AC5C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07E0BB4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E93E0C4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21568" behindDoc="0" locked="0" layoutInCell="1" allowOverlap="1" wp14:anchorId="0D5442E9" wp14:editId="7497AC0C">
                <wp:simplePos x="0" y="0"/>
                <wp:positionH relativeFrom="margin">
                  <wp:posOffset>2477770</wp:posOffset>
                </wp:positionH>
                <wp:positionV relativeFrom="paragraph">
                  <wp:posOffset>6699885</wp:posOffset>
                </wp:positionV>
                <wp:extent cx="2018665" cy="1781175"/>
                <wp:effectExtent l="0" t="0" r="19685" b="28575"/>
                <wp:wrapNone/>
                <wp:docPr id="3579" name="Text Box 3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1C7E4ADC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40A9FFB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6A833A8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442E9" id="Text Box 3579" o:spid="_x0000_s2055" type="#_x0000_t202" style="position:absolute;left:0;text-align:left;margin-left:195.1pt;margin-top:527.55pt;width:158.95pt;height:140.25pt;z-index:25342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" fillcolor="white [3201]" strokecolor="#f9c43e" strokeweight="1.5pt">
                <v:textbox>
                  <w:txbxContent>
                    <w:p w14:paraId="1C7E4ADC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40A9FFB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6A833A8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22592" behindDoc="0" locked="0" layoutInCell="1" allowOverlap="1" wp14:anchorId="79B04C88" wp14:editId="7B74E720">
                <wp:simplePos x="0" y="0"/>
                <wp:positionH relativeFrom="margin">
                  <wp:posOffset>4614545</wp:posOffset>
                </wp:positionH>
                <wp:positionV relativeFrom="paragraph">
                  <wp:posOffset>6699885</wp:posOffset>
                </wp:positionV>
                <wp:extent cx="2018665" cy="1781175"/>
                <wp:effectExtent l="0" t="0" r="19685" b="28575"/>
                <wp:wrapNone/>
                <wp:docPr id="3580" name="Text Box 3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1DD960E1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7666C7C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F5C953B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04C88" id="Text Box 3580" o:spid="_x0000_s2056" type="#_x0000_t202" style="position:absolute;left:0;text-align:left;margin-left:363.35pt;margin-top:527.55pt;width:158.95pt;height:140.25pt;z-index:253422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" fillcolor="white [3201]" strokecolor="#f9c43e" strokeweight="1.5pt">
                <v:textbox>
                  <w:txbxContent>
                    <w:p w14:paraId="1DD960E1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7666C7C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F5C953B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w:drawing>
          <wp:anchor distT="0" distB="0" distL="114300" distR="114300" simplePos="0" relativeHeight="253423616" behindDoc="0" locked="0" layoutInCell="1" allowOverlap="1" wp14:anchorId="4ED3C237" wp14:editId="2CCEA11B">
            <wp:simplePos x="0" y="0"/>
            <wp:positionH relativeFrom="column">
              <wp:posOffset>5230495</wp:posOffset>
            </wp:positionH>
            <wp:positionV relativeFrom="paragraph">
              <wp:posOffset>5991225</wp:posOffset>
            </wp:positionV>
            <wp:extent cx="1292225" cy="498475"/>
            <wp:effectExtent l="0" t="0" r="3175" b="0"/>
            <wp:wrapNone/>
            <wp:docPr id="3581" name="Picture 3581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424640" behindDoc="0" locked="0" layoutInCell="1" allowOverlap="1" wp14:anchorId="0E075C95" wp14:editId="4B777674">
            <wp:simplePos x="0" y="0"/>
            <wp:positionH relativeFrom="column">
              <wp:posOffset>203200</wp:posOffset>
            </wp:positionH>
            <wp:positionV relativeFrom="paragraph">
              <wp:posOffset>-184150</wp:posOffset>
            </wp:positionV>
            <wp:extent cx="1223010" cy="1190625"/>
            <wp:effectExtent l="0" t="0" r="0" b="0"/>
            <wp:wrapNone/>
            <wp:docPr id="3582" name="Picture 3582" descr="C:\Users\thomas.becker\AppData\Local\Microsoft\Windows\INetCache\Content.Word\Sun---Rain-Cloud-Weather-Phenomena-Light-Water-Cycle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homas.becker\AppData\Local\Microsoft\Windows\INetCache\Content.Word\Sun---Rain-Cloud-Weather-Phenomena-Light-Water-Cycle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425664" behindDoc="0" locked="0" layoutInCell="1" allowOverlap="1" wp14:anchorId="41080E11" wp14:editId="6D10786A">
            <wp:simplePos x="0" y="0"/>
            <wp:positionH relativeFrom="column">
              <wp:posOffset>4985281</wp:posOffset>
            </wp:positionH>
            <wp:positionV relativeFrom="paragraph">
              <wp:posOffset>433070</wp:posOffset>
            </wp:positionV>
            <wp:extent cx="1514475" cy="520065"/>
            <wp:effectExtent l="0" t="0" r="0" b="0"/>
            <wp:wrapNone/>
            <wp:docPr id="3583" name="Picture 3583" descr="C:\Users\thomas.becker\AppData\Local\Microsoft\Windows\INetCache\Content.Word\School-Bus-Bus-Safety-in-the-UAE-PowerPoint-English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homas.becker\AppData\Local\Microsoft\Windows\INetCache\Content.Word\School-Bus-Bus-Safety-in-the-UAE-PowerPoint-English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42" w:tblpY="3311"/>
        <w:tblW w:w="0" w:type="auto"/>
        <w:tblBorders>
          <w:top w:val="single" w:sz="18" w:space="0" w:color="F9C43E"/>
          <w:left w:val="single" w:sz="18" w:space="0" w:color="F9C43E"/>
          <w:bottom w:val="single" w:sz="18" w:space="0" w:color="F9C43E"/>
          <w:right w:val="single" w:sz="18" w:space="0" w:color="F9C43E"/>
          <w:insideH w:val="single" w:sz="18" w:space="0" w:color="F9C43E"/>
          <w:insideV w:val="single" w:sz="18" w:space="0" w:color="F9C43E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42138F" w14:paraId="3F06290D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71B989A0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75E1BB6E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6FE051FC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0BB62776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66149788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42138F" w14:paraId="3591CB2B" w14:textId="77777777" w:rsidTr="00E61E77">
        <w:trPr>
          <w:trHeight w:val="1112"/>
        </w:trPr>
        <w:tc>
          <w:tcPr>
            <w:tcW w:w="1445" w:type="dxa"/>
          </w:tcPr>
          <w:p w14:paraId="6A61C018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31359E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86C85B9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652FAC0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86A6AD8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28FCB69B" w14:textId="77777777" w:rsidTr="00E61E77">
        <w:trPr>
          <w:trHeight w:val="1112"/>
        </w:trPr>
        <w:tc>
          <w:tcPr>
            <w:tcW w:w="1445" w:type="dxa"/>
          </w:tcPr>
          <w:p w14:paraId="352BFD4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3A0394C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4C314C3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B007C4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CAD21F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7B837289" w14:textId="77777777" w:rsidTr="00E61E77">
        <w:trPr>
          <w:trHeight w:val="1112"/>
        </w:trPr>
        <w:tc>
          <w:tcPr>
            <w:tcW w:w="1445" w:type="dxa"/>
          </w:tcPr>
          <w:p w14:paraId="01F622C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AA167FD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D1F2F1F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05FC3C8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4E68B8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27193C3B" w14:textId="77777777" w:rsidTr="00E61E77">
        <w:trPr>
          <w:trHeight w:val="1112"/>
        </w:trPr>
        <w:tc>
          <w:tcPr>
            <w:tcW w:w="1445" w:type="dxa"/>
          </w:tcPr>
          <w:p w14:paraId="7CCDF052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389720E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AE924BA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D32E2C3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43241F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33501FFF" w14:textId="77777777" w:rsidTr="00E61E77">
        <w:trPr>
          <w:trHeight w:val="1112"/>
        </w:trPr>
        <w:tc>
          <w:tcPr>
            <w:tcW w:w="1445" w:type="dxa"/>
          </w:tcPr>
          <w:p w14:paraId="0E287050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0696E7A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7C007C0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CF62AE4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AD83402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23E8495D" w14:textId="77777777" w:rsidR="00586A9C" w:rsidRDefault="0042138F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42138F">
        <w:rPr>
          <w:noProof/>
        </w:rPr>
        <w:drawing>
          <wp:anchor distT="0" distB="0" distL="114300" distR="114300" simplePos="0" relativeHeight="253415424" behindDoc="0" locked="0" layoutInCell="1" allowOverlap="1" wp14:anchorId="2BE87D56" wp14:editId="111D056A">
            <wp:simplePos x="0" y="0"/>
            <wp:positionH relativeFrom="column">
              <wp:posOffset>5081270</wp:posOffset>
            </wp:positionH>
            <wp:positionV relativeFrom="paragraph">
              <wp:posOffset>406400</wp:posOffset>
            </wp:positionV>
            <wp:extent cx="1514475" cy="520585"/>
            <wp:effectExtent l="0" t="0" r="0" b="0"/>
            <wp:wrapNone/>
            <wp:docPr id="3574" name="Picture 3574" descr="C:\Users\thomas.becker\AppData\Local\Microsoft\Windows\INetCache\Content.Word\School-Bus-Bus-Safety-in-the-UAE-PowerPoint-English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homas.becker\AppData\Local\Microsoft\Windows\INetCache\Content.Word\School-Bus-Bus-Safety-in-the-UAE-PowerPoint-English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52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414400" behindDoc="0" locked="0" layoutInCell="1" allowOverlap="1" wp14:anchorId="21657DB0" wp14:editId="4D939C08">
            <wp:simplePos x="0" y="0"/>
            <wp:positionH relativeFrom="column">
              <wp:posOffset>299720</wp:posOffset>
            </wp:positionH>
            <wp:positionV relativeFrom="paragraph">
              <wp:posOffset>-210820</wp:posOffset>
            </wp:positionV>
            <wp:extent cx="1223010" cy="1190625"/>
            <wp:effectExtent l="0" t="0" r="0" b="0"/>
            <wp:wrapNone/>
            <wp:docPr id="3573" name="Picture 3573" descr="C:\Users\thomas.becker\AppData\Local\Microsoft\Windows\INetCache\Content.Word\Sun---Rain-Cloud-Weather-Phenomena-Light-Water-Cycle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homas.becker\AppData\Local\Microsoft\Windows\INetCache\Content.Word\Sun---Rain-Cloud-Weather-Phenomena-Light-Water-Cycle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413376" behindDoc="0" locked="0" layoutInCell="1" allowOverlap="1" wp14:anchorId="32D5C99B" wp14:editId="4EA40BF6">
            <wp:simplePos x="0" y="0"/>
            <wp:positionH relativeFrom="column">
              <wp:posOffset>5327015</wp:posOffset>
            </wp:positionH>
            <wp:positionV relativeFrom="paragraph">
              <wp:posOffset>5964555</wp:posOffset>
            </wp:positionV>
            <wp:extent cx="1292225" cy="498475"/>
            <wp:effectExtent l="0" t="0" r="3175" b="0"/>
            <wp:wrapNone/>
            <wp:docPr id="3572" name="Picture 3572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12352" behindDoc="0" locked="0" layoutInCell="1" allowOverlap="1" wp14:anchorId="066BAF3E" wp14:editId="6C2E8CF3">
                <wp:simplePos x="0" y="0"/>
                <wp:positionH relativeFrom="margin">
                  <wp:posOffset>4711065</wp:posOffset>
                </wp:positionH>
                <wp:positionV relativeFrom="paragraph">
                  <wp:posOffset>6673215</wp:posOffset>
                </wp:positionV>
                <wp:extent cx="2018665" cy="1781175"/>
                <wp:effectExtent l="0" t="0" r="19685" b="28575"/>
                <wp:wrapNone/>
                <wp:docPr id="3571" name="Text Box 3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209FC5C8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C733F4E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C506F46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BAF3E" id="Text Box 3571" o:spid="_x0000_s2057" type="#_x0000_t202" style="position:absolute;left:0;text-align:left;margin-left:370.95pt;margin-top:525.45pt;width:158.95pt;height:140.25pt;z-index:25341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" fillcolor="white [3201]" strokecolor="#f9c43e" strokeweight="1.5pt">
                <v:textbox>
                  <w:txbxContent>
                    <w:p w14:paraId="209FC5C8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C733F4E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C506F46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11328" behindDoc="0" locked="0" layoutInCell="1" allowOverlap="1" wp14:anchorId="50E245A8" wp14:editId="13970FC8">
                <wp:simplePos x="0" y="0"/>
                <wp:positionH relativeFrom="margin">
                  <wp:posOffset>2574290</wp:posOffset>
                </wp:positionH>
                <wp:positionV relativeFrom="paragraph">
                  <wp:posOffset>6673215</wp:posOffset>
                </wp:positionV>
                <wp:extent cx="2018665" cy="1781175"/>
                <wp:effectExtent l="0" t="0" r="19685" b="28575"/>
                <wp:wrapNone/>
                <wp:docPr id="3570" name="Text Box 3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16DB1326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D7A4B27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7A219C6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245A8" id="Text Box 3570" o:spid="_x0000_s2058" type="#_x0000_t202" style="position:absolute;left:0;text-align:left;margin-left:202.7pt;margin-top:525.45pt;width:158.95pt;height:140.25pt;z-index:25341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" fillcolor="white [3201]" strokecolor="#f9c43e" strokeweight="1.5pt">
                <v:textbox>
                  <w:txbxContent>
                    <w:p w14:paraId="16DB1326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D7A4B27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7A219C6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10304" behindDoc="0" locked="0" layoutInCell="1" allowOverlap="1" wp14:anchorId="254525A7" wp14:editId="68C241C5">
                <wp:simplePos x="0" y="0"/>
                <wp:positionH relativeFrom="margin">
                  <wp:posOffset>467995</wp:posOffset>
                </wp:positionH>
                <wp:positionV relativeFrom="paragraph">
                  <wp:posOffset>6673215</wp:posOffset>
                </wp:positionV>
                <wp:extent cx="1982470" cy="1781175"/>
                <wp:effectExtent l="0" t="0" r="17780" b="28575"/>
                <wp:wrapNone/>
                <wp:docPr id="3569" name="Text Box 3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130B25D7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DB758FC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DDD9802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525A7" id="Text Box 3569" o:spid="_x0000_s2059" type="#_x0000_t202" style="position:absolute;left:0;text-align:left;margin-left:36.85pt;margin-top:525.45pt;width:156.1pt;height:140.25pt;z-index:25341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" fillcolor="white [3201]" strokecolor="#f9c43e" strokeweight="1.5pt">
                <v:textbox>
                  <w:txbxContent>
                    <w:p w14:paraId="130B25D7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DB758FC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DDD9802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09280" behindDoc="0" locked="0" layoutInCell="1" allowOverlap="1" wp14:anchorId="7F62150E" wp14:editId="70CEA8E7">
                <wp:simplePos x="0" y="0"/>
                <wp:positionH relativeFrom="column">
                  <wp:posOffset>5205730</wp:posOffset>
                </wp:positionH>
                <wp:positionV relativeFrom="paragraph">
                  <wp:posOffset>2101215</wp:posOffset>
                </wp:positionV>
                <wp:extent cx="1542415" cy="4429125"/>
                <wp:effectExtent l="0" t="0" r="19685" b="28575"/>
                <wp:wrapNone/>
                <wp:docPr id="3568" name="Text Box 3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279668DB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0415580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2150E" id="Text Box 3568" o:spid="_x0000_s2060" type="#_x0000_t202" style="position:absolute;left:0;text-align:left;margin-left:409.9pt;margin-top:165.45pt;width:121.45pt;height:348.75pt;z-index:2534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" fillcolor="white [3201]" strokecolor="#f9c43e" strokeweight="1.5pt">
                <v:textbox>
                  <w:txbxContent>
                    <w:p w14:paraId="279668DB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0415580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08256" behindDoc="0" locked="0" layoutInCell="1" allowOverlap="1" wp14:anchorId="433298A2" wp14:editId="07165C4A">
                <wp:simplePos x="0" y="0"/>
                <wp:positionH relativeFrom="column">
                  <wp:posOffset>455930</wp:posOffset>
                </wp:positionH>
                <wp:positionV relativeFrom="paragraph">
                  <wp:posOffset>1151255</wp:posOffset>
                </wp:positionV>
                <wp:extent cx="6292215" cy="842645"/>
                <wp:effectExtent l="0" t="0" r="13335" b="14605"/>
                <wp:wrapNone/>
                <wp:docPr id="3567" name="Text Box 3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62C56B95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298A2" id="Text Box 3567" o:spid="_x0000_s2061" type="#_x0000_t202" style="position:absolute;left:0;text-align:left;margin-left:35.9pt;margin-top:90.65pt;width:495.45pt;height:66.35pt;z-index:2534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" fillcolor="white [3201]" strokecolor="#f9c43e" strokeweight="1.5pt">
                <v:textbox>
                  <w:txbxContent>
                    <w:p w14:paraId="62C56B95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07232" behindDoc="0" locked="0" layoutInCell="1" allowOverlap="1" wp14:anchorId="7FDF49C3" wp14:editId="341DB799">
                <wp:simplePos x="0" y="0"/>
                <wp:positionH relativeFrom="column">
                  <wp:posOffset>455930</wp:posOffset>
                </wp:positionH>
                <wp:positionV relativeFrom="paragraph">
                  <wp:posOffset>-219075</wp:posOffset>
                </wp:positionV>
                <wp:extent cx="6292215" cy="1246505"/>
                <wp:effectExtent l="0" t="0" r="13335" b="10795"/>
                <wp:wrapNone/>
                <wp:docPr id="3566" name="Text Box 3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5647A27B" w14:textId="77777777" w:rsidR="004858EE" w:rsidRPr="00107F53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C43E"/>
                                <w:sz w:val="66"/>
                                <w:szCs w:val="66"/>
                              </w:rPr>
                            </w:pPr>
                            <w:r w:rsidRPr="00107F53">
                              <w:rPr>
                                <w:rFonts w:ascii="Roboto" w:hAnsi="Roboto"/>
                                <w:b/>
                                <w:color w:val="F9C43E"/>
                                <w:sz w:val="66"/>
                                <w:szCs w:val="66"/>
                              </w:rPr>
                              <w:t>August</w:t>
                            </w:r>
                          </w:p>
                          <w:p w14:paraId="15313E8C" w14:textId="77777777" w:rsidR="004858EE" w:rsidRPr="00852AFA" w:rsidRDefault="004858EE" w:rsidP="0042138F">
                            <w:pPr>
                              <w:jc w:val="left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                 </w:t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1D394FFC" w14:textId="77777777" w:rsidR="004858EE" w:rsidRPr="00CA5587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DF49C3" id="Text Box 3566" o:spid="_x0000_s2062" type="#_x0000_t202" style="position:absolute;left:0;text-align:left;margin-left:35.9pt;margin-top:-17.25pt;width:495.45pt;height:98.15pt;z-index:253407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" fillcolor="white [3201]" strokecolor="#f9c43e" strokeweight="1.5pt">
                <v:textbox>
                  <w:txbxContent>
                    <w:p w14:paraId="5647A27B" w14:textId="77777777" w:rsidR="004858EE" w:rsidRPr="00107F53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color w:val="F9C43E"/>
                          <w:sz w:val="66"/>
                          <w:szCs w:val="66"/>
                        </w:rPr>
                      </w:pPr>
                      <w:r w:rsidRPr="00107F53">
                        <w:rPr>
                          <w:rFonts w:ascii="Roboto" w:hAnsi="Roboto"/>
                          <w:b/>
                          <w:color w:val="F9C43E"/>
                          <w:sz w:val="66"/>
                          <w:szCs w:val="66"/>
                        </w:rPr>
                        <w:t>August</w:t>
                      </w:r>
                    </w:p>
                    <w:p w14:paraId="15313E8C" w14:textId="77777777" w:rsidR="004858EE" w:rsidRPr="00852AFA" w:rsidRDefault="004858EE" w:rsidP="0042138F">
                      <w:pPr>
                        <w:jc w:val="left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                 </w:t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1D394FFC" w14:textId="77777777" w:rsidR="004858EE" w:rsidRPr="00CA5587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42" w:tblpY="3311"/>
        <w:tblW w:w="0" w:type="auto"/>
        <w:tblBorders>
          <w:top w:val="single" w:sz="18" w:space="0" w:color="F9C43E"/>
          <w:left w:val="single" w:sz="18" w:space="0" w:color="F9C43E"/>
          <w:bottom w:val="single" w:sz="18" w:space="0" w:color="F9C43E"/>
          <w:right w:val="single" w:sz="18" w:space="0" w:color="F9C43E"/>
          <w:insideH w:val="single" w:sz="18" w:space="0" w:color="F9C43E"/>
          <w:insideV w:val="single" w:sz="18" w:space="0" w:color="F9C43E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42138F" w14:paraId="1FC6FA4F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21533274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0FC3526D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533DE19C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0804F87D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41BD8C95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42138F" w14:paraId="3E8A0B13" w14:textId="77777777" w:rsidTr="00E61E77">
        <w:trPr>
          <w:trHeight w:val="1112"/>
        </w:trPr>
        <w:tc>
          <w:tcPr>
            <w:tcW w:w="1445" w:type="dxa"/>
          </w:tcPr>
          <w:p w14:paraId="2F7D7BCC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C030571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AF4B311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886661F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708900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641F0951" w14:textId="77777777" w:rsidTr="00E61E77">
        <w:trPr>
          <w:trHeight w:val="1112"/>
        </w:trPr>
        <w:tc>
          <w:tcPr>
            <w:tcW w:w="1445" w:type="dxa"/>
          </w:tcPr>
          <w:p w14:paraId="50D7AA0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CA28503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1D5C652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125DF9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4FEF58E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5B697EC5" w14:textId="77777777" w:rsidTr="00E61E77">
        <w:trPr>
          <w:trHeight w:val="1112"/>
        </w:trPr>
        <w:tc>
          <w:tcPr>
            <w:tcW w:w="1445" w:type="dxa"/>
          </w:tcPr>
          <w:p w14:paraId="15B5531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8414F4D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C8C34C9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9D1C782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FDF7A74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7F4F80B2" w14:textId="77777777" w:rsidTr="00E61E77">
        <w:trPr>
          <w:trHeight w:val="1112"/>
        </w:trPr>
        <w:tc>
          <w:tcPr>
            <w:tcW w:w="1445" w:type="dxa"/>
          </w:tcPr>
          <w:p w14:paraId="7931221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CF65E24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286807E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CFC2D8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16B600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76C77077" w14:textId="77777777" w:rsidTr="00E61E77">
        <w:trPr>
          <w:trHeight w:val="1112"/>
        </w:trPr>
        <w:tc>
          <w:tcPr>
            <w:tcW w:w="1445" w:type="dxa"/>
          </w:tcPr>
          <w:p w14:paraId="2809278C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23EFB82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5434EF1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2384D8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5039DC0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5C327B64" w14:textId="77777777" w:rsidR="00586A9C" w:rsidRDefault="0042138F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96992" behindDoc="0" locked="0" layoutInCell="1" allowOverlap="1" wp14:anchorId="731948DD" wp14:editId="2C0D2FC9">
                <wp:simplePos x="0" y="0"/>
                <wp:positionH relativeFrom="column">
                  <wp:posOffset>415290</wp:posOffset>
                </wp:positionH>
                <wp:positionV relativeFrom="paragraph">
                  <wp:posOffset>-219075</wp:posOffset>
                </wp:positionV>
                <wp:extent cx="6292215" cy="1246505"/>
                <wp:effectExtent l="0" t="0" r="13335" b="10795"/>
                <wp:wrapNone/>
                <wp:docPr id="3557" name="Text Box 3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310AC40E" w14:textId="77777777" w:rsidR="004858EE" w:rsidRPr="00107F53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C43E"/>
                                <w:sz w:val="66"/>
                                <w:szCs w:val="66"/>
                              </w:rPr>
                            </w:pPr>
                            <w:r w:rsidRPr="00107F53">
                              <w:rPr>
                                <w:rFonts w:ascii="Roboto" w:hAnsi="Roboto"/>
                                <w:b/>
                                <w:color w:val="F9C43E"/>
                                <w:sz w:val="66"/>
                                <w:szCs w:val="66"/>
                              </w:rPr>
                              <w:t>August</w:t>
                            </w:r>
                          </w:p>
                          <w:p w14:paraId="05100C1B" w14:textId="77777777" w:rsidR="004858EE" w:rsidRPr="00852AFA" w:rsidRDefault="004858EE" w:rsidP="0042138F">
                            <w:pPr>
                              <w:jc w:val="left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                 </w:t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53AD1211" w14:textId="77777777" w:rsidR="004858EE" w:rsidRPr="00CA5587" w:rsidRDefault="004858EE" w:rsidP="0042138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1948DD" id="Text Box 3557" o:spid="_x0000_s2063" type="#_x0000_t202" style="position:absolute;left:0;text-align:left;margin-left:32.7pt;margin-top:-17.25pt;width:495.45pt;height:98.15pt;z-index:253396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" fillcolor="white [3201]" strokecolor="#f9c43e" strokeweight="1.5pt">
                <v:textbox>
                  <w:txbxContent>
                    <w:p w14:paraId="310AC40E" w14:textId="77777777" w:rsidR="004858EE" w:rsidRPr="00107F53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color w:val="F9C43E"/>
                          <w:sz w:val="66"/>
                          <w:szCs w:val="66"/>
                        </w:rPr>
                      </w:pPr>
                      <w:r w:rsidRPr="00107F53">
                        <w:rPr>
                          <w:rFonts w:ascii="Roboto" w:hAnsi="Roboto"/>
                          <w:b/>
                          <w:color w:val="F9C43E"/>
                          <w:sz w:val="66"/>
                          <w:szCs w:val="66"/>
                        </w:rPr>
                        <w:t>August</w:t>
                      </w:r>
                    </w:p>
                    <w:p w14:paraId="05100C1B" w14:textId="77777777" w:rsidR="004858EE" w:rsidRPr="00852AFA" w:rsidRDefault="004858EE" w:rsidP="0042138F">
                      <w:pPr>
                        <w:jc w:val="left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                 </w:t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53AD1211" w14:textId="77777777" w:rsidR="004858EE" w:rsidRPr="00CA5587" w:rsidRDefault="004858EE" w:rsidP="0042138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98016" behindDoc="0" locked="0" layoutInCell="1" allowOverlap="1" wp14:anchorId="10EF0245" wp14:editId="3C36D926">
                <wp:simplePos x="0" y="0"/>
                <wp:positionH relativeFrom="column">
                  <wp:posOffset>415290</wp:posOffset>
                </wp:positionH>
                <wp:positionV relativeFrom="paragraph">
                  <wp:posOffset>1151255</wp:posOffset>
                </wp:positionV>
                <wp:extent cx="6292215" cy="842645"/>
                <wp:effectExtent l="0" t="0" r="13335" b="14605"/>
                <wp:wrapNone/>
                <wp:docPr id="3558" name="Text Box 3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2285FDA4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F0245" id="Text Box 3558" o:spid="_x0000_s2064" type="#_x0000_t202" style="position:absolute;left:0;text-align:left;margin-left:32.7pt;margin-top:90.65pt;width:495.45pt;height:66.35pt;z-index:2533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" fillcolor="white [3201]" strokecolor="#f9c43e" strokeweight="1.5pt">
                <v:textbox>
                  <w:txbxContent>
                    <w:p w14:paraId="2285FDA4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399040" behindDoc="0" locked="0" layoutInCell="1" allowOverlap="1" wp14:anchorId="1F35569B" wp14:editId="5C483CF1">
                <wp:simplePos x="0" y="0"/>
                <wp:positionH relativeFrom="column">
                  <wp:posOffset>5165090</wp:posOffset>
                </wp:positionH>
                <wp:positionV relativeFrom="paragraph">
                  <wp:posOffset>2101215</wp:posOffset>
                </wp:positionV>
                <wp:extent cx="1542415" cy="4429125"/>
                <wp:effectExtent l="0" t="0" r="19685" b="28575"/>
                <wp:wrapNone/>
                <wp:docPr id="3559" name="Text Box 3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4CFA79E9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023AE18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5569B" id="Text Box 3559" o:spid="_x0000_s2065" type="#_x0000_t202" style="position:absolute;left:0;text-align:left;margin-left:406.7pt;margin-top:165.45pt;width:121.45pt;height:348.75pt;z-index:2533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" fillcolor="white [3201]" strokecolor="#f9c43e" strokeweight="1.5pt">
                <v:textbox>
                  <w:txbxContent>
                    <w:p w14:paraId="4CFA79E9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023AE18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00064" behindDoc="0" locked="0" layoutInCell="1" allowOverlap="1" wp14:anchorId="5A56D213" wp14:editId="4FC60BA7">
                <wp:simplePos x="0" y="0"/>
                <wp:positionH relativeFrom="margin">
                  <wp:posOffset>427355</wp:posOffset>
                </wp:positionH>
                <wp:positionV relativeFrom="paragraph">
                  <wp:posOffset>6673215</wp:posOffset>
                </wp:positionV>
                <wp:extent cx="1982470" cy="1781175"/>
                <wp:effectExtent l="0" t="0" r="17780" b="28575"/>
                <wp:wrapNone/>
                <wp:docPr id="3560" name="Text Box 3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6786DBDA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BAD1C34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B1FC0D7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6D213" id="Text Box 3560" o:spid="_x0000_s2066" type="#_x0000_t202" style="position:absolute;left:0;text-align:left;margin-left:33.65pt;margin-top:525.45pt;width:156.1pt;height:140.25pt;z-index:25340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" fillcolor="white [3201]" strokecolor="#f9c43e" strokeweight="1.5pt">
                <v:textbox>
                  <w:txbxContent>
                    <w:p w14:paraId="6786DBDA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BAD1C34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B1FC0D7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01088" behindDoc="0" locked="0" layoutInCell="1" allowOverlap="1" wp14:anchorId="7BB9DCF5" wp14:editId="245E944C">
                <wp:simplePos x="0" y="0"/>
                <wp:positionH relativeFrom="margin">
                  <wp:posOffset>2533650</wp:posOffset>
                </wp:positionH>
                <wp:positionV relativeFrom="paragraph">
                  <wp:posOffset>6673215</wp:posOffset>
                </wp:positionV>
                <wp:extent cx="2018665" cy="1781175"/>
                <wp:effectExtent l="0" t="0" r="19685" b="28575"/>
                <wp:wrapNone/>
                <wp:docPr id="3561" name="Text Box 3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0F1ECE08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BD2BC02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4E836DEB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9DCF5" id="Text Box 3561" o:spid="_x0000_s2067" type="#_x0000_t202" style="position:absolute;left:0;text-align:left;margin-left:199.5pt;margin-top:525.45pt;width:158.95pt;height:140.25pt;z-index:25340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" fillcolor="white [3201]" strokecolor="#f9c43e" strokeweight="1.5pt">
                <v:textbox>
                  <w:txbxContent>
                    <w:p w14:paraId="0F1ECE08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BD2BC02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4E836DEB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mc:AlternateContent>
          <mc:Choice Requires="wps">
            <w:drawing>
              <wp:anchor distT="0" distB="0" distL="114300" distR="114300" simplePos="0" relativeHeight="253402112" behindDoc="0" locked="0" layoutInCell="1" allowOverlap="1" wp14:anchorId="5B6BF3A9" wp14:editId="576F823E">
                <wp:simplePos x="0" y="0"/>
                <wp:positionH relativeFrom="margin">
                  <wp:posOffset>4670425</wp:posOffset>
                </wp:positionH>
                <wp:positionV relativeFrom="paragraph">
                  <wp:posOffset>6673215</wp:posOffset>
                </wp:positionV>
                <wp:extent cx="2018665" cy="1781175"/>
                <wp:effectExtent l="0" t="0" r="19685" b="28575"/>
                <wp:wrapNone/>
                <wp:docPr id="3562" name="Text Box 3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20BFE881" w14:textId="77777777" w:rsidR="004858EE" w:rsidRPr="001652A3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D4753DB" w14:textId="77777777" w:rsidR="004858EE" w:rsidRPr="001652A3" w:rsidRDefault="004858EE" w:rsidP="0042138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4690533" w14:textId="77777777" w:rsidR="004858EE" w:rsidRPr="005E09F1" w:rsidRDefault="004858EE" w:rsidP="0042138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BF3A9" id="Text Box 3562" o:spid="_x0000_s2068" type="#_x0000_t202" style="position:absolute;left:0;text-align:left;margin-left:367.75pt;margin-top:525.45pt;width:158.95pt;height:140.25pt;z-index:25340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" fillcolor="white [3201]" strokecolor="#f9c43e" strokeweight="1.5pt">
                <v:textbox>
                  <w:txbxContent>
                    <w:p w14:paraId="20BFE881" w14:textId="77777777" w:rsidR="004858EE" w:rsidRPr="001652A3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D4753DB" w14:textId="77777777" w:rsidR="004858EE" w:rsidRPr="001652A3" w:rsidRDefault="004858EE" w:rsidP="0042138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4690533" w14:textId="77777777" w:rsidR="004858EE" w:rsidRPr="005E09F1" w:rsidRDefault="004858EE" w:rsidP="0042138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138F">
        <w:rPr>
          <w:noProof/>
        </w:rPr>
        <w:drawing>
          <wp:anchor distT="0" distB="0" distL="114300" distR="114300" simplePos="0" relativeHeight="253403136" behindDoc="0" locked="0" layoutInCell="1" allowOverlap="1" wp14:anchorId="6BE47B48" wp14:editId="375A758A">
            <wp:simplePos x="0" y="0"/>
            <wp:positionH relativeFrom="column">
              <wp:posOffset>5286375</wp:posOffset>
            </wp:positionH>
            <wp:positionV relativeFrom="paragraph">
              <wp:posOffset>5964555</wp:posOffset>
            </wp:positionV>
            <wp:extent cx="1292225" cy="498475"/>
            <wp:effectExtent l="0" t="0" r="3175" b="0"/>
            <wp:wrapNone/>
            <wp:docPr id="3563" name="Picture 3563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404160" behindDoc="0" locked="0" layoutInCell="1" allowOverlap="1" wp14:anchorId="245BF6B1" wp14:editId="7713A9AE">
            <wp:simplePos x="0" y="0"/>
            <wp:positionH relativeFrom="column">
              <wp:posOffset>259080</wp:posOffset>
            </wp:positionH>
            <wp:positionV relativeFrom="paragraph">
              <wp:posOffset>-210820</wp:posOffset>
            </wp:positionV>
            <wp:extent cx="1223010" cy="1190625"/>
            <wp:effectExtent l="0" t="0" r="0" b="0"/>
            <wp:wrapNone/>
            <wp:docPr id="3564" name="Picture 3564" descr="C:\Users\thomas.becker\AppData\Local\Microsoft\Windows\INetCache\Content.Word\Sun---Rain-Cloud-Weather-Phenomena-Light-Water-Cycle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homas.becker\AppData\Local\Microsoft\Windows\INetCache\Content.Word\Sun---Rain-Cloud-Weather-Phenomena-Light-Water-Cycle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38F">
        <w:rPr>
          <w:noProof/>
        </w:rPr>
        <w:drawing>
          <wp:anchor distT="0" distB="0" distL="114300" distR="114300" simplePos="0" relativeHeight="253405184" behindDoc="0" locked="0" layoutInCell="1" allowOverlap="1" wp14:anchorId="4861800E" wp14:editId="5F7A7F10">
            <wp:simplePos x="0" y="0"/>
            <wp:positionH relativeFrom="column">
              <wp:posOffset>5040858</wp:posOffset>
            </wp:positionH>
            <wp:positionV relativeFrom="paragraph">
              <wp:posOffset>406475</wp:posOffset>
            </wp:positionV>
            <wp:extent cx="1514475" cy="520585"/>
            <wp:effectExtent l="0" t="0" r="0" b="0"/>
            <wp:wrapNone/>
            <wp:docPr id="3565" name="Picture 3565" descr="C:\Users\thomas.becker\AppData\Local\Microsoft\Windows\INetCache\Content.Word\School-Bus-Bus-Safety-in-the-UAE-PowerPoint-English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homas.becker\AppData\Local\Microsoft\Windows\INetCache\Content.Word\School-Bus-Bus-Safety-in-the-UAE-PowerPoint-English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52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42" w:tblpY="3311"/>
        <w:tblW w:w="0" w:type="auto"/>
        <w:tblBorders>
          <w:top w:val="single" w:sz="18" w:space="0" w:color="F9C43E"/>
          <w:left w:val="single" w:sz="18" w:space="0" w:color="F9C43E"/>
          <w:bottom w:val="single" w:sz="18" w:space="0" w:color="F9C43E"/>
          <w:right w:val="single" w:sz="18" w:space="0" w:color="F9C43E"/>
          <w:insideH w:val="single" w:sz="18" w:space="0" w:color="F9C43E"/>
          <w:insideV w:val="single" w:sz="18" w:space="0" w:color="F9C43E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42138F" w14:paraId="5B66AE09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17B49667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05FAB68D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7E39FD7C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11BE7C14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53AAD2D2" w14:textId="77777777" w:rsidR="0042138F" w:rsidRDefault="0042138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42138F" w14:paraId="377DE646" w14:textId="77777777" w:rsidTr="00E61E77">
        <w:trPr>
          <w:trHeight w:val="1112"/>
        </w:trPr>
        <w:tc>
          <w:tcPr>
            <w:tcW w:w="1445" w:type="dxa"/>
          </w:tcPr>
          <w:p w14:paraId="0D2F70C1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0055BA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899F0B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4B41DE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CEC1210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14136777" w14:textId="77777777" w:rsidTr="00E61E77">
        <w:trPr>
          <w:trHeight w:val="1112"/>
        </w:trPr>
        <w:tc>
          <w:tcPr>
            <w:tcW w:w="1445" w:type="dxa"/>
          </w:tcPr>
          <w:p w14:paraId="73F7EC02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9260E1A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3F7BB3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1D5D033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2A0F63E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262445C5" w14:textId="77777777" w:rsidTr="00E61E77">
        <w:trPr>
          <w:trHeight w:val="1112"/>
        </w:trPr>
        <w:tc>
          <w:tcPr>
            <w:tcW w:w="1445" w:type="dxa"/>
          </w:tcPr>
          <w:p w14:paraId="477509E3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0091225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709F6A0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447223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7F8FD8F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7350C404" w14:textId="77777777" w:rsidTr="00E61E77">
        <w:trPr>
          <w:trHeight w:val="1112"/>
        </w:trPr>
        <w:tc>
          <w:tcPr>
            <w:tcW w:w="1445" w:type="dxa"/>
          </w:tcPr>
          <w:p w14:paraId="589562E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600AEB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33C2237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4F94936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A7A5D0E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42138F" w14:paraId="02D60204" w14:textId="77777777" w:rsidTr="00E61E77">
        <w:trPr>
          <w:trHeight w:val="1112"/>
        </w:trPr>
        <w:tc>
          <w:tcPr>
            <w:tcW w:w="1445" w:type="dxa"/>
          </w:tcPr>
          <w:p w14:paraId="7C7CB6CD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77DBF4C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E20A4F3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564A5B1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1353F9B" w14:textId="77777777" w:rsidR="0042138F" w:rsidRPr="001652A3" w:rsidRDefault="0042138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67180BB9" w14:textId="77777777" w:rsidR="002E13DC" w:rsidRDefault="00992A80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887040" behindDoc="0" locked="0" layoutInCell="1" allowOverlap="1" wp14:anchorId="79696AD1" wp14:editId="5C33C43E">
            <wp:simplePos x="0" y="0"/>
            <wp:positionH relativeFrom="column">
              <wp:posOffset>4993005</wp:posOffset>
            </wp:positionH>
            <wp:positionV relativeFrom="paragraph">
              <wp:posOffset>423025</wp:posOffset>
            </wp:positionV>
            <wp:extent cx="1514475" cy="520585"/>
            <wp:effectExtent l="0" t="0" r="0" b="0"/>
            <wp:wrapNone/>
            <wp:docPr id="3217" name="Picture 3217" descr="C:\Users\thomas.becker\AppData\Local\Microsoft\Windows\INetCache\Content.Word\School-Bus-Bus-Safety-in-the-UAE-PowerPoint-English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homas.becker\AppData\Local\Microsoft\Windows\INetCache\Content.Word\School-Bus-Bus-Safety-in-the-UAE-PowerPoint-English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766" cy="52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6016" behindDoc="0" locked="0" layoutInCell="1" allowOverlap="1" wp14:anchorId="48FC6327" wp14:editId="1574A6D6">
            <wp:simplePos x="0" y="0"/>
            <wp:positionH relativeFrom="column">
              <wp:posOffset>211455</wp:posOffset>
            </wp:positionH>
            <wp:positionV relativeFrom="paragraph">
              <wp:posOffset>-194310</wp:posOffset>
            </wp:positionV>
            <wp:extent cx="1223118" cy="1190625"/>
            <wp:effectExtent l="0" t="0" r="0" b="0"/>
            <wp:wrapNone/>
            <wp:docPr id="3216" name="Picture 3216" descr="C:\Users\thomas.becker\AppData\Local\Microsoft\Windows\INetCache\Content.Word\Sun---Rain-Cloud-Weather-Phenomena-Light-Water-Cycle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homas.becker\AppData\Local\Microsoft\Windows\INetCache\Content.Word\Sun---Rain-Cloud-Weather-Phenomena-Light-Water-Cycle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118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1CE">
        <w:rPr>
          <w:noProof/>
        </w:rPr>
        <w:drawing>
          <wp:anchor distT="0" distB="0" distL="114300" distR="114300" simplePos="0" relativeHeight="252853248" behindDoc="0" locked="0" layoutInCell="1" allowOverlap="1" wp14:anchorId="37312726" wp14:editId="73B7BA9D">
            <wp:simplePos x="0" y="0"/>
            <wp:positionH relativeFrom="column">
              <wp:posOffset>5238750</wp:posOffset>
            </wp:positionH>
            <wp:positionV relativeFrom="paragraph">
              <wp:posOffset>5981065</wp:posOffset>
            </wp:positionV>
            <wp:extent cx="1292772" cy="498522"/>
            <wp:effectExtent l="0" t="0" r="3175" b="0"/>
            <wp:wrapNone/>
            <wp:docPr id="3191" name="Picture 3191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76448" behindDoc="0" locked="0" layoutInCell="1" allowOverlap="1" wp14:anchorId="6A7F02C2" wp14:editId="2599B1B5">
                <wp:simplePos x="0" y="0"/>
                <wp:positionH relativeFrom="column">
                  <wp:posOffset>367665</wp:posOffset>
                </wp:positionH>
                <wp:positionV relativeFrom="paragraph">
                  <wp:posOffset>-202565</wp:posOffset>
                </wp:positionV>
                <wp:extent cx="6292215" cy="1246505"/>
                <wp:effectExtent l="0" t="0" r="13335" b="10795"/>
                <wp:wrapNone/>
                <wp:docPr id="3150" name="Text Box 3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66105EB3" w14:textId="77777777" w:rsidR="004858EE" w:rsidRPr="00107F53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9C43E"/>
                                <w:sz w:val="66"/>
                                <w:szCs w:val="66"/>
                              </w:rPr>
                            </w:pPr>
                            <w:r w:rsidRPr="00107F53">
                              <w:rPr>
                                <w:rFonts w:ascii="Roboto" w:hAnsi="Roboto"/>
                                <w:b/>
                                <w:color w:val="F9C43E"/>
                                <w:sz w:val="66"/>
                                <w:szCs w:val="66"/>
                              </w:rPr>
                              <w:t>August</w:t>
                            </w:r>
                          </w:p>
                          <w:p w14:paraId="1D0DDAF6" w14:textId="77777777" w:rsidR="004858EE" w:rsidRPr="00852AFA" w:rsidRDefault="004858EE" w:rsidP="00992A80">
                            <w:pPr>
                              <w:jc w:val="left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                 </w:t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3795D25B" w14:textId="77777777" w:rsidR="004858EE" w:rsidRPr="00CA5587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7F02C2" id="Text Box 3150" o:spid="_x0000_s2069" type="#_x0000_t202" style="position:absolute;left:0;text-align:left;margin-left:28.95pt;margin-top:-15.95pt;width:495.45pt;height:98.15pt;z-index:252776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" fillcolor="white [3201]" strokecolor="#f9c43e" strokeweight="1.5pt">
                <v:textbox>
                  <w:txbxContent>
                    <w:p w14:paraId="66105EB3" w14:textId="77777777" w:rsidR="004858EE" w:rsidRPr="00107F53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color w:val="F9C43E"/>
                          <w:sz w:val="66"/>
                          <w:szCs w:val="66"/>
                        </w:rPr>
                      </w:pPr>
                      <w:r w:rsidRPr="00107F53">
                        <w:rPr>
                          <w:rFonts w:ascii="Roboto" w:hAnsi="Roboto"/>
                          <w:b/>
                          <w:color w:val="F9C43E"/>
                          <w:sz w:val="66"/>
                          <w:szCs w:val="66"/>
                        </w:rPr>
                        <w:t>August</w:t>
                      </w:r>
                    </w:p>
                    <w:p w14:paraId="1D0DDAF6" w14:textId="77777777" w:rsidR="004858EE" w:rsidRPr="00852AFA" w:rsidRDefault="004858EE" w:rsidP="00992A80">
                      <w:pPr>
                        <w:jc w:val="left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                 </w:t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3795D25B" w14:textId="77777777" w:rsidR="004858EE" w:rsidRPr="00CA5587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77472" behindDoc="0" locked="0" layoutInCell="1" allowOverlap="1" wp14:anchorId="14432F71" wp14:editId="707FCEDA">
                <wp:simplePos x="0" y="0"/>
                <wp:positionH relativeFrom="column">
                  <wp:posOffset>367665</wp:posOffset>
                </wp:positionH>
                <wp:positionV relativeFrom="paragraph">
                  <wp:posOffset>1167765</wp:posOffset>
                </wp:positionV>
                <wp:extent cx="6292215" cy="842645"/>
                <wp:effectExtent l="0" t="0" r="13335" b="14605"/>
                <wp:wrapNone/>
                <wp:docPr id="3151" name="Text Box 3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4D5B9FD6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32F71" id="Text Box 3151" o:spid="_x0000_s2070" type="#_x0000_t202" style="position:absolute;left:0;text-align:left;margin-left:28.95pt;margin-top:91.95pt;width:495.45pt;height:66.35pt;z-index:25277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" fillcolor="white [3201]" strokecolor="#f9c43e" strokeweight="1.5pt">
                <v:textbox>
                  <w:txbxContent>
                    <w:p w14:paraId="4D5B9FD6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78496" behindDoc="0" locked="0" layoutInCell="1" allowOverlap="1" wp14:anchorId="722F6200" wp14:editId="1ECF8DEB">
                <wp:simplePos x="0" y="0"/>
                <wp:positionH relativeFrom="column">
                  <wp:posOffset>5117465</wp:posOffset>
                </wp:positionH>
                <wp:positionV relativeFrom="paragraph">
                  <wp:posOffset>2117725</wp:posOffset>
                </wp:positionV>
                <wp:extent cx="1542415" cy="4429125"/>
                <wp:effectExtent l="0" t="0" r="19685" b="28575"/>
                <wp:wrapNone/>
                <wp:docPr id="3152" name="Text Box 3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260B6E6D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F98109C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F6200" id="Text Box 3152" o:spid="_x0000_s2071" type="#_x0000_t202" style="position:absolute;left:0;text-align:left;margin-left:402.95pt;margin-top:166.75pt;width:121.45pt;height:348.75pt;z-index:25277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" fillcolor="white [3201]" strokecolor="#f9c43e" strokeweight="1.5pt">
                <v:textbox>
                  <w:txbxContent>
                    <w:p w14:paraId="260B6E6D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F98109C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79520" behindDoc="0" locked="0" layoutInCell="1" allowOverlap="1" wp14:anchorId="1B8423D9" wp14:editId="37600D81">
                <wp:simplePos x="0" y="0"/>
                <wp:positionH relativeFrom="margin">
                  <wp:posOffset>379730</wp:posOffset>
                </wp:positionH>
                <wp:positionV relativeFrom="paragraph">
                  <wp:posOffset>6689725</wp:posOffset>
                </wp:positionV>
                <wp:extent cx="1982470" cy="1781175"/>
                <wp:effectExtent l="0" t="0" r="17780" b="28575"/>
                <wp:wrapNone/>
                <wp:docPr id="3153" name="Text Box 3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5606A435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7D65E6B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5F10E8E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423D9" id="Text Box 3153" o:spid="_x0000_s2072" type="#_x0000_t202" style="position:absolute;left:0;text-align:left;margin-left:29.9pt;margin-top:526.75pt;width:156.1pt;height:140.25pt;z-index:25277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" fillcolor="white [3201]" strokecolor="#f9c43e" strokeweight="1.5pt">
                <v:textbox>
                  <w:txbxContent>
                    <w:p w14:paraId="5606A435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7D65E6B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5F10E8E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7AF2E740" wp14:editId="539E76D6">
                <wp:simplePos x="0" y="0"/>
                <wp:positionH relativeFrom="margin">
                  <wp:posOffset>2486025</wp:posOffset>
                </wp:positionH>
                <wp:positionV relativeFrom="paragraph">
                  <wp:posOffset>6689725</wp:posOffset>
                </wp:positionV>
                <wp:extent cx="2018665" cy="1781175"/>
                <wp:effectExtent l="0" t="0" r="19685" b="28575"/>
                <wp:wrapNone/>
                <wp:docPr id="3154" name="Text Box 3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6AC1053E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9F306F9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4B5F4411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2E740" id="Text Box 3154" o:spid="_x0000_s2073" type="#_x0000_t202" style="position:absolute;left:0;text-align:left;margin-left:195.75pt;margin-top:526.75pt;width:158.95pt;height:140.25pt;z-index:25278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" fillcolor="white [3201]" strokecolor="#f9c43e" strokeweight="1.5pt">
                <v:textbox>
                  <w:txbxContent>
                    <w:p w14:paraId="6AC1053E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9F306F9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4B5F4411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81568" behindDoc="0" locked="0" layoutInCell="1" allowOverlap="1" wp14:anchorId="0141E1DD" wp14:editId="578280E6">
                <wp:simplePos x="0" y="0"/>
                <wp:positionH relativeFrom="margin">
                  <wp:posOffset>4623270</wp:posOffset>
                </wp:positionH>
                <wp:positionV relativeFrom="paragraph">
                  <wp:posOffset>6689775</wp:posOffset>
                </wp:positionV>
                <wp:extent cx="2018665" cy="1781175"/>
                <wp:effectExtent l="0" t="0" r="19685" b="28575"/>
                <wp:wrapNone/>
                <wp:docPr id="3155" name="Text Box 3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9C43E"/>
                          </a:solidFill>
                        </a:ln>
                      </wps:spPr>
                      <wps:txbx>
                        <w:txbxContent>
                          <w:p w14:paraId="76514E10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82CBE57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78ED344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1E1DD" id="Text Box 3155" o:spid="_x0000_s2074" type="#_x0000_t202" style="position:absolute;left:0;text-align:left;margin-left:364.05pt;margin-top:526.75pt;width:158.95pt;height:140.25pt;z-index:25278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" fillcolor="white [3201]" strokecolor="#f9c43e" strokeweight="1.5pt">
                <v:textbox>
                  <w:txbxContent>
                    <w:p w14:paraId="76514E10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82CBE57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78ED344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22" w:tblpY="3309"/>
        <w:tblW w:w="0" w:type="auto"/>
        <w:tblBorders>
          <w:top w:val="single" w:sz="18" w:space="0" w:color="009640"/>
          <w:left w:val="single" w:sz="18" w:space="0" w:color="009640"/>
          <w:bottom w:val="single" w:sz="18" w:space="0" w:color="009640"/>
          <w:right w:val="single" w:sz="18" w:space="0" w:color="009640"/>
          <w:insideH w:val="single" w:sz="18" w:space="0" w:color="009640"/>
          <w:insideV w:val="single" w:sz="18" w:space="0" w:color="00964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A0F2F" w14:paraId="3C8565A8" w14:textId="77777777" w:rsidTr="00107F53">
        <w:trPr>
          <w:trHeight w:val="1112"/>
        </w:trPr>
        <w:tc>
          <w:tcPr>
            <w:tcW w:w="1445" w:type="dxa"/>
            <w:vAlign w:val="center"/>
          </w:tcPr>
          <w:p w14:paraId="2086A1DC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67FC43BF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53BFD386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01228D0E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258A0F9B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A0F2F" w14:paraId="031689A2" w14:textId="77777777" w:rsidTr="00107F53">
        <w:trPr>
          <w:trHeight w:val="1112"/>
        </w:trPr>
        <w:tc>
          <w:tcPr>
            <w:tcW w:w="1445" w:type="dxa"/>
          </w:tcPr>
          <w:p w14:paraId="6499B3C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7930EC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FAA72DB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9052CED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699531E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25375458" w14:textId="77777777" w:rsidTr="00107F53">
        <w:trPr>
          <w:trHeight w:val="1112"/>
        </w:trPr>
        <w:tc>
          <w:tcPr>
            <w:tcW w:w="1445" w:type="dxa"/>
          </w:tcPr>
          <w:p w14:paraId="12AAB64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A1EFAD7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189D40F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F992801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1A07F1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4EAB140E" w14:textId="77777777" w:rsidTr="00107F53">
        <w:trPr>
          <w:trHeight w:val="1112"/>
        </w:trPr>
        <w:tc>
          <w:tcPr>
            <w:tcW w:w="1445" w:type="dxa"/>
          </w:tcPr>
          <w:p w14:paraId="56AB6B0A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9364BE2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309CA2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99C5A9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E4B027B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2D8F0E62" w14:textId="77777777" w:rsidTr="00107F53">
        <w:trPr>
          <w:trHeight w:val="1112"/>
        </w:trPr>
        <w:tc>
          <w:tcPr>
            <w:tcW w:w="1445" w:type="dxa"/>
          </w:tcPr>
          <w:p w14:paraId="142D422B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750205F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7F6B18E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E0674A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8B5B28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7A45B031" w14:textId="77777777" w:rsidTr="00107F53">
        <w:trPr>
          <w:trHeight w:val="1112"/>
        </w:trPr>
        <w:tc>
          <w:tcPr>
            <w:tcW w:w="1445" w:type="dxa"/>
          </w:tcPr>
          <w:p w14:paraId="64278C8F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C48245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6A5ED2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687ADB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E1FEFF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5E85435B" w14:textId="77777777" w:rsidR="00586A9C" w:rsidRDefault="0052349F" w:rsidP="005253FE">
      <w:pPr>
        <w:pStyle w:val="Aim-Twinkl"/>
        <w:sectPr w:rsidR="00586A9C" w:rsidSect="00A34046">
          <w:headerReference w:type="default" r:id="rId111"/>
          <w:footerReference w:type="default" r:id="rId112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27712" behindDoc="0" locked="0" layoutInCell="1" allowOverlap="1" wp14:anchorId="4497D870" wp14:editId="105720AD">
                <wp:simplePos x="0" y="0"/>
                <wp:positionH relativeFrom="column">
                  <wp:posOffset>381635</wp:posOffset>
                </wp:positionH>
                <wp:positionV relativeFrom="paragraph">
                  <wp:posOffset>-233045</wp:posOffset>
                </wp:positionV>
                <wp:extent cx="6292215" cy="1246505"/>
                <wp:effectExtent l="0" t="0" r="13335" b="10795"/>
                <wp:wrapNone/>
                <wp:docPr id="3584" name="Text Box 3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7C0691BE" w14:textId="77777777" w:rsidR="004858EE" w:rsidRPr="00107F53" w:rsidRDefault="004858EE" w:rsidP="005234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009640"/>
                                <w:sz w:val="66"/>
                                <w:szCs w:val="66"/>
                              </w:rPr>
                            </w:pPr>
                            <w:r w:rsidRPr="00107F53">
                              <w:rPr>
                                <w:rFonts w:ascii="Roboto" w:hAnsi="Roboto"/>
                                <w:b/>
                                <w:color w:val="009640"/>
                                <w:sz w:val="66"/>
                                <w:szCs w:val="66"/>
                              </w:rPr>
                              <w:t>September</w:t>
                            </w:r>
                          </w:p>
                          <w:p w14:paraId="23121ECF" w14:textId="77777777" w:rsidR="004858EE" w:rsidRPr="00852AFA" w:rsidRDefault="004858EE" w:rsidP="0052349F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0934BD8D" w14:textId="77777777" w:rsidR="004858EE" w:rsidRPr="00CA5587" w:rsidRDefault="004858EE" w:rsidP="005234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97D870" id="Text Box 3584" o:spid="_x0000_s2075" type="#_x0000_t202" style="position:absolute;left:0;text-align:left;margin-left:30.05pt;margin-top:-18.35pt;width:495.45pt;height:98.15pt;z-index:253427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" fillcolor="white [3201]" strokecolor="#009640" strokeweight="1.5pt">
                <v:textbox>
                  <w:txbxContent>
                    <w:p w14:paraId="7C0691BE" w14:textId="77777777" w:rsidR="004858EE" w:rsidRPr="00107F53" w:rsidRDefault="004858EE" w:rsidP="0052349F">
                      <w:pPr>
                        <w:jc w:val="center"/>
                        <w:rPr>
                          <w:rFonts w:ascii="Roboto" w:hAnsi="Roboto"/>
                          <w:b/>
                          <w:color w:val="009640"/>
                          <w:sz w:val="66"/>
                          <w:szCs w:val="66"/>
                        </w:rPr>
                      </w:pPr>
                      <w:r w:rsidRPr="00107F53">
                        <w:rPr>
                          <w:rFonts w:ascii="Roboto" w:hAnsi="Roboto"/>
                          <w:b/>
                          <w:color w:val="009640"/>
                          <w:sz w:val="66"/>
                          <w:szCs w:val="66"/>
                        </w:rPr>
                        <w:t>September</w:t>
                      </w:r>
                    </w:p>
                    <w:p w14:paraId="23121ECF" w14:textId="77777777" w:rsidR="004858EE" w:rsidRPr="00852AFA" w:rsidRDefault="004858EE" w:rsidP="0052349F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0934BD8D" w14:textId="77777777" w:rsidR="004858EE" w:rsidRPr="00CA5587" w:rsidRDefault="004858EE" w:rsidP="0052349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28736" behindDoc="0" locked="0" layoutInCell="1" allowOverlap="1" wp14:anchorId="798D341B" wp14:editId="3914F6E8">
                <wp:simplePos x="0" y="0"/>
                <wp:positionH relativeFrom="column">
                  <wp:posOffset>381635</wp:posOffset>
                </wp:positionH>
                <wp:positionV relativeFrom="paragraph">
                  <wp:posOffset>1137285</wp:posOffset>
                </wp:positionV>
                <wp:extent cx="6292215" cy="842645"/>
                <wp:effectExtent l="0" t="0" r="13335" b="14605"/>
                <wp:wrapNone/>
                <wp:docPr id="3585" name="Text Box 3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26B046A9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D341B" id="Text Box 3585" o:spid="_x0000_s2076" type="#_x0000_t202" style="position:absolute;left:0;text-align:left;margin-left:30.05pt;margin-top:89.55pt;width:495.45pt;height:66.35pt;z-index:2534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" fillcolor="white [3201]" strokecolor="#009640" strokeweight="1.5pt">
                <v:textbox>
                  <w:txbxContent>
                    <w:p w14:paraId="26B046A9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29760" behindDoc="0" locked="0" layoutInCell="1" allowOverlap="1" wp14:anchorId="7450E8F0" wp14:editId="5F05240A">
                <wp:simplePos x="0" y="0"/>
                <wp:positionH relativeFrom="column">
                  <wp:posOffset>5131435</wp:posOffset>
                </wp:positionH>
                <wp:positionV relativeFrom="paragraph">
                  <wp:posOffset>2087245</wp:posOffset>
                </wp:positionV>
                <wp:extent cx="1542415" cy="4429125"/>
                <wp:effectExtent l="0" t="0" r="19685" b="28575"/>
                <wp:wrapNone/>
                <wp:docPr id="3586" name="Text Box 3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5F1C10F6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2C3949E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0E8F0" id="Text Box 3586" o:spid="_x0000_s2077" type="#_x0000_t202" style="position:absolute;left:0;text-align:left;margin-left:404.05pt;margin-top:164.35pt;width:121.45pt;height:348.75pt;z-index:2534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" fillcolor="white [3201]" strokecolor="#009640" strokeweight="1.5pt">
                <v:textbox>
                  <w:txbxContent>
                    <w:p w14:paraId="5F1C10F6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2C3949E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30784" behindDoc="0" locked="0" layoutInCell="1" allowOverlap="1" wp14:anchorId="6344805A" wp14:editId="55FCEC0A">
                <wp:simplePos x="0" y="0"/>
                <wp:positionH relativeFrom="margin">
                  <wp:posOffset>393700</wp:posOffset>
                </wp:positionH>
                <wp:positionV relativeFrom="paragraph">
                  <wp:posOffset>6659245</wp:posOffset>
                </wp:positionV>
                <wp:extent cx="1982470" cy="1781175"/>
                <wp:effectExtent l="0" t="0" r="17780" b="28575"/>
                <wp:wrapNone/>
                <wp:docPr id="3587" name="Text Box 35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30F2E0EB" w14:textId="77777777" w:rsidR="004858EE" w:rsidRPr="001652A3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0AB5BEE" w14:textId="77777777" w:rsidR="004858EE" w:rsidRPr="001652A3" w:rsidRDefault="004858EE" w:rsidP="005234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8F29B04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4805A" id="Text Box 3587" o:spid="_x0000_s2078" type="#_x0000_t202" style="position:absolute;left:0;text-align:left;margin-left:31pt;margin-top:524.35pt;width:156.1pt;height:140.25pt;z-index:25343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" fillcolor="white [3201]" strokecolor="#009640" strokeweight="1.5pt">
                <v:textbox>
                  <w:txbxContent>
                    <w:p w14:paraId="30F2E0EB" w14:textId="77777777" w:rsidR="004858EE" w:rsidRPr="001652A3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0AB5BEE" w14:textId="77777777" w:rsidR="004858EE" w:rsidRPr="001652A3" w:rsidRDefault="004858EE" w:rsidP="005234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8F29B04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31808" behindDoc="0" locked="0" layoutInCell="1" allowOverlap="1" wp14:anchorId="62F81253" wp14:editId="61E3DA0F">
                <wp:simplePos x="0" y="0"/>
                <wp:positionH relativeFrom="margin">
                  <wp:posOffset>2499995</wp:posOffset>
                </wp:positionH>
                <wp:positionV relativeFrom="paragraph">
                  <wp:posOffset>6659245</wp:posOffset>
                </wp:positionV>
                <wp:extent cx="2018665" cy="1781175"/>
                <wp:effectExtent l="0" t="0" r="19685" b="28575"/>
                <wp:wrapNone/>
                <wp:docPr id="3588" name="Text Box 3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28D767E3" w14:textId="77777777" w:rsidR="004858EE" w:rsidRPr="001652A3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AB93CA4" w14:textId="77777777" w:rsidR="004858EE" w:rsidRPr="001652A3" w:rsidRDefault="004858EE" w:rsidP="005234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F583CDD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81253" id="Text Box 3588" o:spid="_x0000_s2079" type="#_x0000_t202" style="position:absolute;left:0;text-align:left;margin-left:196.85pt;margin-top:524.35pt;width:158.95pt;height:140.25pt;z-index:25343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" fillcolor="white [3201]" strokecolor="#009640" strokeweight="1.5pt">
                <v:textbox>
                  <w:txbxContent>
                    <w:p w14:paraId="28D767E3" w14:textId="77777777" w:rsidR="004858EE" w:rsidRPr="001652A3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AB93CA4" w14:textId="77777777" w:rsidR="004858EE" w:rsidRPr="001652A3" w:rsidRDefault="004858EE" w:rsidP="005234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F583CDD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32832" behindDoc="0" locked="0" layoutInCell="1" allowOverlap="1" wp14:anchorId="7D315E77" wp14:editId="6A020672">
                <wp:simplePos x="0" y="0"/>
                <wp:positionH relativeFrom="margin">
                  <wp:posOffset>4636770</wp:posOffset>
                </wp:positionH>
                <wp:positionV relativeFrom="paragraph">
                  <wp:posOffset>6659245</wp:posOffset>
                </wp:positionV>
                <wp:extent cx="2018665" cy="1781175"/>
                <wp:effectExtent l="0" t="0" r="19685" b="28575"/>
                <wp:wrapNone/>
                <wp:docPr id="3589" name="Text Box 3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12F9A7DC" w14:textId="77777777" w:rsidR="004858EE" w:rsidRPr="001652A3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EA95C05" w14:textId="77777777" w:rsidR="004858EE" w:rsidRPr="001652A3" w:rsidRDefault="004858EE" w:rsidP="005234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23BEF08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15E77" id="Text Box 3589" o:spid="_x0000_s2080" type="#_x0000_t202" style="position:absolute;left:0;text-align:left;margin-left:365.1pt;margin-top:524.35pt;width:158.95pt;height:140.25pt;z-index:25343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" fillcolor="white [3201]" strokecolor="#009640" strokeweight="1.5pt">
                <v:textbox>
                  <w:txbxContent>
                    <w:p w14:paraId="12F9A7DC" w14:textId="77777777" w:rsidR="004858EE" w:rsidRPr="001652A3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EA95C05" w14:textId="77777777" w:rsidR="004858EE" w:rsidRPr="001652A3" w:rsidRDefault="004858EE" w:rsidP="005234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23BEF08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2349F">
        <w:rPr>
          <w:noProof/>
        </w:rPr>
        <w:drawing>
          <wp:anchor distT="0" distB="0" distL="114300" distR="114300" simplePos="0" relativeHeight="253433856" behindDoc="0" locked="0" layoutInCell="1" allowOverlap="1" wp14:anchorId="6ABE3022" wp14:editId="1D4977B3">
            <wp:simplePos x="0" y="0"/>
            <wp:positionH relativeFrom="column">
              <wp:posOffset>515620</wp:posOffset>
            </wp:positionH>
            <wp:positionV relativeFrom="paragraph">
              <wp:posOffset>-140970</wp:posOffset>
            </wp:positionV>
            <wp:extent cx="709930" cy="1075690"/>
            <wp:effectExtent l="0" t="0" r="0" b="0"/>
            <wp:wrapNone/>
            <wp:docPr id="3590" name="Picture 3590" descr="C:\Users\thomas.becker\AppData\Local\Microsoft\Windows\INetCache\Content.Word\Small-Stack-of-Books----Reading-Literacy-Fiction-Non-Fictio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homas.becker\AppData\Local\Microsoft\Windows\INetCache\Content.Word\Small-Stack-of-Books----Reading-Literacy-Fiction-Non-Fictio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349F">
        <w:rPr>
          <w:noProof/>
        </w:rPr>
        <w:drawing>
          <wp:anchor distT="0" distB="0" distL="114300" distR="114300" simplePos="0" relativeHeight="253434880" behindDoc="0" locked="0" layoutInCell="1" allowOverlap="1" wp14:anchorId="2681BE5C" wp14:editId="5A7088F7">
            <wp:simplePos x="0" y="0"/>
            <wp:positionH relativeFrom="column">
              <wp:posOffset>5735822</wp:posOffset>
            </wp:positionH>
            <wp:positionV relativeFrom="paragraph">
              <wp:posOffset>18178</wp:posOffset>
            </wp:positionV>
            <wp:extent cx="771525" cy="768880"/>
            <wp:effectExtent l="0" t="0" r="0" b="0"/>
            <wp:wrapNone/>
            <wp:docPr id="3591" name="Picture 3591" descr="C:\Users\thomas.becker\AppData\Local\Microsoft\Windows\INetCache\Content.Word\Pencil Icon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homas.becker\AppData\Local\Microsoft\Windows\INetCache\Content.Word\Pencil Icon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22" w:tblpY="3309"/>
        <w:tblW w:w="0" w:type="auto"/>
        <w:tblBorders>
          <w:top w:val="single" w:sz="18" w:space="0" w:color="009640"/>
          <w:left w:val="single" w:sz="18" w:space="0" w:color="009640"/>
          <w:bottom w:val="single" w:sz="18" w:space="0" w:color="009640"/>
          <w:right w:val="single" w:sz="18" w:space="0" w:color="009640"/>
          <w:insideH w:val="single" w:sz="18" w:space="0" w:color="009640"/>
          <w:insideV w:val="single" w:sz="18" w:space="0" w:color="00964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52349F" w14:paraId="4D8303B7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3975E821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7B570D4E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55A668F0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6C14A5E9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6F2DDCF8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52349F" w14:paraId="71861244" w14:textId="77777777" w:rsidTr="00E61E77">
        <w:trPr>
          <w:trHeight w:val="1112"/>
        </w:trPr>
        <w:tc>
          <w:tcPr>
            <w:tcW w:w="1445" w:type="dxa"/>
          </w:tcPr>
          <w:p w14:paraId="3632536E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3B77588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024C2B0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D4DC370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B4F6FF0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1F402FB2" w14:textId="77777777" w:rsidTr="00E61E77">
        <w:trPr>
          <w:trHeight w:val="1112"/>
        </w:trPr>
        <w:tc>
          <w:tcPr>
            <w:tcW w:w="1445" w:type="dxa"/>
          </w:tcPr>
          <w:p w14:paraId="3F77B0DE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DC8F95B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213078D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F1590DA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962D2DD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06D4E766" w14:textId="77777777" w:rsidTr="00E61E77">
        <w:trPr>
          <w:trHeight w:val="1112"/>
        </w:trPr>
        <w:tc>
          <w:tcPr>
            <w:tcW w:w="1445" w:type="dxa"/>
          </w:tcPr>
          <w:p w14:paraId="7C72771C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E5056E5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B22746B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3D915EB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A2ACBAF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2955DFD9" w14:textId="77777777" w:rsidTr="00E61E77">
        <w:trPr>
          <w:trHeight w:val="1112"/>
        </w:trPr>
        <w:tc>
          <w:tcPr>
            <w:tcW w:w="1445" w:type="dxa"/>
          </w:tcPr>
          <w:p w14:paraId="30BDD9F8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E5FD57C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D8DE072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6E84C8F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8CDC6F2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2518F75D" w14:textId="77777777" w:rsidTr="00E61E77">
        <w:trPr>
          <w:trHeight w:val="1112"/>
        </w:trPr>
        <w:tc>
          <w:tcPr>
            <w:tcW w:w="1445" w:type="dxa"/>
          </w:tcPr>
          <w:p w14:paraId="5E794892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DE1E07A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D6DA78D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2C1902F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6C52B40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49D67EB4" w14:textId="77777777" w:rsidR="00586A9C" w:rsidRDefault="0052349F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52349F">
        <w:rPr>
          <w:noProof/>
        </w:rPr>
        <w:drawing>
          <wp:anchor distT="0" distB="0" distL="114300" distR="114300" simplePos="0" relativeHeight="253444096" behindDoc="0" locked="0" layoutInCell="1" allowOverlap="1" wp14:anchorId="2A4358C1" wp14:editId="74B0A29A">
            <wp:simplePos x="0" y="0"/>
            <wp:positionH relativeFrom="column">
              <wp:posOffset>5735320</wp:posOffset>
            </wp:positionH>
            <wp:positionV relativeFrom="paragraph">
              <wp:posOffset>17780</wp:posOffset>
            </wp:positionV>
            <wp:extent cx="771525" cy="768350"/>
            <wp:effectExtent l="0" t="0" r="0" b="0"/>
            <wp:wrapNone/>
            <wp:docPr id="3599" name="Picture 3599" descr="C:\Users\thomas.becker\AppData\Local\Microsoft\Windows\INetCache\Content.Word\Pencil Icon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homas.becker\AppData\Local\Microsoft\Windows\INetCache\Content.Word\Pencil Icon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349F">
        <w:rPr>
          <w:noProof/>
        </w:rPr>
        <w:drawing>
          <wp:anchor distT="0" distB="0" distL="114300" distR="114300" simplePos="0" relativeHeight="253443072" behindDoc="0" locked="0" layoutInCell="1" allowOverlap="1" wp14:anchorId="375ADA84" wp14:editId="337DDB70">
            <wp:simplePos x="0" y="0"/>
            <wp:positionH relativeFrom="column">
              <wp:posOffset>515620</wp:posOffset>
            </wp:positionH>
            <wp:positionV relativeFrom="paragraph">
              <wp:posOffset>-140970</wp:posOffset>
            </wp:positionV>
            <wp:extent cx="709930" cy="1075690"/>
            <wp:effectExtent l="0" t="0" r="0" b="0"/>
            <wp:wrapNone/>
            <wp:docPr id="3598" name="Picture 3598" descr="C:\Users\thomas.becker\AppData\Local\Microsoft\Windows\INetCache\Content.Word\Small-Stack-of-Books----Reading-Literacy-Fiction-Non-Fictio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homas.becker\AppData\Local\Microsoft\Windows\INetCache\Content.Word\Small-Stack-of-Books----Reading-Literacy-Fiction-Non-Fictio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42048" behindDoc="0" locked="0" layoutInCell="1" allowOverlap="1" wp14:anchorId="7E581739" wp14:editId="147FE71C">
                <wp:simplePos x="0" y="0"/>
                <wp:positionH relativeFrom="margin">
                  <wp:posOffset>4636770</wp:posOffset>
                </wp:positionH>
                <wp:positionV relativeFrom="paragraph">
                  <wp:posOffset>6659245</wp:posOffset>
                </wp:positionV>
                <wp:extent cx="2018665" cy="1781175"/>
                <wp:effectExtent l="0" t="0" r="19685" b="28575"/>
                <wp:wrapNone/>
                <wp:docPr id="3597" name="Text Box 3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60691ACC" w14:textId="77777777" w:rsidR="004858EE" w:rsidRPr="001652A3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B35FAA6" w14:textId="77777777" w:rsidR="004858EE" w:rsidRPr="001652A3" w:rsidRDefault="004858EE" w:rsidP="005234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0DD736B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81739" id="Text Box 3597" o:spid="_x0000_s2081" type="#_x0000_t202" style="position:absolute;left:0;text-align:left;margin-left:365.1pt;margin-top:524.35pt;width:158.95pt;height:140.25pt;z-index:253442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" fillcolor="white [3201]" strokecolor="#009640" strokeweight="1.5pt">
                <v:textbox>
                  <w:txbxContent>
                    <w:p w14:paraId="60691ACC" w14:textId="77777777" w:rsidR="004858EE" w:rsidRPr="001652A3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B35FAA6" w14:textId="77777777" w:rsidR="004858EE" w:rsidRPr="001652A3" w:rsidRDefault="004858EE" w:rsidP="005234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0DD736B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41024" behindDoc="0" locked="0" layoutInCell="1" allowOverlap="1" wp14:anchorId="09D1EB53" wp14:editId="553D93F0">
                <wp:simplePos x="0" y="0"/>
                <wp:positionH relativeFrom="margin">
                  <wp:posOffset>2499995</wp:posOffset>
                </wp:positionH>
                <wp:positionV relativeFrom="paragraph">
                  <wp:posOffset>6659245</wp:posOffset>
                </wp:positionV>
                <wp:extent cx="2018665" cy="1781175"/>
                <wp:effectExtent l="0" t="0" r="19685" b="28575"/>
                <wp:wrapNone/>
                <wp:docPr id="3596" name="Text Box 3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56156701" w14:textId="77777777" w:rsidR="004858EE" w:rsidRPr="001652A3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E1D7D6A" w14:textId="77777777" w:rsidR="004858EE" w:rsidRPr="001652A3" w:rsidRDefault="004858EE" w:rsidP="005234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C60FC24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1EB53" id="Text Box 3596" o:spid="_x0000_s2082" type="#_x0000_t202" style="position:absolute;left:0;text-align:left;margin-left:196.85pt;margin-top:524.35pt;width:158.95pt;height:140.25pt;z-index:253441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" fillcolor="white [3201]" strokecolor="#009640" strokeweight="1.5pt">
                <v:textbox>
                  <w:txbxContent>
                    <w:p w14:paraId="56156701" w14:textId="77777777" w:rsidR="004858EE" w:rsidRPr="001652A3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E1D7D6A" w14:textId="77777777" w:rsidR="004858EE" w:rsidRPr="001652A3" w:rsidRDefault="004858EE" w:rsidP="005234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C60FC24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40000" behindDoc="0" locked="0" layoutInCell="1" allowOverlap="1" wp14:anchorId="36612E49" wp14:editId="49398707">
                <wp:simplePos x="0" y="0"/>
                <wp:positionH relativeFrom="margin">
                  <wp:posOffset>393700</wp:posOffset>
                </wp:positionH>
                <wp:positionV relativeFrom="paragraph">
                  <wp:posOffset>6659245</wp:posOffset>
                </wp:positionV>
                <wp:extent cx="1982470" cy="1781175"/>
                <wp:effectExtent l="0" t="0" r="17780" b="28575"/>
                <wp:wrapNone/>
                <wp:docPr id="3595" name="Text Box 3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05CD14E4" w14:textId="77777777" w:rsidR="004858EE" w:rsidRPr="001652A3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7A72ED2" w14:textId="77777777" w:rsidR="004858EE" w:rsidRPr="001652A3" w:rsidRDefault="004858EE" w:rsidP="005234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3BBE669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12E49" id="Text Box 3595" o:spid="_x0000_s2083" type="#_x0000_t202" style="position:absolute;left:0;text-align:left;margin-left:31pt;margin-top:524.35pt;width:156.1pt;height:140.25pt;z-index:253440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" fillcolor="white [3201]" strokecolor="#009640" strokeweight="1.5pt">
                <v:textbox>
                  <w:txbxContent>
                    <w:p w14:paraId="05CD14E4" w14:textId="77777777" w:rsidR="004858EE" w:rsidRPr="001652A3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7A72ED2" w14:textId="77777777" w:rsidR="004858EE" w:rsidRPr="001652A3" w:rsidRDefault="004858EE" w:rsidP="005234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3BBE669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38976" behindDoc="0" locked="0" layoutInCell="1" allowOverlap="1" wp14:anchorId="3EFDEF96" wp14:editId="2EDD1161">
                <wp:simplePos x="0" y="0"/>
                <wp:positionH relativeFrom="column">
                  <wp:posOffset>5131435</wp:posOffset>
                </wp:positionH>
                <wp:positionV relativeFrom="paragraph">
                  <wp:posOffset>2087245</wp:posOffset>
                </wp:positionV>
                <wp:extent cx="1542415" cy="4429125"/>
                <wp:effectExtent l="0" t="0" r="19685" b="28575"/>
                <wp:wrapNone/>
                <wp:docPr id="3594" name="Text Box 3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445028FC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2413100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DEF96" id="Text Box 3594" o:spid="_x0000_s2084" type="#_x0000_t202" style="position:absolute;left:0;text-align:left;margin-left:404.05pt;margin-top:164.35pt;width:121.45pt;height:348.75pt;z-index:2534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" fillcolor="white [3201]" strokecolor="#009640" strokeweight="1.5pt">
                <v:textbox>
                  <w:txbxContent>
                    <w:p w14:paraId="445028FC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2413100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37952" behindDoc="0" locked="0" layoutInCell="1" allowOverlap="1" wp14:anchorId="71F07F71" wp14:editId="3255FDA6">
                <wp:simplePos x="0" y="0"/>
                <wp:positionH relativeFrom="column">
                  <wp:posOffset>381635</wp:posOffset>
                </wp:positionH>
                <wp:positionV relativeFrom="paragraph">
                  <wp:posOffset>1137285</wp:posOffset>
                </wp:positionV>
                <wp:extent cx="6292215" cy="842645"/>
                <wp:effectExtent l="0" t="0" r="13335" b="14605"/>
                <wp:wrapNone/>
                <wp:docPr id="3593" name="Text Box 3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1C141BA9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07F71" id="Text Box 3593" o:spid="_x0000_s2085" type="#_x0000_t202" style="position:absolute;left:0;text-align:left;margin-left:30.05pt;margin-top:89.55pt;width:495.45pt;height:66.35pt;z-index:2534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" fillcolor="white [3201]" strokecolor="#009640" strokeweight="1.5pt">
                <v:textbox>
                  <w:txbxContent>
                    <w:p w14:paraId="1C141BA9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36928" behindDoc="0" locked="0" layoutInCell="1" allowOverlap="1" wp14:anchorId="27F09CDA" wp14:editId="54BE1EFA">
                <wp:simplePos x="0" y="0"/>
                <wp:positionH relativeFrom="column">
                  <wp:posOffset>382138</wp:posOffset>
                </wp:positionH>
                <wp:positionV relativeFrom="paragraph">
                  <wp:posOffset>-232647</wp:posOffset>
                </wp:positionV>
                <wp:extent cx="6292215" cy="1246505"/>
                <wp:effectExtent l="0" t="0" r="13335" b="10795"/>
                <wp:wrapNone/>
                <wp:docPr id="3592" name="Text Box 3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26D10FB8" w14:textId="77777777" w:rsidR="004858EE" w:rsidRPr="00107F53" w:rsidRDefault="004858EE" w:rsidP="005234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009640"/>
                                <w:sz w:val="66"/>
                                <w:szCs w:val="66"/>
                              </w:rPr>
                            </w:pPr>
                            <w:r w:rsidRPr="00107F53">
                              <w:rPr>
                                <w:rFonts w:ascii="Roboto" w:hAnsi="Roboto"/>
                                <w:b/>
                                <w:color w:val="009640"/>
                                <w:sz w:val="66"/>
                                <w:szCs w:val="66"/>
                              </w:rPr>
                              <w:t>September</w:t>
                            </w:r>
                          </w:p>
                          <w:p w14:paraId="3D54C828" w14:textId="77777777" w:rsidR="004858EE" w:rsidRPr="00852AFA" w:rsidRDefault="004858EE" w:rsidP="0052349F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788F76DA" w14:textId="77777777" w:rsidR="004858EE" w:rsidRPr="00CA5587" w:rsidRDefault="004858EE" w:rsidP="005234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F09CDA" id="Text Box 3592" o:spid="_x0000_s2086" type="#_x0000_t202" style="position:absolute;left:0;text-align:left;margin-left:30.1pt;margin-top:-18.3pt;width:495.45pt;height:98.15pt;z-index:253436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" fillcolor="white [3201]" strokecolor="#009640" strokeweight="1.5pt">
                <v:textbox>
                  <w:txbxContent>
                    <w:p w14:paraId="26D10FB8" w14:textId="77777777" w:rsidR="004858EE" w:rsidRPr="00107F53" w:rsidRDefault="004858EE" w:rsidP="0052349F">
                      <w:pPr>
                        <w:jc w:val="center"/>
                        <w:rPr>
                          <w:rFonts w:ascii="Roboto" w:hAnsi="Roboto"/>
                          <w:b/>
                          <w:color w:val="009640"/>
                          <w:sz w:val="66"/>
                          <w:szCs w:val="66"/>
                        </w:rPr>
                      </w:pPr>
                      <w:r w:rsidRPr="00107F53">
                        <w:rPr>
                          <w:rFonts w:ascii="Roboto" w:hAnsi="Roboto"/>
                          <w:b/>
                          <w:color w:val="009640"/>
                          <w:sz w:val="66"/>
                          <w:szCs w:val="66"/>
                        </w:rPr>
                        <w:t>September</w:t>
                      </w:r>
                    </w:p>
                    <w:p w14:paraId="3D54C828" w14:textId="77777777" w:rsidR="004858EE" w:rsidRPr="00852AFA" w:rsidRDefault="004858EE" w:rsidP="0052349F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788F76DA" w14:textId="77777777" w:rsidR="004858EE" w:rsidRPr="00CA5587" w:rsidRDefault="004858EE" w:rsidP="0052349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22" w:tblpY="3309"/>
        <w:tblW w:w="0" w:type="auto"/>
        <w:tblBorders>
          <w:top w:val="single" w:sz="18" w:space="0" w:color="009640"/>
          <w:left w:val="single" w:sz="18" w:space="0" w:color="009640"/>
          <w:bottom w:val="single" w:sz="18" w:space="0" w:color="009640"/>
          <w:right w:val="single" w:sz="18" w:space="0" w:color="009640"/>
          <w:insideH w:val="single" w:sz="18" w:space="0" w:color="009640"/>
          <w:insideV w:val="single" w:sz="18" w:space="0" w:color="00964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52349F" w14:paraId="1940AFAC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44C7AA03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3AD22123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2A4E12B5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10307F2D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2F8B9786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52349F" w14:paraId="1604D0F3" w14:textId="77777777" w:rsidTr="00E61E77">
        <w:trPr>
          <w:trHeight w:val="1112"/>
        </w:trPr>
        <w:tc>
          <w:tcPr>
            <w:tcW w:w="1445" w:type="dxa"/>
          </w:tcPr>
          <w:p w14:paraId="61A0119B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4D04305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4A7FD3E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BAB18FA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DEA0668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0078C695" w14:textId="77777777" w:rsidTr="00E61E77">
        <w:trPr>
          <w:trHeight w:val="1112"/>
        </w:trPr>
        <w:tc>
          <w:tcPr>
            <w:tcW w:w="1445" w:type="dxa"/>
          </w:tcPr>
          <w:p w14:paraId="51D0B5D8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EDD08D1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0A8229B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D443E45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E15AC1D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19BDE496" w14:textId="77777777" w:rsidTr="00E61E77">
        <w:trPr>
          <w:trHeight w:val="1112"/>
        </w:trPr>
        <w:tc>
          <w:tcPr>
            <w:tcW w:w="1445" w:type="dxa"/>
          </w:tcPr>
          <w:p w14:paraId="3466E0C7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9C9F0EF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32CE079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BAC4371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AA43CD0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5CC352D8" w14:textId="77777777" w:rsidTr="00E61E77">
        <w:trPr>
          <w:trHeight w:val="1112"/>
        </w:trPr>
        <w:tc>
          <w:tcPr>
            <w:tcW w:w="1445" w:type="dxa"/>
          </w:tcPr>
          <w:p w14:paraId="24F70CFC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4B9E5C1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AAFFE85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CC41341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9235D68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0644B8BE" w14:textId="77777777" w:rsidTr="00E61E77">
        <w:trPr>
          <w:trHeight w:val="1112"/>
        </w:trPr>
        <w:tc>
          <w:tcPr>
            <w:tcW w:w="1445" w:type="dxa"/>
          </w:tcPr>
          <w:p w14:paraId="4C4E103E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9D20A50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9E29F91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61044DC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92E74D3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15700EB1" w14:textId="77777777" w:rsidR="00586A9C" w:rsidRDefault="0052349F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52349F">
        <w:rPr>
          <w:noProof/>
        </w:rPr>
        <w:drawing>
          <wp:anchor distT="0" distB="0" distL="114300" distR="114300" simplePos="0" relativeHeight="253453312" behindDoc="0" locked="0" layoutInCell="1" allowOverlap="1" wp14:anchorId="1CB7371D" wp14:editId="3BCA024A">
            <wp:simplePos x="0" y="0"/>
            <wp:positionH relativeFrom="column">
              <wp:posOffset>5640070</wp:posOffset>
            </wp:positionH>
            <wp:positionV relativeFrom="paragraph">
              <wp:posOffset>31115</wp:posOffset>
            </wp:positionV>
            <wp:extent cx="771525" cy="768350"/>
            <wp:effectExtent l="0" t="0" r="9525" b="0"/>
            <wp:wrapNone/>
            <wp:docPr id="3607" name="Picture 3607" descr="C:\Users\thomas.becker\AppData\Local\Microsoft\Windows\INetCache\Content.Word\Pencil Icon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homas.becker\AppData\Local\Microsoft\Windows\INetCache\Content.Word\Pencil Icon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349F">
        <w:rPr>
          <w:noProof/>
        </w:rPr>
        <w:drawing>
          <wp:anchor distT="0" distB="0" distL="114300" distR="114300" simplePos="0" relativeHeight="253452288" behindDoc="0" locked="0" layoutInCell="1" allowOverlap="1" wp14:anchorId="4FC6B7E9" wp14:editId="158A361F">
            <wp:simplePos x="0" y="0"/>
            <wp:positionH relativeFrom="column">
              <wp:posOffset>420370</wp:posOffset>
            </wp:positionH>
            <wp:positionV relativeFrom="paragraph">
              <wp:posOffset>-128905</wp:posOffset>
            </wp:positionV>
            <wp:extent cx="709930" cy="1075690"/>
            <wp:effectExtent l="0" t="0" r="0" b="0"/>
            <wp:wrapNone/>
            <wp:docPr id="3606" name="Picture 3606" descr="C:\Users\thomas.becker\AppData\Local\Microsoft\Windows\INetCache\Content.Word\Small-Stack-of-Books----Reading-Literacy-Fiction-Non-Fictio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homas.becker\AppData\Local\Microsoft\Windows\INetCache\Content.Word\Small-Stack-of-Books----Reading-Literacy-Fiction-Non-Fictio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51264" behindDoc="0" locked="0" layoutInCell="1" allowOverlap="1" wp14:anchorId="724AF9E2" wp14:editId="41613CE7">
                <wp:simplePos x="0" y="0"/>
                <wp:positionH relativeFrom="margin">
                  <wp:posOffset>4541520</wp:posOffset>
                </wp:positionH>
                <wp:positionV relativeFrom="paragraph">
                  <wp:posOffset>6671310</wp:posOffset>
                </wp:positionV>
                <wp:extent cx="2018665" cy="1781175"/>
                <wp:effectExtent l="0" t="0" r="19685" b="28575"/>
                <wp:wrapNone/>
                <wp:docPr id="3605" name="Text Box 3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5D38F26C" w14:textId="77777777" w:rsidR="004858EE" w:rsidRPr="001652A3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CB90B93" w14:textId="77777777" w:rsidR="004858EE" w:rsidRPr="001652A3" w:rsidRDefault="004858EE" w:rsidP="005234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1FDE74A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AF9E2" id="Text Box 3605" o:spid="_x0000_s2087" type="#_x0000_t202" style="position:absolute;left:0;text-align:left;margin-left:357.6pt;margin-top:525.3pt;width:158.95pt;height:140.25pt;z-index:25345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" fillcolor="white [3201]" strokecolor="#009640" strokeweight="1.5pt">
                <v:textbox>
                  <w:txbxContent>
                    <w:p w14:paraId="5D38F26C" w14:textId="77777777" w:rsidR="004858EE" w:rsidRPr="001652A3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CB90B93" w14:textId="77777777" w:rsidR="004858EE" w:rsidRPr="001652A3" w:rsidRDefault="004858EE" w:rsidP="005234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1FDE74A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50240" behindDoc="0" locked="0" layoutInCell="1" allowOverlap="1" wp14:anchorId="4A6A2FAD" wp14:editId="66B3DDCE">
                <wp:simplePos x="0" y="0"/>
                <wp:positionH relativeFrom="margin">
                  <wp:posOffset>2404745</wp:posOffset>
                </wp:positionH>
                <wp:positionV relativeFrom="paragraph">
                  <wp:posOffset>6671310</wp:posOffset>
                </wp:positionV>
                <wp:extent cx="2018665" cy="1781175"/>
                <wp:effectExtent l="0" t="0" r="19685" b="28575"/>
                <wp:wrapNone/>
                <wp:docPr id="3604" name="Text Box 3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66D72525" w14:textId="77777777" w:rsidR="004858EE" w:rsidRPr="001652A3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6B8E9C2" w14:textId="77777777" w:rsidR="004858EE" w:rsidRPr="001652A3" w:rsidRDefault="004858EE" w:rsidP="005234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EECB834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A2FAD" id="Text Box 3604" o:spid="_x0000_s2088" type="#_x0000_t202" style="position:absolute;left:0;text-align:left;margin-left:189.35pt;margin-top:525.3pt;width:158.95pt;height:140.25pt;z-index:25345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" fillcolor="white [3201]" strokecolor="#009640" strokeweight="1.5pt">
                <v:textbox>
                  <w:txbxContent>
                    <w:p w14:paraId="66D72525" w14:textId="77777777" w:rsidR="004858EE" w:rsidRPr="001652A3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6B8E9C2" w14:textId="77777777" w:rsidR="004858EE" w:rsidRPr="001652A3" w:rsidRDefault="004858EE" w:rsidP="005234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EECB834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49216" behindDoc="0" locked="0" layoutInCell="1" allowOverlap="1" wp14:anchorId="1D511F80" wp14:editId="4C32280C">
                <wp:simplePos x="0" y="0"/>
                <wp:positionH relativeFrom="margin">
                  <wp:posOffset>298450</wp:posOffset>
                </wp:positionH>
                <wp:positionV relativeFrom="paragraph">
                  <wp:posOffset>6671310</wp:posOffset>
                </wp:positionV>
                <wp:extent cx="1982470" cy="1781175"/>
                <wp:effectExtent l="0" t="0" r="17780" b="28575"/>
                <wp:wrapNone/>
                <wp:docPr id="3603" name="Text Box 3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160B1FBB" w14:textId="77777777" w:rsidR="004858EE" w:rsidRPr="001652A3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3CCF36B" w14:textId="77777777" w:rsidR="004858EE" w:rsidRPr="001652A3" w:rsidRDefault="004858EE" w:rsidP="0052349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8A32956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11F80" id="Text Box 3603" o:spid="_x0000_s2089" type="#_x0000_t202" style="position:absolute;left:0;text-align:left;margin-left:23.5pt;margin-top:525.3pt;width:156.1pt;height:140.25pt;z-index:253449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" fillcolor="white [3201]" strokecolor="#009640" strokeweight="1.5pt">
                <v:textbox>
                  <w:txbxContent>
                    <w:p w14:paraId="160B1FBB" w14:textId="77777777" w:rsidR="004858EE" w:rsidRPr="001652A3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3CCF36B" w14:textId="77777777" w:rsidR="004858EE" w:rsidRPr="001652A3" w:rsidRDefault="004858EE" w:rsidP="0052349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8A32956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48192" behindDoc="0" locked="0" layoutInCell="1" allowOverlap="1" wp14:anchorId="3B373731" wp14:editId="504D1CAE">
                <wp:simplePos x="0" y="0"/>
                <wp:positionH relativeFrom="column">
                  <wp:posOffset>5036185</wp:posOffset>
                </wp:positionH>
                <wp:positionV relativeFrom="paragraph">
                  <wp:posOffset>2099310</wp:posOffset>
                </wp:positionV>
                <wp:extent cx="1542415" cy="4429125"/>
                <wp:effectExtent l="0" t="0" r="19685" b="28575"/>
                <wp:wrapNone/>
                <wp:docPr id="3602" name="Text Box 3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39259952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277AB23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73731" id="Text Box 3602" o:spid="_x0000_s2090" type="#_x0000_t202" style="position:absolute;left:0;text-align:left;margin-left:396.55pt;margin-top:165.3pt;width:121.45pt;height:348.75pt;z-index:2534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" fillcolor="white [3201]" strokecolor="#009640" strokeweight="1.5pt">
                <v:textbox>
                  <w:txbxContent>
                    <w:p w14:paraId="39259952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277AB23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47168" behindDoc="0" locked="0" layoutInCell="1" allowOverlap="1" wp14:anchorId="39521CCC" wp14:editId="1E2792EE">
                <wp:simplePos x="0" y="0"/>
                <wp:positionH relativeFrom="column">
                  <wp:posOffset>286385</wp:posOffset>
                </wp:positionH>
                <wp:positionV relativeFrom="paragraph">
                  <wp:posOffset>1149350</wp:posOffset>
                </wp:positionV>
                <wp:extent cx="6292215" cy="842645"/>
                <wp:effectExtent l="0" t="0" r="13335" b="14605"/>
                <wp:wrapNone/>
                <wp:docPr id="3601" name="Text Box 3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74BFEC1D" w14:textId="77777777" w:rsidR="004858EE" w:rsidRPr="005E09F1" w:rsidRDefault="004858EE" w:rsidP="0052349F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21CCC" id="Text Box 3601" o:spid="_x0000_s2091" type="#_x0000_t202" style="position:absolute;left:0;text-align:left;margin-left:22.55pt;margin-top:90.5pt;width:495.45pt;height:66.35pt;z-index:2534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" fillcolor="white [3201]" strokecolor="#009640" strokeweight="1.5pt">
                <v:textbox>
                  <w:txbxContent>
                    <w:p w14:paraId="74BFEC1D" w14:textId="77777777" w:rsidR="004858EE" w:rsidRPr="005E09F1" w:rsidRDefault="004858EE" w:rsidP="0052349F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52349F">
        <w:rPr>
          <w:noProof/>
        </w:rPr>
        <mc:AlternateContent>
          <mc:Choice Requires="wps">
            <w:drawing>
              <wp:anchor distT="0" distB="0" distL="114300" distR="114300" simplePos="0" relativeHeight="253446144" behindDoc="0" locked="0" layoutInCell="1" allowOverlap="1" wp14:anchorId="6F3C7F9D" wp14:editId="7EF88AFD">
                <wp:simplePos x="0" y="0"/>
                <wp:positionH relativeFrom="column">
                  <wp:posOffset>286385</wp:posOffset>
                </wp:positionH>
                <wp:positionV relativeFrom="paragraph">
                  <wp:posOffset>-219397</wp:posOffset>
                </wp:positionV>
                <wp:extent cx="6292215" cy="1246505"/>
                <wp:effectExtent l="0" t="0" r="13335" b="10795"/>
                <wp:wrapNone/>
                <wp:docPr id="3600" name="Text Box 3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6F731672" w14:textId="77777777" w:rsidR="004858EE" w:rsidRPr="00107F53" w:rsidRDefault="004858EE" w:rsidP="005234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009640"/>
                                <w:sz w:val="66"/>
                                <w:szCs w:val="66"/>
                              </w:rPr>
                            </w:pPr>
                            <w:r w:rsidRPr="00107F53">
                              <w:rPr>
                                <w:rFonts w:ascii="Roboto" w:hAnsi="Roboto"/>
                                <w:b/>
                                <w:color w:val="009640"/>
                                <w:sz w:val="66"/>
                                <w:szCs w:val="66"/>
                              </w:rPr>
                              <w:t>September</w:t>
                            </w:r>
                          </w:p>
                          <w:p w14:paraId="2D30FD11" w14:textId="77777777" w:rsidR="004858EE" w:rsidRPr="00852AFA" w:rsidRDefault="004858EE" w:rsidP="0052349F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4B694413" w14:textId="77777777" w:rsidR="004858EE" w:rsidRPr="00CA5587" w:rsidRDefault="004858EE" w:rsidP="0052349F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3C7F9D" id="Text Box 3600" o:spid="_x0000_s2092" type="#_x0000_t202" style="position:absolute;left:0;text-align:left;margin-left:22.55pt;margin-top:-17.3pt;width:495.45pt;height:98.15pt;z-index:253446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" fillcolor="white [3201]" strokecolor="#009640" strokeweight="1.5pt">
                <v:textbox>
                  <w:txbxContent>
                    <w:p w14:paraId="6F731672" w14:textId="77777777" w:rsidR="004858EE" w:rsidRPr="00107F53" w:rsidRDefault="004858EE" w:rsidP="0052349F">
                      <w:pPr>
                        <w:jc w:val="center"/>
                        <w:rPr>
                          <w:rFonts w:ascii="Roboto" w:hAnsi="Roboto"/>
                          <w:b/>
                          <w:color w:val="009640"/>
                          <w:sz w:val="66"/>
                          <w:szCs w:val="66"/>
                        </w:rPr>
                      </w:pPr>
                      <w:r w:rsidRPr="00107F53">
                        <w:rPr>
                          <w:rFonts w:ascii="Roboto" w:hAnsi="Roboto"/>
                          <w:b/>
                          <w:color w:val="009640"/>
                          <w:sz w:val="66"/>
                          <w:szCs w:val="66"/>
                        </w:rPr>
                        <w:t>September</w:t>
                      </w:r>
                    </w:p>
                    <w:p w14:paraId="2D30FD11" w14:textId="77777777" w:rsidR="004858EE" w:rsidRPr="00852AFA" w:rsidRDefault="004858EE" w:rsidP="0052349F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4B694413" w14:textId="77777777" w:rsidR="004858EE" w:rsidRPr="00CA5587" w:rsidRDefault="004858EE" w:rsidP="0052349F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22" w:tblpY="3309"/>
        <w:tblW w:w="0" w:type="auto"/>
        <w:tblBorders>
          <w:top w:val="single" w:sz="18" w:space="0" w:color="009640"/>
          <w:left w:val="single" w:sz="18" w:space="0" w:color="009640"/>
          <w:bottom w:val="single" w:sz="18" w:space="0" w:color="009640"/>
          <w:right w:val="single" w:sz="18" w:space="0" w:color="009640"/>
          <w:insideH w:val="single" w:sz="18" w:space="0" w:color="009640"/>
          <w:insideV w:val="single" w:sz="18" w:space="0" w:color="009640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52349F" w14:paraId="00F18DC2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06F06296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4F02D681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3AEBEDAD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0809E563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7EB1AAC7" w14:textId="77777777" w:rsidR="0052349F" w:rsidRDefault="0052349F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52349F" w14:paraId="61C35CAD" w14:textId="77777777" w:rsidTr="00E61E77">
        <w:trPr>
          <w:trHeight w:val="1112"/>
        </w:trPr>
        <w:tc>
          <w:tcPr>
            <w:tcW w:w="1445" w:type="dxa"/>
          </w:tcPr>
          <w:p w14:paraId="4DD7E986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F268D4C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5079D30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0260898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E244DA4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40DE92A7" w14:textId="77777777" w:rsidTr="00E61E77">
        <w:trPr>
          <w:trHeight w:val="1112"/>
        </w:trPr>
        <w:tc>
          <w:tcPr>
            <w:tcW w:w="1445" w:type="dxa"/>
          </w:tcPr>
          <w:p w14:paraId="1EC747BE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E181744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D418456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57EC204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AE5E712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1571B8F2" w14:textId="77777777" w:rsidTr="00E61E77">
        <w:trPr>
          <w:trHeight w:val="1112"/>
        </w:trPr>
        <w:tc>
          <w:tcPr>
            <w:tcW w:w="1445" w:type="dxa"/>
          </w:tcPr>
          <w:p w14:paraId="35ACE6D6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520753C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93E624E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94E0634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150D7C1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174AB8D7" w14:textId="77777777" w:rsidTr="00E61E77">
        <w:trPr>
          <w:trHeight w:val="1112"/>
        </w:trPr>
        <w:tc>
          <w:tcPr>
            <w:tcW w:w="1445" w:type="dxa"/>
          </w:tcPr>
          <w:p w14:paraId="46D0C760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27D7A57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2CB3047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807D103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EEA22EE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52349F" w14:paraId="3C3B00B0" w14:textId="77777777" w:rsidTr="00E61E77">
        <w:trPr>
          <w:trHeight w:val="1112"/>
        </w:trPr>
        <w:tc>
          <w:tcPr>
            <w:tcW w:w="1445" w:type="dxa"/>
          </w:tcPr>
          <w:p w14:paraId="28A1C24F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0A81EFF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CBA15B9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9E0220F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687A112" w14:textId="77777777" w:rsidR="0052349F" w:rsidRPr="001652A3" w:rsidRDefault="0052349F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3E962EEA" w14:textId="77777777" w:rsidR="002E13DC" w:rsidRDefault="007B02F8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889088" behindDoc="0" locked="0" layoutInCell="1" allowOverlap="1" wp14:anchorId="1FF90DEA" wp14:editId="3097832E">
            <wp:simplePos x="0" y="0"/>
            <wp:positionH relativeFrom="column">
              <wp:posOffset>5697855</wp:posOffset>
            </wp:positionH>
            <wp:positionV relativeFrom="paragraph">
              <wp:posOffset>59690</wp:posOffset>
            </wp:positionV>
            <wp:extent cx="771525" cy="768880"/>
            <wp:effectExtent l="0" t="0" r="0" b="0"/>
            <wp:wrapNone/>
            <wp:docPr id="3219" name="Picture 3219" descr="C:\Users\thomas.becker\AppData\Local\Microsoft\Windows\INetCache\Content.Word\Pencil Icon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homas.becker\AppData\Local\Microsoft\Windows\INetCache\Content.Word\Pencil Icon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8064" behindDoc="0" locked="0" layoutInCell="1" allowOverlap="1" wp14:anchorId="3F9045E4" wp14:editId="1CD60EED">
            <wp:simplePos x="0" y="0"/>
            <wp:positionH relativeFrom="column">
              <wp:posOffset>478155</wp:posOffset>
            </wp:positionH>
            <wp:positionV relativeFrom="paragraph">
              <wp:posOffset>-99060</wp:posOffset>
            </wp:positionV>
            <wp:extent cx="710040" cy="1076186"/>
            <wp:effectExtent l="0" t="0" r="0" b="0"/>
            <wp:wrapNone/>
            <wp:docPr id="3218" name="Picture 3218" descr="C:\Users\thomas.becker\AppData\Local\Microsoft\Windows\INetCache\Content.Word\Small-Stack-of-Books----Reading-Literacy-Fiction-Non-Fictio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homas.becker\AppData\Local\Microsoft\Windows\INetCache\Content.Word\Small-Stack-of-Books----Reading-Literacy-Fiction-Non-Fictio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60" cy="107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1CE">
        <w:rPr>
          <w:noProof/>
        </w:rPr>
        <w:drawing>
          <wp:anchor distT="0" distB="0" distL="114300" distR="114300" simplePos="0" relativeHeight="252851200" behindDoc="0" locked="0" layoutInCell="1" allowOverlap="1" wp14:anchorId="5B075E6E" wp14:editId="44BE94FA">
            <wp:simplePos x="0" y="0"/>
            <wp:positionH relativeFrom="column">
              <wp:posOffset>5210175</wp:posOffset>
            </wp:positionH>
            <wp:positionV relativeFrom="paragraph">
              <wp:posOffset>5981065</wp:posOffset>
            </wp:positionV>
            <wp:extent cx="1292772" cy="498522"/>
            <wp:effectExtent l="0" t="0" r="3175" b="0"/>
            <wp:wrapNone/>
            <wp:docPr id="3190" name="Picture 3190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69280" behindDoc="0" locked="0" layoutInCell="1" allowOverlap="1" wp14:anchorId="5E660DB1" wp14:editId="0C281519">
                <wp:simplePos x="0" y="0"/>
                <wp:positionH relativeFrom="column">
                  <wp:posOffset>344170</wp:posOffset>
                </wp:positionH>
                <wp:positionV relativeFrom="paragraph">
                  <wp:posOffset>-191135</wp:posOffset>
                </wp:positionV>
                <wp:extent cx="6292215" cy="1246505"/>
                <wp:effectExtent l="0" t="0" r="13335" b="10795"/>
                <wp:wrapNone/>
                <wp:docPr id="3142" name="Text Box 3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6EAD26FA" w14:textId="77777777" w:rsidR="004858EE" w:rsidRPr="00107F53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009640"/>
                                <w:sz w:val="66"/>
                                <w:szCs w:val="66"/>
                              </w:rPr>
                            </w:pPr>
                            <w:r w:rsidRPr="00107F53">
                              <w:rPr>
                                <w:rFonts w:ascii="Roboto" w:hAnsi="Roboto"/>
                                <w:b/>
                                <w:color w:val="009640"/>
                                <w:sz w:val="66"/>
                                <w:szCs w:val="66"/>
                              </w:rPr>
                              <w:t>September</w:t>
                            </w:r>
                          </w:p>
                          <w:p w14:paraId="03BD2914" w14:textId="77777777" w:rsidR="004858EE" w:rsidRPr="00852AFA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0ADD993E" w14:textId="77777777" w:rsidR="004858EE" w:rsidRPr="00CA5587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660DB1" id="Text Box 3142" o:spid="_x0000_s2093" type="#_x0000_t202" style="position:absolute;left:0;text-align:left;margin-left:27.1pt;margin-top:-15.05pt;width:495.45pt;height:98.15pt;z-index:252769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" fillcolor="white [3201]" strokecolor="#009640" strokeweight="1.5pt">
                <v:textbox>
                  <w:txbxContent>
                    <w:p w14:paraId="6EAD26FA" w14:textId="77777777" w:rsidR="004858EE" w:rsidRPr="00107F53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color w:val="009640"/>
                          <w:sz w:val="66"/>
                          <w:szCs w:val="66"/>
                        </w:rPr>
                      </w:pPr>
                      <w:r w:rsidRPr="00107F53">
                        <w:rPr>
                          <w:rFonts w:ascii="Roboto" w:hAnsi="Roboto"/>
                          <w:b/>
                          <w:color w:val="009640"/>
                          <w:sz w:val="66"/>
                          <w:szCs w:val="66"/>
                        </w:rPr>
                        <w:t>September</w:t>
                      </w:r>
                    </w:p>
                    <w:p w14:paraId="03BD2914" w14:textId="77777777" w:rsidR="004858EE" w:rsidRPr="00852AFA" w:rsidRDefault="004858EE" w:rsidP="00BF2286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0ADD993E" w14:textId="77777777" w:rsidR="004858EE" w:rsidRPr="00CA5587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70304" behindDoc="0" locked="0" layoutInCell="1" allowOverlap="1" wp14:anchorId="78BE12BB" wp14:editId="2EE1880C">
                <wp:simplePos x="0" y="0"/>
                <wp:positionH relativeFrom="column">
                  <wp:posOffset>344170</wp:posOffset>
                </wp:positionH>
                <wp:positionV relativeFrom="paragraph">
                  <wp:posOffset>1179195</wp:posOffset>
                </wp:positionV>
                <wp:extent cx="6292215" cy="842645"/>
                <wp:effectExtent l="0" t="0" r="13335" b="14605"/>
                <wp:wrapNone/>
                <wp:docPr id="3143" name="Text Box 3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011A3CDF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E12BB" id="Text Box 3143" o:spid="_x0000_s2094" type="#_x0000_t202" style="position:absolute;left:0;text-align:left;margin-left:27.1pt;margin-top:92.85pt;width:495.45pt;height:66.35pt;z-index:25277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" fillcolor="white [3201]" strokecolor="#009640" strokeweight="1.5pt">
                <v:textbox>
                  <w:txbxContent>
                    <w:p w14:paraId="011A3CDF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71328" behindDoc="0" locked="0" layoutInCell="1" allowOverlap="1" wp14:anchorId="1D2CEE6E" wp14:editId="5FC3C308">
                <wp:simplePos x="0" y="0"/>
                <wp:positionH relativeFrom="column">
                  <wp:posOffset>5093970</wp:posOffset>
                </wp:positionH>
                <wp:positionV relativeFrom="paragraph">
                  <wp:posOffset>2129155</wp:posOffset>
                </wp:positionV>
                <wp:extent cx="1542415" cy="4429125"/>
                <wp:effectExtent l="0" t="0" r="19685" b="28575"/>
                <wp:wrapNone/>
                <wp:docPr id="3145" name="Text Box 3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529E5611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F58A764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CEE6E" id="Text Box 3145" o:spid="_x0000_s2095" type="#_x0000_t202" style="position:absolute;left:0;text-align:left;margin-left:401.1pt;margin-top:167.65pt;width:121.45pt;height:348.75pt;z-index:25277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" fillcolor="white [3201]" strokecolor="#009640" strokeweight="1.5pt">
                <v:textbox>
                  <w:txbxContent>
                    <w:p w14:paraId="529E5611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F58A764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72352" behindDoc="0" locked="0" layoutInCell="1" allowOverlap="1" wp14:anchorId="741DF846" wp14:editId="3CCA84A0">
                <wp:simplePos x="0" y="0"/>
                <wp:positionH relativeFrom="margin">
                  <wp:posOffset>356235</wp:posOffset>
                </wp:positionH>
                <wp:positionV relativeFrom="paragraph">
                  <wp:posOffset>6701155</wp:posOffset>
                </wp:positionV>
                <wp:extent cx="1982470" cy="1781175"/>
                <wp:effectExtent l="0" t="0" r="17780" b="28575"/>
                <wp:wrapNone/>
                <wp:docPr id="3146" name="Text Box 3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38E0E518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6C1A8CE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E75AD91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DF846" id="Text Box 3146" o:spid="_x0000_s2096" type="#_x0000_t202" style="position:absolute;left:0;text-align:left;margin-left:28.05pt;margin-top:527.65pt;width:156.1pt;height:140.25pt;z-index:25277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" fillcolor="white [3201]" strokecolor="#009640" strokeweight="1.5pt">
                <v:textbox>
                  <w:txbxContent>
                    <w:p w14:paraId="38E0E518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6C1A8CE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E75AD91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73376" behindDoc="0" locked="0" layoutInCell="1" allowOverlap="1" wp14:anchorId="404EB6E1" wp14:editId="26CABDE4">
                <wp:simplePos x="0" y="0"/>
                <wp:positionH relativeFrom="margin">
                  <wp:posOffset>2462530</wp:posOffset>
                </wp:positionH>
                <wp:positionV relativeFrom="paragraph">
                  <wp:posOffset>6701155</wp:posOffset>
                </wp:positionV>
                <wp:extent cx="2018665" cy="1781175"/>
                <wp:effectExtent l="0" t="0" r="19685" b="28575"/>
                <wp:wrapNone/>
                <wp:docPr id="3147" name="Text Box 3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497813A9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E972326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72C19BC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EB6E1" id="Text Box 3147" o:spid="_x0000_s2097" type="#_x0000_t202" style="position:absolute;left:0;text-align:left;margin-left:193.9pt;margin-top:527.65pt;width:158.95pt;height:140.25pt;z-index:25277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" fillcolor="white [3201]" strokecolor="#009640" strokeweight="1.5pt">
                <v:textbox>
                  <w:txbxContent>
                    <w:p w14:paraId="497813A9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E972326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72C19BC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74400" behindDoc="0" locked="0" layoutInCell="1" allowOverlap="1" wp14:anchorId="4AE399BC" wp14:editId="188DAD32">
                <wp:simplePos x="0" y="0"/>
                <wp:positionH relativeFrom="margin">
                  <wp:posOffset>4599520</wp:posOffset>
                </wp:positionH>
                <wp:positionV relativeFrom="paragraph">
                  <wp:posOffset>6701650</wp:posOffset>
                </wp:positionV>
                <wp:extent cx="2018665" cy="1781175"/>
                <wp:effectExtent l="0" t="0" r="19685" b="28575"/>
                <wp:wrapNone/>
                <wp:docPr id="3148" name="Text Box 3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40"/>
                          </a:solidFill>
                        </a:ln>
                      </wps:spPr>
                      <wps:txbx>
                        <w:txbxContent>
                          <w:p w14:paraId="04B5D920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F57621D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65BC2EE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399BC" id="Text Box 3148" o:spid="_x0000_s2098" type="#_x0000_t202" style="position:absolute;left:0;text-align:left;margin-left:362.15pt;margin-top:527.7pt;width:158.95pt;height:140.25pt;z-index:252774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" fillcolor="white [3201]" strokecolor="#009640" strokeweight="1.5pt">
                <v:textbox>
                  <w:txbxContent>
                    <w:p w14:paraId="04B5D920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F57621D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65BC2EE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61" w:tblpY="3311"/>
        <w:tblW w:w="0" w:type="auto"/>
        <w:tblBorders>
          <w:top w:val="single" w:sz="18" w:space="0" w:color="F0821A"/>
          <w:left w:val="single" w:sz="18" w:space="0" w:color="F0821A"/>
          <w:bottom w:val="single" w:sz="18" w:space="0" w:color="F0821A"/>
          <w:right w:val="single" w:sz="18" w:space="0" w:color="F0821A"/>
          <w:insideH w:val="single" w:sz="18" w:space="0" w:color="F0821A"/>
          <w:insideV w:val="single" w:sz="18" w:space="0" w:color="F0821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A0F2F" w14:paraId="2758FBAD" w14:textId="77777777" w:rsidTr="0016613E">
        <w:trPr>
          <w:trHeight w:val="1112"/>
        </w:trPr>
        <w:tc>
          <w:tcPr>
            <w:tcW w:w="1445" w:type="dxa"/>
            <w:vAlign w:val="center"/>
          </w:tcPr>
          <w:p w14:paraId="22928BB8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6B06DAF9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010B6717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2D7E8EBC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6B3690AC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A0F2F" w14:paraId="09460C1D" w14:textId="77777777" w:rsidTr="0016613E">
        <w:trPr>
          <w:trHeight w:val="1112"/>
        </w:trPr>
        <w:tc>
          <w:tcPr>
            <w:tcW w:w="1445" w:type="dxa"/>
          </w:tcPr>
          <w:p w14:paraId="1BBBEE5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3B37F4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826DAC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5A3D42B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90F4139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0B5B2E97" w14:textId="77777777" w:rsidTr="0016613E">
        <w:trPr>
          <w:trHeight w:val="1112"/>
        </w:trPr>
        <w:tc>
          <w:tcPr>
            <w:tcW w:w="1445" w:type="dxa"/>
          </w:tcPr>
          <w:p w14:paraId="5F4B774B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D2C726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D2CCFEC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B31851A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5CBED4B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449B974E" w14:textId="77777777" w:rsidTr="0016613E">
        <w:trPr>
          <w:trHeight w:val="1112"/>
        </w:trPr>
        <w:tc>
          <w:tcPr>
            <w:tcW w:w="1445" w:type="dxa"/>
          </w:tcPr>
          <w:p w14:paraId="44171040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3D7465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4B217FA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F4E974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50E673D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0814D580" w14:textId="77777777" w:rsidTr="0016613E">
        <w:trPr>
          <w:trHeight w:val="1112"/>
        </w:trPr>
        <w:tc>
          <w:tcPr>
            <w:tcW w:w="1445" w:type="dxa"/>
          </w:tcPr>
          <w:p w14:paraId="200866D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D5D7E2C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6BE4FCE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E08420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DD9656D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14925CA3" w14:textId="77777777" w:rsidTr="0016613E">
        <w:trPr>
          <w:trHeight w:val="1112"/>
        </w:trPr>
        <w:tc>
          <w:tcPr>
            <w:tcW w:w="1445" w:type="dxa"/>
          </w:tcPr>
          <w:p w14:paraId="224F4D3E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75310C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8B7602F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DF1C64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F4FD45A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4DF887D2" w14:textId="77777777" w:rsidR="00586A9C" w:rsidRDefault="00F26AFC" w:rsidP="005253FE">
      <w:pPr>
        <w:pStyle w:val="Aim-Twinkl"/>
        <w:sectPr w:rsidR="00586A9C" w:rsidSect="00A34046">
          <w:headerReference w:type="default" r:id="rId115"/>
          <w:footerReference w:type="default" r:id="rId116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55360" behindDoc="0" locked="0" layoutInCell="1" allowOverlap="1" wp14:anchorId="0E3A2039" wp14:editId="66F2E201">
                <wp:simplePos x="0" y="0"/>
                <wp:positionH relativeFrom="column">
                  <wp:posOffset>381635</wp:posOffset>
                </wp:positionH>
                <wp:positionV relativeFrom="paragraph">
                  <wp:posOffset>-212090</wp:posOffset>
                </wp:positionV>
                <wp:extent cx="6292215" cy="1246505"/>
                <wp:effectExtent l="0" t="0" r="13335" b="10795"/>
                <wp:wrapNone/>
                <wp:docPr id="3608" name="Text Box 3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0EC2C607" w14:textId="77777777" w:rsidR="004858EE" w:rsidRPr="0016613E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</w:pPr>
                            <w:r w:rsidRPr="0016613E"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  <w:t>October</w:t>
                            </w:r>
                          </w:p>
                          <w:p w14:paraId="6133BFED" w14:textId="77777777" w:rsidR="004858EE" w:rsidRPr="00852AFA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1956C895" w14:textId="77777777" w:rsidR="004858EE" w:rsidRPr="00CA5587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3A2039" id="Text Box 3608" o:spid="_x0000_s2099" type="#_x0000_t202" style="position:absolute;left:0;text-align:left;margin-left:30.05pt;margin-top:-16.7pt;width:495.45pt;height:98.15pt;z-index:253455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" fillcolor="white [3201]" strokecolor="#f0821a" strokeweight="1.5pt">
                <v:textbox>
                  <w:txbxContent>
                    <w:p w14:paraId="0EC2C607" w14:textId="77777777" w:rsidR="004858EE" w:rsidRPr="0016613E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</w:pPr>
                      <w:r w:rsidRPr="0016613E"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  <w:t>October</w:t>
                      </w:r>
                    </w:p>
                    <w:p w14:paraId="6133BFED" w14:textId="77777777" w:rsidR="004858EE" w:rsidRPr="00852AFA" w:rsidRDefault="004858EE" w:rsidP="00F26AFC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1956C895" w14:textId="77777777" w:rsidR="004858EE" w:rsidRPr="00CA5587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56384" behindDoc="0" locked="0" layoutInCell="1" allowOverlap="1" wp14:anchorId="0ED51C27" wp14:editId="20A5CB34">
                <wp:simplePos x="0" y="0"/>
                <wp:positionH relativeFrom="column">
                  <wp:posOffset>381635</wp:posOffset>
                </wp:positionH>
                <wp:positionV relativeFrom="paragraph">
                  <wp:posOffset>1158240</wp:posOffset>
                </wp:positionV>
                <wp:extent cx="6292215" cy="842645"/>
                <wp:effectExtent l="0" t="0" r="13335" b="14605"/>
                <wp:wrapNone/>
                <wp:docPr id="3609" name="Text Box 3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5A816A28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51C27" id="Text Box 3609" o:spid="_x0000_s2100" type="#_x0000_t202" style="position:absolute;left:0;text-align:left;margin-left:30.05pt;margin-top:91.2pt;width:495.45pt;height:66.35pt;z-index:2534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" fillcolor="white [3201]" strokecolor="#f0821a" strokeweight="1.5pt">
                <v:textbox>
                  <w:txbxContent>
                    <w:p w14:paraId="5A816A28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57408" behindDoc="0" locked="0" layoutInCell="1" allowOverlap="1" wp14:anchorId="137144DD" wp14:editId="7B6B83E2">
                <wp:simplePos x="0" y="0"/>
                <wp:positionH relativeFrom="column">
                  <wp:posOffset>5131435</wp:posOffset>
                </wp:positionH>
                <wp:positionV relativeFrom="paragraph">
                  <wp:posOffset>2108200</wp:posOffset>
                </wp:positionV>
                <wp:extent cx="1542415" cy="4429125"/>
                <wp:effectExtent l="0" t="0" r="19685" b="28575"/>
                <wp:wrapNone/>
                <wp:docPr id="3610" name="Text Box 3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71DE3245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43B7BA5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144DD" id="Text Box 3610" o:spid="_x0000_s2101" type="#_x0000_t202" style="position:absolute;left:0;text-align:left;margin-left:404.05pt;margin-top:166pt;width:121.45pt;height:348.75pt;z-index:2534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" fillcolor="white [3201]" strokecolor="#f0821a" strokeweight="1.5pt">
                <v:textbox>
                  <w:txbxContent>
                    <w:p w14:paraId="71DE3245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43B7BA5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58432" behindDoc="0" locked="0" layoutInCell="1" allowOverlap="1" wp14:anchorId="66AF7EBE" wp14:editId="759E32C9">
                <wp:simplePos x="0" y="0"/>
                <wp:positionH relativeFrom="margin">
                  <wp:posOffset>393700</wp:posOffset>
                </wp:positionH>
                <wp:positionV relativeFrom="paragraph">
                  <wp:posOffset>6680200</wp:posOffset>
                </wp:positionV>
                <wp:extent cx="1982470" cy="1781175"/>
                <wp:effectExtent l="0" t="0" r="17780" b="28575"/>
                <wp:wrapNone/>
                <wp:docPr id="3611" name="Text Box 3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03D6F754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8DB0A9C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632EC3F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F7EBE" id="Text Box 3611" o:spid="_x0000_s2102" type="#_x0000_t202" style="position:absolute;left:0;text-align:left;margin-left:31pt;margin-top:526pt;width:156.1pt;height:140.25pt;z-index:25345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" fillcolor="white [3201]" strokecolor="#f0821a" strokeweight="1.5pt">
                <v:textbox>
                  <w:txbxContent>
                    <w:p w14:paraId="03D6F754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8DB0A9C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632EC3F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59456" behindDoc="0" locked="0" layoutInCell="1" allowOverlap="1" wp14:anchorId="510F3B36" wp14:editId="505F5990">
                <wp:simplePos x="0" y="0"/>
                <wp:positionH relativeFrom="margin">
                  <wp:posOffset>2499995</wp:posOffset>
                </wp:positionH>
                <wp:positionV relativeFrom="paragraph">
                  <wp:posOffset>6680200</wp:posOffset>
                </wp:positionV>
                <wp:extent cx="2018665" cy="1781175"/>
                <wp:effectExtent l="0" t="0" r="19685" b="28575"/>
                <wp:wrapNone/>
                <wp:docPr id="3612" name="Text Box 3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7B1043C4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A04ACBE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063B649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F3B36" id="Text Box 3612" o:spid="_x0000_s2103" type="#_x0000_t202" style="position:absolute;left:0;text-align:left;margin-left:196.85pt;margin-top:526pt;width:158.95pt;height:140.25pt;z-index:253459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" fillcolor="white [3201]" strokecolor="#f0821a" strokeweight="1.5pt">
                <v:textbox>
                  <w:txbxContent>
                    <w:p w14:paraId="7B1043C4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A04ACBE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063B649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60480" behindDoc="0" locked="0" layoutInCell="1" allowOverlap="1" wp14:anchorId="74FBC612" wp14:editId="79EA9BCB">
                <wp:simplePos x="0" y="0"/>
                <wp:positionH relativeFrom="margin">
                  <wp:posOffset>4636770</wp:posOffset>
                </wp:positionH>
                <wp:positionV relativeFrom="paragraph">
                  <wp:posOffset>6680200</wp:posOffset>
                </wp:positionV>
                <wp:extent cx="2018665" cy="1781175"/>
                <wp:effectExtent l="0" t="0" r="19685" b="28575"/>
                <wp:wrapNone/>
                <wp:docPr id="3613" name="Text Box 3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11967542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41D2B7C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E1A0AF6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BC612" id="Text Box 3613" o:spid="_x0000_s2104" type="#_x0000_t202" style="position:absolute;left:0;text-align:left;margin-left:365.1pt;margin-top:526pt;width:158.95pt;height:140.25pt;z-index:25346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" fillcolor="white [3201]" strokecolor="#f0821a" strokeweight="1.5pt">
                <v:textbox>
                  <w:txbxContent>
                    <w:p w14:paraId="11967542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41D2B7C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E1A0AF6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w:drawing>
          <wp:anchor distT="0" distB="0" distL="114300" distR="114300" simplePos="0" relativeHeight="253461504" behindDoc="0" locked="0" layoutInCell="1" allowOverlap="1" wp14:anchorId="3867B34E" wp14:editId="7D569B36">
            <wp:simplePos x="0" y="0"/>
            <wp:positionH relativeFrom="column">
              <wp:posOffset>5233670</wp:posOffset>
            </wp:positionH>
            <wp:positionV relativeFrom="paragraph">
              <wp:posOffset>5962015</wp:posOffset>
            </wp:positionV>
            <wp:extent cx="1292225" cy="498475"/>
            <wp:effectExtent l="0" t="0" r="3175" b="0"/>
            <wp:wrapNone/>
            <wp:docPr id="3614" name="Picture 3614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462528" behindDoc="0" locked="0" layoutInCell="1" allowOverlap="1" wp14:anchorId="7E8D6BB0" wp14:editId="12692F8F">
            <wp:simplePos x="0" y="0"/>
            <wp:positionH relativeFrom="margin">
              <wp:posOffset>444500</wp:posOffset>
            </wp:positionH>
            <wp:positionV relativeFrom="paragraph">
              <wp:posOffset>-88900</wp:posOffset>
            </wp:positionV>
            <wp:extent cx="1123950" cy="1047115"/>
            <wp:effectExtent l="0" t="0" r="0" b="635"/>
            <wp:wrapNone/>
            <wp:docPr id="3615" name="Picture 3615" descr="C:\Users\thomas.becker\AppData\Local\Microsoft\Windows\INetCache\Content.Word\Jack O' Lantern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homas.becker\AppData\Local\Microsoft\Windows\INetCache\Content.Word\Jack O' Lantern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04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463552" behindDoc="0" locked="0" layoutInCell="1" allowOverlap="1" wp14:anchorId="685234B9" wp14:editId="34BD8AC1">
            <wp:simplePos x="0" y="0"/>
            <wp:positionH relativeFrom="column">
              <wp:posOffset>5683753</wp:posOffset>
            </wp:positionH>
            <wp:positionV relativeFrom="paragraph">
              <wp:posOffset>-203588</wp:posOffset>
            </wp:positionV>
            <wp:extent cx="807384" cy="698500"/>
            <wp:effectExtent l="0" t="0" r="0" b="6350"/>
            <wp:wrapNone/>
            <wp:docPr id="3616" name="Picture 3616" descr="C:\Users\thomas.becker\AppData\Local\Microsoft\Windows\INetCache\Content.Word\Spider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homas.becker\AppData\Local\Microsoft\Windows\INetCache\Content.Word\Spider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384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61" w:tblpY="3311"/>
        <w:tblW w:w="0" w:type="auto"/>
        <w:tblBorders>
          <w:top w:val="single" w:sz="18" w:space="0" w:color="F0821A"/>
          <w:left w:val="single" w:sz="18" w:space="0" w:color="F0821A"/>
          <w:bottom w:val="single" w:sz="18" w:space="0" w:color="F0821A"/>
          <w:right w:val="single" w:sz="18" w:space="0" w:color="F0821A"/>
          <w:insideH w:val="single" w:sz="18" w:space="0" w:color="F0821A"/>
          <w:insideV w:val="single" w:sz="18" w:space="0" w:color="F0821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F26AFC" w14:paraId="0D621541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527F5C61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7B07CDF3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7574E5E0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20A3B34B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432213E5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</w:tbl>
    <w:p w14:paraId="06D62905" w14:textId="77777777" w:rsidR="00586A9C" w:rsidRDefault="00F26AFC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F26AFC">
        <w:rPr>
          <w:noProof/>
        </w:rPr>
        <w:drawing>
          <wp:anchor distT="0" distB="0" distL="114300" distR="114300" simplePos="0" relativeHeight="253473792" behindDoc="0" locked="0" layoutInCell="1" allowOverlap="1" wp14:anchorId="6680D704" wp14:editId="77C5AA89">
            <wp:simplePos x="0" y="0"/>
            <wp:positionH relativeFrom="column">
              <wp:posOffset>5642610</wp:posOffset>
            </wp:positionH>
            <wp:positionV relativeFrom="paragraph">
              <wp:posOffset>-203835</wp:posOffset>
            </wp:positionV>
            <wp:extent cx="807085" cy="698500"/>
            <wp:effectExtent l="0" t="0" r="0" b="6350"/>
            <wp:wrapNone/>
            <wp:docPr id="3625" name="Picture 3625" descr="C:\Users\thomas.becker\AppData\Local\Microsoft\Windows\INetCache\Content.Word\Spider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homas.becker\AppData\Local\Microsoft\Windows\INetCache\Content.Word\Spider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85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472768" behindDoc="0" locked="0" layoutInCell="1" allowOverlap="1" wp14:anchorId="752C5429" wp14:editId="40A5959E">
            <wp:simplePos x="0" y="0"/>
            <wp:positionH relativeFrom="margin">
              <wp:posOffset>403860</wp:posOffset>
            </wp:positionH>
            <wp:positionV relativeFrom="paragraph">
              <wp:posOffset>-88900</wp:posOffset>
            </wp:positionV>
            <wp:extent cx="1123950" cy="1047115"/>
            <wp:effectExtent l="0" t="0" r="0" b="635"/>
            <wp:wrapNone/>
            <wp:docPr id="3624" name="Picture 3624" descr="C:\Users\thomas.becker\AppData\Local\Microsoft\Windows\INetCache\Content.Word\Jack O' Lantern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homas.becker\AppData\Local\Microsoft\Windows\INetCache\Content.Word\Jack O' Lantern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04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471744" behindDoc="0" locked="0" layoutInCell="1" allowOverlap="1" wp14:anchorId="2B699775" wp14:editId="0CE41ACE">
            <wp:simplePos x="0" y="0"/>
            <wp:positionH relativeFrom="column">
              <wp:posOffset>5193030</wp:posOffset>
            </wp:positionH>
            <wp:positionV relativeFrom="paragraph">
              <wp:posOffset>5962015</wp:posOffset>
            </wp:positionV>
            <wp:extent cx="1292225" cy="498475"/>
            <wp:effectExtent l="0" t="0" r="3175" b="0"/>
            <wp:wrapNone/>
            <wp:docPr id="3623" name="Picture 3623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70720" behindDoc="0" locked="0" layoutInCell="1" allowOverlap="1" wp14:anchorId="25E50643" wp14:editId="5E2DFF5F">
                <wp:simplePos x="0" y="0"/>
                <wp:positionH relativeFrom="margin">
                  <wp:posOffset>4596130</wp:posOffset>
                </wp:positionH>
                <wp:positionV relativeFrom="paragraph">
                  <wp:posOffset>6680200</wp:posOffset>
                </wp:positionV>
                <wp:extent cx="2018665" cy="1781175"/>
                <wp:effectExtent l="0" t="0" r="19685" b="28575"/>
                <wp:wrapNone/>
                <wp:docPr id="3622" name="Text Box 3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132CE972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D0480FF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0D59485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50643" id="Text Box 3622" o:spid="_x0000_s2105" type="#_x0000_t202" style="position:absolute;left:0;text-align:left;margin-left:361.9pt;margin-top:526pt;width:158.95pt;height:140.25pt;z-index:25347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" fillcolor="white [3201]" strokecolor="#f0821a" strokeweight="1.5pt">
                <v:textbox>
                  <w:txbxContent>
                    <w:p w14:paraId="132CE972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D0480FF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0D59485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69696" behindDoc="0" locked="0" layoutInCell="1" allowOverlap="1" wp14:anchorId="25AAC0D8" wp14:editId="22B4F670">
                <wp:simplePos x="0" y="0"/>
                <wp:positionH relativeFrom="margin">
                  <wp:posOffset>2459355</wp:posOffset>
                </wp:positionH>
                <wp:positionV relativeFrom="paragraph">
                  <wp:posOffset>6680200</wp:posOffset>
                </wp:positionV>
                <wp:extent cx="2018665" cy="1781175"/>
                <wp:effectExtent l="0" t="0" r="19685" b="28575"/>
                <wp:wrapNone/>
                <wp:docPr id="3621" name="Text Box 3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090D64C3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1DF48EE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4DFDC63A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C0D8" id="Text Box 3621" o:spid="_x0000_s2106" type="#_x0000_t202" style="position:absolute;left:0;text-align:left;margin-left:193.65pt;margin-top:526pt;width:158.95pt;height:140.25pt;z-index:25346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" fillcolor="white [3201]" strokecolor="#f0821a" strokeweight="1.5pt">
                <v:textbox>
                  <w:txbxContent>
                    <w:p w14:paraId="090D64C3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1DF48EE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4DFDC63A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68672" behindDoc="0" locked="0" layoutInCell="1" allowOverlap="1" wp14:anchorId="135EE39B" wp14:editId="3A4E7EA3">
                <wp:simplePos x="0" y="0"/>
                <wp:positionH relativeFrom="margin">
                  <wp:posOffset>353060</wp:posOffset>
                </wp:positionH>
                <wp:positionV relativeFrom="paragraph">
                  <wp:posOffset>6680200</wp:posOffset>
                </wp:positionV>
                <wp:extent cx="1982470" cy="1781175"/>
                <wp:effectExtent l="0" t="0" r="17780" b="28575"/>
                <wp:wrapNone/>
                <wp:docPr id="3620" name="Text Box 3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73D3CC7F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F592743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A440A62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EE39B" id="Text Box 3620" o:spid="_x0000_s2107" type="#_x0000_t202" style="position:absolute;left:0;text-align:left;margin-left:27.8pt;margin-top:526pt;width:156.1pt;height:140.25pt;z-index:25346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" fillcolor="white [3201]" strokecolor="#f0821a" strokeweight="1.5pt">
                <v:textbox>
                  <w:txbxContent>
                    <w:p w14:paraId="73D3CC7F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F592743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A440A62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67648" behindDoc="0" locked="0" layoutInCell="1" allowOverlap="1" wp14:anchorId="705CF812" wp14:editId="39A5C7F8">
                <wp:simplePos x="0" y="0"/>
                <wp:positionH relativeFrom="column">
                  <wp:posOffset>5090795</wp:posOffset>
                </wp:positionH>
                <wp:positionV relativeFrom="paragraph">
                  <wp:posOffset>2108200</wp:posOffset>
                </wp:positionV>
                <wp:extent cx="1542415" cy="4429125"/>
                <wp:effectExtent l="0" t="0" r="19685" b="28575"/>
                <wp:wrapNone/>
                <wp:docPr id="3619" name="Text Box 3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7C30F4FC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D336A85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CF812" id="Text Box 3619" o:spid="_x0000_s2108" type="#_x0000_t202" style="position:absolute;left:0;text-align:left;margin-left:400.85pt;margin-top:166pt;width:121.45pt;height:348.75pt;z-index:2534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" fillcolor="white [3201]" strokecolor="#f0821a" strokeweight="1.5pt">
                <v:textbox>
                  <w:txbxContent>
                    <w:p w14:paraId="7C30F4FC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D336A85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66624" behindDoc="0" locked="0" layoutInCell="1" allowOverlap="1" wp14:anchorId="27F551A2" wp14:editId="094973D8">
                <wp:simplePos x="0" y="0"/>
                <wp:positionH relativeFrom="column">
                  <wp:posOffset>340995</wp:posOffset>
                </wp:positionH>
                <wp:positionV relativeFrom="paragraph">
                  <wp:posOffset>1158240</wp:posOffset>
                </wp:positionV>
                <wp:extent cx="6292215" cy="842645"/>
                <wp:effectExtent l="0" t="0" r="13335" b="14605"/>
                <wp:wrapNone/>
                <wp:docPr id="3618" name="Text Box 3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2F3710A8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551A2" id="Text Box 3618" o:spid="_x0000_s2109" type="#_x0000_t202" style="position:absolute;left:0;text-align:left;margin-left:26.85pt;margin-top:91.2pt;width:495.45pt;height:66.35pt;z-index:2534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" fillcolor="white [3201]" strokecolor="#f0821a" strokeweight="1.5pt">
                <v:textbox>
                  <w:txbxContent>
                    <w:p w14:paraId="2F3710A8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65600" behindDoc="0" locked="0" layoutInCell="1" allowOverlap="1" wp14:anchorId="61EDDD97" wp14:editId="7D5AC590">
                <wp:simplePos x="0" y="0"/>
                <wp:positionH relativeFrom="column">
                  <wp:posOffset>341194</wp:posOffset>
                </wp:positionH>
                <wp:positionV relativeFrom="paragraph">
                  <wp:posOffset>-211843</wp:posOffset>
                </wp:positionV>
                <wp:extent cx="6292215" cy="1246505"/>
                <wp:effectExtent l="0" t="0" r="13335" b="10795"/>
                <wp:wrapNone/>
                <wp:docPr id="3617" name="Text Box 3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418FCCFE" w14:textId="77777777" w:rsidR="004858EE" w:rsidRPr="0016613E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</w:pPr>
                            <w:r w:rsidRPr="0016613E"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  <w:t>October</w:t>
                            </w:r>
                          </w:p>
                          <w:p w14:paraId="44B7FD92" w14:textId="77777777" w:rsidR="004858EE" w:rsidRPr="00852AFA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6187A6F3" w14:textId="77777777" w:rsidR="004858EE" w:rsidRPr="00CA5587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EDDD97" id="Text Box 3617" o:spid="_x0000_s2110" type="#_x0000_t202" style="position:absolute;left:0;text-align:left;margin-left:26.85pt;margin-top:-16.7pt;width:495.45pt;height:98.15pt;z-index:253465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" fillcolor="white [3201]" strokecolor="#f0821a" strokeweight="1.5pt">
                <v:textbox>
                  <w:txbxContent>
                    <w:p w14:paraId="418FCCFE" w14:textId="77777777" w:rsidR="004858EE" w:rsidRPr="0016613E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</w:pPr>
                      <w:r w:rsidRPr="0016613E"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  <w:t>October</w:t>
                      </w:r>
                    </w:p>
                    <w:p w14:paraId="44B7FD92" w14:textId="77777777" w:rsidR="004858EE" w:rsidRPr="00852AFA" w:rsidRDefault="004858EE" w:rsidP="00F26AFC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6187A6F3" w14:textId="77777777" w:rsidR="004858EE" w:rsidRPr="00CA5587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61" w:tblpY="3311"/>
        <w:tblW w:w="0" w:type="auto"/>
        <w:tblBorders>
          <w:top w:val="single" w:sz="18" w:space="0" w:color="F0821A"/>
          <w:left w:val="single" w:sz="18" w:space="0" w:color="F0821A"/>
          <w:bottom w:val="single" w:sz="18" w:space="0" w:color="F0821A"/>
          <w:right w:val="single" w:sz="18" w:space="0" w:color="F0821A"/>
          <w:insideH w:val="single" w:sz="18" w:space="0" w:color="F0821A"/>
          <w:insideV w:val="single" w:sz="18" w:space="0" w:color="F0821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F26AFC" w14:paraId="1FE767DE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60F06674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01974E7B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24AA6C19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3901C364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13B19D2C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</w:tbl>
    <w:p w14:paraId="0B88830C" w14:textId="77777777" w:rsidR="00586A9C" w:rsidRDefault="00F26AFC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F26AFC">
        <w:rPr>
          <w:noProof/>
        </w:rPr>
        <w:drawing>
          <wp:anchor distT="0" distB="0" distL="114300" distR="114300" simplePos="0" relativeHeight="253484032" behindDoc="0" locked="0" layoutInCell="1" allowOverlap="1" wp14:anchorId="1E5A321B" wp14:editId="0540F4FA">
            <wp:simplePos x="0" y="0"/>
            <wp:positionH relativeFrom="column">
              <wp:posOffset>5724525</wp:posOffset>
            </wp:positionH>
            <wp:positionV relativeFrom="paragraph">
              <wp:posOffset>-224790</wp:posOffset>
            </wp:positionV>
            <wp:extent cx="807085" cy="698500"/>
            <wp:effectExtent l="0" t="0" r="0" b="6350"/>
            <wp:wrapNone/>
            <wp:docPr id="3634" name="Picture 3634" descr="C:\Users\thomas.becker\AppData\Local\Microsoft\Windows\INetCache\Content.Word\Spider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homas.becker\AppData\Local\Microsoft\Windows\INetCache\Content.Word\Spider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85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483008" behindDoc="0" locked="0" layoutInCell="1" allowOverlap="1" wp14:anchorId="2802D305" wp14:editId="0F662323">
            <wp:simplePos x="0" y="0"/>
            <wp:positionH relativeFrom="margin">
              <wp:posOffset>485775</wp:posOffset>
            </wp:positionH>
            <wp:positionV relativeFrom="paragraph">
              <wp:posOffset>-109855</wp:posOffset>
            </wp:positionV>
            <wp:extent cx="1123950" cy="1047115"/>
            <wp:effectExtent l="0" t="0" r="0" b="635"/>
            <wp:wrapNone/>
            <wp:docPr id="3633" name="Picture 3633" descr="C:\Users\thomas.becker\AppData\Local\Microsoft\Windows\INetCache\Content.Word\Jack O' Lantern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homas.becker\AppData\Local\Microsoft\Windows\INetCache\Content.Word\Jack O' Lantern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04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481984" behindDoc="0" locked="0" layoutInCell="1" allowOverlap="1" wp14:anchorId="5C5EB1A8" wp14:editId="37D25FDC">
            <wp:simplePos x="0" y="0"/>
            <wp:positionH relativeFrom="column">
              <wp:posOffset>5274945</wp:posOffset>
            </wp:positionH>
            <wp:positionV relativeFrom="paragraph">
              <wp:posOffset>5941060</wp:posOffset>
            </wp:positionV>
            <wp:extent cx="1292225" cy="498475"/>
            <wp:effectExtent l="0" t="0" r="3175" b="0"/>
            <wp:wrapNone/>
            <wp:docPr id="3632" name="Picture 3632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80960" behindDoc="0" locked="0" layoutInCell="1" allowOverlap="1" wp14:anchorId="1CB44EFE" wp14:editId="4C473878">
                <wp:simplePos x="0" y="0"/>
                <wp:positionH relativeFrom="margin">
                  <wp:posOffset>4678045</wp:posOffset>
                </wp:positionH>
                <wp:positionV relativeFrom="paragraph">
                  <wp:posOffset>6659245</wp:posOffset>
                </wp:positionV>
                <wp:extent cx="2018665" cy="1781175"/>
                <wp:effectExtent l="0" t="0" r="19685" b="28575"/>
                <wp:wrapNone/>
                <wp:docPr id="3631" name="Text Box 3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60774B0D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B870F4F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7631E84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44EFE" id="Text Box 3631" o:spid="_x0000_s2111" type="#_x0000_t202" style="position:absolute;left:0;text-align:left;margin-left:368.35pt;margin-top:524.35pt;width:158.95pt;height:140.25pt;z-index:25348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" fillcolor="white [3201]" strokecolor="#f0821a" strokeweight="1.5pt">
                <v:textbox>
                  <w:txbxContent>
                    <w:p w14:paraId="60774B0D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B870F4F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7631E84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79936" behindDoc="0" locked="0" layoutInCell="1" allowOverlap="1" wp14:anchorId="634E3765" wp14:editId="4AB01BCC">
                <wp:simplePos x="0" y="0"/>
                <wp:positionH relativeFrom="margin">
                  <wp:posOffset>2541270</wp:posOffset>
                </wp:positionH>
                <wp:positionV relativeFrom="paragraph">
                  <wp:posOffset>6659245</wp:posOffset>
                </wp:positionV>
                <wp:extent cx="2018665" cy="1781175"/>
                <wp:effectExtent l="0" t="0" r="19685" b="28575"/>
                <wp:wrapNone/>
                <wp:docPr id="3630" name="Text Box 3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0D709F8E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4A5BFB6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5B87AA3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E3765" id="Text Box 3630" o:spid="_x0000_s2112" type="#_x0000_t202" style="position:absolute;left:0;text-align:left;margin-left:200.1pt;margin-top:524.35pt;width:158.95pt;height:140.25pt;z-index:25347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" fillcolor="white [3201]" strokecolor="#f0821a" strokeweight="1.5pt">
                <v:textbox>
                  <w:txbxContent>
                    <w:p w14:paraId="0D709F8E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4A5BFB6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5B87AA3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78912" behindDoc="0" locked="0" layoutInCell="1" allowOverlap="1" wp14:anchorId="61272F7C" wp14:editId="375581BD">
                <wp:simplePos x="0" y="0"/>
                <wp:positionH relativeFrom="margin">
                  <wp:posOffset>434975</wp:posOffset>
                </wp:positionH>
                <wp:positionV relativeFrom="paragraph">
                  <wp:posOffset>6659245</wp:posOffset>
                </wp:positionV>
                <wp:extent cx="1982470" cy="1781175"/>
                <wp:effectExtent l="0" t="0" r="17780" b="28575"/>
                <wp:wrapNone/>
                <wp:docPr id="3629" name="Text Box 3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09A55661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6EF6BE1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4A0A69C2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72F7C" id="Text Box 3629" o:spid="_x0000_s2113" type="#_x0000_t202" style="position:absolute;left:0;text-align:left;margin-left:34.25pt;margin-top:524.35pt;width:156.1pt;height:140.25pt;z-index:25347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" fillcolor="white [3201]" strokecolor="#f0821a" strokeweight="1.5pt">
                <v:textbox>
                  <w:txbxContent>
                    <w:p w14:paraId="09A55661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6EF6BE1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4A0A69C2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77888" behindDoc="0" locked="0" layoutInCell="1" allowOverlap="1" wp14:anchorId="665EF365" wp14:editId="63AC4B52">
                <wp:simplePos x="0" y="0"/>
                <wp:positionH relativeFrom="column">
                  <wp:posOffset>5172710</wp:posOffset>
                </wp:positionH>
                <wp:positionV relativeFrom="paragraph">
                  <wp:posOffset>2087245</wp:posOffset>
                </wp:positionV>
                <wp:extent cx="1542415" cy="4429125"/>
                <wp:effectExtent l="0" t="0" r="19685" b="28575"/>
                <wp:wrapNone/>
                <wp:docPr id="3628" name="Text Box 3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5C889106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E308C09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EF365" id="Text Box 3628" o:spid="_x0000_s2114" type="#_x0000_t202" style="position:absolute;left:0;text-align:left;margin-left:407.3pt;margin-top:164.35pt;width:121.45pt;height:348.75pt;z-index:2534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" fillcolor="white [3201]" strokecolor="#f0821a" strokeweight="1.5pt">
                <v:textbox>
                  <w:txbxContent>
                    <w:p w14:paraId="5C889106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E308C09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76864" behindDoc="0" locked="0" layoutInCell="1" allowOverlap="1" wp14:anchorId="63D27CA0" wp14:editId="1D03FF49">
                <wp:simplePos x="0" y="0"/>
                <wp:positionH relativeFrom="column">
                  <wp:posOffset>422910</wp:posOffset>
                </wp:positionH>
                <wp:positionV relativeFrom="paragraph">
                  <wp:posOffset>1137285</wp:posOffset>
                </wp:positionV>
                <wp:extent cx="6292215" cy="842645"/>
                <wp:effectExtent l="0" t="0" r="13335" b="14605"/>
                <wp:wrapNone/>
                <wp:docPr id="3627" name="Text Box 3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6FF11588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27CA0" id="Text Box 3627" o:spid="_x0000_s2115" type="#_x0000_t202" style="position:absolute;left:0;text-align:left;margin-left:33.3pt;margin-top:89.55pt;width:495.45pt;height:66.35pt;z-index:2534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" fillcolor="white [3201]" strokecolor="#f0821a" strokeweight="1.5pt">
                <v:textbox>
                  <w:txbxContent>
                    <w:p w14:paraId="6FF11588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75840" behindDoc="0" locked="0" layoutInCell="1" allowOverlap="1" wp14:anchorId="3D656258" wp14:editId="757AA71A">
                <wp:simplePos x="0" y="0"/>
                <wp:positionH relativeFrom="column">
                  <wp:posOffset>423080</wp:posOffset>
                </wp:positionH>
                <wp:positionV relativeFrom="paragraph">
                  <wp:posOffset>-232647</wp:posOffset>
                </wp:positionV>
                <wp:extent cx="6292215" cy="1246505"/>
                <wp:effectExtent l="0" t="0" r="13335" b="10795"/>
                <wp:wrapNone/>
                <wp:docPr id="3626" name="Text Box 3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74F69DB1" w14:textId="77777777" w:rsidR="004858EE" w:rsidRPr="0016613E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</w:pPr>
                            <w:r w:rsidRPr="0016613E"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  <w:t>October</w:t>
                            </w:r>
                          </w:p>
                          <w:p w14:paraId="340C81A4" w14:textId="77777777" w:rsidR="004858EE" w:rsidRPr="00852AFA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5ED6519C" w14:textId="77777777" w:rsidR="004858EE" w:rsidRPr="00CA5587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656258" id="Text Box 3626" o:spid="_x0000_s2116" type="#_x0000_t202" style="position:absolute;left:0;text-align:left;margin-left:33.3pt;margin-top:-18.3pt;width:495.45pt;height:98.15pt;z-index:253475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" fillcolor="white [3201]" strokecolor="#f0821a" strokeweight="1.5pt">
                <v:textbox>
                  <w:txbxContent>
                    <w:p w14:paraId="74F69DB1" w14:textId="77777777" w:rsidR="004858EE" w:rsidRPr="0016613E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</w:pPr>
                      <w:r w:rsidRPr="0016613E"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  <w:t>October</w:t>
                      </w:r>
                    </w:p>
                    <w:p w14:paraId="340C81A4" w14:textId="77777777" w:rsidR="004858EE" w:rsidRPr="00852AFA" w:rsidRDefault="004858EE" w:rsidP="00F26AFC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5ED6519C" w14:textId="77777777" w:rsidR="004858EE" w:rsidRPr="00CA5587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61" w:tblpY="3311"/>
        <w:tblW w:w="0" w:type="auto"/>
        <w:tblBorders>
          <w:top w:val="single" w:sz="18" w:space="0" w:color="F0821A"/>
          <w:left w:val="single" w:sz="18" w:space="0" w:color="F0821A"/>
          <w:bottom w:val="single" w:sz="18" w:space="0" w:color="F0821A"/>
          <w:right w:val="single" w:sz="18" w:space="0" w:color="F0821A"/>
          <w:insideH w:val="single" w:sz="18" w:space="0" w:color="F0821A"/>
          <w:insideV w:val="single" w:sz="18" w:space="0" w:color="F0821A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F26AFC" w14:paraId="6CD6782B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0F181D35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2B25366C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4DA5A19A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66357F03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2D568FC6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</w:tbl>
    <w:p w14:paraId="7ACCF045" w14:textId="77777777" w:rsidR="002E13DC" w:rsidRDefault="00BA122F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892160" behindDoc="0" locked="0" layoutInCell="1" allowOverlap="1" wp14:anchorId="7D69882D" wp14:editId="549A30BD">
            <wp:simplePos x="0" y="0"/>
            <wp:positionH relativeFrom="column">
              <wp:posOffset>5669280</wp:posOffset>
            </wp:positionH>
            <wp:positionV relativeFrom="paragraph">
              <wp:posOffset>-194310</wp:posOffset>
            </wp:positionV>
            <wp:extent cx="807384" cy="698500"/>
            <wp:effectExtent l="0" t="0" r="0" b="6350"/>
            <wp:wrapNone/>
            <wp:docPr id="3222" name="Picture 3222" descr="C:\Users\thomas.becker\AppData\Local\Microsoft\Windows\INetCache\Content.Word\Spider-minibeast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homas.becker\AppData\Local\Microsoft\Windows\INetCache\Content.Word\Spider-minibeast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384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1136" behindDoc="0" locked="0" layoutInCell="1" allowOverlap="1" wp14:anchorId="3A4CAF62" wp14:editId="2AF10B95">
            <wp:simplePos x="0" y="0"/>
            <wp:positionH relativeFrom="margin">
              <wp:posOffset>430530</wp:posOffset>
            </wp:positionH>
            <wp:positionV relativeFrom="paragraph">
              <wp:posOffset>-79970</wp:posOffset>
            </wp:positionV>
            <wp:extent cx="1123950" cy="1047427"/>
            <wp:effectExtent l="0" t="0" r="0" b="635"/>
            <wp:wrapNone/>
            <wp:docPr id="3220" name="Picture 3220" descr="C:\Users\thomas.becker\AppData\Local\Microsoft\Windows\INetCache\Content.Word\Jack O' Lantern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homas.becker\AppData\Local\Microsoft\Windows\INetCache\Content.Word\Jack O' Lantern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550" cy="104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21A4">
        <w:rPr>
          <w:noProof/>
        </w:rPr>
        <w:drawing>
          <wp:anchor distT="0" distB="0" distL="114300" distR="114300" simplePos="0" relativeHeight="252849152" behindDoc="0" locked="0" layoutInCell="1" allowOverlap="1" wp14:anchorId="7C5629D1" wp14:editId="108F3D33">
            <wp:simplePos x="0" y="0"/>
            <wp:positionH relativeFrom="column">
              <wp:posOffset>5219700</wp:posOffset>
            </wp:positionH>
            <wp:positionV relativeFrom="paragraph">
              <wp:posOffset>5971540</wp:posOffset>
            </wp:positionV>
            <wp:extent cx="1292772" cy="498522"/>
            <wp:effectExtent l="0" t="0" r="3175" b="0"/>
            <wp:wrapNone/>
            <wp:docPr id="3181" name="Picture 3181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62112" behindDoc="0" locked="0" layoutInCell="1" allowOverlap="1" wp14:anchorId="622B942F" wp14:editId="3CE0B3EE">
                <wp:simplePos x="0" y="0"/>
                <wp:positionH relativeFrom="column">
                  <wp:posOffset>367665</wp:posOffset>
                </wp:positionH>
                <wp:positionV relativeFrom="paragraph">
                  <wp:posOffset>-202565</wp:posOffset>
                </wp:positionV>
                <wp:extent cx="6292215" cy="1246505"/>
                <wp:effectExtent l="0" t="0" r="13335" b="10795"/>
                <wp:wrapNone/>
                <wp:docPr id="3089" name="Text Box 3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7842AF63" w14:textId="77777777" w:rsidR="004858EE" w:rsidRPr="0016613E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</w:pPr>
                            <w:r w:rsidRPr="0016613E">
                              <w:rPr>
                                <w:rFonts w:ascii="Roboto" w:hAnsi="Roboto"/>
                                <w:b/>
                                <w:color w:val="F0821A"/>
                                <w:sz w:val="66"/>
                                <w:szCs w:val="66"/>
                              </w:rPr>
                              <w:t>October</w:t>
                            </w:r>
                          </w:p>
                          <w:p w14:paraId="314F5B28" w14:textId="77777777" w:rsidR="004858EE" w:rsidRPr="00852AFA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4C68E07A" w14:textId="77777777" w:rsidR="004858EE" w:rsidRPr="00CA5587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2B942F" id="Text Box 3089" o:spid="_x0000_s2117" type="#_x0000_t202" style="position:absolute;left:0;text-align:left;margin-left:28.95pt;margin-top:-15.95pt;width:495.45pt;height:98.15pt;z-index:252762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" fillcolor="white [3201]" strokecolor="#f0821a" strokeweight="1.5pt">
                <v:textbox>
                  <w:txbxContent>
                    <w:p w14:paraId="7842AF63" w14:textId="77777777" w:rsidR="004858EE" w:rsidRPr="0016613E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</w:pPr>
                      <w:r w:rsidRPr="0016613E">
                        <w:rPr>
                          <w:rFonts w:ascii="Roboto" w:hAnsi="Roboto"/>
                          <w:b/>
                          <w:color w:val="F0821A"/>
                          <w:sz w:val="66"/>
                          <w:szCs w:val="66"/>
                        </w:rPr>
                        <w:t>October</w:t>
                      </w:r>
                    </w:p>
                    <w:p w14:paraId="314F5B28" w14:textId="77777777" w:rsidR="004858EE" w:rsidRPr="00852AFA" w:rsidRDefault="004858EE" w:rsidP="00BF2286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4C68E07A" w14:textId="77777777" w:rsidR="004858EE" w:rsidRPr="00CA5587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63136" behindDoc="0" locked="0" layoutInCell="1" allowOverlap="1" wp14:anchorId="136377AC" wp14:editId="69F2BC87">
                <wp:simplePos x="0" y="0"/>
                <wp:positionH relativeFrom="column">
                  <wp:posOffset>367665</wp:posOffset>
                </wp:positionH>
                <wp:positionV relativeFrom="paragraph">
                  <wp:posOffset>1167765</wp:posOffset>
                </wp:positionV>
                <wp:extent cx="6292215" cy="842645"/>
                <wp:effectExtent l="0" t="0" r="13335" b="14605"/>
                <wp:wrapNone/>
                <wp:docPr id="3090" name="Text Box 3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20964B86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377AC" id="Text Box 3090" o:spid="_x0000_s2118" type="#_x0000_t202" style="position:absolute;left:0;text-align:left;margin-left:28.95pt;margin-top:91.95pt;width:495.45pt;height:66.35pt;z-index:25276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" fillcolor="white [3201]" strokecolor="#f0821a" strokeweight="1.5pt">
                <v:textbox>
                  <w:txbxContent>
                    <w:p w14:paraId="20964B86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64160" behindDoc="0" locked="0" layoutInCell="1" allowOverlap="1" wp14:anchorId="203765FB" wp14:editId="085006FC">
                <wp:simplePos x="0" y="0"/>
                <wp:positionH relativeFrom="column">
                  <wp:posOffset>5117465</wp:posOffset>
                </wp:positionH>
                <wp:positionV relativeFrom="paragraph">
                  <wp:posOffset>2117725</wp:posOffset>
                </wp:positionV>
                <wp:extent cx="1542415" cy="4429125"/>
                <wp:effectExtent l="0" t="0" r="19685" b="28575"/>
                <wp:wrapNone/>
                <wp:docPr id="3091" name="Text Box 3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58A5E62E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F7C4A73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765FB" id="Text Box 3091" o:spid="_x0000_s2119" type="#_x0000_t202" style="position:absolute;left:0;text-align:left;margin-left:402.95pt;margin-top:166.75pt;width:121.45pt;height:348.75pt;z-index:25276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" fillcolor="white [3201]" strokecolor="#f0821a" strokeweight="1.5pt">
                <v:textbox>
                  <w:txbxContent>
                    <w:p w14:paraId="58A5E62E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F7C4A73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65184" behindDoc="0" locked="0" layoutInCell="1" allowOverlap="1" wp14:anchorId="012898E3" wp14:editId="0D7DFDCE">
                <wp:simplePos x="0" y="0"/>
                <wp:positionH relativeFrom="margin">
                  <wp:posOffset>379730</wp:posOffset>
                </wp:positionH>
                <wp:positionV relativeFrom="paragraph">
                  <wp:posOffset>6689725</wp:posOffset>
                </wp:positionV>
                <wp:extent cx="1982470" cy="1781175"/>
                <wp:effectExtent l="0" t="0" r="17780" b="28575"/>
                <wp:wrapNone/>
                <wp:docPr id="3138" name="Text Box 3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71702BCA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74CDC6A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AB0CE69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898E3" id="Text Box 3138" o:spid="_x0000_s2120" type="#_x0000_t202" style="position:absolute;left:0;text-align:left;margin-left:29.9pt;margin-top:526.75pt;width:156.1pt;height:140.25pt;z-index:25276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" fillcolor="white [3201]" strokecolor="#f0821a" strokeweight="1.5pt">
                <v:textbox>
                  <w:txbxContent>
                    <w:p w14:paraId="71702BCA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74CDC6A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AB0CE69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66208" behindDoc="0" locked="0" layoutInCell="1" allowOverlap="1" wp14:anchorId="357E8A4D" wp14:editId="528C6F5F">
                <wp:simplePos x="0" y="0"/>
                <wp:positionH relativeFrom="margin">
                  <wp:posOffset>2486025</wp:posOffset>
                </wp:positionH>
                <wp:positionV relativeFrom="paragraph">
                  <wp:posOffset>6689725</wp:posOffset>
                </wp:positionV>
                <wp:extent cx="2018665" cy="1781175"/>
                <wp:effectExtent l="0" t="0" r="19685" b="28575"/>
                <wp:wrapNone/>
                <wp:docPr id="3139" name="Text Box 3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21F67015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6369E3D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8613E02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E8A4D" id="Text Box 3139" o:spid="_x0000_s2121" type="#_x0000_t202" style="position:absolute;left:0;text-align:left;margin-left:195.75pt;margin-top:526.75pt;width:158.95pt;height:140.25pt;z-index:25276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" fillcolor="white [3201]" strokecolor="#f0821a" strokeweight="1.5pt">
                <v:textbox>
                  <w:txbxContent>
                    <w:p w14:paraId="21F67015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6369E3D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8613E02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67232" behindDoc="0" locked="0" layoutInCell="1" allowOverlap="1" wp14:anchorId="709964ED" wp14:editId="47C1DAFF">
                <wp:simplePos x="0" y="0"/>
                <wp:positionH relativeFrom="margin">
                  <wp:posOffset>4623270</wp:posOffset>
                </wp:positionH>
                <wp:positionV relativeFrom="paragraph">
                  <wp:posOffset>6689775</wp:posOffset>
                </wp:positionV>
                <wp:extent cx="2018665" cy="1781175"/>
                <wp:effectExtent l="0" t="0" r="19685" b="28575"/>
                <wp:wrapNone/>
                <wp:docPr id="3140" name="Text Box 3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0821A"/>
                          </a:solidFill>
                        </a:ln>
                      </wps:spPr>
                      <wps:txbx>
                        <w:txbxContent>
                          <w:p w14:paraId="77AC5A61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A1438AB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4CED4A8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964ED" id="Text Box 3140" o:spid="_x0000_s2122" type="#_x0000_t202" style="position:absolute;left:0;text-align:left;margin-left:364.05pt;margin-top:526.75pt;width:158.95pt;height:140.25pt;z-index:25276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" fillcolor="white [3201]" strokecolor="#f0821a" strokeweight="1.5pt">
                <v:textbox>
                  <w:txbxContent>
                    <w:p w14:paraId="77AC5A61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A1438AB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4CED4A8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56" w:tblpY="3322"/>
        <w:tblW w:w="0" w:type="auto"/>
        <w:tblBorders>
          <w:top w:val="single" w:sz="12" w:space="0" w:color="E94E19"/>
          <w:left w:val="single" w:sz="12" w:space="0" w:color="E94E19"/>
          <w:bottom w:val="single" w:sz="12" w:space="0" w:color="E94E19"/>
          <w:right w:val="single" w:sz="12" w:space="0" w:color="E94E19"/>
          <w:insideH w:val="single" w:sz="12" w:space="0" w:color="E94E19"/>
          <w:insideV w:val="single" w:sz="12" w:space="0" w:color="E94E19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A0F2F" w14:paraId="253CD65D" w14:textId="77777777" w:rsidTr="00C321A4">
        <w:trPr>
          <w:trHeight w:val="1112"/>
        </w:trPr>
        <w:tc>
          <w:tcPr>
            <w:tcW w:w="1445" w:type="dxa"/>
            <w:vAlign w:val="center"/>
          </w:tcPr>
          <w:p w14:paraId="232A8194" w14:textId="77777777" w:rsidR="00CA0F2F" w:rsidRDefault="00CA0F2F" w:rsidP="00C321A4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30B9BDA5" w14:textId="77777777" w:rsidR="00CA0F2F" w:rsidRDefault="00CA0F2F" w:rsidP="00C321A4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60AD233A" w14:textId="77777777" w:rsidR="00CA0F2F" w:rsidRDefault="00CA0F2F" w:rsidP="00C321A4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6D2D626D" w14:textId="77777777" w:rsidR="00CA0F2F" w:rsidRDefault="00CA0F2F" w:rsidP="00C321A4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0125E131" w14:textId="77777777" w:rsidR="00CA0F2F" w:rsidRDefault="00CA0F2F" w:rsidP="00C321A4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A0F2F" w14:paraId="77EA5269" w14:textId="77777777" w:rsidTr="00C321A4">
        <w:trPr>
          <w:trHeight w:val="1112"/>
        </w:trPr>
        <w:tc>
          <w:tcPr>
            <w:tcW w:w="1445" w:type="dxa"/>
          </w:tcPr>
          <w:p w14:paraId="29F88528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E190691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11DBF41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D3F0936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6514C57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0DB62520" w14:textId="77777777" w:rsidTr="00C321A4">
        <w:trPr>
          <w:trHeight w:val="1112"/>
        </w:trPr>
        <w:tc>
          <w:tcPr>
            <w:tcW w:w="1445" w:type="dxa"/>
          </w:tcPr>
          <w:p w14:paraId="736877CF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9C92F2C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6235EEA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5FCE5C4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20750DE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32380EE3" w14:textId="77777777" w:rsidTr="00C321A4">
        <w:trPr>
          <w:trHeight w:val="1112"/>
        </w:trPr>
        <w:tc>
          <w:tcPr>
            <w:tcW w:w="1445" w:type="dxa"/>
          </w:tcPr>
          <w:p w14:paraId="1FBAF340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212A1AF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FD1A2B1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85B64A0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5301F92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66DD0647" w14:textId="77777777" w:rsidTr="00C321A4">
        <w:trPr>
          <w:trHeight w:val="1112"/>
        </w:trPr>
        <w:tc>
          <w:tcPr>
            <w:tcW w:w="1445" w:type="dxa"/>
          </w:tcPr>
          <w:p w14:paraId="2B9FF50E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288E4B7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8BB1706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C6F1327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C3E8E11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4059B9DF" w14:textId="77777777" w:rsidTr="00C321A4">
        <w:trPr>
          <w:trHeight w:val="1112"/>
        </w:trPr>
        <w:tc>
          <w:tcPr>
            <w:tcW w:w="1445" w:type="dxa"/>
          </w:tcPr>
          <w:p w14:paraId="4846C568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E100B09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8843376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2B6EB83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E7602E3" w14:textId="77777777" w:rsidR="00CA0F2F" w:rsidRPr="001652A3" w:rsidRDefault="00CA0F2F" w:rsidP="00C321A4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4D3C8025" w14:textId="77777777" w:rsidR="00586A9C" w:rsidRDefault="00F26AFC" w:rsidP="005253FE">
      <w:pPr>
        <w:pStyle w:val="Aim-Twinkl"/>
        <w:sectPr w:rsidR="00586A9C" w:rsidSect="00A34046">
          <w:headerReference w:type="default" r:id="rId119"/>
          <w:footerReference w:type="default" r:id="rId120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F26AFC">
        <w:rPr>
          <w:noProof/>
        </w:rPr>
        <w:drawing>
          <wp:anchor distT="0" distB="0" distL="114300" distR="114300" simplePos="0" relativeHeight="253494272" behindDoc="0" locked="0" layoutInCell="1" allowOverlap="1" wp14:anchorId="72FB4F10" wp14:editId="2E14FE44">
            <wp:simplePos x="0" y="0"/>
            <wp:positionH relativeFrom="column">
              <wp:posOffset>5716270</wp:posOffset>
            </wp:positionH>
            <wp:positionV relativeFrom="paragraph">
              <wp:posOffset>-342265</wp:posOffset>
            </wp:positionV>
            <wp:extent cx="866775" cy="1315085"/>
            <wp:effectExtent l="0" t="0" r="0" b="0"/>
            <wp:wrapNone/>
            <wp:docPr id="3643" name="Picture 3643" descr="C:\Users\thomas.becker\AppData\Local\Microsoft\Windows\INetCache\Content.Word\Scarecrow-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homas.becker\AppData\Local\Microsoft\Windows\INetCache\Content.Word\Scarecrow-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3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493248" behindDoc="0" locked="0" layoutInCell="1" allowOverlap="1" wp14:anchorId="766B4E71" wp14:editId="0DAD39CB">
            <wp:simplePos x="0" y="0"/>
            <wp:positionH relativeFrom="column">
              <wp:posOffset>515620</wp:posOffset>
            </wp:positionH>
            <wp:positionV relativeFrom="paragraph">
              <wp:posOffset>29210</wp:posOffset>
            </wp:positionV>
            <wp:extent cx="887095" cy="819150"/>
            <wp:effectExtent l="0" t="0" r="8255" b="0"/>
            <wp:wrapNone/>
            <wp:docPr id="3642" name="Picture 3642" descr="C:\Users\thomas.becker\AppData\Local\Microsoft\Windows\INetCache\Content.Word\Autumn Leaves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homas.becker\AppData\Local\Microsoft\Windows\INetCache\Content.Word\Autumn Leaves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9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492224" behindDoc="0" locked="0" layoutInCell="1" allowOverlap="1" wp14:anchorId="498ED439" wp14:editId="07706062">
            <wp:simplePos x="0" y="0"/>
            <wp:positionH relativeFrom="column">
              <wp:posOffset>5276215</wp:posOffset>
            </wp:positionH>
            <wp:positionV relativeFrom="paragraph">
              <wp:posOffset>5871210</wp:posOffset>
            </wp:positionV>
            <wp:extent cx="1292225" cy="498475"/>
            <wp:effectExtent l="0" t="0" r="3175" b="0"/>
            <wp:wrapNone/>
            <wp:docPr id="3641" name="Picture 3641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91200" behindDoc="0" locked="0" layoutInCell="1" allowOverlap="1" wp14:anchorId="7D2E42A0" wp14:editId="72BEE8B6">
                <wp:simplePos x="0" y="0"/>
                <wp:positionH relativeFrom="margin">
                  <wp:posOffset>4649470</wp:posOffset>
                </wp:positionH>
                <wp:positionV relativeFrom="paragraph">
                  <wp:posOffset>6630035</wp:posOffset>
                </wp:positionV>
                <wp:extent cx="2018665" cy="1838325"/>
                <wp:effectExtent l="0" t="0" r="19685" b="28575"/>
                <wp:wrapNone/>
                <wp:docPr id="3640" name="Text Box 3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23AAE917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EBCCCC7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C08DBB0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E42A0" id="Text Box 3640" o:spid="_x0000_s2123" type="#_x0000_t202" style="position:absolute;left:0;text-align:left;margin-left:366.1pt;margin-top:522.05pt;width:158.95pt;height:144.75pt;z-index:25349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" strokecolor="#e94e19" strokeweight="1.5pt">
                <v:textbox>
                  <w:txbxContent>
                    <w:p w14:paraId="23AAE917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EBCCCC7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C08DBB0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90176" behindDoc="0" locked="0" layoutInCell="1" allowOverlap="1" wp14:anchorId="20F2803C" wp14:editId="122E49DA">
                <wp:simplePos x="0" y="0"/>
                <wp:positionH relativeFrom="margin">
                  <wp:posOffset>2515870</wp:posOffset>
                </wp:positionH>
                <wp:positionV relativeFrom="paragraph">
                  <wp:posOffset>6630035</wp:posOffset>
                </wp:positionV>
                <wp:extent cx="2018665" cy="1838325"/>
                <wp:effectExtent l="0" t="0" r="19685" b="28575"/>
                <wp:wrapNone/>
                <wp:docPr id="3639" name="Text Box 3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7DA2BF07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787792F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340F3D6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2803C" id="Text Box 3639" o:spid="_x0000_s2124" type="#_x0000_t202" style="position:absolute;left:0;text-align:left;margin-left:198.1pt;margin-top:522.05pt;width:158.95pt;height:144.75pt;z-index:25349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" strokecolor="#e94e19" strokeweight="1.5pt">
                <v:textbox>
                  <w:txbxContent>
                    <w:p w14:paraId="7DA2BF07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787792F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340F3D6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89152" behindDoc="0" locked="0" layoutInCell="1" allowOverlap="1" wp14:anchorId="14D3F1B0" wp14:editId="21EB96F9">
                <wp:simplePos x="0" y="0"/>
                <wp:positionH relativeFrom="margin">
                  <wp:posOffset>410845</wp:posOffset>
                </wp:positionH>
                <wp:positionV relativeFrom="paragraph">
                  <wp:posOffset>6630035</wp:posOffset>
                </wp:positionV>
                <wp:extent cx="1982470" cy="1838325"/>
                <wp:effectExtent l="0" t="0" r="17780" b="28575"/>
                <wp:wrapNone/>
                <wp:docPr id="3638" name="Text Box 3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476285C5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29B2B367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47995248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3F1B0" id="Text Box 3638" o:spid="_x0000_s2125" type="#_x0000_t202" style="position:absolute;left:0;text-align:left;margin-left:32.35pt;margin-top:522.05pt;width:156.1pt;height:144.75pt;z-index:25348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" strokecolor="#e94e19" strokeweight="1.5pt">
                <v:textbox>
                  <w:txbxContent>
                    <w:p w14:paraId="476285C5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29B2B367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47995248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88128" behindDoc="0" locked="0" layoutInCell="1" allowOverlap="1" wp14:anchorId="660BA479" wp14:editId="67B1A3E0">
                <wp:simplePos x="0" y="0"/>
                <wp:positionH relativeFrom="column">
                  <wp:posOffset>5144770</wp:posOffset>
                </wp:positionH>
                <wp:positionV relativeFrom="paragraph">
                  <wp:posOffset>2115185</wp:posOffset>
                </wp:positionV>
                <wp:extent cx="1542415" cy="4362450"/>
                <wp:effectExtent l="0" t="0" r="19685" b="19050"/>
                <wp:wrapNone/>
                <wp:docPr id="3637" name="Text Box 36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36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0A2075BF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A51D25E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BA479" id="Text Box 3637" o:spid="_x0000_s2126" type="#_x0000_t202" style="position:absolute;left:0;text-align:left;margin-left:405.1pt;margin-top:166.55pt;width:121.45pt;height:343.5pt;z-index:2534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" strokecolor="#e94e19" strokeweight="1.5pt">
                <v:textbox>
                  <w:txbxContent>
                    <w:p w14:paraId="0A2075BF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A51D25E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87104" behindDoc="0" locked="0" layoutInCell="1" allowOverlap="1" wp14:anchorId="24E8B420" wp14:editId="0E52EABF">
                <wp:simplePos x="0" y="0"/>
                <wp:positionH relativeFrom="column">
                  <wp:posOffset>395605</wp:posOffset>
                </wp:positionH>
                <wp:positionV relativeFrom="paragraph">
                  <wp:posOffset>1162685</wp:posOffset>
                </wp:positionV>
                <wp:extent cx="6292215" cy="842645"/>
                <wp:effectExtent l="0" t="0" r="13335" b="14605"/>
                <wp:wrapNone/>
                <wp:docPr id="3636" name="Text Box 3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2EE0C895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8B420" id="Text Box 3636" o:spid="_x0000_s2127" type="#_x0000_t202" style="position:absolute;left:0;text-align:left;margin-left:31.15pt;margin-top:91.55pt;width:495.45pt;height:66.35pt;z-index:2534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" strokecolor="#e94e19" strokeweight="1.5pt">
                <v:textbox>
                  <w:txbxContent>
                    <w:p w14:paraId="2EE0C895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86080" behindDoc="0" locked="0" layoutInCell="1" allowOverlap="1" wp14:anchorId="1E0460EE" wp14:editId="29073F23">
                <wp:simplePos x="0" y="0"/>
                <wp:positionH relativeFrom="column">
                  <wp:posOffset>395785</wp:posOffset>
                </wp:positionH>
                <wp:positionV relativeFrom="paragraph">
                  <wp:posOffset>-206574</wp:posOffset>
                </wp:positionV>
                <wp:extent cx="6292215" cy="1246505"/>
                <wp:effectExtent l="0" t="0" r="13335" b="10795"/>
                <wp:wrapNone/>
                <wp:docPr id="3635" name="Text Box 3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26EF5DBF" w14:textId="77777777" w:rsidR="004858EE" w:rsidRPr="003C5193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E94E19"/>
                                <w:sz w:val="66"/>
                                <w:szCs w:val="66"/>
                              </w:rPr>
                            </w:pPr>
                            <w:r w:rsidRPr="003C5193">
                              <w:rPr>
                                <w:rFonts w:ascii="Roboto" w:hAnsi="Roboto"/>
                                <w:b/>
                                <w:color w:val="E94E19"/>
                                <w:sz w:val="66"/>
                                <w:szCs w:val="66"/>
                              </w:rPr>
                              <w:t>November</w:t>
                            </w:r>
                          </w:p>
                          <w:p w14:paraId="47EC2A79" w14:textId="77777777" w:rsidR="004858EE" w:rsidRPr="00852AFA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4A26513D" w14:textId="77777777" w:rsidR="004858EE" w:rsidRPr="00CA5587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0460EE" id="Text Box 3635" o:spid="_x0000_s2128" type="#_x0000_t202" style="position:absolute;left:0;text-align:left;margin-left:31.15pt;margin-top:-16.25pt;width:495.45pt;height:98.15pt;z-index:253486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" strokecolor="#e94e19" strokeweight="1.5pt">
                <v:textbox>
                  <w:txbxContent>
                    <w:p w14:paraId="26EF5DBF" w14:textId="77777777" w:rsidR="004858EE" w:rsidRPr="003C5193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color w:val="E94E19"/>
                          <w:sz w:val="66"/>
                          <w:szCs w:val="66"/>
                        </w:rPr>
                      </w:pPr>
                      <w:r w:rsidRPr="003C5193">
                        <w:rPr>
                          <w:rFonts w:ascii="Roboto" w:hAnsi="Roboto"/>
                          <w:b/>
                          <w:color w:val="E94E19"/>
                          <w:sz w:val="66"/>
                          <w:szCs w:val="66"/>
                        </w:rPr>
                        <w:t>November</w:t>
                      </w:r>
                    </w:p>
                    <w:p w14:paraId="47EC2A79" w14:textId="77777777" w:rsidR="004858EE" w:rsidRPr="00852AFA" w:rsidRDefault="004858EE" w:rsidP="00F26AFC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4A26513D" w14:textId="77777777" w:rsidR="004858EE" w:rsidRPr="00CA5587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56" w:tblpY="3322"/>
        <w:tblW w:w="0" w:type="auto"/>
        <w:tblBorders>
          <w:top w:val="single" w:sz="12" w:space="0" w:color="E94E19"/>
          <w:left w:val="single" w:sz="12" w:space="0" w:color="E94E19"/>
          <w:bottom w:val="single" w:sz="12" w:space="0" w:color="E94E19"/>
          <w:right w:val="single" w:sz="12" w:space="0" w:color="E94E19"/>
          <w:insideH w:val="single" w:sz="12" w:space="0" w:color="E94E19"/>
          <w:insideV w:val="single" w:sz="12" w:space="0" w:color="E94E19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F26AFC" w14:paraId="42CD1B82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250CE701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7B06E9DA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53463DE4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48C12AAB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358ECFF8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F26AFC" w14:paraId="74FFDD0D" w14:textId="77777777" w:rsidTr="00E61E77">
        <w:trPr>
          <w:trHeight w:val="1112"/>
        </w:trPr>
        <w:tc>
          <w:tcPr>
            <w:tcW w:w="1445" w:type="dxa"/>
          </w:tcPr>
          <w:p w14:paraId="51A52FD4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928BD8B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AFC5C0E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E6467C3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CEDAC82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588075E5" w14:textId="77777777" w:rsidTr="00E61E77">
        <w:trPr>
          <w:trHeight w:val="1112"/>
        </w:trPr>
        <w:tc>
          <w:tcPr>
            <w:tcW w:w="1445" w:type="dxa"/>
          </w:tcPr>
          <w:p w14:paraId="16D0363C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CBD4EAC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5800324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B0529B5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01DF658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6A7D787F" w14:textId="77777777" w:rsidTr="00E61E77">
        <w:trPr>
          <w:trHeight w:val="1112"/>
        </w:trPr>
        <w:tc>
          <w:tcPr>
            <w:tcW w:w="1445" w:type="dxa"/>
          </w:tcPr>
          <w:p w14:paraId="5337A98F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970A4D9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170E0C4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26B8111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143360D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5F17E0F7" w14:textId="77777777" w:rsidTr="00E61E77">
        <w:trPr>
          <w:trHeight w:val="1112"/>
        </w:trPr>
        <w:tc>
          <w:tcPr>
            <w:tcW w:w="1445" w:type="dxa"/>
          </w:tcPr>
          <w:p w14:paraId="6A848FED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A927799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0031620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174B90A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5EBB8A9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4E5D0059" w14:textId="77777777" w:rsidTr="00E61E77">
        <w:trPr>
          <w:trHeight w:val="1112"/>
        </w:trPr>
        <w:tc>
          <w:tcPr>
            <w:tcW w:w="1445" w:type="dxa"/>
          </w:tcPr>
          <w:p w14:paraId="321E5F10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231C1E7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9E893A2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A748A17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3E25ED5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60E3309E" w14:textId="77777777" w:rsidR="00586A9C" w:rsidRDefault="00F26AFC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96320" behindDoc="0" locked="0" layoutInCell="1" allowOverlap="1" wp14:anchorId="160DEFCB" wp14:editId="2FB4FC90">
                <wp:simplePos x="0" y="0"/>
                <wp:positionH relativeFrom="column">
                  <wp:posOffset>381635</wp:posOffset>
                </wp:positionH>
                <wp:positionV relativeFrom="paragraph">
                  <wp:posOffset>-193040</wp:posOffset>
                </wp:positionV>
                <wp:extent cx="6292215" cy="1246505"/>
                <wp:effectExtent l="0" t="0" r="13335" b="10795"/>
                <wp:wrapNone/>
                <wp:docPr id="3644" name="Text Box 3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2910749C" w14:textId="77777777" w:rsidR="004858EE" w:rsidRPr="003C5193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E94E19"/>
                                <w:sz w:val="66"/>
                                <w:szCs w:val="66"/>
                              </w:rPr>
                            </w:pPr>
                            <w:r w:rsidRPr="003C5193">
                              <w:rPr>
                                <w:rFonts w:ascii="Roboto" w:hAnsi="Roboto"/>
                                <w:b/>
                                <w:color w:val="E94E19"/>
                                <w:sz w:val="66"/>
                                <w:szCs w:val="66"/>
                              </w:rPr>
                              <w:t>November</w:t>
                            </w:r>
                          </w:p>
                          <w:p w14:paraId="77565225" w14:textId="77777777" w:rsidR="004858EE" w:rsidRPr="00852AFA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459A4E9A" w14:textId="77777777" w:rsidR="004858EE" w:rsidRPr="00CA5587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0DEFCB" id="Text Box 3644" o:spid="_x0000_s2129" type="#_x0000_t202" style="position:absolute;left:0;text-align:left;margin-left:30.05pt;margin-top:-15.2pt;width:495.45pt;height:98.15pt;z-index:253496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" strokecolor="#e94e19" strokeweight="1.5pt">
                <v:textbox>
                  <w:txbxContent>
                    <w:p w14:paraId="2910749C" w14:textId="77777777" w:rsidR="004858EE" w:rsidRPr="003C5193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color w:val="E94E19"/>
                          <w:sz w:val="66"/>
                          <w:szCs w:val="66"/>
                        </w:rPr>
                      </w:pPr>
                      <w:r w:rsidRPr="003C5193">
                        <w:rPr>
                          <w:rFonts w:ascii="Roboto" w:hAnsi="Roboto"/>
                          <w:b/>
                          <w:color w:val="E94E19"/>
                          <w:sz w:val="66"/>
                          <w:szCs w:val="66"/>
                        </w:rPr>
                        <w:t>November</w:t>
                      </w:r>
                    </w:p>
                    <w:p w14:paraId="77565225" w14:textId="77777777" w:rsidR="004858EE" w:rsidRPr="00852AFA" w:rsidRDefault="004858EE" w:rsidP="00F26AFC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459A4E9A" w14:textId="77777777" w:rsidR="004858EE" w:rsidRPr="00CA5587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97344" behindDoc="0" locked="0" layoutInCell="1" allowOverlap="1" wp14:anchorId="4D49F488" wp14:editId="2936E58A">
                <wp:simplePos x="0" y="0"/>
                <wp:positionH relativeFrom="column">
                  <wp:posOffset>381635</wp:posOffset>
                </wp:positionH>
                <wp:positionV relativeFrom="paragraph">
                  <wp:posOffset>1176655</wp:posOffset>
                </wp:positionV>
                <wp:extent cx="6292215" cy="842645"/>
                <wp:effectExtent l="0" t="0" r="13335" b="14605"/>
                <wp:wrapNone/>
                <wp:docPr id="3645" name="Text Box 3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0E7F9A94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9F488" id="Text Box 3645" o:spid="_x0000_s2130" type="#_x0000_t202" style="position:absolute;left:0;text-align:left;margin-left:30.05pt;margin-top:92.65pt;width:495.45pt;height:66.35pt;z-index:2534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" strokecolor="#e94e19" strokeweight="1.5pt">
                <v:textbox>
                  <w:txbxContent>
                    <w:p w14:paraId="0E7F9A94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98368" behindDoc="0" locked="0" layoutInCell="1" allowOverlap="1" wp14:anchorId="3A10BAB2" wp14:editId="2ED71728">
                <wp:simplePos x="0" y="0"/>
                <wp:positionH relativeFrom="column">
                  <wp:posOffset>5130800</wp:posOffset>
                </wp:positionH>
                <wp:positionV relativeFrom="paragraph">
                  <wp:posOffset>2129155</wp:posOffset>
                </wp:positionV>
                <wp:extent cx="1542415" cy="4362450"/>
                <wp:effectExtent l="0" t="0" r="19685" b="19050"/>
                <wp:wrapNone/>
                <wp:docPr id="3646" name="Text Box 3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36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1F26D8ED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05CB0EC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0BAB2" id="Text Box 3646" o:spid="_x0000_s2131" type="#_x0000_t202" style="position:absolute;left:0;text-align:left;margin-left:404pt;margin-top:167.65pt;width:121.45pt;height:343.5pt;z-index:2534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" strokecolor="#e94e19" strokeweight="1.5pt">
                <v:textbox>
                  <w:txbxContent>
                    <w:p w14:paraId="1F26D8ED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05CB0EC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499392" behindDoc="0" locked="0" layoutInCell="1" allowOverlap="1" wp14:anchorId="0CA020DE" wp14:editId="76199520">
                <wp:simplePos x="0" y="0"/>
                <wp:positionH relativeFrom="margin">
                  <wp:posOffset>396875</wp:posOffset>
                </wp:positionH>
                <wp:positionV relativeFrom="paragraph">
                  <wp:posOffset>6644005</wp:posOffset>
                </wp:positionV>
                <wp:extent cx="1982470" cy="1838325"/>
                <wp:effectExtent l="0" t="0" r="17780" b="28575"/>
                <wp:wrapNone/>
                <wp:docPr id="3647" name="Text Box 3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5ADA6053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6AE2533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1D5CF38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020DE" id="Text Box 3647" o:spid="_x0000_s2132" type="#_x0000_t202" style="position:absolute;left:0;text-align:left;margin-left:31.25pt;margin-top:523.15pt;width:156.1pt;height:144.75pt;z-index:25349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" strokecolor="#e94e19" strokeweight="1.5pt">
                <v:textbox>
                  <w:txbxContent>
                    <w:p w14:paraId="5ADA6053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6AE2533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1D5CF38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500416" behindDoc="0" locked="0" layoutInCell="1" allowOverlap="1" wp14:anchorId="4E7ADA78" wp14:editId="5A1C1285">
                <wp:simplePos x="0" y="0"/>
                <wp:positionH relativeFrom="margin">
                  <wp:posOffset>2501900</wp:posOffset>
                </wp:positionH>
                <wp:positionV relativeFrom="paragraph">
                  <wp:posOffset>6644005</wp:posOffset>
                </wp:positionV>
                <wp:extent cx="2018665" cy="1838325"/>
                <wp:effectExtent l="0" t="0" r="19685" b="28575"/>
                <wp:wrapNone/>
                <wp:docPr id="3648" name="Text Box 3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39A87096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DF3F174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282A324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ADA78" id="Text Box 3648" o:spid="_x0000_s2133" type="#_x0000_t202" style="position:absolute;left:0;text-align:left;margin-left:197pt;margin-top:523.15pt;width:158.95pt;height:144.75pt;z-index:25350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" strokecolor="#e94e19" strokeweight="1.5pt">
                <v:textbox>
                  <w:txbxContent>
                    <w:p w14:paraId="39A87096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DF3F174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282A324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501440" behindDoc="0" locked="0" layoutInCell="1" allowOverlap="1" wp14:anchorId="01FF6BDC" wp14:editId="3ED98DD8">
                <wp:simplePos x="0" y="0"/>
                <wp:positionH relativeFrom="margin">
                  <wp:posOffset>4635500</wp:posOffset>
                </wp:positionH>
                <wp:positionV relativeFrom="paragraph">
                  <wp:posOffset>6644005</wp:posOffset>
                </wp:positionV>
                <wp:extent cx="2018665" cy="1838325"/>
                <wp:effectExtent l="0" t="0" r="19685" b="28575"/>
                <wp:wrapNone/>
                <wp:docPr id="3649" name="Text Box 3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0E43C62B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9160A1B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D8E8746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F6BDC" id="Text Box 3649" o:spid="_x0000_s2134" type="#_x0000_t202" style="position:absolute;left:0;text-align:left;margin-left:365pt;margin-top:523.15pt;width:158.95pt;height:144.75pt;z-index:25350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" strokecolor="#e94e19" strokeweight="1.5pt">
                <v:textbox>
                  <w:txbxContent>
                    <w:p w14:paraId="0E43C62B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9160A1B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D8E8746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w:drawing>
          <wp:anchor distT="0" distB="0" distL="114300" distR="114300" simplePos="0" relativeHeight="253502464" behindDoc="0" locked="0" layoutInCell="1" allowOverlap="1" wp14:anchorId="3B2376C8" wp14:editId="5A90A2EF">
            <wp:simplePos x="0" y="0"/>
            <wp:positionH relativeFrom="column">
              <wp:posOffset>5262245</wp:posOffset>
            </wp:positionH>
            <wp:positionV relativeFrom="paragraph">
              <wp:posOffset>5885180</wp:posOffset>
            </wp:positionV>
            <wp:extent cx="1292225" cy="498475"/>
            <wp:effectExtent l="0" t="0" r="3175" b="0"/>
            <wp:wrapNone/>
            <wp:docPr id="3650" name="Picture 3650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503488" behindDoc="0" locked="0" layoutInCell="1" allowOverlap="1" wp14:anchorId="79C78137" wp14:editId="75B50560">
            <wp:simplePos x="0" y="0"/>
            <wp:positionH relativeFrom="column">
              <wp:posOffset>501650</wp:posOffset>
            </wp:positionH>
            <wp:positionV relativeFrom="paragraph">
              <wp:posOffset>43180</wp:posOffset>
            </wp:positionV>
            <wp:extent cx="887095" cy="819150"/>
            <wp:effectExtent l="0" t="0" r="8255" b="0"/>
            <wp:wrapNone/>
            <wp:docPr id="3651" name="Picture 3651" descr="C:\Users\thomas.becker\AppData\Local\Microsoft\Windows\INetCache\Content.Word\Autumn Leaves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homas.becker\AppData\Local\Microsoft\Windows\INetCache\Content.Word\Autumn Leaves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9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504512" behindDoc="0" locked="0" layoutInCell="1" allowOverlap="1" wp14:anchorId="3C9C3161" wp14:editId="4F1F39AB">
            <wp:simplePos x="0" y="0"/>
            <wp:positionH relativeFrom="column">
              <wp:posOffset>5702802</wp:posOffset>
            </wp:positionH>
            <wp:positionV relativeFrom="paragraph">
              <wp:posOffset>-328181</wp:posOffset>
            </wp:positionV>
            <wp:extent cx="866775" cy="1315319"/>
            <wp:effectExtent l="0" t="0" r="0" b="0"/>
            <wp:wrapNone/>
            <wp:docPr id="3652" name="Picture 3652" descr="C:\Users\thomas.becker\AppData\Local\Microsoft\Windows\INetCache\Content.Word\Scarecrow-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homas.becker\AppData\Local\Microsoft\Windows\INetCache\Content.Word\Scarecrow-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31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56" w:tblpY="3322"/>
        <w:tblW w:w="0" w:type="auto"/>
        <w:tblBorders>
          <w:top w:val="single" w:sz="12" w:space="0" w:color="E94E19"/>
          <w:left w:val="single" w:sz="12" w:space="0" w:color="E94E19"/>
          <w:bottom w:val="single" w:sz="12" w:space="0" w:color="E94E19"/>
          <w:right w:val="single" w:sz="12" w:space="0" w:color="E94E19"/>
          <w:insideH w:val="single" w:sz="12" w:space="0" w:color="E94E19"/>
          <w:insideV w:val="single" w:sz="12" w:space="0" w:color="E94E19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F26AFC" w14:paraId="327EFD78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06CD18E2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054056C5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104D6DAE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057562D6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035D6F2F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F26AFC" w14:paraId="7906259E" w14:textId="77777777" w:rsidTr="00E61E77">
        <w:trPr>
          <w:trHeight w:val="1112"/>
        </w:trPr>
        <w:tc>
          <w:tcPr>
            <w:tcW w:w="1445" w:type="dxa"/>
          </w:tcPr>
          <w:p w14:paraId="4CCEC28E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30A92E2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7B1C503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9DFE6EC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DAAB59D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1FAC2F0C" w14:textId="77777777" w:rsidTr="00E61E77">
        <w:trPr>
          <w:trHeight w:val="1112"/>
        </w:trPr>
        <w:tc>
          <w:tcPr>
            <w:tcW w:w="1445" w:type="dxa"/>
          </w:tcPr>
          <w:p w14:paraId="7BDE1994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2883449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E4A8F31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D6406E4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1694C97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79E3D1D3" w14:textId="77777777" w:rsidTr="00E61E77">
        <w:trPr>
          <w:trHeight w:val="1112"/>
        </w:trPr>
        <w:tc>
          <w:tcPr>
            <w:tcW w:w="1445" w:type="dxa"/>
          </w:tcPr>
          <w:p w14:paraId="2B95B24E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8E63719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2DC8EFA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265DEF2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926A064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744F0797" w14:textId="77777777" w:rsidTr="00E61E77">
        <w:trPr>
          <w:trHeight w:val="1112"/>
        </w:trPr>
        <w:tc>
          <w:tcPr>
            <w:tcW w:w="1445" w:type="dxa"/>
          </w:tcPr>
          <w:p w14:paraId="33F59705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FAF6EF5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840AC88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427BD3E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393B337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2090FAE0" w14:textId="77777777" w:rsidTr="00E61E77">
        <w:trPr>
          <w:trHeight w:val="1112"/>
        </w:trPr>
        <w:tc>
          <w:tcPr>
            <w:tcW w:w="1445" w:type="dxa"/>
          </w:tcPr>
          <w:p w14:paraId="16E3180E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11E8FA7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C79C6D8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6CE29C1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E24B06C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74F51C78" w14:textId="77777777" w:rsidR="00586A9C" w:rsidRDefault="00F26AFC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F26AFC">
        <w:rPr>
          <w:noProof/>
        </w:rPr>
        <w:drawing>
          <wp:anchor distT="0" distB="0" distL="114300" distR="114300" simplePos="0" relativeHeight="253514752" behindDoc="0" locked="0" layoutInCell="1" allowOverlap="1" wp14:anchorId="7BF43061" wp14:editId="61F10295">
            <wp:simplePos x="0" y="0"/>
            <wp:positionH relativeFrom="column">
              <wp:posOffset>5661660</wp:posOffset>
            </wp:positionH>
            <wp:positionV relativeFrom="paragraph">
              <wp:posOffset>-342265</wp:posOffset>
            </wp:positionV>
            <wp:extent cx="866775" cy="1315085"/>
            <wp:effectExtent l="0" t="0" r="0" b="0"/>
            <wp:wrapNone/>
            <wp:docPr id="3661" name="Picture 3661" descr="C:\Users\thomas.becker\AppData\Local\Microsoft\Windows\INetCache\Content.Word\Scarecrow-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homas.becker\AppData\Local\Microsoft\Windows\INetCache\Content.Word\Scarecrow-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3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513728" behindDoc="0" locked="0" layoutInCell="1" allowOverlap="1" wp14:anchorId="75FCE604" wp14:editId="02112A22">
            <wp:simplePos x="0" y="0"/>
            <wp:positionH relativeFrom="column">
              <wp:posOffset>461010</wp:posOffset>
            </wp:positionH>
            <wp:positionV relativeFrom="paragraph">
              <wp:posOffset>29210</wp:posOffset>
            </wp:positionV>
            <wp:extent cx="887095" cy="819150"/>
            <wp:effectExtent l="0" t="0" r="8255" b="0"/>
            <wp:wrapNone/>
            <wp:docPr id="3660" name="Picture 3660" descr="C:\Users\thomas.becker\AppData\Local\Microsoft\Windows\INetCache\Content.Word\Autumn Leaves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homas.becker\AppData\Local\Microsoft\Windows\INetCache\Content.Word\Autumn Leaves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9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w:drawing>
          <wp:anchor distT="0" distB="0" distL="114300" distR="114300" simplePos="0" relativeHeight="253512704" behindDoc="0" locked="0" layoutInCell="1" allowOverlap="1" wp14:anchorId="678A056F" wp14:editId="34FF5E2D">
            <wp:simplePos x="0" y="0"/>
            <wp:positionH relativeFrom="column">
              <wp:posOffset>5221605</wp:posOffset>
            </wp:positionH>
            <wp:positionV relativeFrom="paragraph">
              <wp:posOffset>5871210</wp:posOffset>
            </wp:positionV>
            <wp:extent cx="1292225" cy="498475"/>
            <wp:effectExtent l="0" t="0" r="3175" b="0"/>
            <wp:wrapNone/>
            <wp:docPr id="3659" name="Picture 3659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511680" behindDoc="0" locked="0" layoutInCell="1" allowOverlap="1" wp14:anchorId="43CCAF93" wp14:editId="1E788255">
                <wp:simplePos x="0" y="0"/>
                <wp:positionH relativeFrom="margin">
                  <wp:posOffset>4594860</wp:posOffset>
                </wp:positionH>
                <wp:positionV relativeFrom="paragraph">
                  <wp:posOffset>6630035</wp:posOffset>
                </wp:positionV>
                <wp:extent cx="2018665" cy="1838325"/>
                <wp:effectExtent l="0" t="0" r="19685" b="28575"/>
                <wp:wrapNone/>
                <wp:docPr id="3658" name="Text Box 3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305C8AC2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94400D4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0E0A260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CAF93" id="Text Box 3658" o:spid="_x0000_s2135" type="#_x0000_t202" style="position:absolute;left:0;text-align:left;margin-left:361.8pt;margin-top:522.05pt;width:158.95pt;height:144.75pt;z-index:253511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" strokecolor="#e94e19" strokeweight="1.5pt">
                <v:textbox>
                  <w:txbxContent>
                    <w:p w14:paraId="305C8AC2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94400D4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0E0A260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510656" behindDoc="0" locked="0" layoutInCell="1" allowOverlap="1" wp14:anchorId="102CA7E3" wp14:editId="1C315B00">
                <wp:simplePos x="0" y="0"/>
                <wp:positionH relativeFrom="margin">
                  <wp:posOffset>2461260</wp:posOffset>
                </wp:positionH>
                <wp:positionV relativeFrom="paragraph">
                  <wp:posOffset>6630035</wp:posOffset>
                </wp:positionV>
                <wp:extent cx="2018665" cy="1838325"/>
                <wp:effectExtent l="0" t="0" r="19685" b="28575"/>
                <wp:wrapNone/>
                <wp:docPr id="3657" name="Text Box 3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56CB66C2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432075A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1E50F099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CA7E3" id="Text Box 3657" o:spid="_x0000_s2136" type="#_x0000_t202" style="position:absolute;left:0;text-align:left;margin-left:193.8pt;margin-top:522.05pt;width:158.95pt;height:144.75pt;z-index:25351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" strokecolor="#e94e19" strokeweight="1.5pt">
                <v:textbox>
                  <w:txbxContent>
                    <w:p w14:paraId="56CB66C2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432075A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1E50F099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509632" behindDoc="0" locked="0" layoutInCell="1" allowOverlap="1" wp14:anchorId="2C7CD6EF" wp14:editId="4C4E50B0">
                <wp:simplePos x="0" y="0"/>
                <wp:positionH relativeFrom="margin">
                  <wp:posOffset>356235</wp:posOffset>
                </wp:positionH>
                <wp:positionV relativeFrom="paragraph">
                  <wp:posOffset>6630035</wp:posOffset>
                </wp:positionV>
                <wp:extent cx="1982470" cy="1838325"/>
                <wp:effectExtent l="0" t="0" r="17780" b="28575"/>
                <wp:wrapNone/>
                <wp:docPr id="3656" name="Text Box 3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6157EA76" w14:textId="77777777" w:rsidR="004858EE" w:rsidRPr="001652A3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4CAA409" w14:textId="77777777" w:rsidR="004858EE" w:rsidRPr="001652A3" w:rsidRDefault="004858EE" w:rsidP="00F26AF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6D03A7B6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CD6EF" id="Text Box 3656" o:spid="_x0000_s2137" type="#_x0000_t202" style="position:absolute;left:0;text-align:left;margin-left:28.05pt;margin-top:522.05pt;width:156.1pt;height:144.75pt;z-index:25350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" strokecolor="#e94e19" strokeweight="1.5pt">
                <v:textbox>
                  <w:txbxContent>
                    <w:p w14:paraId="6157EA76" w14:textId="77777777" w:rsidR="004858EE" w:rsidRPr="001652A3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4CAA409" w14:textId="77777777" w:rsidR="004858EE" w:rsidRPr="001652A3" w:rsidRDefault="004858EE" w:rsidP="00F26AF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6D03A7B6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508608" behindDoc="0" locked="0" layoutInCell="1" allowOverlap="1" wp14:anchorId="737A3CD0" wp14:editId="337BDF57">
                <wp:simplePos x="0" y="0"/>
                <wp:positionH relativeFrom="column">
                  <wp:posOffset>5090160</wp:posOffset>
                </wp:positionH>
                <wp:positionV relativeFrom="paragraph">
                  <wp:posOffset>2115185</wp:posOffset>
                </wp:positionV>
                <wp:extent cx="1542415" cy="4362450"/>
                <wp:effectExtent l="0" t="0" r="19685" b="19050"/>
                <wp:wrapNone/>
                <wp:docPr id="3655" name="Text Box 3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36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54703DBF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0FD9A0E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3CD0" id="Text Box 3655" o:spid="_x0000_s2138" type="#_x0000_t202" style="position:absolute;left:0;text-align:left;margin-left:400.8pt;margin-top:166.55pt;width:121.45pt;height:343.5pt;z-index:2535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" strokecolor="#e94e19" strokeweight="1.5pt">
                <v:textbox>
                  <w:txbxContent>
                    <w:p w14:paraId="54703DBF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0FD9A0E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507584" behindDoc="0" locked="0" layoutInCell="1" allowOverlap="1" wp14:anchorId="3233D61C" wp14:editId="09A9D148">
                <wp:simplePos x="0" y="0"/>
                <wp:positionH relativeFrom="column">
                  <wp:posOffset>340995</wp:posOffset>
                </wp:positionH>
                <wp:positionV relativeFrom="paragraph">
                  <wp:posOffset>1162685</wp:posOffset>
                </wp:positionV>
                <wp:extent cx="6292215" cy="842645"/>
                <wp:effectExtent l="0" t="0" r="13335" b="14605"/>
                <wp:wrapNone/>
                <wp:docPr id="3654" name="Text Box 3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0508A869" w14:textId="77777777" w:rsidR="004858EE" w:rsidRPr="005E09F1" w:rsidRDefault="004858EE" w:rsidP="00F26AFC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3D61C" id="Text Box 3654" o:spid="_x0000_s2139" type="#_x0000_t202" style="position:absolute;left:0;text-align:left;margin-left:26.85pt;margin-top:91.55pt;width:495.45pt;height:66.35pt;z-index:2535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" strokecolor="#e94e19" strokeweight="1.5pt">
                <v:textbox>
                  <w:txbxContent>
                    <w:p w14:paraId="0508A869" w14:textId="77777777" w:rsidR="004858EE" w:rsidRPr="005E09F1" w:rsidRDefault="004858EE" w:rsidP="00F26AFC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F26AFC">
        <w:rPr>
          <w:noProof/>
        </w:rPr>
        <mc:AlternateContent>
          <mc:Choice Requires="wps">
            <w:drawing>
              <wp:anchor distT="0" distB="0" distL="114300" distR="114300" simplePos="0" relativeHeight="253506560" behindDoc="0" locked="0" layoutInCell="1" allowOverlap="1" wp14:anchorId="52CE7A37" wp14:editId="56337F9F">
                <wp:simplePos x="0" y="0"/>
                <wp:positionH relativeFrom="column">
                  <wp:posOffset>341194</wp:posOffset>
                </wp:positionH>
                <wp:positionV relativeFrom="paragraph">
                  <wp:posOffset>-206574</wp:posOffset>
                </wp:positionV>
                <wp:extent cx="6292215" cy="1246505"/>
                <wp:effectExtent l="0" t="0" r="13335" b="10795"/>
                <wp:wrapNone/>
                <wp:docPr id="3653" name="Text Box 3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5BB5CCB8" w14:textId="77777777" w:rsidR="004858EE" w:rsidRPr="003C5193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E94E19"/>
                                <w:sz w:val="66"/>
                                <w:szCs w:val="66"/>
                              </w:rPr>
                            </w:pPr>
                            <w:r w:rsidRPr="003C5193">
                              <w:rPr>
                                <w:rFonts w:ascii="Roboto" w:hAnsi="Roboto"/>
                                <w:b/>
                                <w:color w:val="E94E19"/>
                                <w:sz w:val="66"/>
                                <w:szCs w:val="66"/>
                              </w:rPr>
                              <w:t>November</w:t>
                            </w:r>
                          </w:p>
                          <w:p w14:paraId="687B9019" w14:textId="77777777" w:rsidR="004858EE" w:rsidRPr="00852AFA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67540671" w14:textId="77777777" w:rsidR="004858EE" w:rsidRPr="00CA5587" w:rsidRDefault="004858EE" w:rsidP="00F26AFC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CE7A37" id="Text Box 3653" o:spid="_x0000_s2140" type="#_x0000_t202" style="position:absolute;left:0;text-align:left;margin-left:26.85pt;margin-top:-16.25pt;width:495.45pt;height:98.15pt;z-index:253506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" strokecolor="#e94e19" strokeweight="1.5pt">
                <v:textbox>
                  <w:txbxContent>
                    <w:p w14:paraId="5BB5CCB8" w14:textId="77777777" w:rsidR="004858EE" w:rsidRPr="003C5193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color w:val="E94E19"/>
                          <w:sz w:val="66"/>
                          <w:szCs w:val="66"/>
                        </w:rPr>
                      </w:pPr>
                      <w:r w:rsidRPr="003C5193">
                        <w:rPr>
                          <w:rFonts w:ascii="Roboto" w:hAnsi="Roboto"/>
                          <w:b/>
                          <w:color w:val="E94E19"/>
                          <w:sz w:val="66"/>
                          <w:szCs w:val="66"/>
                        </w:rPr>
                        <w:t>November</w:t>
                      </w:r>
                    </w:p>
                    <w:p w14:paraId="687B9019" w14:textId="77777777" w:rsidR="004858EE" w:rsidRPr="00852AFA" w:rsidRDefault="004858EE" w:rsidP="00F26AFC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67540671" w14:textId="77777777" w:rsidR="004858EE" w:rsidRPr="00CA5587" w:rsidRDefault="004858EE" w:rsidP="00F26AFC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56" w:tblpY="3322"/>
        <w:tblW w:w="0" w:type="auto"/>
        <w:tblBorders>
          <w:top w:val="single" w:sz="12" w:space="0" w:color="E94E19"/>
          <w:left w:val="single" w:sz="12" w:space="0" w:color="E94E19"/>
          <w:bottom w:val="single" w:sz="12" w:space="0" w:color="E94E19"/>
          <w:right w:val="single" w:sz="12" w:space="0" w:color="E94E19"/>
          <w:insideH w:val="single" w:sz="12" w:space="0" w:color="E94E19"/>
          <w:insideV w:val="single" w:sz="12" w:space="0" w:color="E94E19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F26AFC" w14:paraId="6A96D6B0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7A52112A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396975EA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1DDD5D03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50460F1C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2ABE88E7" w14:textId="77777777" w:rsidR="00F26AFC" w:rsidRDefault="00F26AFC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F26AFC" w14:paraId="5557AF80" w14:textId="77777777" w:rsidTr="00E61E77">
        <w:trPr>
          <w:trHeight w:val="1112"/>
        </w:trPr>
        <w:tc>
          <w:tcPr>
            <w:tcW w:w="1445" w:type="dxa"/>
          </w:tcPr>
          <w:p w14:paraId="37B716CC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5F2696E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FC341DB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0C23E6F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6E1F3ED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7282F975" w14:textId="77777777" w:rsidTr="00E61E77">
        <w:trPr>
          <w:trHeight w:val="1112"/>
        </w:trPr>
        <w:tc>
          <w:tcPr>
            <w:tcW w:w="1445" w:type="dxa"/>
          </w:tcPr>
          <w:p w14:paraId="1FF4AAA0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8428FE6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C9720E0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CD525AA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812C101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2F55F005" w14:textId="77777777" w:rsidTr="00E61E77">
        <w:trPr>
          <w:trHeight w:val="1112"/>
        </w:trPr>
        <w:tc>
          <w:tcPr>
            <w:tcW w:w="1445" w:type="dxa"/>
          </w:tcPr>
          <w:p w14:paraId="25A90341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FEE90EE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E3ADCC4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3343109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449D3FA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70F9F7FE" w14:textId="77777777" w:rsidTr="00E61E77">
        <w:trPr>
          <w:trHeight w:val="1112"/>
        </w:trPr>
        <w:tc>
          <w:tcPr>
            <w:tcW w:w="1445" w:type="dxa"/>
          </w:tcPr>
          <w:p w14:paraId="0EE5AD43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C3494B8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83A2538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9B2AF08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6F1B001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F26AFC" w14:paraId="10197C21" w14:textId="77777777" w:rsidTr="00E61E77">
        <w:trPr>
          <w:trHeight w:val="1112"/>
        </w:trPr>
        <w:tc>
          <w:tcPr>
            <w:tcW w:w="1445" w:type="dxa"/>
          </w:tcPr>
          <w:p w14:paraId="40ABBF1D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7CF8E7C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099E173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A6AA74E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8A153D2" w14:textId="77777777" w:rsidR="00F26AFC" w:rsidRPr="001652A3" w:rsidRDefault="00F26AFC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3CBBB37D" w14:textId="77777777" w:rsidR="002E13DC" w:rsidRDefault="00C67357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894208" behindDoc="0" locked="0" layoutInCell="1" allowOverlap="1" wp14:anchorId="10B3E955" wp14:editId="610B0AF0">
            <wp:simplePos x="0" y="0"/>
            <wp:positionH relativeFrom="column">
              <wp:posOffset>5688330</wp:posOffset>
            </wp:positionH>
            <wp:positionV relativeFrom="paragraph">
              <wp:posOffset>-337185</wp:posOffset>
            </wp:positionV>
            <wp:extent cx="866775" cy="1315319"/>
            <wp:effectExtent l="0" t="0" r="0" b="0"/>
            <wp:wrapNone/>
            <wp:docPr id="3224" name="Picture 3224" descr="C:\Users\thomas.becker\AppData\Local\Microsoft\Windows\INetCache\Content.Word\Scarecrow-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homas.becker\AppData\Local\Microsoft\Windows\INetCache\Content.Word\Scarecrow-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31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3184" behindDoc="0" locked="0" layoutInCell="1" allowOverlap="1" wp14:anchorId="7FAF87B4" wp14:editId="0BF60186">
            <wp:simplePos x="0" y="0"/>
            <wp:positionH relativeFrom="column">
              <wp:posOffset>487680</wp:posOffset>
            </wp:positionH>
            <wp:positionV relativeFrom="paragraph">
              <wp:posOffset>34290</wp:posOffset>
            </wp:positionV>
            <wp:extent cx="887184" cy="819150"/>
            <wp:effectExtent l="0" t="0" r="8255" b="0"/>
            <wp:wrapNone/>
            <wp:docPr id="3223" name="Picture 3223" descr="C:\Users\thomas.becker\AppData\Local\Microsoft\Windows\INetCache\Content.Word\Autumn Leaves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homas.becker\AppData\Local\Microsoft\Windows\INetCache\Content.Word\Autumn Leaves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184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21A4">
        <w:rPr>
          <w:noProof/>
        </w:rPr>
        <w:drawing>
          <wp:anchor distT="0" distB="0" distL="114300" distR="114300" simplePos="0" relativeHeight="252847104" behindDoc="0" locked="0" layoutInCell="1" allowOverlap="1" wp14:anchorId="77A53257" wp14:editId="17892A72">
            <wp:simplePos x="0" y="0"/>
            <wp:positionH relativeFrom="column">
              <wp:posOffset>5248275</wp:posOffset>
            </wp:positionH>
            <wp:positionV relativeFrom="paragraph">
              <wp:posOffset>5876290</wp:posOffset>
            </wp:positionV>
            <wp:extent cx="1292772" cy="498522"/>
            <wp:effectExtent l="0" t="0" r="3175" b="0"/>
            <wp:wrapNone/>
            <wp:docPr id="55" name="Picture 55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49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21A4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56992" behindDoc="0" locked="0" layoutInCell="1" allowOverlap="1" wp14:anchorId="042E0E31" wp14:editId="75E318CF">
                <wp:simplePos x="0" y="0"/>
                <wp:positionH relativeFrom="column">
                  <wp:posOffset>5116830</wp:posOffset>
                </wp:positionH>
                <wp:positionV relativeFrom="paragraph">
                  <wp:posOffset>2120266</wp:posOffset>
                </wp:positionV>
                <wp:extent cx="1542415" cy="4362450"/>
                <wp:effectExtent l="0" t="0" r="19685" b="19050"/>
                <wp:wrapNone/>
                <wp:docPr id="3019" name="Text Box 3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36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061FA319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6C0981A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E0E31" id="Text Box 3019" o:spid="_x0000_s2141" type="#_x0000_t202" style="position:absolute;left:0;text-align:left;margin-left:402.9pt;margin-top:166.95pt;width:121.45pt;height:343.5pt;z-index:25275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" strokecolor="#e94e19" strokeweight="1.5pt">
                <v:textbox>
                  <w:txbxContent>
                    <w:p w14:paraId="061FA319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6C0981A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60064" behindDoc="0" locked="0" layoutInCell="1" allowOverlap="1" wp14:anchorId="243BA115" wp14:editId="1E9F5B0D">
                <wp:simplePos x="0" y="0"/>
                <wp:positionH relativeFrom="margin">
                  <wp:posOffset>4621530</wp:posOffset>
                </wp:positionH>
                <wp:positionV relativeFrom="paragraph">
                  <wp:posOffset>6635115</wp:posOffset>
                </wp:positionV>
                <wp:extent cx="2018665" cy="1838325"/>
                <wp:effectExtent l="0" t="0" r="19685" b="28575"/>
                <wp:wrapNone/>
                <wp:docPr id="3049" name="Text Box 3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4EE2E0A0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0D04425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0D34079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BA115" id="Text Box 3049" o:spid="_x0000_s2142" type="#_x0000_t202" style="position:absolute;left:0;text-align:left;margin-left:363.9pt;margin-top:522.45pt;width:158.95pt;height:144.75pt;z-index:25276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" strokecolor="#e94e19" strokeweight="1.5pt">
                <v:textbox>
                  <w:txbxContent>
                    <w:p w14:paraId="4EE2E0A0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0D04425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0D34079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59040" behindDoc="0" locked="0" layoutInCell="1" allowOverlap="1" wp14:anchorId="6274D2F1" wp14:editId="36CD63DC">
                <wp:simplePos x="0" y="0"/>
                <wp:positionH relativeFrom="margin">
                  <wp:posOffset>2487930</wp:posOffset>
                </wp:positionH>
                <wp:positionV relativeFrom="paragraph">
                  <wp:posOffset>6635115</wp:posOffset>
                </wp:positionV>
                <wp:extent cx="2018665" cy="1838325"/>
                <wp:effectExtent l="0" t="0" r="19685" b="28575"/>
                <wp:wrapNone/>
                <wp:docPr id="3024" name="Text Box 3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63D5A2F6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5D9B34D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BC05515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4D2F1" id="Text Box 3024" o:spid="_x0000_s2143" type="#_x0000_t202" style="position:absolute;left:0;text-align:left;margin-left:195.9pt;margin-top:522.45pt;width:158.95pt;height:144.75pt;z-index:25275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" strokecolor="#e94e19" strokeweight="1.5pt">
                <v:textbox>
                  <w:txbxContent>
                    <w:p w14:paraId="63D5A2F6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5D9B34D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BC05515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58016" behindDoc="0" locked="0" layoutInCell="1" allowOverlap="1" wp14:anchorId="007CAF84" wp14:editId="4A65FE18">
                <wp:simplePos x="0" y="0"/>
                <wp:positionH relativeFrom="margin">
                  <wp:posOffset>382905</wp:posOffset>
                </wp:positionH>
                <wp:positionV relativeFrom="paragraph">
                  <wp:posOffset>6635115</wp:posOffset>
                </wp:positionV>
                <wp:extent cx="1982470" cy="1838325"/>
                <wp:effectExtent l="0" t="0" r="17780" b="28575"/>
                <wp:wrapNone/>
                <wp:docPr id="3020" name="Text Box 3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443005E5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15EF6F1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33341960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CAF84" id="Text Box 3020" o:spid="_x0000_s2144" type="#_x0000_t202" style="position:absolute;left:0;text-align:left;margin-left:30.15pt;margin-top:522.45pt;width:156.1pt;height:144.75pt;z-index:252758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" strokecolor="#e94e19" strokeweight="1.5pt">
                <v:textbox>
                  <w:txbxContent>
                    <w:p w14:paraId="443005E5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15EF6F1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33341960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55968" behindDoc="0" locked="0" layoutInCell="1" allowOverlap="1" wp14:anchorId="45D1BFD4" wp14:editId="1AB8F68B">
                <wp:simplePos x="0" y="0"/>
                <wp:positionH relativeFrom="column">
                  <wp:posOffset>367665</wp:posOffset>
                </wp:positionH>
                <wp:positionV relativeFrom="paragraph">
                  <wp:posOffset>1167765</wp:posOffset>
                </wp:positionV>
                <wp:extent cx="6292215" cy="842645"/>
                <wp:effectExtent l="0" t="0" r="13335" b="14605"/>
                <wp:wrapNone/>
                <wp:docPr id="3018" name="Text Box 3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4C412578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1BFD4" id="Text Box 3018" o:spid="_x0000_s2145" type="#_x0000_t202" style="position:absolute;left:0;text-align:left;margin-left:28.95pt;margin-top:91.95pt;width:495.45pt;height:66.35pt;z-index:25275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" strokecolor="#e94e19" strokeweight="1.5pt">
                <v:textbox>
                  <w:txbxContent>
                    <w:p w14:paraId="4C412578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="00BF2286" w:rsidRPr="00BF2286">
        <w:rPr>
          <w:noProof/>
        </w:rPr>
        <mc:AlternateContent>
          <mc:Choice Requires="wps">
            <w:drawing>
              <wp:anchor distT="0" distB="0" distL="114300" distR="114300" simplePos="0" relativeHeight="252754944" behindDoc="0" locked="0" layoutInCell="1" allowOverlap="1" wp14:anchorId="44D6F3C2" wp14:editId="05523B56">
                <wp:simplePos x="0" y="0"/>
                <wp:positionH relativeFrom="column">
                  <wp:posOffset>368135</wp:posOffset>
                </wp:positionH>
                <wp:positionV relativeFrom="paragraph">
                  <wp:posOffset>-202516</wp:posOffset>
                </wp:positionV>
                <wp:extent cx="6292215" cy="1246505"/>
                <wp:effectExtent l="0" t="0" r="13335" b="10795"/>
                <wp:wrapNone/>
                <wp:docPr id="2974" name="Text Box 2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94E19"/>
                          </a:solidFill>
                        </a:ln>
                      </wps:spPr>
                      <wps:txbx>
                        <w:txbxContent>
                          <w:p w14:paraId="1CE150ED" w14:textId="77777777" w:rsidR="004858EE" w:rsidRPr="003C5193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E94E19"/>
                                <w:sz w:val="66"/>
                                <w:szCs w:val="66"/>
                              </w:rPr>
                            </w:pPr>
                            <w:r w:rsidRPr="003C5193">
                              <w:rPr>
                                <w:rFonts w:ascii="Roboto" w:hAnsi="Roboto"/>
                                <w:b/>
                                <w:color w:val="E94E19"/>
                                <w:sz w:val="66"/>
                                <w:szCs w:val="66"/>
                              </w:rPr>
                              <w:t>November</w:t>
                            </w:r>
                          </w:p>
                          <w:p w14:paraId="0AEA66BF" w14:textId="77777777" w:rsidR="004858EE" w:rsidRPr="00852AFA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5D746E46" w14:textId="77777777" w:rsidR="004858EE" w:rsidRPr="00CA5587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D6F3C2" id="Text Box 2974" o:spid="_x0000_s2146" type="#_x0000_t202" style="position:absolute;left:0;text-align:left;margin-left:29pt;margin-top:-15.95pt;width:495.45pt;height:98.15pt;z-index:252754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" strokecolor="#e94e19" strokeweight="1.5pt">
                <v:textbox>
                  <w:txbxContent>
                    <w:p w14:paraId="1CE150ED" w14:textId="77777777" w:rsidR="004858EE" w:rsidRPr="003C5193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color w:val="E94E19"/>
                          <w:sz w:val="66"/>
                          <w:szCs w:val="66"/>
                        </w:rPr>
                      </w:pPr>
                      <w:r w:rsidRPr="003C5193">
                        <w:rPr>
                          <w:rFonts w:ascii="Roboto" w:hAnsi="Roboto"/>
                          <w:b/>
                          <w:color w:val="E94E19"/>
                          <w:sz w:val="66"/>
                          <w:szCs w:val="66"/>
                        </w:rPr>
                        <w:t>November</w:t>
                      </w:r>
                    </w:p>
                    <w:p w14:paraId="0AEA66BF" w14:textId="77777777" w:rsidR="004858EE" w:rsidRPr="00852AFA" w:rsidRDefault="004858EE" w:rsidP="00BF2286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5D746E46" w14:textId="77777777" w:rsidR="004858EE" w:rsidRPr="00CA5587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42" w:tblpY="3330"/>
        <w:tblW w:w="0" w:type="auto"/>
        <w:tblBorders>
          <w:top w:val="single" w:sz="18" w:space="0" w:color="1FABE3"/>
          <w:left w:val="single" w:sz="18" w:space="0" w:color="1FABE3"/>
          <w:bottom w:val="single" w:sz="18" w:space="0" w:color="1FABE3"/>
          <w:right w:val="single" w:sz="18" w:space="0" w:color="1FABE3"/>
          <w:insideH w:val="single" w:sz="18" w:space="0" w:color="1FABE3"/>
          <w:insideV w:val="single" w:sz="18" w:space="0" w:color="1FABE3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CA0F2F" w14:paraId="0AA1BB15" w14:textId="77777777" w:rsidTr="006A4A94">
        <w:trPr>
          <w:trHeight w:val="1112"/>
        </w:trPr>
        <w:tc>
          <w:tcPr>
            <w:tcW w:w="1445" w:type="dxa"/>
            <w:vAlign w:val="center"/>
          </w:tcPr>
          <w:p w14:paraId="07E1906A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736DE95A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5A9E2066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7F4DC8E2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66209284" w14:textId="77777777" w:rsidR="00CA0F2F" w:rsidRDefault="00CA0F2F" w:rsidP="00CA0F2F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CA0F2F" w14:paraId="2D7E2EC9" w14:textId="77777777" w:rsidTr="006A4A94">
        <w:trPr>
          <w:trHeight w:val="1112"/>
        </w:trPr>
        <w:tc>
          <w:tcPr>
            <w:tcW w:w="1445" w:type="dxa"/>
          </w:tcPr>
          <w:p w14:paraId="7992C20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E2AAFF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6AD1802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97EBB9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DEECEBE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7090E207" w14:textId="77777777" w:rsidTr="006A4A94">
        <w:trPr>
          <w:trHeight w:val="1112"/>
        </w:trPr>
        <w:tc>
          <w:tcPr>
            <w:tcW w:w="1445" w:type="dxa"/>
          </w:tcPr>
          <w:p w14:paraId="5CD58DBD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7AB78C2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8446FEF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4870C4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BEEBB3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2ED43151" w14:textId="77777777" w:rsidTr="006A4A94">
        <w:trPr>
          <w:trHeight w:val="1112"/>
        </w:trPr>
        <w:tc>
          <w:tcPr>
            <w:tcW w:w="1445" w:type="dxa"/>
          </w:tcPr>
          <w:p w14:paraId="013C1777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95CD98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A117A03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B82C166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24226B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06042008" w14:textId="77777777" w:rsidTr="006A4A94">
        <w:trPr>
          <w:trHeight w:val="1112"/>
        </w:trPr>
        <w:tc>
          <w:tcPr>
            <w:tcW w:w="1445" w:type="dxa"/>
          </w:tcPr>
          <w:p w14:paraId="1D74CD6A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4F91EF2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424EFAD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80B7772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AF221B7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CA0F2F" w14:paraId="175CB282" w14:textId="77777777" w:rsidTr="006A4A94">
        <w:trPr>
          <w:trHeight w:val="1112"/>
        </w:trPr>
        <w:tc>
          <w:tcPr>
            <w:tcW w:w="1445" w:type="dxa"/>
          </w:tcPr>
          <w:p w14:paraId="674D8F5F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5821FC2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C090CB4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23903D8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05566FC" w14:textId="77777777" w:rsidR="00CA0F2F" w:rsidRPr="001652A3" w:rsidRDefault="00CA0F2F" w:rsidP="00CA0F2F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5A38DA80" w14:textId="77777777" w:rsidR="00586A9C" w:rsidRDefault="00E46BD5" w:rsidP="005253FE">
      <w:pPr>
        <w:pStyle w:val="Aim-Twinkl"/>
        <w:sectPr w:rsidR="00586A9C" w:rsidSect="00A34046">
          <w:headerReference w:type="default" r:id="rId123"/>
          <w:footerReference w:type="default" r:id="rId124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E46BD5">
        <w:rPr>
          <w:noProof/>
        </w:rPr>
        <w:drawing>
          <wp:anchor distT="0" distB="0" distL="114300" distR="114300" simplePos="0" relativeHeight="253524992" behindDoc="0" locked="0" layoutInCell="1" allowOverlap="1" wp14:anchorId="3EBB0E43" wp14:editId="291EE6C6">
            <wp:simplePos x="0" y="0"/>
            <wp:positionH relativeFrom="column">
              <wp:posOffset>5574665</wp:posOffset>
            </wp:positionH>
            <wp:positionV relativeFrom="paragraph">
              <wp:posOffset>145415</wp:posOffset>
            </wp:positionV>
            <wp:extent cx="904875" cy="708660"/>
            <wp:effectExtent l="0" t="0" r="9525" b="0"/>
            <wp:wrapNone/>
            <wp:docPr id="3670" name="Picture 3670" descr="C:\Users\thomas.becker\AppData\Local\Microsoft\Windows\INetCache\Content.Word\Cappuccino-Coffee-Drink-Cup-Mug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homas.becker\AppData\Local\Microsoft\Windows\INetCache\Content.Word\Cappuccino-Coffee-Drink-Cup-Mug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0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BD5">
        <w:rPr>
          <w:noProof/>
        </w:rPr>
        <w:drawing>
          <wp:anchor distT="0" distB="0" distL="114300" distR="114300" simplePos="0" relativeHeight="253523968" behindDoc="0" locked="0" layoutInCell="1" allowOverlap="1" wp14:anchorId="218809E1" wp14:editId="7AEFCF4E">
            <wp:simplePos x="0" y="0"/>
            <wp:positionH relativeFrom="column">
              <wp:posOffset>467360</wp:posOffset>
            </wp:positionH>
            <wp:positionV relativeFrom="paragraph">
              <wp:posOffset>-127000</wp:posOffset>
            </wp:positionV>
            <wp:extent cx="962025" cy="1022985"/>
            <wp:effectExtent l="0" t="0" r="9525" b="5715"/>
            <wp:wrapNone/>
            <wp:docPr id="3669" name="Picture 3669" descr="C:\Users\thomas.becker\AppData\Local\Microsoft\Windows\INetCache\Content.Word\Holly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homas.becker\AppData\Local\Microsoft\Windows\INetCache\Content.Word\Holly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BD5">
        <w:rPr>
          <w:noProof/>
        </w:rPr>
        <w:drawing>
          <wp:anchor distT="0" distB="0" distL="114300" distR="114300" simplePos="0" relativeHeight="253522944" behindDoc="0" locked="0" layoutInCell="1" allowOverlap="1" wp14:anchorId="5CF0E9FB" wp14:editId="214D2BC2">
            <wp:simplePos x="0" y="0"/>
            <wp:positionH relativeFrom="column">
              <wp:posOffset>5257800</wp:posOffset>
            </wp:positionH>
            <wp:positionV relativeFrom="paragraph">
              <wp:posOffset>5957570</wp:posOffset>
            </wp:positionV>
            <wp:extent cx="1292225" cy="498475"/>
            <wp:effectExtent l="0" t="0" r="3175" b="0"/>
            <wp:wrapNone/>
            <wp:docPr id="3668" name="Picture 3668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21920" behindDoc="0" locked="0" layoutInCell="1" allowOverlap="1" wp14:anchorId="289488B2" wp14:editId="654CD89F">
                <wp:simplePos x="0" y="0"/>
                <wp:positionH relativeFrom="margin">
                  <wp:posOffset>4623435</wp:posOffset>
                </wp:positionH>
                <wp:positionV relativeFrom="paragraph">
                  <wp:posOffset>6644640</wp:posOffset>
                </wp:positionV>
                <wp:extent cx="2018665" cy="1781175"/>
                <wp:effectExtent l="0" t="0" r="19685" b="28575"/>
                <wp:wrapNone/>
                <wp:docPr id="3667" name="Text Box 3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2D6CDD2" w14:textId="77777777" w:rsidR="004858EE" w:rsidRPr="001652A3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5A2DC37" w14:textId="77777777" w:rsidR="004858EE" w:rsidRPr="001652A3" w:rsidRDefault="004858EE" w:rsidP="00E46BD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3E6E52D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488B2" id="Text Box 3667" o:spid="_x0000_s2147" type="#_x0000_t202" style="position:absolute;left:0;text-align:left;margin-left:364.05pt;margin-top:523.2pt;width:158.95pt;height:140.25pt;z-index:25352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" fillcolor="white [3201]" strokecolor="#1fabe3" strokeweight="1.5pt">
                <v:textbox>
                  <w:txbxContent>
                    <w:p w14:paraId="52D6CDD2" w14:textId="77777777" w:rsidR="004858EE" w:rsidRPr="001652A3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5A2DC37" w14:textId="77777777" w:rsidR="004858EE" w:rsidRPr="001652A3" w:rsidRDefault="004858EE" w:rsidP="00E46BD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3E6E52D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20896" behindDoc="0" locked="0" layoutInCell="1" allowOverlap="1" wp14:anchorId="501F424C" wp14:editId="5A3F4516">
                <wp:simplePos x="0" y="0"/>
                <wp:positionH relativeFrom="margin">
                  <wp:posOffset>2486660</wp:posOffset>
                </wp:positionH>
                <wp:positionV relativeFrom="paragraph">
                  <wp:posOffset>6644640</wp:posOffset>
                </wp:positionV>
                <wp:extent cx="2018665" cy="1781175"/>
                <wp:effectExtent l="0" t="0" r="19685" b="28575"/>
                <wp:wrapNone/>
                <wp:docPr id="3666" name="Text Box 3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9376979" w14:textId="77777777" w:rsidR="004858EE" w:rsidRPr="001652A3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DD63BC5" w14:textId="77777777" w:rsidR="004858EE" w:rsidRPr="001652A3" w:rsidRDefault="004858EE" w:rsidP="00E46BD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EBFD539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F424C" id="Text Box 3666" o:spid="_x0000_s2148" type="#_x0000_t202" style="position:absolute;left:0;text-align:left;margin-left:195.8pt;margin-top:523.2pt;width:158.95pt;height:140.25pt;z-index:25352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" fillcolor="white [3201]" strokecolor="#1fabe3" strokeweight="1.5pt">
                <v:textbox>
                  <w:txbxContent>
                    <w:p w14:paraId="59376979" w14:textId="77777777" w:rsidR="004858EE" w:rsidRPr="001652A3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DD63BC5" w14:textId="77777777" w:rsidR="004858EE" w:rsidRPr="001652A3" w:rsidRDefault="004858EE" w:rsidP="00E46BD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EBFD539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19872" behindDoc="0" locked="0" layoutInCell="1" allowOverlap="1" wp14:anchorId="484A30E9" wp14:editId="61434544">
                <wp:simplePos x="0" y="0"/>
                <wp:positionH relativeFrom="margin">
                  <wp:posOffset>380365</wp:posOffset>
                </wp:positionH>
                <wp:positionV relativeFrom="paragraph">
                  <wp:posOffset>6644640</wp:posOffset>
                </wp:positionV>
                <wp:extent cx="1982470" cy="1781175"/>
                <wp:effectExtent l="0" t="0" r="17780" b="28575"/>
                <wp:wrapNone/>
                <wp:docPr id="3665" name="Text Box 3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10700895" w14:textId="77777777" w:rsidR="004858EE" w:rsidRPr="001652A3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35060616" w14:textId="77777777" w:rsidR="004858EE" w:rsidRPr="001652A3" w:rsidRDefault="004858EE" w:rsidP="00E46BD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4324468D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A30E9" id="Text Box 3665" o:spid="_x0000_s2149" type="#_x0000_t202" style="position:absolute;left:0;text-align:left;margin-left:29.95pt;margin-top:523.2pt;width:156.1pt;height:140.25pt;z-index:25351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" fillcolor="white [3201]" strokecolor="#1fabe3" strokeweight="1.5pt">
                <v:textbox>
                  <w:txbxContent>
                    <w:p w14:paraId="10700895" w14:textId="77777777" w:rsidR="004858EE" w:rsidRPr="001652A3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35060616" w14:textId="77777777" w:rsidR="004858EE" w:rsidRPr="001652A3" w:rsidRDefault="004858EE" w:rsidP="00E46BD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4324468D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18848" behindDoc="0" locked="0" layoutInCell="1" allowOverlap="1" wp14:anchorId="6CC52DBF" wp14:editId="6378F5BD">
                <wp:simplePos x="0" y="0"/>
                <wp:positionH relativeFrom="column">
                  <wp:posOffset>5118100</wp:posOffset>
                </wp:positionH>
                <wp:positionV relativeFrom="paragraph">
                  <wp:posOffset>2072640</wp:posOffset>
                </wp:positionV>
                <wp:extent cx="1542415" cy="4429125"/>
                <wp:effectExtent l="0" t="0" r="19685" b="28575"/>
                <wp:wrapNone/>
                <wp:docPr id="3664" name="Text Box 3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39E986F6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EEB594B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52DBF" id="Text Box 3664" o:spid="_x0000_s2150" type="#_x0000_t202" style="position:absolute;left:0;text-align:left;margin-left:403pt;margin-top:163.2pt;width:121.45pt;height:348.75pt;z-index:2535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" fillcolor="white [3201]" strokecolor="#1fabe3" strokeweight="1.5pt">
                <v:textbox>
                  <w:txbxContent>
                    <w:p w14:paraId="39E986F6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EEB594B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17824" behindDoc="0" locked="0" layoutInCell="1" allowOverlap="1" wp14:anchorId="32784F85" wp14:editId="4C8F5E75">
                <wp:simplePos x="0" y="0"/>
                <wp:positionH relativeFrom="column">
                  <wp:posOffset>368300</wp:posOffset>
                </wp:positionH>
                <wp:positionV relativeFrom="paragraph">
                  <wp:posOffset>1122680</wp:posOffset>
                </wp:positionV>
                <wp:extent cx="6292215" cy="842645"/>
                <wp:effectExtent l="0" t="0" r="13335" b="14605"/>
                <wp:wrapNone/>
                <wp:docPr id="3663" name="Text Box 3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242E5FE0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84F85" id="Text Box 3663" o:spid="_x0000_s2151" type="#_x0000_t202" style="position:absolute;left:0;text-align:left;margin-left:29pt;margin-top:88.4pt;width:495.45pt;height:66.35pt;z-index:2535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" fillcolor="white [3201]" strokecolor="#1fabe3" strokeweight="1.5pt">
                <v:textbox>
                  <w:txbxContent>
                    <w:p w14:paraId="242E5FE0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16800" behindDoc="0" locked="0" layoutInCell="1" allowOverlap="1" wp14:anchorId="332790BC" wp14:editId="0FE85B29">
                <wp:simplePos x="0" y="0"/>
                <wp:positionH relativeFrom="column">
                  <wp:posOffset>368490</wp:posOffset>
                </wp:positionH>
                <wp:positionV relativeFrom="paragraph">
                  <wp:posOffset>-246295</wp:posOffset>
                </wp:positionV>
                <wp:extent cx="6292215" cy="1246505"/>
                <wp:effectExtent l="0" t="0" r="13335" b="10795"/>
                <wp:wrapNone/>
                <wp:docPr id="3662" name="Text Box 3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F747E4C" w14:textId="77777777" w:rsidR="004858EE" w:rsidRPr="001652A3" w:rsidRDefault="004858EE" w:rsidP="00E46BD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  <w:t>December</w:t>
                            </w:r>
                          </w:p>
                          <w:p w14:paraId="131E04F3" w14:textId="77777777" w:rsidR="004858EE" w:rsidRPr="00852AFA" w:rsidRDefault="004858EE" w:rsidP="00E46BD5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01B0A1DE" w14:textId="77777777" w:rsidR="004858EE" w:rsidRPr="00CA5587" w:rsidRDefault="004858EE" w:rsidP="00E46BD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2790BC" id="Text Box 3662" o:spid="_x0000_s2152" type="#_x0000_t202" style="position:absolute;left:0;text-align:left;margin-left:29pt;margin-top:-19.4pt;width:495.45pt;height:98.15pt;z-index:253516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" fillcolor="white [3201]" strokecolor="#1fabe3" strokeweight="1.5pt">
                <v:textbox>
                  <w:txbxContent>
                    <w:p w14:paraId="5F747E4C" w14:textId="77777777" w:rsidR="004858EE" w:rsidRPr="001652A3" w:rsidRDefault="004858EE" w:rsidP="00E46BD5">
                      <w:pPr>
                        <w:jc w:val="center"/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</w:pPr>
                      <w:r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  <w:t>December</w:t>
                      </w:r>
                    </w:p>
                    <w:p w14:paraId="131E04F3" w14:textId="77777777" w:rsidR="004858EE" w:rsidRPr="00852AFA" w:rsidRDefault="004858EE" w:rsidP="00E46BD5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01B0A1DE" w14:textId="77777777" w:rsidR="004858EE" w:rsidRPr="00CA5587" w:rsidRDefault="004858EE" w:rsidP="00E46BD5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42" w:tblpY="3330"/>
        <w:tblW w:w="0" w:type="auto"/>
        <w:tblBorders>
          <w:top w:val="single" w:sz="18" w:space="0" w:color="1FABE3"/>
          <w:left w:val="single" w:sz="18" w:space="0" w:color="1FABE3"/>
          <w:bottom w:val="single" w:sz="18" w:space="0" w:color="1FABE3"/>
          <w:right w:val="single" w:sz="18" w:space="0" w:color="1FABE3"/>
          <w:insideH w:val="single" w:sz="18" w:space="0" w:color="1FABE3"/>
          <w:insideV w:val="single" w:sz="18" w:space="0" w:color="1FABE3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E46BD5" w14:paraId="3AE87588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52233FF5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2D598394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5E199BFB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1781D682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6B0F0966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E46BD5" w14:paraId="3E80190F" w14:textId="77777777" w:rsidTr="00E61E77">
        <w:trPr>
          <w:trHeight w:val="1112"/>
        </w:trPr>
        <w:tc>
          <w:tcPr>
            <w:tcW w:w="1445" w:type="dxa"/>
          </w:tcPr>
          <w:p w14:paraId="02F1B668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DEF58A6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22899DF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AA3C804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83D30A5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2B5312A5" w14:textId="77777777" w:rsidTr="00E61E77">
        <w:trPr>
          <w:trHeight w:val="1112"/>
        </w:trPr>
        <w:tc>
          <w:tcPr>
            <w:tcW w:w="1445" w:type="dxa"/>
          </w:tcPr>
          <w:p w14:paraId="534E3C99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B77A5DA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38228818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FCBC9C7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8088E97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6915CDA4" w14:textId="77777777" w:rsidTr="00E61E77">
        <w:trPr>
          <w:trHeight w:val="1112"/>
        </w:trPr>
        <w:tc>
          <w:tcPr>
            <w:tcW w:w="1445" w:type="dxa"/>
          </w:tcPr>
          <w:p w14:paraId="2CFF0AFA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F54D3CA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44DC45A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6726D9D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EE3ED5C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5585FE9F" w14:textId="77777777" w:rsidTr="00E61E77">
        <w:trPr>
          <w:trHeight w:val="1112"/>
        </w:trPr>
        <w:tc>
          <w:tcPr>
            <w:tcW w:w="1445" w:type="dxa"/>
          </w:tcPr>
          <w:p w14:paraId="047F0A03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8AFCB1E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B0FEFF4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D752402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1F31554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4C13E3EE" w14:textId="77777777" w:rsidTr="00E61E77">
        <w:trPr>
          <w:trHeight w:val="1112"/>
        </w:trPr>
        <w:tc>
          <w:tcPr>
            <w:tcW w:w="1445" w:type="dxa"/>
          </w:tcPr>
          <w:p w14:paraId="10860211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009F3A9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8D557B0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B91C4BE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235914C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321BFAB4" w14:textId="77777777" w:rsidR="00586A9C" w:rsidRDefault="00E46BD5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27040" behindDoc="0" locked="0" layoutInCell="1" allowOverlap="1" wp14:anchorId="5FFDE5B8" wp14:editId="2A62BC08">
                <wp:simplePos x="0" y="0"/>
                <wp:positionH relativeFrom="column">
                  <wp:posOffset>381635</wp:posOffset>
                </wp:positionH>
                <wp:positionV relativeFrom="paragraph">
                  <wp:posOffset>-246380</wp:posOffset>
                </wp:positionV>
                <wp:extent cx="6292215" cy="1246505"/>
                <wp:effectExtent l="0" t="0" r="13335" b="10795"/>
                <wp:wrapNone/>
                <wp:docPr id="3671" name="Text Box 3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263468E8" w14:textId="77777777" w:rsidR="004858EE" w:rsidRPr="001652A3" w:rsidRDefault="004858EE" w:rsidP="00E46BD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  <w:t>December</w:t>
                            </w:r>
                          </w:p>
                          <w:p w14:paraId="43A94F0B" w14:textId="77777777" w:rsidR="004858EE" w:rsidRPr="00852AFA" w:rsidRDefault="004858EE" w:rsidP="00E46BD5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514A2CC4" w14:textId="77777777" w:rsidR="004858EE" w:rsidRPr="00CA5587" w:rsidRDefault="004858EE" w:rsidP="00E46BD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FDE5B8" id="Text Box 3671" o:spid="_x0000_s2153" type="#_x0000_t202" style="position:absolute;left:0;text-align:left;margin-left:30.05pt;margin-top:-19.4pt;width:495.45pt;height:98.15pt;z-index:253527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" fillcolor="white [3201]" strokecolor="#1fabe3" strokeweight="1.5pt">
                <v:textbox>
                  <w:txbxContent>
                    <w:p w14:paraId="263468E8" w14:textId="77777777" w:rsidR="004858EE" w:rsidRPr="001652A3" w:rsidRDefault="004858EE" w:rsidP="00E46BD5">
                      <w:pPr>
                        <w:jc w:val="center"/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</w:pPr>
                      <w:r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  <w:t>December</w:t>
                      </w:r>
                    </w:p>
                    <w:p w14:paraId="43A94F0B" w14:textId="77777777" w:rsidR="004858EE" w:rsidRPr="00852AFA" w:rsidRDefault="004858EE" w:rsidP="00E46BD5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514A2CC4" w14:textId="77777777" w:rsidR="004858EE" w:rsidRPr="00CA5587" w:rsidRDefault="004858EE" w:rsidP="00E46BD5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28064" behindDoc="0" locked="0" layoutInCell="1" allowOverlap="1" wp14:anchorId="28D43FDF" wp14:editId="71A313FE">
                <wp:simplePos x="0" y="0"/>
                <wp:positionH relativeFrom="column">
                  <wp:posOffset>381635</wp:posOffset>
                </wp:positionH>
                <wp:positionV relativeFrom="paragraph">
                  <wp:posOffset>1122680</wp:posOffset>
                </wp:positionV>
                <wp:extent cx="6292215" cy="842645"/>
                <wp:effectExtent l="0" t="0" r="13335" b="14605"/>
                <wp:wrapNone/>
                <wp:docPr id="3672" name="Text Box 3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2800F3C1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43FDF" id="Text Box 3672" o:spid="_x0000_s2154" type="#_x0000_t202" style="position:absolute;left:0;text-align:left;margin-left:30.05pt;margin-top:88.4pt;width:495.45pt;height:66.35pt;z-index:2535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" fillcolor="white [3201]" strokecolor="#1fabe3" strokeweight="1.5pt">
                <v:textbox>
                  <w:txbxContent>
                    <w:p w14:paraId="2800F3C1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29088" behindDoc="0" locked="0" layoutInCell="1" allowOverlap="1" wp14:anchorId="1842EA24" wp14:editId="5A1D2C16">
                <wp:simplePos x="0" y="0"/>
                <wp:positionH relativeFrom="column">
                  <wp:posOffset>5131435</wp:posOffset>
                </wp:positionH>
                <wp:positionV relativeFrom="paragraph">
                  <wp:posOffset>2072640</wp:posOffset>
                </wp:positionV>
                <wp:extent cx="1542415" cy="4429125"/>
                <wp:effectExtent l="0" t="0" r="19685" b="28575"/>
                <wp:wrapNone/>
                <wp:docPr id="3673" name="Text Box 3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1537C486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177B01B4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2EA24" id="Text Box 3673" o:spid="_x0000_s2155" type="#_x0000_t202" style="position:absolute;left:0;text-align:left;margin-left:404.05pt;margin-top:163.2pt;width:121.45pt;height:348.75pt;z-index:2535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" fillcolor="white [3201]" strokecolor="#1fabe3" strokeweight="1.5pt">
                <v:textbox>
                  <w:txbxContent>
                    <w:p w14:paraId="1537C486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177B01B4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30112" behindDoc="0" locked="0" layoutInCell="1" allowOverlap="1" wp14:anchorId="2C312CFF" wp14:editId="759806C7">
                <wp:simplePos x="0" y="0"/>
                <wp:positionH relativeFrom="margin">
                  <wp:posOffset>393700</wp:posOffset>
                </wp:positionH>
                <wp:positionV relativeFrom="paragraph">
                  <wp:posOffset>6644640</wp:posOffset>
                </wp:positionV>
                <wp:extent cx="1982470" cy="1781175"/>
                <wp:effectExtent l="0" t="0" r="17780" b="28575"/>
                <wp:wrapNone/>
                <wp:docPr id="3674" name="Text Box 3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BC0AC30" w14:textId="77777777" w:rsidR="004858EE" w:rsidRPr="001652A3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99A9764" w14:textId="77777777" w:rsidR="004858EE" w:rsidRPr="001652A3" w:rsidRDefault="004858EE" w:rsidP="00E46BD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AAE84AA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12CFF" id="Text Box 3674" o:spid="_x0000_s2156" type="#_x0000_t202" style="position:absolute;left:0;text-align:left;margin-left:31pt;margin-top:523.2pt;width:156.1pt;height:140.25pt;z-index:25353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" fillcolor="white [3201]" strokecolor="#1fabe3" strokeweight="1.5pt">
                <v:textbox>
                  <w:txbxContent>
                    <w:p w14:paraId="5BC0AC30" w14:textId="77777777" w:rsidR="004858EE" w:rsidRPr="001652A3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99A9764" w14:textId="77777777" w:rsidR="004858EE" w:rsidRPr="001652A3" w:rsidRDefault="004858EE" w:rsidP="00E46BD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AAE84AA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31136" behindDoc="0" locked="0" layoutInCell="1" allowOverlap="1" wp14:anchorId="6448FFD2" wp14:editId="5F8AFB1F">
                <wp:simplePos x="0" y="0"/>
                <wp:positionH relativeFrom="margin">
                  <wp:posOffset>2499995</wp:posOffset>
                </wp:positionH>
                <wp:positionV relativeFrom="paragraph">
                  <wp:posOffset>6644640</wp:posOffset>
                </wp:positionV>
                <wp:extent cx="2018665" cy="1781175"/>
                <wp:effectExtent l="0" t="0" r="19685" b="28575"/>
                <wp:wrapNone/>
                <wp:docPr id="3675" name="Text Box 3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87DB395" w14:textId="77777777" w:rsidR="004858EE" w:rsidRPr="001652A3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95F30FF" w14:textId="77777777" w:rsidR="004858EE" w:rsidRPr="001652A3" w:rsidRDefault="004858EE" w:rsidP="00E46BD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3E786A0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8FFD2" id="Text Box 3675" o:spid="_x0000_s2157" type="#_x0000_t202" style="position:absolute;left:0;text-align:left;margin-left:196.85pt;margin-top:523.2pt;width:158.95pt;height:140.25pt;z-index:25353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" fillcolor="white [3201]" strokecolor="#1fabe3" strokeweight="1.5pt">
                <v:textbox>
                  <w:txbxContent>
                    <w:p w14:paraId="587DB395" w14:textId="77777777" w:rsidR="004858EE" w:rsidRPr="001652A3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95F30FF" w14:textId="77777777" w:rsidR="004858EE" w:rsidRPr="001652A3" w:rsidRDefault="004858EE" w:rsidP="00E46BD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3E786A0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32160" behindDoc="0" locked="0" layoutInCell="1" allowOverlap="1" wp14:anchorId="71D0BA50" wp14:editId="6F887809">
                <wp:simplePos x="0" y="0"/>
                <wp:positionH relativeFrom="margin">
                  <wp:posOffset>4636770</wp:posOffset>
                </wp:positionH>
                <wp:positionV relativeFrom="paragraph">
                  <wp:posOffset>6644640</wp:posOffset>
                </wp:positionV>
                <wp:extent cx="2018665" cy="1781175"/>
                <wp:effectExtent l="0" t="0" r="19685" b="28575"/>
                <wp:wrapNone/>
                <wp:docPr id="3676" name="Text Box 3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600669B2" w14:textId="77777777" w:rsidR="004858EE" w:rsidRPr="001652A3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111BE9B" w14:textId="77777777" w:rsidR="004858EE" w:rsidRPr="001652A3" w:rsidRDefault="004858EE" w:rsidP="00E46BD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0CA448E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0BA50" id="Text Box 3676" o:spid="_x0000_s2158" type="#_x0000_t202" style="position:absolute;left:0;text-align:left;margin-left:365.1pt;margin-top:523.2pt;width:158.95pt;height:140.25pt;z-index:25353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" fillcolor="white [3201]" strokecolor="#1fabe3" strokeweight="1.5pt">
                <v:textbox>
                  <w:txbxContent>
                    <w:p w14:paraId="600669B2" w14:textId="77777777" w:rsidR="004858EE" w:rsidRPr="001652A3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111BE9B" w14:textId="77777777" w:rsidR="004858EE" w:rsidRPr="001652A3" w:rsidRDefault="004858EE" w:rsidP="00E46BD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0CA448E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6BD5">
        <w:rPr>
          <w:noProof/>
        </w:rPr>
        <w:drawing>
          <wp:anchor distT="0" distB="0" distL="114300" distR="114300" simplePos="0" relativeHeight="253533184" behindDoc="0" locked="0" layoutInCell="1" allowOverlap="1" wp14:anchorId="6171DD8A" wp14:editId="684CE31A">
            <wp:simplePos x="0" y="0"/>
            <wp:positionH relativeFrom="column">
              <wp:posOffset>5271135</wp:posOffset>
            </wp:positionH>
            <wp:positionV relativeFrom="paragraph">
              <wp:posOffset>5957570</wp:posOffset>
            </wp:positionV>
            <wp:extent cx="1292225" cy="498475"/>
            <wp:effectExtent l="0" t="0" r="3175" b="0"/>
            <wp:wrapNone/>
            <wp:docPr id="3677" name="Picture 3677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BD5">
        <w:rPr>
          <w:noProof/>
        </w:rPr>
        <w:drawing>
          <wp:anchor distT="0" distB="0" distL="114300" distR="114300" simplePos="0" relativeHeight="253534208" behindDoc="0" locked="0" layoutInCell="1" allowOverlap="1" wp14:anchorId="68B152D4" wp14:editId="75C38EEA">
            <wp:simplePos x="0" y="0"/>
            <wp:positionH relativeFrom="column">
              <wp:posOffset>480695</wp:posOffset>
            </wp:positionH>
            <wp:positionV relativeFrom="paragraph">
              <wp:posOffset>-127000</wp:posOffset>
            </wp:positionV>
            <wp:extent cx="962025" cy="1022985"/>
            <wp:effectExtent l="0" t="0" r="9525" b="5715"/>
            <wp:wrapNone/>
            <wp:docPr id="3678" name="Picture 3678" descr="C:\Users\thomas.becker\AppData\Local\Microsoft\Windows\INetCache\Content.Word\Holly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homas.becker\AppData\Local\Microsoft\Windows\INetCache\Content.Word\Holly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BD5">
        <w:rPr>
          <w:noProof/>
        </w:rPr>
        <w:drawing>
          <wp:anchor distT="0" distB="0" distL="114300" distR="114300" simplePos="0" relativeHeight="253535232" behindDoc="0" locked="0" layoutInCell="1" allowOverlap="1" wp14:anchorId="6A4EA988" wp14:editId="66CAB06E">
            <wp:simplePos x="0" y="0"/>
            <wp:positionH relativeFrom="column">
              <wp:posOffset>5588502</wp:posOffset>
            </wp:positionH>
            <wp:positionV relativeFrom="paragraph">
              <wp:posOffset>145501</wp:posOffset>
            </wp:positionV>
            <wp:extent cx="904875" cy="708660"/>
            <wp:effectExtent l="0" t="0" r="9525" b="0"/>
            <wp:wrapNone/>
            <wp:docPr id="3679" name="Picture 3679" descr="C:\Users\thomas.becker\AppData\Local\Microsoft\Windows\INetCache\Content.Word\Cappuccino-Coffee-Drink-Cup-Mug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homas.becker\AppData\Local\Microsoft\Windows\INetCache\Content.Word\Cappuccino-Coffee-Drink-Cup-Mug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0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page" w:tblpX="1142" w:tblpY="3330"/>
        <w:tblW w:w="0" w:type="auto"/>
        <w:tblBorders>
          <w:top w:val="single" w:sz="18" w:space="0" w:color="1FABE3"/>
          <w:left w:val="single" w:sz="18" w:space="0" w:color="1FABE3"/>
          <w:bottom w:val="single" w:sz="18" w:space="0" w:color="1FABE3"/>
          <w:right w:val="single" w:sz="18" w:space="0" w:color="1FABE3"/>
          <w:insideH w:val="single" w:sz="18" w:space="0" w:color="1FABE3"/>
          <w:insideV w:val="single" w:sz="18" w:space="0" w:color="1FABE3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E46BD5" w14:paraId="626471BB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766D8BAD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63946634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4F21CA8E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5E64987A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543A79EE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E46BD5" w14:paraId="3C02A12A" w14:textId="77777777" w:rsidTr="00E61E77">
        <w:trPr>
          <w:trHeight w:val="1112"/>
        </w:trPr>
        <w:tc>
          <w:tcPr>
            <w:tcW w:w="1445" w:type="dxa"/>
          </w:tcPr>
          <w:p w14:paraId="426BFDB5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3F0DC60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A431DA1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BD4594B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C7267BE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4C671190" w14:textId="77777777" w:rsidTr="00E61E77">
        <w:trPr>
          <w:trHeight w:val="1112"/>
        </w:trPr>
        <w:tc>
          <w:tcPr>
            <w:tcW w:w="1445" w:type="dxa"/>
          </w:tcPr>
          <w:p w14:paraId="4BEDAA7D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7B25C44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08A9B43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07304E0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78ECD4E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26681C4D" w14:textId="77777777" w:rsidTr="00E61E77">
        <w:trPr>
          <w:trHeight w:val="1112"/>
        </w:trPr>
        <w:tc>
          <w:tcPr>
            <w:tcW w:w="1445" w:type="dxa"/>
          </w:tcPr>
          <w:p w14:paraId="29198E31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470AF36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1FE9A6A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F768849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1571FB5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3EB5ECF4" w14:textId="77777777" w:rsidTr="00E61E77">
        <w:trPr>
          <w:trHeight w:val="1112"/>
        </w:trPr>
        <w:tc>
          <w:tcPr>
            <w:tcW w:w="1445" w:type="dxa"/>
          </w:tcPr>
          <w:p w14:paraId="03127CA2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7441157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095A232F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2046DC1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EF38158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3DDC22E8" w14:textId="77777777" w:rsidTr="00E61E77">
        <w:trPr>
          <w:trHeight w:val="1112"/>
        </w:trPr>
        <w:tc>
          <w:tcPr>
            <w:tcW w:w="1445" w:type="dxa"/>
          </w:tcPr>
          <w:p w14:paraId="64501A44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00C836F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2B1B2646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4B98031A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1BBD4B7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4134017D" w14:textId="77777777" w:rsidR="00586A9C" w:rsidRDefault="00E46BD5" w:rsidP="005253FE">
      <w:pPr>
        <w:pStyle w:val="Aim-Twinkl"/>
        <w:sectPr w:rsidR="00586A9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E46BD5">
        <w:rPr>
          <w:noProof/>
        </w:rPr>
        <w:drawing>
          <wp:anchor distT="0" distB="0" distL="114300" distR="114300" simplePos="0" relativeHeight="253545472" behindDoc="0" locked="0" layoutInCell="1" allowOverlap="1" wp14:anchorId="08DF46A1" wp14:editId="78A539B8">
            <wp:simplePos x="0" y="0"/>
            <wp:positionH relativeFrom="column">
              <wp:posOffset>5588000</wp:posOffset>
            </wp:positionH>
            <wp:positionV relativeFrom="paragraph">
              <wp:posOffset>158750</wp:posOffset>
            </wp:positionV>
            <wp:extent cx="904875" cy="708660"/>
            <wp:effectExtent l="0" t="0" r="9525" b="0"/>
            <wp:wrapNone/>
            <wp:docPr id="3688" name="Picture 3688" descr="C:\Users\thomas.becker\AppData\Local\Microsoft\Windows\INetCache\Content.Word\Cappuccino-Coffee-Drink-Cup-Mug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homas.becker\AppData\Local\Microsoft\Windows\INetCache\Content.Word\Cappuccino-Coffee-Drink-Cup-Mug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0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BD5">
        <w:rPr>
          <w:noProof/>
        </w:rPr>
        <w:drawing>
          <wp:anchor distT="0" distB="0" distL="114300" distR="114300" simplePos="0" relativeHeight="253544448" behindDoc="0" locked="0" layoutInCell="1" allowOverlap="1" wp14:anchorId="75A440A0" wp14:editId="395032D6">
            <wp:simplePos x="0" y="0"/>
            <wp:positionH relativeFrom="column">
              <wp:posOffset>480695</wp:posOffset>
            </wp:positionH>
            <wp:positionV relativeFrom="paragraph">
              <wp:posOffset>-113665</wp:posOffset>
            </wp:positionV>
            <wp:extent cx="962025" cy="1022985"/>
            <wp:effectExtent l="0" t="0" r="9525" b="5715"/>
            <wp:wrapNone/>
            <wp:docPr id="3687" name="Picture 3687" descr="C:\Users\thomas.becker\AppData\Local\Microsoft\Windows\INetCache\Content.Word\Holly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homas.becker\AppData\Local\Microsoft\Windows\INetCache\Content.Word\Holly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BD5">
        <w:rPr>
          <w:noProof/>
        </w:rPr>
        <w:drawing>
          <wp:anchor distT="0" distB="0" distL="114300" distR="114300" simplePos="0" relativeHeight="253543424" behindDoc="0" locked="0" layoutInCell="1" allowOverlap="1" wp14:anchorId="54BB0732" wp14:editId="260FDFA2">
            <wp:simplePos x="0" y="0"/>
            <wp:positionH relativeFrom="column">
              <wp:posOffset>5271135</wp:posOffset>
            </wp:positionH>
            <wp:positionV relativeFrom="paragraph">
              <wp:posOffset>5970905</wp:posOffset>
            </wp:positionV>
            <wp:extent cx="1292225" cy="498475"/>
            <wp:effectExtent l="0" t="0" r="3175" b="0"/>
            <wp:wrapNone/>
            <wp:docPr id="3686" name="Picture 3686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42400" behindDoc="0" locked="0" layoutInCell="1" allowOverlap="1" wp14:anchorId="4A0314DB" wp14:editId="7343E894">
                <wp:simplePos x="0" y="0"/>
                <wp:positionH relativeFrom="margin">
                  <wp:posOffset>4636770</wp:posOffset>
                </wp:positionH>
                <wp:positionV relativeFrom="paragraph">
                  <wp:posOffset>6657975</wp:posOffset>
                </wp:positionV>
                <wp:extent cx="2018665" cy="1781175"/>
                <wp:effectExtent l="0" t="0" r="19685" b="28575"/>
                <wp:wrapNone/>
                <wp:docPr id="3685" name="Text Box 3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09DC20B3" w14:textId="77777777" w:rsidR="004858EE" w:rsidRPr="001652A3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CDF2AFF" w14:textId="77777777" w:rsidR="004858EE" w:rsidRPr="001652A3" w:rsidRDefault="004858EE" w:rsidP="00E46BD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78816CC6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314DB" id="Text Box 3685" o:spid="_x0000_s2159" type="#_x0000_t202" style="position:absolute;left:0;text-align:left;margin-left:365.1pt;margin-top:524.25pt;width:158.95pt;height:140.25pt;z-index:25354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" fillcolor="white [3201]" strokecolor="#1fabe3" strokeweight="1.5pt">
                <v:textbox>
                  <w:txbxContent>
                    <w:p w14:paraId="09DC20B3" w14:textId="77777777" w:rsidR="004858EE" w:rsidRPr="001652A3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CDF2AFF" w14:textId="77777777" w:rsidR="004858EE" w:rsidRPr="001652A3" w:rsidRDefault="004858EE" w:rsidP="00E46BD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78816CC6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41376" behindDoc="0" locked="0" layoutInCell="1" allowOverlap="1" wp14:anchorId="0F3E5980" wp14:editId="65FC2DFB">
                <wp:simplePos x="0" y="0"/>
                <wp:positionH relativeFrom="margin">
                  <wp:posOffset>2499995</wp:posOffset>
                </wp:positionH>
                <wp:positionV relativeFrom="paragraph">
                  <wp:posOffset>6657975</wp:posOffset>
                </wp:positionV>
                <wp:extent cx="2018665" cy="1781175"/>
                <wp:effectExtent l="0" t="0" r="19685" b="28575"/>
                <wp:wrapNone/>
                <wp:docPr id="3684" name="Text Box 3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0AD3905D" w14:textId="77777777" w:rsidR="004858EE" w:rsidRPr="001652A3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155FF06" w14:textId="77777777" w:rsidR="004858EE" w:rsidRPr="001652A3" w:rsidRDefault="004858EE" w:rsidP="00E46BD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B256EB6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E5980" id="Text Box 3684" o:spid="_x0000_s2160" type="#_x0000_t202" style="position:absolute;left:0;text-align:left;margin-left:196.85pt;margin-top:524.25pt;width:158.95pt;height:140.25pt;z-index:253541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" fillcolor="white [3201]" strokecolor="#1fabe3" strokeweight="1.5pt">
                <v:textbox>
                  <w:txbxContent>
                    <w:p w14:paraId="0AD3905D" w14:textId="77777777" w:rsidR="004858EE" w:rsidRPr="001652A3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155FF06" w14:textId="77777777" w:rsidR="004858EE" w:rsidRPr="001652A3" w:rsidRDefault="004858EE" w:rsidP="00E46BD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B256EB6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40352" behindDoc="0" locked="0" layoutInCell="1" allowOverlap="1" wp14:anchorId="167CF604" wp14:editId="52F6A648">
                <wp:simplePos x="0" y="0"/>
                <wp:positionH relativeFrom="margin">
                  <wp:posOffset>393700</wp:posOffset>
                </wp:positionH>
                <wp:positionV relativeFrom="paragraph">
                  <wp:posOffset>6657975</wp:posOffset>
                </wp:positionV>
                <wp:extent cx="1982470" cy="1781175"/>
                <wp:effectExtent l="0" t="0" r="17780" b="28575"/>
                <wp:wrapNone/>
                <wp:docPr id="3683" name="Text Box 3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CF0639D" w14:textId="77777777" w:rsidR="004858EE" w:rsidRPr="001652A3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D2A5C39" w14:textId="77777777" w:rsidR="004858EE" w:rsidRPr="001652A3" w:rsidRDefault="004858EE" w:rsidP="00E46BD5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2D20B68C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CF604" id="Text Box 3683" o:spid="_x0000_s2161" type="#_x0000_t202" style="position:absolute;left:0;text-align:left;margin-left:31pt;margin-top:524.25pt;width:156.1pt;height:140.25pt;z-index:25354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" fillcolor="white [3201]" strokecolor="#1fabe3" strokeweight="1.5pt">
                <v:textbox>
                  <w:txbxContent>
                    <w:p w14:paraId="5CF0639D" w14:textId="77777777" w:rsidR="004858EE" w:rsidRPr="001652A3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D2A5C39" w14:textId="77777777" w:rsidR="004858EE" w:rsidRPr="001652A3" w:rsidRDefault="004858EE" w:rsidP="00E46BD5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2D20B68C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39328" behindDoc="0" locked="0" layoutInCell="1" allowOverlap="1" wp14:anchorId="5B560626" wp14:editId="0E36D286">
                <wp:simplePos x="0" y="0"/>
                <wp:positionH relativeFrom="column">
                  <wp:posOffset>5131435</wp:posOffset>
                </wp:positionH>
                <wp:positionV relativeFrom="paragraph">
                  <wp:posOffset>2085975</wp:posOffset>
                </wp:positionV>
                <wp:extent cx="1542415" cy="4429125"/>
                <wp:effectExtent l="0" t="0" r="19685" b="28575"/>
                <wp:wrapNone/>
                <wp:docPr id="3682" name="Text Box 3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9921EBC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55B1F7F9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60626" id="Text Box 3682" o:spid="_x0000_s2162" type="#_x0000_t202" style="position:absolute;left:0;text-align:left;margin-left:404.05pt;margin-top:164.25pt;width:121.45pt;height:348.75pt;z-index:2535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" fillcolor="white [3201]" strokecolor="#1fabe3" strokeweight="1.5pt">
                <v:textbox>
                  <w:txbxContent>
                    <w:p w14:paraId="59921EBC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55B1F7F9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38304" behindDoc="0" locked="0" layoutInCell="1" allowOverlap="1" wp14:anchorId="683715AD" wp14:editId="24477420">
                <wp:simplePos x="0" y="0"/>
                <wp:positionH relativeFrom="column">
                  <wp:posOffset>381635</wp:posOffset>
                </wp:positionH>
                <wp:positionV relativeFrom="paragraph">
                  <wp:posOffset>1136015</wp:posOffset>
                </wp:positionV>
                <wp:extent cx="6292215" cy="842645"/>
                <wp:effectExtent l="0" t="0" r="13335" b="14605"/>
                <wp:wrapNone/>
                <wp:docPr id="3681" name="Text Box 3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666F2614" w14:textId="77777777" w:rsidR="004858EE" w:rsidRPr="005E09F1" w:rsidRDefault="004858EE" w:rsidP="00E46BD5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715AD" id="Text Box 3681" o:spid="_x0000_s2163" type="#_x0000_t202" style="position:absolute;left:0;text-align:left;margin-left:30.05pt;margin-top:89.45pt;width:495.45pt;height:66.35pt;z-index:25353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" fillcolor="white [3201]" strokecolor="#1fabe3" strokeweight="1.5pt">
                <v:textbox>
                  <w:txbxContent>
                    <w:p w14:paraId="666F2614" w14:textId="77777777" w:rsidR="004858EE" w:rsidRPr="005E09F1" w:rsidRDefault="004858EE" w:rsidP="00E46BD5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E46BD5">
        <w:rPr>
          <w:noProof/>
        </w:rPr>
        <mc:AlternateContent>
          <mc:Choice Requires="wps">
            <w:drawing>
              <wp:anchor distT="0" distB="0" distL="114300" distR="114300" simplePos="0" relativeHeight="253537280" behindDoc="0" locked="0" layoutInCell="1" allowOverlap="1" wp14:anchorId="643EC724" wp14:editId="576A8FE9">
                <wp:simplePos x="0" y="0"/>
                <wp:positionH relativeFrom="column">
                  <wp:posOffset>382138</wp:posOffset>
                </wp:positionH>
                <wp:positionV relativeFrom="paragraph">
                  <wp:posOffset>-232647</wp:posOffset>
                </wp:positionV>
                <wp:extent cx="6292215" cy="1246505"/>
                <wp:effectExtent l="0" t="0" r="13335" b="10795"/>
                <wp:wrapNone/>
                <wp:docPr id="3680" name="Text Box 3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21BD1893" w14:textId="77777777" w:rsidR="004858EE" w:rsidRPr="001652A3" w:rsidRDefault="004858EE" w:rsidP="00E46BD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  <w:t>December</w:t>
                            </w:r>
                          </w:p>
                          <w:p w14:paraId="6E64909F" w14:textId="77777777" w:rsidR="004858EE" w:rsidRPr="00852AFA" w:rsidRDefault="004858EE" w:rsidP="00E46BD5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230D2012" w14:textId="77777777" w:rsidR="004858EE" w:rsidRPr="00CA5587" w:rsidRDefault="004858EE" w:rsidP="00E46BD5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3EC724" id="Text Box 3680" o:spid="_x0000_s2164" type="#_x0000_t202" style="position:absolute;left:0;text-align:left;margin-left:30.1pt;margin-top:-18.3pt;width:495.45pt;height:98.15pt;z-index:253537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" fillcolor="white [3201]" strokecolor="#1fabe3" strokeweight="1.5pt">
                <v:textbox>
                  <w:txbxContent>
                    <w:p w14:paraId="21BD1893" w14:textId="77777777" w:rsidR="004858EE" w:rsidRPr="001652A3" w:rsidRDefault="004858EE" w:rsidP="00E46BD5">
                      <w:pPr>
                        <w:jc w:val="center"/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</w:pPr>
                      <w:r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  <w:t>December</w:t>
                      </w:r>
                    </w:p>
                    <w:p w14:paraId="6E64909F" w14:textId="77777777" w:rsidR="004858EE" w:rsidRPr="00852AFA" w:rsidRDefault="004858EE" w:rsidP="00E46BD5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230D2012" w14:textId="77777777" w:rsidR="004858EE" w:rsidRPr="00CA5587" w:rsidRDefault="004858EE" w:rsidP="00E46BD5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1142" w:tblpY="3330"/>
        <w:tblW w:w="0" w:type="auto"/>
        <w:tblBorders>
          <w:top w:val="single" w:sz="18" w:space="0" w:color="1FABE3"/>
          <w:left w:val="single" w:sz="18" w:space="0" w:color="1FABE3"/>
          <w:bottom w:val="single" w:sz="18" w:space="0" w:color="1FABE3"/>
          <w:right w:val="single" w:sz="18" w:space="0" w:color="1FABE3"/>
          <w:insideH w:val="single" w:sz="18" w:space="0" w:color="1FABE3"/>
          <w:insideV w:val="single" w:sz="18" w:space="0" w:color="1FABE3"/>
        </w:tblBorders>
        <w:tblLook w:val="04A0" w:firstRow="1" w:lastRow="0" w:firstColumn="1" w:lastColumn="0" w:noHBand="0" w:noVBand="1"/>
      </w:tblPr>
      <w:tblGrid>
        <w:gridCol w:w="1445"/>
        <w:gridCol w:w="1445"/>
        <w:gridCol w:w="1463"/>
        <w:gridCol w:w="1445"/>
        <w:gridCol w:w="1445"/>
      </w:tblGrid>
      <w:tr w:rsidR="00E46BD5" w14:paraId="372D432A" w14:textId="77777777" w:rsidTr="00E61E77">
        <w:trPr>
          <w:trHeight w:val="1112"/>
        </w:trPr>
        <w:tc>
          <w:tcPr>
            <w:tcW w:w="1445" w:type="dxa"/>
            <w:vAlign w:val="center"/>
          </w:tcPr>
          <w:p w14:paraId="0329DEC6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lastRenderedPageBreak/>
              <w:t>Monday</w:t>
            </w:r>
          </w:p>
        </w:tc>
        <w:tc>
          <w:tcPr>
            <w:tcW w:w="1445" w:type="dxa"/>
            <w:vAlign w:val="center"/>
          </w:tcPr>
          <w:p w14:paraId="7853F48B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Tuesday</w:t>
            </w:r>
          </w:p>
        </w:tc>
        <w:tc>
          <w:tcPr>
            <w:tcW w:w="1463" w:type="dxa"/>
            <w:vAlign w:val="center"/>
          </w:tcPr>
          <w:p w14:paraId="47D9758E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Wednesday</w:t>
            </w:r>
          </w:p>
        </w:tc>
        <w:tc>
          <w:tcPr>
            <w:tcW w:w="1445" w:type="dxa"/>
            <w:vAlign w:val="center"/>
          </w:tcPr>
          <w:p w14:paraId="7C7F9921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Thursday</w:t>
            </w:r>
          </w:p>
        </w:tc>
        <w:tc>
          <w:tcPr>
            <w:tcW w:w="1445" w:type="dxa"/>
            <w:vAlign w:val="center"/>
          </w:tcPr>
          <w:p w14:paraId="4622914E" w14:textId="77777777" w:rsidR="00E46BD5" w:rsidRDefault="00E46BD5" w:rsidP="00E61E77">
            <w:pPr>
              <w:pStyle w:val="Heading3AdultInformation"/>
              <w:jc w:val="center"/>
            </w:pPr>
            <w:r>
              <w:rPr>
                <w:sz w:val="24"/>
                <w:szCs w:val="24"/>
              </w:rPr>
              <w:t>Friday</w:t>
            </w:r>
          </w:p>
        </w:tc>
      </w:tr>
      <w:tr w:rsidR="00E46BD5" w14:paraId="4122E091" w14:textId="77777777" w:rsidTr="00E61E77">
        <w:trPr>
          <w:trHeight w:val="1112"/>
        </w:trPr>
        <w:tc>
          <w:tcPr>
            <w:tcW w:w="1445" w:type="dxa"/>
          </w:tcPr>
          <w:p w14:paraId="5E767653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01A646B7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62F397EB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3618107A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43CF229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372AB1C5" w14:textId="77777777" w:rsidTr="00E61E77">
        <w:trPr>
          <w:trHeight w:val="1112"/>
        </w:trPr>
        <w:tc>
          <w:tcPr>
            <w:tcW w:w="1445" w:type="dxa"/>
          </w:tcPr>
          <w:p w14:paraId="720DF410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C58FE67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1D24812C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C7C40F7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5D4FE3F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1A8BEEEF" w14:textId="77777777" w:rsidTr="00E61E77">
        <w:trPr>
          <w:trHeight w:val="1112"/>
        </w:trPr>
        <w:tc>
          <w:tcPr>
            <w:tcW w:w="1445" w:type="dxa"/>
          </w:tcPr>
          <w:p w14:paraId="7BF2A835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272BEAB2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5AD788CD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19A80E05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5F2E9EB8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0922C592" w14:textId="77777777" w:rsidTr="00E61E77">
        <w:trPr>
          <w:trHeight w:val="1112"/>
        </w:trPr>
        <w:tc>
          <w:tcPr>
            <w:tcW w:w="1445" w:type="dxa"/>
          </w:tcPr>
          <w:p w14:paraId="055A047E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96B1C0E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4D202D76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67CE2AE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0110CBE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  <w:tr w:rsidR="00E46BD5" w14:paraId="60AFDA5E" w14:textId="77777777" w:rsidTr="00E61E77">
        <w:trPr>
          <w:trHeight w:val="1112"/>
        </w:trPr>
        <w:tc>
          <w:tcPr>
            <w:tcW w:w="1445" w:type="dxa"/>
          </w:tcPr>
          <w:p w14:paraId="16021EC6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A635643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63" w:type="dxa"/>
          </w:tcPr>
          <w:p w14:paraId="7FF13B5A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647EE4ED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  <w:tc>
          <w:tcPr>
            <w:tcW w:w="1445" w:type="dxa"/>
          </w:tcPr>
          <w:p w14:paraId="73215467" w14:textId="77777777" w:rsidR="00E46BD5" w:rsidRPr="001652A3" w:rsidRDefault="00E46BD5" w:rsidP="00E61E77">
            <w:pPr>
              <w:rPr>
                <w:rFonts w:ascii="Roboto" w:hAnsi="Roboto"/>
                <w:b/>
                <w:noProof/>
                <w14:textOutline w14:w="9525" w14:cap="rnd" w14:cmpd="sng" w14:algn="ctr">
                  <w14:solidFill>
                    <w14:srgbClr w14:val="1FABE3"/>
                  </w14:solidFill>
                  <w14:prstDash w14:val="solid"/>
                  <w14:bevel/>
                </w14:textOutline>
              </w:rPr>
            </w:pPr>
          </w:p>
        </w:tc>
      </w:tr>
    </w:tbl>
    <w:p w14:paraId="5559382A" w14:textId="77777777" w:rsidR="002E13DC" w:rsidRDefault="00E46BD5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896256" behindDoc="0" locked="0" layoutInCell="1" allowOverlap="1" wp14:anchorId="2E1FC3B3" wp14:editId="13A36CA4">
            <wp:simplePos x="0" y="0"/>
            <wp:positionH relativeFrom="column">
              <wp:posOffset>5574030</wp:posOffset>
            </wp:positionH>
            <wp:positionV relativeFrom="paragraph">
              <wp:posOffset>173990</wp:posOffset>
            </wp:positionV>
            <wp:extent cx="904875" cy="708660"/>
            <wp:effectExtent l="0" t="0" r="9525" b="0"/>
            <wp:wrapNone/>
            <wp:docPr id="3226" name="Picture 3226" descr="C:\Users\thomas.becker\AppData\Local\Microsoft\Windows\INetCache\Content.Word\Cappuccino-Coffee-Drink-Cup-Mug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homas.becker\AppData\Local\Microsoft\Windows\INetCache\Content.Word\Cappuccino-Coffee-Drink-Cup-Mug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0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5232" behindDoc="0" locked="0" layoutInCell="1" allowOverlap="1" wp14:anchorId="7F8B9568" wp14:editId="28EFC213">
            <wp:simplePos x="0" y="0"/>
            <wp:positionH relativeFrom="column">
              <wp:posOffset>466725</wp:posOffset>
            </wp:positionH>
            <wp:positionV relativeFrom="paragraph">
              <wp:posOffset>-98425</wp:posOffset>
            </wp:positionV>
            <wp:extent cx="962025" cy="1022985"/>
            <wp:effectExtent l="0" t="0" r="9525" b="5715"/>
            <wp:wrapNone/>
            <wp:docPr id="3225" name="Picture 3225" descr="C:\Users\thomas.becker\AppData\Local\Microsoft\Windows\INetCache\Content.Word\Holly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homas.becker\AppData\Local\Microsoft\Windows\INetCache\Content.Word\Holly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45056" behindDoc="0" locked="0" layoutInCell="1" allowOverlap="1" wp14:anchorId="10F52028" wp14:editId="26DF5C6D">
            <wp:simplePos x="0" y="0"/>
            <wp:positionH relativeFrom="column">
              <wp:posOffset>5257165</wp:posOffset>
            </wp:positionH>
            <wp:positionV relativeFrom="paragraph">
              <wp:posOffset>5986145</wp:posOffset>
            </wp:positionV>
            <wp:extent cx="1292225" cy="498475"/>
            <wp:effectExtent l="0" t="0" r="3175" b="0"/>
            <wp:wrapNone/>
            <wp:docPr id="54" name="Picture 54" descr="C:\Users\thomas.becker\AppData\Local\Microsoft\Windows\INetCache\Content.Word\Children-Holding-Hands-in-a-Circle----Unity-Holding-Hands-Group-Teamwork-Ks1-Open-Eyes-colour-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omas.becker\AppData\Local\Microsoft\Windows\INetCache\Content.Word\Children-Holding-Hands-in-a-Circle----Unity-Holding-Hands-Group-Teamwork-Ks1-Open-Eyes-colour-CMYK copy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2286">
        <w:rPr>
          <w:noProof/>
        </w:rPr>
        <mc:AlternateContent>
          <mc:Choice Requires="wps">
            <w:drawing>
              <wp:anchor distT="0" distB="0" distL="114300" distR="114300" simplePos="0" relativeHeight="252752896" behindDoc="0" locked="0" layoutInCell="1" allowOverlap="1" wp14:anchorId="61E9766C" wp14:editId="5470E93F">
                <wp:simplePos x="0" y="0"/>
                <wp:positionH relativeFrom="margin">
                  <wp:posOffset>4622800</wp:posOffset>
                </wp:positionH>
                <wp:positionV relativeFrom="paragraph">
                  <wp:posOffset>6673215</wp:posOffset>
                </wp:positionV>
                <wp:extent cx="2018665" cy="1781175"/>
                <wp:effectExtent l="0" t="0" r="19685" b="28575"/>
                <wp:wrapNone/>
                <wp:docPr id="2957" name="Text Box 2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0B1825D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44E306C5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4879D5D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9766C" id="Text Box 2957" o:spid="_x0000_s2165" type="#_x0000_t202" style="position:absolute;left:0;text-align:left;margin-left:364pt;margin-top:525.45pt;width:158.95pt;height:140.25pt;z-index:25275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" fillcolor="white [3201]" strokecolor="#1fabe3" strokeweight="1.5pt">
                <v:textbox>
                  <w:txbxContent>
                    <w:p w14:paraId="50B1825D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44E306C5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4879D5D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2286">
        <w:rPr>
          <w:noProof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0AB0F1D4" wp14:editId="413A009F">
                <wp:simplePos x="0" y="0"/>
                <wp:positionH relativeFrom="margin">
                  <wp:posOffset>2486025</wp:posOffset>
                </wp:positionH>
                <wp:positionV relativeFrom="paragraph">
                  <wp:posOffset>6673215</wp:posOffset>
                </wp:positionV>
                <wp:extent cx="2018665" cy="1781175"/>
                <wp:effectExtent l="0" t="0" r="19685" b="28575"/>
                <wp:wrapNone/>
                <wp:docPr id="2956" name="Text Box 2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10D6763F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0E82F9F9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51BC89F1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0F1D4" id="Text Box 2956" o:spid="_x0000_s2166" type="#_x0000_t202" style="position:absolute;left:0;text-align:left;margin-left:195.75pt;margin-top:525.45pt;width:158.95pt;height:140.25pt;z-index:25275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" fillcolor="white [3201]" strokecolor="#1fabe3" strokeweight="1.5pt">
                <v:textbox>
                  <w:txbxContent>
                    <w:p w14:paraId="10D6763F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0E82F9F9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51BC89F1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2286">
        <w:rPr>
          <w:noProof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6936ACD9" wp14:editId="7191FFE8">
                <wp:simplePos x="0" y="0"/>
                <wp:positionH relativeFrom="margin">
                  <wp:posOffset>379730</wp:posOffset>
                </wp:positionH>
                <wp:positionV relativeFrom="paragraph">
                  <wp:posOffset>6673215</wp:posOffset>
                </wp:positionV>
                <wp:extent cx="1982470" cy="1781175"/>
                <wp:effectExtent l="0" t="0" r="17780" b="28575"/>
                <wp:wrapNone/>
                <wp:docPr id="2939" name="Text Box 2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55D8D8B5" w14:textId="77777777" w:rsidR="004858EE" w:rsidRPr="001652A3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7AFE6E4B" w14:textId="77777777" w:rsidR="004858EE" w:rsidRPr="001652A3" w:rsidRDefault="004858EE" w:rsidP="00BF2286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1652A3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Enter text here</w:t>
                            </w:r>
                          </w:p>
                          <w:p w14:paraId="0DDA2B96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6ACD9" id="Text Box 2939" o:spid="_x0000_s2167" type="#_x0000_t202" style="position:absolute;left:0;text-align:left;margin-left:29.9pt;margin-top:525.45pt;width:156.1pt;height:140.25pt;z-index:25275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" fillcolor="white [3201]" strokecolor="#1fabe3" strokeweight="1.5pt">
                <v:textbox>
                  <w:txbxContent>
                    <w:p w14:paraId="55D8D8B5" w14:textId="77777777" w:rsidR="004858EE" w:rsidRPr="001652A3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1652A3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7AFE6E4B" w14:textId="77777777" w:rsidR="004858EE" w:rsidRPr="001652A3" w:rsidRDefault="004858EE" w:rsidP="00BF2286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1652A3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Enter text here</w:t>
                      </w:r>
                    </w:p>
                    <w:p w14:paraId="0DDA2B96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2286">
        <w:rPr>
          <w:noProof/>
        </w:rPr>
        <mc:AlternateContent>
          <mc:Choice Requires="wps">
            <w:drawing>
              <wp:anchor distT="0" distB="0" distL="114300" distR="114300" simplePos="0" relativeHeight="252749824" behindDoc="0" locked="0" layoutInCell="1" allowOverlap="1" wp14:anchorId="091369E3" wp14:editId="48D1CDA8">
                <wp:simplePos x="0" y="0"/>
                <wp:positionH relativeFrom="column">
                  <wp:posOffset>5117465</wp:posOffset>
                </wp:positionH>
                <wp:positionV relativeFrom="paragraph">
                  <wp:posOffset>2101215</wp:posOffset>
                </wp:positionV>
                <wp:extent cx="1542415" cy="4429125"/>
                <wp:effectExtent l="0" t="0" r="19685" b="28575"/>
                <wp:wrapNone/>
                <wp:docPr id="2935" name="Text Box 2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442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35142A64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Enter Title Here</w:t>
                            </w:r>
                          </w:p>
                          <w:p w14:paraId="61AB0356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Enter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369E3" id="Text Box 2935" o:spid="_x0000_s2168" type="#_x0000_t202" style="position:absolute;left:0;text-align:left;margin-left:402.95pt;margin-top:165.45pt;width:121.45pt;height:348.75pt;z-index:25274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" fillcolor="white [3201]" strokecolor="#1fabe3" strokeweight="1.5pt">
                <v:textbox>
                  <w:txbxContent>
                    <w:p w14:paraId="35142A64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Enter Title Here</w:t>
                      </w:r>
                    </w:p>
                    <w:p w14:paraId="61AB0356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Enter text here</w:t>
                      </w:r>
                    </w:p>
                  </w:txbxContent>
                </v:textbox>
              </v:shape>
            </w:pict>
          </mc:Fallback>
        </mc:AlternateContent>
      </w:r>
      <w:r w:rsidRPr="00BF2286">
        <w:rPr>
          <w:noProof/>
        </w:rPr>
        <mc:AlternateContent>
          <mc:Choice Requires="wps">
            <w:drawing>
              <wp:anchor distT="0" distB="0" distL="114300" distR="114300" simplePos="0" relativeHeight="252748800" behindDoc="0" locked="0" layoutInCell="1" allowOverlap="1" wp14:anchorId="33CB759B" wp14:editId="1F6B9167">
                <wp:simplePos x="0" y="0"/>
                <wp:positionH relativeFrom="column">
                  <wp:posOffset>367665</wp:posOffset>
                </wp:positionH>
                <wp:positionV relativeFrom="paragraph">
                  <wp:posOffset>1151255</wp:posOffset>
                </wp:positionV>
                <wp:extent cx="6292215" cy="842645"/>
                <wp:effectExtent l="0" t="0" r="13335" b="14605"/>
                <wp:wrapNone/>
                <wp:docPr id="2931" name="Text Box 2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842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74A04807" w14:textId="77777777" w:rsidR="004858EE" w:rsidRPr="005E09F1" w:rsidRDefault="004858EE" w:rsidP="00BF2286">
                            <w:pPr>
                              <w:spacing w:before="57" w:after="0" w:line="300" w:lineRule="atLeas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From the desk of: </w:t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5E09F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ab/>
                              <w:t>Insert School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B759B" id="Text Box 2931" o:spid="_x0000_s2169" type="#_x0000_t202" style="position:absolute;left:0;text-align:left;margin-left:28.95pt;margin-top:90.65pt;width:495.45pt;height:66.35pt;z-index:25274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" fillcolor="white [3201]" strokecolor="#1fabe3" strokeweight="1.5pt">
                <v:textbox>
                  <w:txbxContent>
                    <w:p w14:paraId="74A04807" w14:textId="77777777" w:rsidR="004858EE" w:rsidRPr="005E09F1" w:rsidRDefault="004858EE" w:rsidP="00BF2286">
                      <w:pPr>
                        <w:spacing w:before="57" w:after="0" w:line="300" w:lineRule="atLeas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From the desk of: </w:t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5E09F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ab/>
                        <w:t>Insert School Name</w:t>
                      </w:r>
                    </w:p>
                  </w:txbxContent>
                </v:textbox>
              </v:shape>
            </w:pict>
          </mc:Fallback>
        </mc:AlternateContent>
      </w:r>
      <w:r w:rsidRPr="00BF2286">
        <w:rPr>
          <w:noProof/>
        </w:rPr>
        <mc:AlternateContent>
          <mc:Choice Requires="wps">
            <w:drawing>
              <wp:anchor distT="0" distB="0" distL="114300" distR="114300" simplePos="0" relativeHeight="252747776" behindDoc="0" locked="0" layoutInCell="1" allowOverlap="1" wp14:anchorId="7CB5EAF0" wp14:editId="6A03072D">
                <wp:simplePos x="0" y="0"/>
                <wp:positionH relativeFrom="column">
                  <wp:posOffset>367665</wp:posOffset>
                </wp:positionH>
                <wp:positionV relativeFrom="paragraph">
                  <wp:posOffset>-218118</wp:posOffset>
                </wp:positionV>
                <wp:extent cx="6292215" cy="1246505"/>
                <wp:effectExtent l="0" t="0" r="13335" b="10795"/>
                <wp:wrapNone/>
                <wp:docPr id="2927" name="Text Box 2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21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1FABE3"/>
                          </a:solidFill>
                        </a:ln>
                      </wps:spPr>
                      <wps:txbx>
                        <w:txbxContent>
                          <w:p w14:paraId="23F5562C" w14:textId="77777777" w:rsidR="004858EE" w:rsidRPr="001652A3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color w:val="1FABE3"/>
                                <w:sz w:val="66"/>
                                <w:szCs w:val="66"/>
                              </w:rPr>
                              <w:t>December</w:t>
                            </w:r>
                          </w:p>
                          <w:p w14:paraId="15F78A96" w14:textId="77777777" w:rsidR="004858EE" w:rsidRPr="00852AFA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</w:pP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</w:rPr>
                              <w:t xml:space="preserve">Week of </w:t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  <w:r w:rsidRPr="00852AFA">
                              <w:rPr>
                                <w:rFonts w:ascii="Roboto" w:hAnsi="Roboto"/>
                                <w:bCs/>
                                <w:sz w:val="44"/>
                                <w:szCs w:val="44"/>
                                <w:u w:val="thick"/>
                              </w:rPr>
                              <w:tab/>
                            </w:r>
                          </w:p>
                          <w:p w14:paraId="548C6399" w14:textId="77777777" w:rsidR="004858EE" w:rsidRPr="00CA5587" w:rsidRDefault="004858EE" w:rsidP="00BF2286">
                            <w:pPr>
                              <w:jc w:val="center"/>
                              <w:rPr>
                                <w:rFonts w:ascii="Roboto" w:hAnsi="Roboto"/>
                                <w:b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B5EAF0" id="Text Box 2927" o:spid="_x0000_s2170" type="#_x0000_t202" style="position:absolute;left:0;text-align:left;margin-left:28.95pt;margin-top:-17.15pt;width:495.45pt;height:98.15pt;z-index:252747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" fillcolor="white [3201]" strokecolor="#1fabe3" strokeweight="1.5pt">
                <v:textbox>
                  <w:txbxContent>
                    <w:p w14:paraId="23F5562C" w14:textId="77777777" w:rsidR="004858EE" w:rsidRPr="001652A3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</w:pPr>
                      <w:r>
                        <w:rPr>
                          <w:rFonts w:ascii="Roboto" w:hAnsi="Roboto"/>
                          <w:b/>
                          <w:color w:val="1FABE3"/>
                          <w:sz w:val="66"/>
                          <w:szCs w:val="66"/>
                        </w:rPr>
                        <w:t>December</w:t>
                      </w:r>
                    </w:p>
                    <w:p w14:paraId="15F78A96" w14:textId="77777777" w:rsidR="004858EE" w:rsidRPr="00852AFA" w:rsidRDefault="004858EE" w:rsidP="00BF2286">
                      <w:pPr>
                        <w:jc w:val="center"/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</w:pP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</w:rPr>
                        <w:t xml:space="preserve">Week of </w:t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  <w:r w:rsidRPr="00852AFA">
                        <w:rPr>
                          <w:rFonts w:ascii="Roboto" w:hAnsi="Roboto"/>
                          <w:bCs/>
                          <w:sz w:val="44"/>
                          <w:szCs w:val="44"/>
                          <w:u w:val="thick"/>
                        </w:rPr>
                        <w:tab/>
                      </w:r>
                    </w:p>
                    <w:p w14:paraId="548C6399" w14:textId="77777777" w:rsidR="004858EE" w:rsidRPr="00CA5587" w:rsidRDefault="004858EE" w:rsidP="00BF2286">
                      <w:pPr>
                        <w:jc w:val="center"/>
                        <w:rPr>
                          <w:rFonts w:ascii="Roboto" w:hAnsi="Roboto"/>
                          <w:b/>
                          <w:sz w:val="66"/>
                          <w:szCs w:val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XSpec="center" w:tblpY="4733"/>
        <w:tblW w:w="0" w:type="auto"/>
        <w:tblLook w:val="04A0" w:firstRow="1" w:lastRow="0" w:firstColumn="1" w:lastColumn="0" w:noHBand="0" w:noVBand="1"/>
      </w:tblPr>
      <w:tblGrid>
        <w:gridCol w:w="1838"/>
        <w:gridCol w:w="1985"/>
        <w:gridCol w:w="2126"/>
        <w:gridCol w:w="1984"/>
        <w:gridCol w:w="1985"/>
      </w:tblGrid>
      <w:tr w:rsidR="00CD03EA" w14:paraId="019417AD" w14:textId="77777777" w:rsidTr="005274E0">
        <w:trPr>
          <w:trHeight w:val="706"/>
        </w:trPr>
        <w:tc>
          <w:tcPr>
            <w:tcW w:w="1838" w:type="dxa"/>
            <w:vAlign w:val="center"/>
          </w:tcPr>
          <w:p w14:paraId="5ACC924D" w14:textId="77777777" w:rsidR="00CD03EA" w:rsidRDefault="00CD03EA" w:rsidP="00CD03EA">
            <w:pPr>
              <w:pStyle w:val="Heading3AdultInformation"/>
              <w:jc w:val="center"/>
            </w:pPr>
            <w:r>
              <w:lastRenderedPageBreak/>
              <w:t>Date</w:t>
            </w:r>
          </w:p>
        </w:tc>
        <w:tc>
          <w:tcPr>
            <w:tcW w:w="1985" w:type="dxa"/>
            <w:vAlign w:val="center"/>
          </w:tcPr>
          <w:p w14:paraId="75157527" w14:textId="77777777" w:rsidR="00CD03EA" w:rsidRDefault="00CD03EA" w:rsidP="00CD03EA">
            <w:pPr>
              <w:pStyle w:val="Heading3AdultInformation"/>
              <w:jc w:val="center"/>
            </w:pPr>
            <w:r>
              <w:t>Person</w:t>
            </w:r>
          </w:p>
        </w:tc>
        <w:tc>
          <w:tcPr>
            <w:tcW w:w="2126" w:type="dxa"/>
            <w:vAlign w:val="center"/>
          </w:tcPr>
          <w:p w14:paraId="533C498F" w14:textId="77777777" w:rsidR="00CD03EA" w:rsidRDefault="00CD03EA" w:rsidP="00CD03EA">
            <w:pPr>
              <w:pStyle w:val="Heading3AdultInformation"/>
              <w:jc w:val="center"/>
            </w:pPr>
            <w:r>
              <w:t>Method</w:t>
            </w:r>
          </w:p>
        </w:tc>
        <w:tc>
          <w:tcPr>
            <w:tcW w:w="1984" w:type="dxa"/>
            <w:vAlign w:val="center"/>
          </w:tcPr>
          <w:p w14:paraId="4ADEDE79" w14:textId="77777777" w:rsidR="00CD03EA" w:rsidRDefault="00CD03EA" w:rsidP="00CD03EA">
            <w:pPr>
              <w:pStyle w:val="Heading3AdultInformation"/>
              <w:jc w:val="center"/>
            </w:pPr>
            <w:r>
              <w:t>Concern</w:t>
            </w:r>
          </w:p>
        </w:tc>
        <w:tc>
          <w:tcPr>
            <w:tcW w:w="1985" w:type="dxa"/>
            <w:vAlign w:val="center"/>
          </w:tcPr>
          <w:p w14:paraId="63099488" w14:textId="77777777" w:rsidR="00CD03EA" w:rsidRDefault="00CD03EA" w:rsidP="00CD03EA">
            <w:pPr>
              <w:pStyle w:val="Heading3AdultInformation"/>
              <w:jc w:val="center"/>
            </w:pPr>
            <w:r>
              <w:t>Notes</w:t>
            </w:r>
          </w:p>
        </w:tc>
      </w:tr>
      <w:tr w:rsidR="006F5051" w14:paraId="5BEF1A95" w14:textId="77777777" w:rsidTr="004669C2">
        <w:trPr>
          <w:trHeight w:val="1836"/>
        </w:trPr>
        <w:tc>
          <w:tcPr>
            <w:tcW w:w="1838" w:type="dxa"/>
          </w:tcPr>
          <w:p w14:paraId="295CFB66" w14:textId="77777777" w:rsidR="006F5051" w:rsidRDefault="006F5051" w:rsidP="006F5051">
            <w:pPr>
              <w:pStyle w:val="Aim-Twinkl"/>
            </w:pPr>
          </w:p>
        </w:tc>
        <w:tc>
          <w:tcPr>
            <w:tcW w:w="1985" w:type="dxa"/>
          </w:tcPr>
          <w:p w14:paraId="6F2550B2" w14:textId="77777777" w:rsidR="006F5051" w:rsidRDefault="006F5051" w:rsidP="006F5051">
            <w:pPr>
              <w:pStyle w:val="Aim-Twinkl"/>
            </w:pPr>
          </w:p>
        </w:tc>
        <w:tc>
          <w:tcPr>
            <w:tcW w:w="2126" w:type="dxa"/>
          </w:tcPr>
          <w:p w14:paraId="05959D70" w14:textId="77777777" w:rsidR="004669C2" w:rsidRDefault="009D275D" w:rsidP="004669C2">
            <w:pPr>
              <w:pStyle w:val="AdultBodyCopyAdultInformation"/>
              <w:spacing w:before="40" w:afterLines="40" w:after="9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87712" behindDoc="0" locked="0" layoutInCell="1" allowOverlap="1" wp14:anchorId="11372B48" wp14:editId="0C842C25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281774</wp:posOffset>
                      </wp:positionV>
                      <wp:extent cx="190831" cy="190831"/>
                      <wp:effectExtent l="0" t="0" r="19050" b="19050"/>
                      <wp:wrapNone/>
                      <wp:docPr id="3158" name="Rectangle 3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831" cy="19083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774855" id="Rectangle 3158" o:spid="_x0000_s1026" style="position:absolute;margin-left:-2pt;margin-top:22.2pt;width:15.05pt;height:15.05pt;z-index:25278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" fillcolor="white [3212]" strokecolor="#1c1c1c [3213]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85664" behindDoc="0" locked="0" layoutInCell="1" allowOverlap="1" wp14:anchorId="459E49C1" wp14:editId="6480416F">
                      <wp:simplePos x="0" y="0"/>
                      <wp:positionH relativeFrom="column">
                        <wp:posOffset>-25593</wp:posOffset>
                      </wp:positionH>
                      <wp:positionV relativeFrom="paragraph">
                        <wp:posOffset>36278</wp:posOffset>
                      </wp:positionV>
                      <wp:extent cx="190831" cy="190831"/>
                      <wp:effectExtent l="0" t="0" r="19050" b="19050"/>
                      <wp:wrapNone/>
                      <wp:docPr id="3157" name="Rectangle 3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831" cy="19083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929E12" id="Rectangle 3157" o:spid="_x0000_s1026" style="position:absolute;margin-left:-2pt;margin-top:2.85pt;width:15.05pt;height:15.05pt;z-index:25278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" fillcolor="white [3212]" strokecolor="#1c1c1c [3213]" strokeweight="1pt"/>
                  </w:pict>
                </mc:Fallback>
              </mc:AlternateContent>
            </w:r>
            <w:r w:rsidR="004669C2">
              <w:t xml:space="preserve">       Email</w:t>
            </w:r>
          </w:p>
          <w:p w14:paraId="57C5889C" w14:textId="77777777" w:rsidR="004669C2" w:rsidRDefault="009D275D" w:rsidP="004669C2">
            <w:pPr>
              <w:pStyle w:val="AdultBodyCopyAdultInformation"/>
              <w:spacing w:before="40" w:afterLines="40" w:after="9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89760" behindDoc="0" locked="0" layoutInCell="1" allowOverlap="1" wp14:anchorId="275B34BD" wp14:editId="71030256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251211</wp:posOffset>
                      </wp:positionV>
                      <wp:extent cx="190831" cy="190831"/>
                      <wp:effectExtent l="0" t="0" r="19050" b="19050"/>
                      <wp:wrapNone/>
                      <wp:docPr id="3159" name="Rectangle 3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831" cy="19083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36C784" id="Rectangle 3159" o:spid="_x0000_s1026" style="position:absolute;margin-left:-2pt;margin-top:19.8pt;width:15.05pt;height:15.05pt;z-index:25278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" fillcolor="white [3212]" strokecolor="#1c1c1c [3213]" strokeweight="1pt"/>
                  </w:pict>
                </mc:Fallback>
              </mc:AlternateContent>
            </w:r>
            <w:r w:rsidR="004669C2">
              <w:t xml:space="preserve">       Phone Call</w:t>
            </w:r>
          </w:p>
          <w:p w14:paraId="5016A7FB" w14:textId="77777777" w:rsidR="004669C2" w:rsidRDefault="009D275D" w:rsidP="004669C2">
            <w:pPr>
              <w:pStyle w:val="AdultBodyCopyAdultInformation"/>
              <w:spacing w:before="40" w:afterLines="40" w:after="9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91808" behindDoc="0" locked="0" layoutInCell="1" allowOverlap="1" wp14:anchorId="1B7D889E" wp14:editId="39EED41D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245607</wp:posOffset>
                      </wp:positionV>
                      <wp:extent cx="190831" cy="190831"/>
                      <wp:effectExtent l="0" t="0" r="19050" b="19050"/>
                      <wp:wrapNone/>
                      <wp:docPr id="3160" name="Rectangle 3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831" cy="19083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682841" id="Rectangle 3160" o:spid="_x0000_s1026" style="position:absolute;margin-left:-2pt;margin-top:19.35pt;width:15.05pt;height:15.05pt;z-index:25279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" fillcolor="white [3212]" strokecolor="#1c1c1c [3213]" strokeweight="1pt"/>
                  </w:pict>
                </mc:Fallback>
              </mc:AlternateContent>
            </w:r>
            <w:r w:rsidR="004669C2">
              <w:t xml:space="preserve">       Note Home</w:t>
            </w:r>
          </w:p>
          <w:p w14:paraId="103723D3" w14:textId="66A1CEE6" w:rsidR="006F5051" w:rsidRDefault="009D275D" w:rsidP="004669C2">
            <w:pPr>
              <w:pStyle w:val="Aim-Twinkl"/>
              <w:spacing w:before="40" w:afterLines="40" w:after="96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94880" behindDoc="0" locked="0" layoutInCell="1" allowOverlap="1" wp14:anchorId="1A4C37A7" wp14:editId="78FFB058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666115</wp:posOffset>
                      </wp:positionV>
                      <wp:extent cx="190500" cy="190500"/>
                      <wp:effectExtent l="0" t="0" r="19050" b="19050"/>
                      <wp:wrapNone/>
                      <wp:docPr id="3162" name="Rectangle 3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102339" id="Rectangle 3162" o:spid="_x0000_s1026" style="position:absolute;margin-left:-2pt;margin-top:52.45pt;width:15pt;height:15pt;z-index:25279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" fillcolor="white [3212]" strokecolor="#1c1c1c [3213]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95904" behindDoc="0" locked="0" layoutInCell="1" allowOverlap="1" wp14:anchorId="041D2665" wp14:editId="6D569F12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912495</wp:posOffset>
                      </wp:positionV>
                      <wp:extent cx="190500" cy="190500"/>
                      <wp:effectExtent l="0" t="0" r="19050" b="19050"/>
                      <wp:wrapNone/>
                      <wp:docPr id="3163" name="Rectangle 3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6AE906" id="Rectangle 3163" o:spid="_x0000_s1026" style="position:absolute;margin-left:-2pt;margin-top:71.85pt;width:15pt;height:15pt;z-index:25279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" fillcolor="white [3212]" strokecolor="#1c1c1c [3213]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93856" behindDoc="0" locked="0" layoutInCell="1" allowOverlap="1" wp14:anchorId="2F216017" wp14:editId="2E701139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421640</wp:posOffset>
                      </wp:positionV>
                      <wp:extent cx="190500" cy="190500"/>
                      <wp:effectExtent l="0" t="0" r="19050" b="19050"/>
                      <wp:wrapNone/>
                      <wp:docPr id="3161" name="Rectangle 3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1EA5C7" id="Rectangle 3161" o:spid="_x0000_s1026" style="position:absolute;margin-left:-2pt;margin-top:33.2pt;width:15pt;height:15pt;z-index:25279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" fillcolor="white [3212]" strokecolor="#1c1c1c [3213]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96928" behindDoc="0" locked="0" layoutInCell="1" allowOverlap="1" wp14:anchorId="1C517A65" wp14:editId="7CD1417D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1158489</wp:posOffset>
                      </wp:positionV>
                      <wp:extent cx="190831" cy="190831"/>
                      <wp:effectExtent l="0" t="0" r="19050" b="19050"/>
                      <wp:wrapNone/>
                      <wp:docPr id="3164" name="Rectangle 3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831" cy="19083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5FCB9E" id="Rectangle 3164" o:spid="_x0000_s1026" style="position:absolute;margin-left:-2pt;margin-top:91.2pt;width:15.05pt;height:15.05pt;z-index:25279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" fillcolor="white [3212]" strokecolor="#1c1c1c [3213]" strokeweight="1pt"/>
                  </w:pict>
                </mc:Fallback>
              </mc:AlternateContent>
            </w:r>
            <w:r w:rsidR="004669C2">
              <w:t xml:space="preserve">     </w:t>
            </w:r>
            <w:r>
              <w:t xml:space="preserve"> </w:t>
            </w:r>
            <w:r w:rsidR="00A10C21" w:rsidRPr="00A10C21">
              <w:rPr>
                <w:rFonts w:ascii="Roboto" w:hAnsi="Roboto"/>
              </w:rPr>
              <w:t>Meeting</w:t>
            </w:r>
          </w:p>
        </w:tc>
        <w:tc>
          <w:tcPr>
            <w:tcW w:w="1984" w:type="dxa"/>
          </w:tcPr>
          <w:p w14:paraId="2E660EC0" w14:textId="77777777" w:rsidR="006F5051" w:rsidRDefault="006F5051" w:rsidP="006F5051">
            <w:pPr>
              <w:pStyle w:val="Aim-Twinkl"/>
            </w:pPr>
          </w:p>
        </w:tc>
        <w:tc>
          <w:tcPr>
            <w:tcW w:w="1985" w:type="dxa"/>
          </w:tcPr>
          <w:p w14:paraId="1C509EF7" w14:textId="77777777" w:rsidR="006F5051" w:rsidRDefault="006F5051" w:rsidP="006F5051">
            <w:pPr>
              <w:pStyle w:val="Aim-Twinkl"/>
            </w:pPr>
          </w:p>
        </w:tc>
      </w:tr>
      <w:tr w:rsidR="006F5051" w14:paraId="105A9B3A" w14:textId="77777777" w:rsidTr="00CD03EA">
        <w:trPr>
          <w:trHeight w:val="1821"/>
        </w:trPr>
        <w:tc>
          <w:tcPr>
            <w:tcW w:w="1838" w:type="dxa"/>
          </w:tcPr>
          <w:p w14:paraId="7EDBB073" w14:textId="77777777" w:rsidR="006F5051" w:rsidRDefault="006F5051" w:rsidP="006F5051">
            <w:pPr>
              <w:pStyle w:val="Aim-Twinkl"/>
            </w:pPr>
          </w:p>
        </w:tc>
        <w:tc>
          <w:tcPr>
            <w:tcW w:w="1985" w:type="dxa"/>
          </w:tcPr>
          <w:p w14:paraId="4D0D2250" w14:textId="77777777" w:rsidR="006F5051" w:rsidRDefault="006F5051" w:rsidP="006F5051">
            <w:pPr>
              <w:pStyle w:val="Aim-Twinkl"/>
            </w:pPr>
          </w:p>
        </w:tc>
        <w:tc>
          <w:tcPr>
            <w:tcW w:w="2126" w:type="dxa"/>
          </w:tcPr>
          <w:p w14:paraId="0BEA3EB1" w14:textId="77777777" w:rsidR="004669C2" w:rsidRDefault="004669C2" w:rsidP="004669C2">
            <w:pPr>
              <w:pStyle w:val="AdultBodyCopyAdultInformation"/>
              <w:spacing w:before="40" w:afterLines="40" w:after="96"/>
            </w:pPr>
            <w:r>
              <w:t xml:space="preserve">       Email</w:t>
            </w:r>
          </w:p>
          <w:p w14:paraId="3473C7CB" w14:textId="77777777" w:rsidR="004669C2" w:rsidRDefault="004669C2" w:rsidP="004669C2">
            <w:pPr>
              <w:pStyle w:val="AdultBodyCopyAdultInformation"/>
              <w:spacing w:before="40" w:afterLines="40" w:after="96"/>
            </w:pPr>
            <w:r>
              <w:t xml:space="preserve">       Phone Call</w:t>
            </w:r>
          </w:p>
          <w:p w14:paraId="58C49920" w14:textId="77777777" w:rsidR="004669C2" w:rsidRDefault="004669C2" w:rsidP="004669C2">
            <w:pPr>
              <w:pStyle w:val="AdultBodyCopyAdultInformation"/>
              <w:spacing w:before="40" w:afterLines="40" w:after="96"/>
            </w:pPr>
            <w:r>
              <w:t xml:space="preserve">       Note Home</w:t>
            </w:r>
          </w:p>
          <w:p w14:paraId="09334D6D" w14:textId="074DD31F" w:rsidR="006F5051" w:rsidRDefault="004669C2" w:rsidP="004669C2">
            <w:pPr>
              <w:pStyle w:val="Aim-Twinkl"/>
              <w:spacing w:before="40" w:afterLines="40" w:after="96"/>
            </w:pPr>
            <w:r>
              <w:t xml:space="preserve">      </w:t>
            </w:r>
            <w:r w:rsidR="00A10C21" w:rsidRPr="00A10C21">
              <w:rPr>
                <w:rFonts w:ascii="Roboto" w:hAnsi="Roboto"/>
              </w:rPr>
              <w:t>Meeting</w:t>
            </w:r>
          </w:p>
        </w:tc>
        <w:tc>
          <w:tcPr>
            <w:tcW w:w="1984" w:type="dxa"/>
          </w:tcPr>
          <w:p w14:paraId="102DF830" w14:textId="77777777" w:rsidR="006F5051" w:rsidRDefault="006F5051" w:rsidP="006F5051">
            <w:pPr>
              <w:pStyle w:val="Aim-Twinkl"/>
            </w:pPr>
          </w:p>
        </w:tc>
        <w:tc>
          <w:tcPr>
            <w:tcW w:w="1985" w:type="dxa"/>
          </w:tcPr>
          <w:p w14:paraId="4E96F5A5" w14:textId="77777777" w:rsidR="006F5051" w:rsidRDefault="006F5051" w:rsidP="006F5051">
            <w:pPr>
              <w:pStyle w:val="Aim-Twinkl"/>
            </w:pPr>
          </w:p>
        </w:tc>
      </w:tr>
      <w:tr w:rsidR="006F5051" w14:paraId="1D04B8BC" w14:textId="77777777" w:rsidTr="00CD03EA">
        <w:trPr>
          <w:trHeight w:val="1691"/>
        </w:trPr>
        <w:tc>
          <w:tcPr>
            <w:tcW w:w="1838" w:type="dxa"/>
          </w:tcPr>
          <w:p w14:paraId="7F01C334" w14:textId="77777777" w:rsidR="006F5051" w:rsidRDefault="006F5051" w:rsidP="006F5051">
            <w:pPr>
              <w:pStyle w:val="Aim-Twinkl"/>
            </w:pPr>
          </w:p>
        </w:tc>
        <w:tc>
          <w:tcPr>
            <w:tcW w:w="1985" w:type="dxa"/>
          </w:tcPr>
          <w:p w14:paraId="01AA9882" w14:textId="77777777" w:rsidR="006F5051" w:rsidRDefault="006F5051" w:rsidP="006F5051">
            <w:pPr>
              <w:pStyle w:val="Aim-Twinkl"/>
            </w:pPr>
          </w:p>
        </w:tc>
        <w:tc>
          <w:tcPr>
            <w:tcW w:w="2126" w:type="dxa"/>
          </w:tcPr>
          <w:p w14:paraId="08A95506" w14:textId="77777777" w:rsidR="004669C2" w:rsidRDefault="00B83518" w:rsidP="004669C2">
            <w:pPr>
              <w:pStyle w:val="AdultBodyCopyAdultInformation"/>
              <w:spacing w:before="40" w:afterLines="40" w:after="96"/>
            </w:pP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09216" behindDoc="0" locked="0" layoutInCell="1" allowOverlap="1" wp14:anchorId="02CA5F96" wp14:editId="28C1A4AE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34290</wp:posOffset>
                      </wp:positionV>
                      <wp:extent cx="190500" cy="190500"/>
                      <wp:effectExtent l="0" t="0" r="19050" b="19050"/>
                      <wp:wrapNone/>
                      <wp:docPr id="3169" name="Rectangle 3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AA6D32" id="Rectangle 3169" o:spid="_x0000_s1026" style="position:absolute;margin-left:-2pt;margin-top:2.7pt;width:15pt;height:15pt;z-index:25280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" fillcolor="white [3212]" strokecolor="#1c1c1c [3213]" strokeweight="1pt"/>
                  </w:pict>
                </mc:Fallback>
              </mc:AlternateContent>
            </w: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2288" behindDoc="0" locked="0" layoutInCell="1" allowOverlap="1" wp14:anchorId="27D780FB" wp14:editId="117BD888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770255</wp:posOffset>
                      </wp:positionV>
                      <wp:extent cx="190500" cy="190500"/>
                      <wp:effectExtent l="0" t="0" r="19050" b="19050"/>
                      <wp:wrapNone/>
                      <wp:docPr id="3172" name="Rectangle 31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E92D42" id="Rectangle 3172" o:spid="_x0000_s1026" style="position:absolute;margin-left:-2pt;margin-top:60.65pt;width:15pt;height:15pt;z-index:25281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" fillcolor="white [3212]" strokecolor="#1c1c1c [3213]" strokeweight="1pt"/>
                  </w:pict>
                </mc:Fallback>
              </mc:AlternateContent>
            </w: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1264" behindDoc="0" locked="0" layoutInCell="1" allowOverlap="1" wp14:anchorId="572E877C" wp14:editId="2F109516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524510</wp:posOffset>
                      </wp:positionV>
                      <wp:extent cx="190500" cy="190500"/>
                      <wp:effectExtent l="0" t="0" r="19050" b="19050"/>
                      <wp:wrapNone/>
                      <wp:docPr id="3171" name="Rectangle 31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F65353" id="Rectangle 3171" o:spid="_x0000_s1026" style="position:absolute;margin-left:-2pt;margin-top:41.3pt;width:15pt;height:15pt;z-index:25281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" fillcolor="white [3212]" strokecolor="#1c1c1c [3213]" strokeweight="1pt"/>
                  </w:pict>
                </mc:Fallback>
              </mc:AlternateContent>
            </w: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0240" behindDoc="0" locked="0" layoutInCell="1" allowOverlap="1" wp14:anchorId="2A343C31" wp14:editId="30F5FD6B">
                      <wp:simplePos x="0" y="0"/>
                      <wp:positionH relativeFrom="column">
                        <wp:posOffset>-25290</wp:posOffset>
                      </wp:positionH>
                      <wp:positionV relativeFrom="paragraph">
                        <wp:posOffset>278655</wp:posOffset>
                      </wp:positionV>
                      <wp:extent cx="190500" cy="190500"/>
                      <wp:effectExtent l="0" t="0" r="19050" b="19050"/>
                      <wp:wrapNone/>
                      <wp:docPr id="3170" name="Rectangle 3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DB8F58" id="Rectangle 3170" o:spid="_x0000_s1026" style="position:absolute;margin-left:-2pt;margin-top:21.95pt;width:15pt;height:15pt;z-index:25281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" fillcolor="white [3212]" strokecolor="#1c1c1c [3213]" strokeweight="1pt"/>
                  </w:pict>
                </mc:Fallback>
              </mc:AlternateContent>
            </w:r>
            <w:r w:rsidR="004669C2">
              <w:t xml:space="preserve">       Email</w:t>
            </w:r>
          </w:p>
          <w:p w14:paraId="632F7795" w14:textId="77777777" w:rsidR="004669C2" w:rsidRDefault="004669C2" w:rsidP="004669C2">
            <w:pPr>
              <w:pStyle w:val="AdultBodyCopyAdultInformation"/>
              <w:spacing w:before="40" w:afterLines="40" w:after="96"/>
            </w:pPr>
            <w:r>
              <w:t xml:space="preserve">       Phone Call</w:t>
            </w:r>
          </w:p>
          <w:p w14:paraId="2F0B8D00" w14:textId="77777777" w:rsidR="004669C2" w:rsidRDefault="004669C2" w:rsidP="004669C2">
            <w:pPr>
              <w:pStyle w:val="AdultBodyCopyAdultInformation"/>
              <w:spacing w:before="40" w:afterLines="40" w:after="96"/>
            </w:pPr>
            <w:r>
              <w:t xml:space="preserve">       Note Home</w:t>
            </w:r>
          </w:p>
          <w:p w14:paraId="692D098C" w14:textId="48365334" w:rsidR="006F5051" w:rsidRDefault="004669C2" w:rsidP="004669C2">
            <w:pPr>
              <w:pStyle w:val="Aim-Twinkl"/>
              <w:spacing w:before="40" w:afterLines="40" w:after="96"/>
            </w:pPr>
            <w:r>
              <w:t xml:space="preserve">      </w:t>
            </w:r>
            <w:r w:rsidR="00A10C21" w:rsidRPr="00A10C21">
              <w:rPr>
                <w:rFonts w:ascii="Roboto" w:hAnsi="Roboto"/>
              </w:rPr>
              <w:t>Meeting</w:t>
            </w:r>
          </w:p>
        </w:tc>
        <w:tc>
          <w:tcPr>
            <w:tcW w:w="1984" w:type="dxa"/>
          </w:tcPr>
          <w:p w14:paraId="7FD423CF" w14:textId="77777777" w:rsidR="006F5051" w:rsidRDefault="006F5051" w:rsidP="006F5051">
            <w:pPr>
              <w:pStyle w:val="Aim-Twinkl"/>
            </w:pPr>
          </w:p>
        </w:tc>
        <w:tc>
          <w:tcPr>
            <w:tcW w:w="1985" w:type="dxa"/>
          </w:tcPr>
          <w:p w14:paraId="086EC83E" w14:textId="77777777" w:rsidR="006F5051" w:rsidRDefault="006F5051" w:rsidP="006F5051">
            <w:pPr>
              <w:pStyle w:val="Aim-Twinkl"/>
            </w:pPr>
          </w:p>
        </w:tc>
      </w:tr>
      <w:tr w:rsidR="006F5051" w14:paraId="4299119B" w14:textId="77777777" w:rsidTr="00CD03EA">
        <w:trPr>
          <w:trHeight w:val="1686"/>
        </w:trPr>
        <w:tc>
          <w:tcPr>
            <w:tcW w:w="1838" w:type="dxa"/>
          </w:tcPr>
          <w:p w14:paraId="592FBF57" w14:textId="77777777" w:rsidR="006F5051" w:rsidRDefault="006F5051" w:rsidP="006F5051">
            <w:pPr>
              <w:pStyle w:val="Aim-Twinkl"/>
            </w:pPr>
          </w:p>
        </w:tc>
        <w:tc>
          <w:tcPr>
            <w:tcW w:w="1985" w:type="dxa"/>
          </w:tcPr>
          <w:p w14:paraId="17CC4B8B" w14:textId="77777777" w:rsidR="006F5051" w:rsidRDefault="006F5051" w:rsidP="006F5051">
            <w:pPr>
              <w:pStyle w:val="Aim-Twinkl"/>
            </w:pPr>
          </w:p>
        </w:tc>
        <w:tc>
          <w:tcPr>
            <w:tcW w:w="2126" w:type="dxa"/>
          </w:tcPr>
          <w:p w14:paraId="137ACC4B" w14:textId="77777777" w:rsidR="004669C2" w:rsidRDefault="00B83518" w:rsidP="004669C2">
            <w:pPr>
              <w:pStyle w:val="AdultBodyCopyAdultInformation"/>
              <w:spacing w:before="40" w:afterLines="40" w:after="96"/>
            </w:pP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07168" behindDoc="0" locked="0" layoutInCell="1" allowOverlap="1" wp14:anchorId="6807AEA3" wp14:editId="09C388F9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761365</wp:posOffset>
                      </wp:positionV>
                      <wp:extent cx="190500" cy="190500"/>
                      <wp:effectExtent l="0" t="0" r="19050" b="19050"/>
                      <wp:wrapNone/>
                      <wp:docPr id="3168" name="Rectangle 3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40ADD6" id="Rectangle 3168" o:spid="_x0000_s1026" style="position:absolute;margin-left:-2pt;margin-top:59.95pt;width:15pt;height:15pt;z-index:25280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" fillcolor="white [3212]" strokecolor="#1c1c1c [3213]" strokeweight="1pt"/>
                  </w:pict>
                </mc:Fallback>
              </mc:AlternateContent>
            </w: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04096" behindDoc="0" locked="0" layoutInCell="1" allowOverlap="1" wp14:anchorId="2D6A5F32" wp14:editId="64D2D77B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25400</wp:posOffset>
                      </wp:positionV>
                      <wp:extent cx="190500" cy="190500"/>
                      <wp:effectExtent l="0" t="0" r="19050" b="19050"/>
                      <wp:wrapNone/>
                      <wp:docPr id="3165" name="Rectangle 3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B86CD4" id="Rectangle 3165" o:spid="_x0000_s1026" style="position:absolute;margin-left:-2pt;margin-top:2pt;width:15pt;height:15pt;z-index:25280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" fillcolor="white [3212]" strokecolor="#1c1c1c [3213]" strokeweight="1pt"/>
                  </w:pict>
                </mc:Fallback>
              </mc:AlternateContent>
            </w: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06144" behindDoc="0" locked="0" layoutInCell="1" allowOverlap="1" wp14:anchorId="07A16D1E" wp14:editId="56E3CCCC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515620</wp:posOffset>
                      </wp:positionV>
                      <wp:extent cx="190500" cy="190500"/>
                      <wp:effectExtent l="0" t="0" r="19050" b="19050"/>
                      <wp:wrapNone/>
                      <wp:docPr id="3167" name="Rectangle 3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621718" id="Rectangle 3167" o:spid="_x0000_s1026" style="position:absolute;margin-left:-2pt;margin-top:40.6pt;width:15pt;height:15pt;z-index:25280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" fillcolor="white [3212]" strokecolor="#1c1c1c [3213]" strokeweight="1pt"/>
                  </w:pict>
                </mc:Fallback>
              </mc:AlternateContent>
            </w: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05120" behindDoc="0" locked="0" layoutInCell="1" allowOverlap="1" wp14:anchorId="7C349116" wp14:editId="07AEF72D">
                      <wp:simplePos x="0" y="0"/>
                      <wp:positionH relativeFrom="column">
                        <wp:posOffset>-24959</wp:posOffset>
                      </wp:positionH>
                      <wp:positionV relativeFrom="paragraph">
                        <wp:posOffset>269406</wp:posOffset>
                      </wp:positionV>
                      <wp:extent cx="190500" cy="190500"/>
                      <wp:effectExtent l="0" t="0" r="19050" b="19050"/>
                      <wp:wrapNone/>
                      <wp:docPr id="3166" name="Rectangle 3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06B89B" id="Rectangle 3166" o:spid="_x0000_s1026" style="position:absolute;margin-left:-1.95pt;margin-top:21.2pt;width:15pt;height:15pt;z-index:25280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" fillcolor="white [3212]" strokecolor="#1c1c1c [3213]" strokeweight="1pt"/>
                  </w:pict>
                </mc:Fallback>
              </mc:AlternateContent>
            </w:r>
            <w:r w:rsidR="004669C2">
              <w:t xml:space="preserve">       Email</w:t>
            </w:r>
          </w:p>
          <w:p w14:paraId="68FC26F2" w14:textId="77777777" w:rsidR="004669C2" w:rsidRDefault="004669C2" w:rsidP="004669C2">
            <w:pPr>
              <w:pStyle w:val="AdultBodyCopyAdultInformation"/>
              <w:spacing w:before="40" w:afterLines="40" w:after="96"/>
            </w:pPr>
            <w:r>
              <w:t xml:space="preserve">       Phone Call</w:t>
            </w:r>
          </w:p>
          <w:p w14:paraId="2C6EF99E" w14:textId="77777777" w:rsidR="004669C2" w:rsidRDefault="004669C2" w:rsidP="004669C2">
            <w:pPr>
              <w:pStyle w:val="AdultBodyCopyAdultInformation"/>
              <w:spacing w:before="40" w:afterLines="40" w:after="96"/>
            </w:pPr>
            <w:r>
              <w:t xml:space="preserve">       Note Home</w:t>
            </w:r>
          </w:p>
          <w:p w14:paraId="386AE4DC" w14:textId="5C9C06AC" w:rsidR="006F5051" w:rsidRDefault="004669C2" w:rsidP="004669C2">
            <w:pPr>
              <w:pStyle w:val="Aim-Twinkl"/>
              <w:spacing w:before="40" w:afterLines="40" w:after="96"/>
            </w:pPr>
            <w:r>
              <w:t xml:space="preserve">      </w:t>
            </w:r>
            <w:r w:rsidR="00A10C21" w:rsidRPr="00A10C21">
              <w:rPr>
                <w:rFonts w:ascii="Roboto" w:hAnsi="Roboto"/>
              </w:rPr>
              <w:t>Meeting</w:t>
            </w:r>
          </w:p>
        </w:tc>
        <w:tc>
          <w:tcPr>
            <w:tcW w:w="1984" w:type="dxa"/>
          </w:tcPr>
          <w:p w14:paraId="77DAAA2E" w14:textId="77777777" w:rsidR="006F5051" w:rsidRDefault="006F5051" w:rsidP="006F5051">
            <w:pPr>
              <w:pStyle w:val="Aim-Twinkl"/>
            </w:pPr>
          </w:p>
        </w:tc>
        <w:tc>
          <w:tcPr>
            <w:tcW w:w="1985" w:type="dxa"/>
          </w:tcPr>
          <w:p w14:paraId="1ABF93E2" w14:textId="77777777" w:rsidR="006F5051" w:rsidRDefault="006F5051" w:rsidP="006F5051">
            <w:pPr>
              <w:pStyle w:val="Aim-Twinkl"/>
            </w:pPr>
          </w:p>
        </w:tc>
      </w:tr>
      <w:tr w:rsidR="006F5051" w14:paraId="60885BCD" w14:textId="77777777" w:rsidTr="00CD03EA">
        <w:trPr>
          <w:trHeight w:val="1823"/>
        </w:trPr>
        <w:tc>
          <w:tcPr>
            <w:tcW w:w="1838" w:type="dxa"/>
          </w:tcPr>
          <w:p w14:paraId="05452C3F" w14:textId="77777777" w:rsidR="006F5051" w:rsidRDefault="006F5051" w:rsidP="006F5051">
            <w:pPr>
              <w:pStyle w:val="Aim-Twinkl"/>
            </w:pPr>
          </w:p>
        </w:tc>
        <w:tc>
          <w:tcPr>
            <w:tcW w:w="1985" w:type="dxa"/>
          </w:tcPr>
          <w:p w14:paraId="49BF248F" w14:textId="77777777" w:rsidR="006F5051" w:rsidRDefault="006F5051" w:rsidP="006F5051">
            <w:pPr>
              <w:pStyle w:val="Aim-Twinkl"/>
            </w:pPr>
          </w:p>
        </w:tc>
        <w:tc>
          <w:tcPr>
            <w:tcW w:w="2126" w:type="dxa"/>
          </w:tcPr>
          <w:p w14:paraId="44EA5A37" w14:textId="77777777" w:rsidR="004669C2" w:rsidRPr="00A10C21" w:rsidRDefault="00B83518" w:rsidP="004669C2">
            <w:pPr>
              <w:pStyle w:val="AdultBodyCopyAdultInformation"/>
              <w:spacing w:before="40" w:afterLines="40" w:after="96"/>
            </w:pP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5360" behindDoc="0" locked="0" layoutInCell="1" allowOverlap="1" wp14:anchorId="5E4D2854" wp14:editId="5110F415">
                      <wp:simplePos x="0" y="0"/>
                      <wp:positionH relativeFrom="column">
                        <wp:posOffset>-33020</wp:posOffset>
                      </wp:positionH>
                      <wp:positionV relativeFrom="paragraph">
                        <wp:posOffset>278130</wp:posOffset>
                      </wp:positionV>
                      <wp:extent cx="190500" cy="190500"/>
                      <wp:effectExtent l="0" t="0" r="19050" b="19050"/>
                      <wp:wrapNone/>
                      <wp:docPr id="3174" name="Rectangle 31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6A0B92" id="Rectangle 3174" o:spid="_x0000_s1026" style="position:absolute;margin-left:-2.6pt;margin-top:21.9pt;width:15pt;height:15pt;z-index:25281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" fillcolor="white [3212]" strokecolor="#1c1c1c [3213]" strokeweight="1pt"/>
                  </w:pict>
                </mc:Fallback>
              </mc:AlternateContent>
            </w: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6384" behindDoc="0" locked="0" layoutInCell="1" allowOverlap="1" wp14:anchorId="1270B41B" wp14:editId="08BA278F">
                      <wp:simplePos x="0" y="0"/>
                      <wp:positionH relativeFrom="column">
                        <wp:posOffset>-33020</wp:posOffset>
                      </wp:positionH>
                      <wp:positionV relativeFrom="paragraph">
                        <wp:posOffset>524510</wp:posOffset>
                      </wp:positionV>
                      <wp:extent cx="190500" cy="190500"/>
                      <wp:effectExtent l="0" t="0" r="19050" b="19050"/>
                      <wp:wrapNone/>
                      <wp:docPr id="3175" name="Rectangle 31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734330" id="Rectangle 3175" o:spid="_x0000_s1026" style="position:absolute;margin-left:-2.6pt;margin-top:41.3pt;width:15pt;height:15pt;z-index:25281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" fillcolor="white [3212]" strokecolor="#1c1c1c [3213]" strokeweight="1pt"/>
                  </w:pict>
                </mc:Fallback>
              </mc:AlternateContent>
            </w: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7408" behindDoc="0" locked="0" layoutInCell="1" allowOverlap="1" wp14:anchorId="688C51D1" wp14:editId="6A2BB9F5">
                      <wp:simplePos x="0" y="0"/>
                      <wp:positionH relativeFrom="column">
                        <wp:posOffset>-33020</wp:posOffset>
                      </wp:positionH>
                      <wp:positionV relativeFrom="paragraph">
                        <wp:posOffset>770255</wp:posOffset>
                      </wp:positionV>
                      <wp:extent cx="190500" cy="190500"/>
                      <wp:effectExtent l="0" t="0" r="19050" b="19050"/>
                      <wp:wrapNone/>
                      <wp:docPr id="3176" name="Rectangle 31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F84AE7" id="Rectangle 3176" o:spid="_x0000_s1026" style="position:absolute;margin-left:-2.6pt;margin-top:60.65pt;width:15pt;height:15pt;z-index:25281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" fillcolor="white [3212]" strokecolor="#1c1c1c [3213]" strokeweight="1pt"/>
                  </w:pict>
                </mc:Fallback>
              </mc:AlternateContent>
            </w:r>
            <w:r w:rsidRPr="00B835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4336" behindDoc="0" locked="0" layoutInCell="1" allowOverlap="1" wp14:anchorId="2A89CF96" wp14:editId="03ED7055">
                      <wp:simplePos x="0" y="0"/>
                      <wp:positionH relativeFrom="column">
                        <wp:posOffset>-32909</wp:posOffset>
                      </wp:positionH>
                      <wp:positionV relativeFrom="paragraph">
                        <wp:posOffset>34897</wp:posOffset>
                      </wp:positionV>
                      <wp:extent cx="190500" cy="190500"/>
                      <wp:effectExtent l="0" t="0" r="19050" b="19050"/>
                      <wp:wrapNone/>
                      <wp:docPr id="3173" name="Rectangle 31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54F941" id="Rectangle 3173" o:spid="_x0000_s1026" style="position:absolute;margin-left:-2.6pt;margin-top:2.75pt;width:15pt;height:15pt;z-index:25281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" fillcolor="white [3212]" strokecolor="#1c1c1c [3213]" strokeweight="1pt"/>
                  </w:pict>
                </mc:Fallback>
              </mc:AlternateContent>
            </w:r>
            <w:r w:rsidR="004669C2">
              <w:t xml:space="preserve">       </w:t>
            </w:r>
            <w:r w:rsidR="004669C2" w:rsidRPr="00A10C21">
              <w:t>Email</w:t>
            </w:r>
          </w:p>
          <w:p w14:paraId="6D93C8C5" w14:textId="77777777" w:rsidR="004669C2" w:rsidRPr="00A10C21" w:rsidRDefault="004669C2" w:rsidP="004669C2">
            <w:pPr>
              <w:pStyle w:val="AdultBodyCopyAdultInformation"/>
              <w:spacing w:before="40" w:afterLines="40" w:after="96"/>
            </w:pPr>
            <w:r w:rsidRPr="00A10C21">
              <w:t xml:space="preserve">       Phone Call</w:t>
            </w:r>
          </w:p>
          <w:p w14:paraId="598A10C5" w14:textId="77777777" w:rsidR="004669C2" w:rsidRPr="00A10C21" w:rsidRDefault="004669C2" w:rsidP="004669C2">
            <w:pPr>
              <w:pStyle w:val="AdultBodyCopyAdultInformation"/>
              <w:spacing w:before="40" w:afterLines="40" w:after="96"/>
            </w:pPr>
            <w:r w:rsidRPr="00A10C21">
              <w:t xml:space="preserve">       Note Home</w:t>
            </w:r>
          </w:p>
          <w:p w14:paraId="20B2424A" w14:textId="18DCCD91" w:rsidR="006F5051" w:rsidRDefault="004669C2" w:rsidP="004669C2">
            <w:pPr>
              <w:pStyle w:val="Aim-Twinkl"/>
              <w:spacing w:before="40" w:afterLines="40" w:after="96"/>
            </w:pPr>
            <w:r w:rsidRPr="00A10C21">
              <w:rPr>
                <w:rFonts w:ascii="Roboto" w:hAnsi="Roboto"/>
              </w:rPr>
              <w:t xml:space="preserve">      </w:t>
            </w:r>
            <w:r w:rsidR="00A10C21">
              <w:rPr>
                <w:rFonts w:ascii="Roboto" w:hAnsi="Roboto"/>
              </w:rPr>
              <w:t xml:space="preserve"> </w:t>
            </w:r>
            <w:r w:rsidRPr="00A10C21">
              <w:rPr>
                <w:rFonts w:ascii="Roboto" w:hAnsi="Roboto"/>
              </w:rPr>
              <w:t>Meeting</w:t>
            </w:r>
          </w:p>
        </w:tc>
        <w:tc>
          <w:tcPr>
            <w:tcW w:w="1984" w:type="dxa"/>
          </w:tcPr>
          <w:p w14:paraId="71A5D9DC" w14:textId="77777777" w:rsidR="006F5051" w:rsidRDefault="006F5051" w:rsidP="006F5051">
            <w:pPr>
              <w:pStyle w:val="Aim-Twinkl"/>
            </w:pPr>
          </w:p>
        </w:tc>
        <w:tc>
          <w:tcPr>
            <w:tcW w:w="1985" w:type="dxa"/>
          </w:tcPr>
          <w:p w14:paraId="02A3C9FB" w14:textId="77777777" w:rsidR="006F5051" w:rsidRDefault="006F5051" w:rsidP="006F5051">
            <w:pPr>
              <w:pStyle w:val="Aim-Twinkl"/>
            </w:pPr>
          </w:p>
        </w:tc>
      </w:tr>
    </w:tbl>
    <w:tbl>
      <w:tblPr>
        <w:tblStyle w:val="TableGrid"/>
        <w:tblpPr w:leftFromText="180" w:rightFromText="180" w:vertAnchor="page" w:horzAnchor="margin" w:tblpXSpec="center" w:tblpY="1666"/>
        <w:tblW w:w="0" w:type="auto"/>
        <w:tblLook w:val="04A0" w:firstRow="1" w:lastRow="0" w:firstColumn="1" w:lastColumn="0" w:noHBand="0" w:noVBand="1"/>
      </w:tblPr>
      <w:tblGrid>
        <w:gridCol w:w="2774"/>
        <w:gridCol w:w="2774"/>
        <w:gridCol w:w="1818"/>
        <w:gridCol w:w="2552"/>
      </w:tblGrid>
      <w:tr w:rsidR="006F5051" w14:paraId="219EFB0B" w14:textId="77777777" w:rsidTr="006F5051">
        <w:trPr>
          <w:trHeight w:val="487"/>
        </w:trPr>
        <w:tc>
          <w:tcPr>
            <w:tcW w:w="2774" w:type="dxa"/>
            <w:vAlign w:val="center"/>
          </w:tcPr>
          <w:p w14:paraId="6A36BB76" w14:textId="77777777" w:rsidR="006F5051" w:rsidRDefault="006F5051" w:rsidP="006F5051">
            <w:pPr>
              <w:pStyle w:val="Heading3AdultInformation"/>
              <w:jc w:val="center"/>
            </w:pPr>
            <w:r>
              <w:t>Parent/Guardian</w:t>
            </w:r>
          </w:p>
        </w:tc>
        <w:tc>
          <w:tcPr>
            <w:tcW w:w="2774" w:type="dxa"/>
            <w:vAlign w:val="center"/>
          </w:tcPr>
          <w:p w14:paraId="50C2959A" w14:textId="77777777" w:rsidR="006F5051" w:rsidRDefault="006F5051" w:rsidP="006F5051">
            <w:pPr>
              <w:pStyle w:val="Heading3AdultInformation"/>
              <w:jc w:val="center"/>
            </w:pPr>
            <w:r>
              <w:t>Work Number</w:t>
            </w:r>
          </w:p>
        </w:tc>
        <w:tc>
          <w:tcPr>
            <w:tcW w:w="1818" w:type="dxa"/>
            <w:vAlign w:val="center"/>
          </w:tcPr>
          <w:p w14:paraId="53F218D3" w14:textId="77777777" w:rsidR="006F5051" w:rsidRDefault="006F5051" w:rsidP="006F5051">
            <w:pPr>
              <w:pStyle w:val="Heading3AdultInformation"/>
              <w:jc w:val="center"/>
            </w:pPr>
            <w:r>
              <w:t>Cell Number</w:t>
            </w:r>
          </w:p>
        </w:tc>
        <w:tc>
          <w:tcPr>
            <w:tcW w:w="2552" w:type="dxa"/>
            <w:vAlign w:val="center"/>
          </w:tcPr>
          <w:p w14:paraId="09AF355E" w14:textId="77777777" w:rsidR="006F5051" w:rsidRDefault="006F5051" w:rsidP="006F5051">
            <w:pPr>
              <w:pStyle w:val="Heading3AdultInformation"/>
              <w:jc w:val="center"/>
            </w:pPr>
            <w:r>
              <w:t>Email Address</w:t>
            </w:r>
          </w:p>
        </w:tc>
      </w:tr>
      <w:tr w:rsidR="006F5051" w14:paraId="3D56587B" w14:textId="77777777" w:rsidTr="006F5051">
        <w:trPr>
          <w:trHeight w:val="487"/>
        </w:trPr>
        <w:tc>
          <w:tcPr>
            <w:tcW w:w="2774" w:type="dxa"/>
          </w:tcPr>
          <w:p w14:paraId="6B1188B2" w14:textId="77777777" w:rsidR="006F5051" w:rsidRDefault="006F5051" w:rsidP="006F5051">
            <w:pPr>
              <w:pStyle w:val="NoParagraphStyle"/>
              <w:spacing w:line="240" w:lineRule="auto"/>
              <w:textAlignment w:val="auto"/>
              <w:rPr>
                <w:color w:val="auto"/>
              </w:rPr>
            </w:pPr>
          </w:p>
        </w:tc>
        <w:tc>
          <w:tcPr>
            <w:tcW w:w="2774" w:type="dxa"/>
          </w:tcPr>
          <w:p w14:paraId="1AB5FB3E" w14:textId="77777777" w:rsidR="006F5051" w:rsidRDefault="006F5051" w:rsidP="006F5051">
            <w:pPr>
              <w:pStyle w:val="NoParagraphStyle"/>
              <w:spacing w:line="240" w:lineRule="auto"/>
              <w:textAlignment w:val="auto"/>
              <w:rPr>
                <w:color w:val="auto"/>
              </w:rPr>
            </w:pPr>
          </w:p>
        </w:tc>
        <w:tc>
          <w:tcPr>
            <w:tcW w:w="1818" w:type="dxa"/>
          </w:tcPr>
          <w:p w14:paraId="527446A0" w14:textId="77777777" w:rsidR="006F5051" w:rsidRDefault="006F5051" w:rsidP="006F5051">
            <w:pPr>
              <w:pStyle w:val="NoParagraphStyle"/>
              <w:spacing w:line="240" w:lineRule="auto"/>
              <w:textAlignment w:val="auto"/>
              <w:rPr>
                <w:color w:val="auto"/>
              </w:rPr>
            </w:pPr>
          </w:p>
        </w:tc>
        <w:tc>
          <w:tcPr>
            <w:tcW w:w="2552" w:type="dxa"/>
          </w:tcPr>
          <w:p w14:paraId="51C63E71" w14:textId="77777777" w:rsidR="006F5051" w:rsidRDefault="006F5051" w:rsidP="006F5051">
            <w:pPr>
              <w:pStyle w:val="NoParagraphStyle"/>
              <w:spacing w:line="240" w:lineRule="auto"/>
              <w:textAlignment w:val="auto"/>
              <w:rPr>
                <w:color w:val="auto"/>
              </w:rPr>
            </w:pPr>
          </w:p>
        </w:tc>
      </w:tr>
      <w:tr w:rsidR="006F5051" w14:paraId="3E4BE21C" w14:textId="77777777" w:rsidTr="006F5051">
        <w:trPr>
          <w:trHeight w:val="487"/>
        </w:trPr>
        <w:tc>
          <w:tcPr>
            <w:tcW w:w="2774" w:type="dxa"/>
            <w:vAlign w:val="center"/>
          </w:tcPr>
          <w:p w14:paraId="348D41F3" w14:textId="77777777" w:rsidR="006F5051" w:rsidRDefault="006F5051" w:rsidP="006F5051">
            <w:pPr>
              <w:pStyle w:val="Heading3AdultInformation"/>
              <w:jc w:val="center"/>
            </w:pPr>
            <w:r>
              <w:t>Parent/Guardian</w:t>
            </w:r>
          </w:p>
        </w:tc>
        <w:tc>
          <w:tcPr>
            <w:tcW w:w="2774" w:type="dxa"/>
            <w:vAlign w:val="center"/>
          </w:tcPr>
          <w:p w14:paraId="2A27C3E5" w14:textId="77777777" w:rsidR="006F5051" w:rsidRDefault="006F5051" w:rsidP="006F5051">
            <w:pPr>
              <w:pStyle w:val="Heading3AdultInformation"/>
              <w:jc w:val="center"/>
            </w:pPr>
            <w:r>
              <w:t>Work Number</w:t>
            </w:r>
          </w:p>
        </w:tc>
        <w:tc>
          <w:tcPr>
            <w:tcW w:w="1818" w:type="dxa"/>
            <w:vAlign w:val="center"/>
          </w:tcPr>
          <w:p w14:paraId="52930002" w14:textId="77777777" w:rsidR="006F5051" w:rsidRDefault="006F5051" w:rsidP="006F5051">
            <w:pPr>
              <w:pStyle w:val="Heading3AdultInformation"/>
              <w:jc w:val="center"/>
            </w:pPr>
            <w:r>
              <w:t>Cell Number</w:t>
            </w:r>
          </w:p>
        </w:tc>
        <w:tc>
          <w:tcPr>
            <w:tcW w:w="2552" w:type="dxa"/>
            <w:vAlign w:val="center"/>
          </w:tcPr>
          <w:p w14:paraId="6C742211" w14:textId="77777777" w:rsidR="006F5051" w:rsidRDefault="006F5051" w:rsidP="006F5051">
            <w:pPr>
              <w:pStyle w:val="Heading3AdultInformation"/>
              <w:jc w:val="center"/>
            </w:pPr>
            <w:r>
              <w:t>Email Address</w:t>
            </w:r>
          </w:p>
        </w:tc>
      </w:tr>
      <w:tr w:rsidR="006F5051" w14:paraId="6E61B607" w14:textId="77777777" w:rsidTr="006F5051">
        <w:trPr>
          <w:trHeight w:val="487"/>
        </w:trPr>
        <w:tc>
          <w:tcPr>
            <w:tcW w:w="2774" w:type="dxa"/>
          </w:tcPr>
          <w:p w14:paraId="002E1070" w14:textId="77777777" w:rsidR="006F5051" w:rsidRDefault="006F5051" w:rsidP="006F5051">
            <w:pPr>
              <w:pStyle w:val="NoParagraphStyle"/>
              <w:spacing w:line="240" w:lineRule="auto"/>
              <w:textAlignment w:val="auto"/>
              <w:rPr>
                <w:color w:val="auto"/>
              </w:rPr>
            </w:pPr>
          </w:p>
        </w:tc>
        <w:tc>
          <w:tcPr>
            <w:tcW w:w="2774" w:type="dxa"/>
          </w:tcPr>
          <w:p w14:paraId="02393803" w14:textId="77777777" w:rsidR="006F5051" w:rsidRDefault="006F5051" w:rsidP="006F5051">
            <w:pPr>
              <w:pStyle w:val="NoParagraphStyle"/>
              <w:spacing w:line="240" w:lineRule="auto"/>
              <w:textAlignment w:val="auto"/>
              <w:rPr>
                <w:color w:val="auto"/>
              </w:rPr>
            </w:pPr>
          </w:p>
        </w:tc>
        <w:tc>
          <w:tcPr>
            <w:tcW w:w="1818" w:type="dxa"/>
          </w:tcPr>
          <w:p w14:paraId="68267BB8" w14:textId="77777777" w:rsidR="006F5051" w:rsidRDefault="006F5051" w:rsidP="006F5051">
            <w:pPr>
              <w:pStyle w:val="NoParagraphStyle"/>
              <w:spacing w:line="240" w:lineRule="auto"/>
              <w:textAlignment w:val="auto"/>
              <w:rPr>
                <w:color w:val="auto"/>
              </w:rPr>
            </w:pPr>
          </w:p>
        </w:tc>
        <w:tc>
          <w:tcPr>
            <w:tcW w:w="2552" w:type="dxa"/>
          </w:tcPr>
          <w:p w14:paraId="276525A3" w14:textId="77777777" w:rsidR="006F5051" w:rsidRDefault="006F5051" w:rsidP="006F5051">
            <w:pPr>
              <w:pStyle w:val="NoParagraphStyle"/>
              <w:spacing w:line="240" w:lineRule="auto"/>
              <w:textAlignment w:val="auto"/>
              <w:rPr>
                <w:color w:val="auto"/>
              </w:rPr>
            </w:pPr>
          </w:p>
        </w:tc>
      </w:tr>
    </w:tbl>
    <w:p w14:paraId="35912640" w14:textId="77777777" w:rsidR="004A4744" w:rsidRDefault="004A4744" w:rsidP="005253FE">
      <w:pPr>
        <w:pStyle w:val="Aim-Twinkl"/>
        <w:sectPr w:rsidR="004A4744" w:rsidSect="00A34046">
          <w:headerReference w:type="default" r:id="rId127"/>
          <w:footerReference w:type="default" r:id="rId128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84640" behindDoc="0" locked="0" layoutInCell="1" allowOverlap="1" wp14:anchorId="46FB2141" wp14:editId="2B37932E">
                <wp:simplePos x="0" y="0"/>
                <wp:positionH relativeFrom="margin">
                  <wp:posOffset>88265</wp:posOffset>
                </wp:positionH>
                <wp:positionV relativeFrom="paragraph">
                  <wp:posOffset>1779270</wp:posOffset>
                </wp:positionV>
                <wp:extent cx="6875780" cy="356235"/>
                <wp:effectExtent l="0" t="0" r="0" b="5715"/>
                <wp:wrapNone/>
                <wp:docPr id="2757" name="Text Box 2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780" cy="3562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21CDF3" w14:textId="77777777" w:rsidR="004858EE" w:rsidRPr="006F5051" w:rsidRDefault="004858EE" w:rsidP="006F5051">
                            <w:pPr>
                              <w:spacing w:before="57" w:after="0" w:line="300" w:lineRule="atLeast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6F505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Communication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B2141" id="Text Box 2757" o:spid="_x0000_s2171" type="#_x0000_t202" style="position:absolute;left:0;text-align:left;margin-left:6.95pt;margin-top:140.1pt;width:541.4pt;height:28.05pt;z-index:252784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" filled="f" stroked="f" strokeweight=".5pt">
                <v:textbox>
                  <w:txbxContent>
                    <w:p w14:paraId="2D21CDF3" w14:textId="77777777" w:rsidR="004858EE" w:rsidRPr="006F5051" w:rsidRDefault="004858EE" w:rsidP="006F5051">
                      <w:pPr>
                        <w:spacing w:before="57" w:after="0" w:line="300" w:lineRule="atLeast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</w:pPr>
                      <w:r w:rsidRPr="006F505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Communication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82592" behindDoc="0" locked="0" layoutInCell="1" allowOverlap="1" wp14:anchorId="0E161A04" wp14:editId="00F0B7D1">
                <wp:simplePos x="0" y="0"/>
                <wp:positionH relativeFrom="margin">
                  <wp:posOffset>88265</wp:posOffset>
                </wp:positionH>
                <wp:positionV relativeFrom="paragraph">
                  <wp:posOffset>-475615</wp:posOffset>
                </wp:positionV>
                <wp:extent cx="6875813" cy="676893"/>
                <wp:effectExtent l="0" t="0" r="0" b="0"/>
                <wp:wrapNone/>
                <wp:docPr id="2756" name="Text Box 2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813" cy="6768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AACAD9" w14:textId="77777777" w:rsidR="004858EE" w:rsidRPr="006F5051" w:rsidRDefault="004858EE" w:rsidP="006F5051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6F5051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>Parent Communication Log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61A04" id="Text Box 2756" o:spid="_x0000_s2172" type="#_x0000_t202" style="position:absolute;left:0;text-align:left;margin-left:6.95pt;margin-top:-37.45pt;width:541.4pt;height:53.3pt;z-index:2527825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" filled="f" stroked="f" strokeweight=".5pt">
                <v:textbox>
                  <w:txbxContent>
                    <w:p w14:paraId="1EAACAD9" w14:textId="77777777" w:rsidR="004858EE" w:rsidRPr="006F5051" w:rsidRDefault="004858EE" w:rsidP="006F5051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6F5051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  <w:t>Parent Communication Log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753AE5" w14:textId="77777777" w:rsidR="002E13DC" w:rsidRDefault="002E13DC" w:rsidP="005253FE">
      <w:pPr>
        <w:pStyle w:val="Aim-Twinkl"/>
        <w:sectPr w:rsidR="002E13DC" w:rsidSect="00A34046">
          <w:headerReference w:type="default" r:id="rId129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58612E45" w14:textId="77777777" w:rsidR="004A4744" w:rsidRDefault="004A4744" w:rsidP="005253FE">
      <w:pPr>
        <w:pStyle w:val="Aim-Twinkl"/>
        <w:sectPr w:rsidR="004A4744" w:rsidSect="00A34046">
          <w:headerReference w:type="default" r:id="rId130"/>
          <w:footerReference w:type="default" r:id="rId131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19456" behindDoc="0" locked="0" layoutInCell="1" allowOverlap="1" wp14:anchorId="2DC86E6C" wp14:editId="7D40E020">
                <wp:simplePos x="0" y="0"/>
                <wp:positionH relativeFrom="margin">
                  <wp:posOffset>95250</wp:posOffset>
                </wp:positionH>
                <wp:positionV relativeFrom="paragraph">
                  <wp:posOffset>-475615</wp:posOffset>
                </wp:positionV>
                <wp:extent cx="6875780" cy="676275"/>
                <wp:effectExtent l="0" t="0" r="0" b="0"/>
                <wp:wrapNone/>
                <wp:docPr id="3177" name="Text Box 3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780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94FFEF" w14:textId="77777777" w:rsidR="004858EE" w:rsidRPr="006F5051" w:rsidRDefault="004858EE" w:rsidP="006F5051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C20F2F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>Parent-Teacher Conference Form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86E6C" id="Text Box 3177" o:spid="_x0000_s2173" type="#_x0000_t202" style="position:absolute;left:0;text-align:left;margin-left:7.5pt;margin-top:-37.45pt;width:541.4pt;height:53.25pt;z-index:2528194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" filled="f" stroked="f" strokeweight=".5pt">
                <v:textbox>
                  <w:txbxContent>
                    <w:p w14:paraId="1194FFEF" w14:textId="77777777" w:rsidR="004858EE" w:rsidRPr="006F5051" w:rsidRDefault="004858EE" w:rsidP="006F5051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C20F2F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  <w:t>Parent-Teacher Conference Form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39936" behindDoc="0" locked="0" layoutInCell="1" allowOverlap="1" wp14:anchorId="3CE32E7D" wp14:editId="727B4135">
                <wp:simplePos x="0" y="0"/>
                <wp:positionH relativeFrom="margin">
                  <wp:posOffset>430814</wp:posOffset>
                </wp:positionH>
                <wp:positionV relativeFrom="paragraph">
                  <wp:posOffset>358140</wp:posOffset>
                </wp:positionV>
                <wp:extent cx="6315075" cy="8124825"/>
                <wp:effectExtent l="0" t="0" r="0" b="0"/>
                <wp:wrapNone/>
                <wp:docPr id="3187" name="Text Box 3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5075" cy="812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0D7E6D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 xml:space="preserve">Child’s Name: </w:t>
                            </w: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1AB7E554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 xml:space="preserve">Parent or Guardian’s Names: </w:t>
                            </w: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1BE5972B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Please share two goals that you have for your child this year.</w:t>
                            </w:r>
                          </w:p>
                          <w:p w14:paraId="51E50351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 xml:space="preserve">1. </w:t>
                            </w: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59BD2B31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 xml:space="preserve">2. </w:t>
                            </w: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492EDECD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What are some of your child’s strengths?</w:t>
                            </w:r>
                          </w:p>
                          <w:p w14:paraId="26263CCF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23F79EFA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6D9AA520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What are some things that motivate your child to learn?</w:t>
                            </w:r>
                          </w:p>
                          <w:p w14:paraId="60BDA154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65E2F226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4E708574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What are some of your child’s interests?</w:t>
                            </w:r>
                          </w:p>
                          <w:p w14:paraId="4DBC9153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5620035A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252D8A9C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Use three words to describe your child.</w:t>
                            </w:r>
                          </w:p>
                          <w:p w14:paraId="5F2B4043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194D3005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4137F5F3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Please share any fears your child may have.</w:t>
                            </w:r>
                          </w:p>
                          <w:p w14:paraId="1AE345B8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1BF6608A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55E2468E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  <w:t>What is the best way to communicate with you?</w:t>
                            </w:r>
                          </w:p>
                          <w:p w14:paraId="64B986CE" w14:textId="77777777" w:rsidR="004858EE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3C758924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  <w:r w:rsidRPr="005274E0"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  <w:p w14:paraId="041B1109" w14:textId="77777777" w:rsidR="004858EE" w:rsidRPr="005274E0" w:rsidRDefault="004858EE" w:rsidP="00242171">
                            <w:pPr>
                              <w:spacing w:before="57" w:after="14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32E7D" id="Text Box 3187" o:spid="_x0000_s2174" type="#_x0000_t202" style="position:absolute;left:0;text-align:left;margin-left:33.9pt;margin-top:28.2pt;width:497.25pt;height:639.75pt;z-index:25283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" filled="f" stroked="f" strokeweight=".5pt">
                <v:textbox>
                  <w:txbxContent>
                    <w:p w14:paraId="420D7E6D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 xml:space="preserve">Child’s Name: </w:t>
                      </w: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1AB7E554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 xml:space="preserve">Parent or Guardian’s Names: </w:t>
                      </w: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1BE5972B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Please share two goals that you have for your child this year.</w:t>
                      </w:r>
                    </w:p>
                    <w:p w14:paraId="51E50351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 xml:space="preserve">1. </w:t>
                      </w: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59BD2B31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 xml:space="preserve">2. </w:t>
                      </w: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492EDECD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What are some of your child’s strengths?</w:t>
                      </w:r>
                    </w:p>
                    <w:p w14:paraId="26263CCF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23F79EFA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6D9AA520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What are some things that motivate your child to learn?</w:t>
                      </w:r>
                    </w:p>
                    <w:p w14:paraId="60BDA154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65E2F226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4E708574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What are some of your child’s interests?</w:t>
                      </w:r>
                    </w:p>
                    <w:p w14:paraId="4DBC9153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5620035A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252D8A9C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Use three words to describe your child.</w:t>
                      </w:r>
                    </w:p>
                    <w:p w14:paraId="5F2B4043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194D3005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4137F5F3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Please share any fears your child may have.</w:t>
                      </w:r>
                    </w:p>
                    <w:p w14:paraId="1AE345B8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1BF6608A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55E2468E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  <w:t>What is the best way to communicate with you?</w:t>
                      </w:r>
                    </w:p>
                    <w:p w14:paraId="64B986CE" w14:textId="77777777" w:rsidR="004858EE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3C758924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  <w:r w:rsidRPr="005274E0"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  <w:p w14:paraId="041B1109" w14:textId="77777777" w:rsidR="004858EE" w:rsidRPr="005274E0" w:rsidRDefault="004858EE" w:rsidP="00242171">
                      <w:pPr>
                        <w:spacing w:before="57" w:after="14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38E70F" w14:textId="77777777" w:rsidR="002E13DC" w:rsidRDefault="002E13DC" w:rsidP="005253FE">
      <w:pPr>
        <w:pStyle w:val="Aim-Twinkl"/>
        <w:sectPr w:rsidR="002E13DC" w:rsidSect="00A34046">
          <w:headerReference w:type="default" r:id="rId132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tbl>
      <w:tblPr>
        <w:tblStyle w:val="TableGrid"/>
        <w:tblpPr w:leftFromText="180" w:rightFromText="180" w:vertAnchor="text" w:tblpXSpec="center" w:tblpY="1533"/>
        <w:tblW w:w="10060" w:type="dxa"/>
        <w:jc w:val="center"/>
        <w:tblLook w:val="04A0" w:firstRow="1" w:lastRow="0" w:firstColumn="1" w:lastColumn="0" w:noHBand="0" w:noVBand="1"/>
      </w:tblPr>
      <w:tblGrid>
        <w:gridCol w:w="5665"/>
        <w:gridCol w:w="4395"/>
      </w:tblGrid>
      <w:tr w:rsidR="008D35EC" w14:paraId="7EFC1048" w14:textId="77777777" w:rsidTr="009154AE">
        <w:trPr>
          <w:trHeight w:val="1835"/>
          <w:jc w:val="center"/>
        </w:trPr>
        <w:tc>
          <w:tcPr>
            <w:tcW w:w="5665" w:type="dxa"/>
          </w:tcPr>
          <w:p w14:paraId="5904E3B1" w14:textId="77777777" w:rsidR="008D35EC" w:rsidRDefault="008D35EC" w:rsidP="008D35EC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 w:rsidRPr="008D35EC">
              <w:rPr>
                <w:rFonts w:ascii="Roboto" w:hAnsi="Roboto"/>
                <w:b/>
              </w:rPr>
              <w:lastRenderedPageBreak/>
              <w:t>Student Strengths</w:t>
            </w:r>
          </w:p>
          <w:p w14:paraId="2B9FF4D0" w14:textId="77777777" w:rsidR="008D35EC" w:rsidRDefault="009154AE" w:rsidP="008D35EC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  <w:p w14:paraId="327F9E8A" w14:textId="77777777" w:rsidR="008D35EC" w:rsidRPr="008D35EC" w:rsidRDefault="009154AE" w:rsidP="008D35EC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</w:tc>
        <w:tc>
          <w:tcPr>
            <w:tcW w:w="4395" w:type="dxa"/>
          </w:tcPr>
          <w:p w14:paraId="64F1D8D7" w14:textId="77777777" w:rsidR="008D35EC" w:rsidRDefault="008D35EC" w:rsidP="008D35EC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>
              <w:rPr>
                <w:rFonts w:ascii="Roboto" w:hAnsi="Roboto"/>
                <w:b/>
              </w:rPr>
              <w:t>Room For Growth</w:t>
            </w:r>
          </w:p>
          <w:p w14:paraId="2D189F9A" w14:textId="77777777" w:rsidR="008D35EC" w:rsidRDefault="009154AE" w:rsidP="008D35EC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  <w:p w14:paraId="24AF9536" w14:textId="77777777" w:rsidR="008D35EC" w:rsidRPr="008D35EC" w:rsidRDefault="009154AE" w:rsidP="008D35EC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</w:tc>
      </w:tr>
      <w:tr w:rsidR="008D35EC" w14:paraId="4D6F7824" w14:textId="77777777" w:rsidTr="009154AE">
        <w:trPr>
          <w:trHeight w:val="1972"/>
          <w:jc w:val="center"/>
        </w:trPr>
        <w:tc>
          <w:tcPr>
            <w:tcW w:w="5665" w:type="dxa"/>
          </w:tcPr>
          <w:p w14:paraId="270987EE" w14:textId="77777777" w:rsidR="00972726" w:rsidRDefault="00972726" w:rsidP="00972726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>
              <w:rPr>
                <w:rFonts w:ascii="Roboto" w:hAnsi="Roboto"/>
                <w:b/>
              </w:rPr>
              <w:t xml:space="preserve">Classroom </w:t>
            </w:r>
            <w:proofErr w:type="spellStart"/>
            <w:r>
              <w:rPr>
                <w:rFonts w:ascii="Roboto" w:hAnsi="Roboto"/>
                <w:b/>
              </w:rPr>
              <w:t>Behavior</w:t>
            </w:r>
            <w:proofErr w:type="spellEnd"/>
          </w:p>
          <w:p w14:paraId="33B06CFC" w14:textId="77777777" w:rsidR="008D35EC" w:rsidRDefault="009154AE" w:rsidP="00972726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  <w:p w14:paraId="1251C9E1" w14:textId="77777777" w:rsidR="008D35EC" w:rsidRPr="008D35EC" w:rsidRDefault="009154AE" w:rsidP="008D35EC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</w:tc>
        <w:tc>
          <w:tcPr>
            <w:tcW w:w="4395" w:type="dxa"/>
          </w:tcPr>
          <w:p w14:paraId="66BA7768" w14:textId="77777777" w:rsidR="00972726" w:rsidRDefault="00972726" w:rsidP="008D35EC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 w:rsidRPr="00972726">
              <w:rPr>
                <w:rFonts w:ascii="Roboto" w:hAnsi="Roboto"/>
                <w:b/>
              </w:rPr>
              <w:t>Academic Skills and Assessment Data</w:t>
            </w:r>
          </w:p>
          <w:p w14:paraId="1A83B33D" w14:textId="77777777" w:rsidR="00972726" w:rsidRDefault="009154AE" w:rsidP="00972726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  <w:p w14:paraId="497FF890" w14:textId="77777777" w:rsidR="008D35EC" w:rsidRPr="008D35EC" w:rsidRDefault="009154AE" w:rsidP="00972726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</w:tc>
      </w:tr>
      <w:tr w:rsidR="00B64B14" w14:paraId="1C88E6FD" w14:textId="77777777" w:rsidTr="009154AE">
        <w:trPr>
          <w:trHeight w:val="1960"/>
          <w:jc w:val="center"/>
        </w:trPr>
        <w:tc>
          <w:tcPr>
            <w:tcW w:w="5665" w:type="dxa"/>
          </w:tcPr>
          <w:p w14:paraId="4860D006" w14:textId="77777777" w:rsidR="00B64B14" w:rsidRDefault="00B64B14" w:rsidP="00B64B14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>
              <w:rPr>
                <w:rFonts w:ascii="Roboto" w:hAnsi="Roboto"/>
                <w:b/>
              </w:rPr>
              <w:t xml:space="preserve">Classroom </w:t>
            </w:r>
            <w:proofErr w:type="spellStart"/>
            <w:r>
              <w:rPr>
                <w:rFonts w:ascii="Roboto" w:hAnsi="Roboto"/>
                <w:b/>
              </w:rPr>
              <w:t>Behavior</w:t>
            </w:r>
            <w:proofErr w:type="spellEnd"/>
          </w:p>
          <w:p w14:paraId="451952F1" w14:textId="77777777" w:rsidR="00B64B14" w:rsidRDefault="009154AE" w:rsidP="00B64B14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  <w:p w14:paraId="778FBC71" w14:textId="77777777" w:rsidR="00B64B14" w:rsidRPr="008D35EC" w:rsidRDefault="009154AE" w:rsidP="00B64B14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</w:tc>
        <w:tc>
          <w:tcPr>
            <w:tcW w:w="4395" w:type="dxa"/>
          </w:tcPr>
          <w:p w14:paraId="603D3389" w14:textId="77777777" w:rsidR="00B64B14" w:rsidRDefault="00B64B14" w:rsidP="00B64B14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 w:rsidRPr="00972726">
              <w:rPr>
                <w:rFonts w:ascii="Roboto" w:hAnsi="Roboto"/>
                <w:b/>
              </w:rPr>
              <w:t>Academic Skills and Assessment Data</w:t>
            </w:r>
          </w:p>
          <w:p w14:paraId="26EEEB9C" w14:textId="77777777" w:rsidR="00B64B14" w:rsidRDefault="009154AE" w:rsidP="00B64B14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  <w:p w14:paraId="36D1752C" w14:textId="77777777" w:rsidR="00B64B14" w:rsidRPr="008D35EC" w:rsidRDefault="009154AE" w:rsidP="00B64B14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</w:tc>
      </w:tr>
      <w:tr w:rsidR="00B64B14" w14:paraId="54EE7BDD" w14:textId="77777777" w:rsidTr="009154AE">
        <w:trPr>
          <w:trHeight w:val="1710"/>
          <w:jc w:val="center"/>
        </w:trPr>
        <w:tc>
          <w:tcPr>
            <w:tcW w:w="5665" w:type="dxa"/>
          </w:tcPr>
          <w:p w14:paraId="4B122EC2" w14:textId="77777777" w:rsidR="00B64B14" w:rsidRDefault="00B64B14" w:rsidP="00B64B14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 w:rsidRPr="00B64B14">
              <w:rPr>
                <w:rFonts w:ascii="Roboto" w:hAnsi="Roboto"/>
                <w:b/>
              </w:rPr>
              <w:t>Teacher Comments:</w:t>
            </w:r>
          </w:p>
          <w:p w14:paraId="1398A0D2" w14:textId="77777777" w:rsidR="00B64B14" w:rsidRDefault="00B64B14" w:rsidP="00B64B14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 w:rsidR="009154AE"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 w:rsidR="009154AE"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 w:rsidR="009154AE"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 w:rsidR="009154AE"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 w:rsidR="009154AE"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  <w:p w14:paraId="615E51AF" w14:textId="77777777" w:rsidR="00B64B14" w:rsidRPr="008D35EC" w:rsidRDefault="009154AE" w:rsidP="00B64B14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</w:tc>
        <w:tc>
          <w:tcPr>
            <w:tcW w:w="4395" w:type="dxa"/>
          </w:tcPr>
          <w:p w14:paraId="7A7085A8" w14:textId="77777777" w:rsidR="00B64B14" w:rsidRDefault="00B64B14" w:rsidP="00B64B14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 w:rsidRPr="00B64B14">
              <w:rPr>
                <w:rFonts w:ascii="Roboto" w:hAnsi="Roboto"/>
                <w:b/>
              </w:rPr>
              <w:t>Teacher Comments:</w:t>
            </w:r>
          </w:p>
          <w:p w14:paraId="49C46B20" w14:textId="77777777" w:rsidR="00B64B14" w:rsidRDefault="009154AE" w:rsidP="00B64B14">
            <w:pPr>
              <w:pStyle w:val="Aim-Twinkl"/>
              <w:spacing w:before="120"/>
              <w:jc w:val="center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  <w:p w14:paraId="0F4E9673" w14:textId="77777777" w:rsidR="00B64B14" w:rsidRPr="008D35EC" w:rsidRDefault="009154AE" w:rsidP="00B64B14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</w:tc>
      </w:tr>
      <w:tr w:rsidR="006B3CAB" w14:paraId="5FE43D68" w14:textId="77777777" w:rsidTr="009154AE">
        <w:trPr>
          <w:trHeight w:val="1409"/>
          <w:jc w:val="center"/>
        </w:trPr>
        <w:tc>
          <w:tcPr>
            <w:tcW w:w="10060" w:type="dxa"/>
            <w:gridSpan w:val="2"/>
          </w:tcPr>
          <w:p w14:paraId="5C12AF11" w14:textId="023289A9" w:rsidR="006B3CAB" w:rsidRDefault="00F16235" w:rsidP="006B3CAB">
            <w:pPr>
              <w:pStyle w:val="Heading3AdultInformation"/>
              <w:jc w:val="center"/>
            </w:pPr>
            <w:r>
              <w:t>S</w:t>
            </w:r>
            <w:r w:rsidR="006B3CAB">
              <w:t>kills to work on at home:</w:t>
            </w:r>
          </w:p>
          <w:p w14:paraId="53D2FA96" w14:textId="77777777" w:rsidR="006B3CAB" w:rsidRPr="00972726" w:rsidRDefault="006B3CAB" w:rsidP="008D35EC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</w:p>
        </w:tc>
      </w:tr>
      <w:tr w:rsidR="006B3CAB" w14:paraId="7F73E1B5" w14:textId="77777777" w:rsidTr="009154AE">
        <w:trPr>
          <w:trHeight w:val="1123"/>
          <w:jc w:val="center"/>
        </w:trPr>
        <w:tc>
          <w:tcPr>
            <w:tcW w:w="10060" w:type="dxa"/>
            <w:gridSpan w:val="2"/>
          </w:tcPr>
          <w:p w14:paraId="5214B4B8" w14:textId="77777777" w:rsidR="006B3CAB" w:rsidRDefault="006B3CAB" w:rsidP="006B3CAB">
            <w:pPr>
              <w:pStyle w:val="Heading3AdultInformation"/>
              <w:jc w:val="center"/>
            </w:pPr>
            <w:r>
              <w:t>Comments, Questions, and/or Concerns from Parent/Guardian:</w:t>
            </w:r>
          </w:p>
          <w:p w14:paraId="7F65CCEF" w14:textId="77777777" w:rsidR="006B3CAB" w:rsidRPr="00972726" w:rsidRDefault="006B3CAB" w:rsidP="008D35EC">
            <w:pPr>
              <w:pStyle w:val="Aim-Twinkl"/>
              <w:spacing w:before="120"/>
              <w:jc w:val="center"/>
              <w:rPr>
                <w:rFonts w:ascii="Roboto" w:hAnsi="Roboto"/>
                <w:b/>
              </w:rPr>
            </w:pPr>
          </w:p>
        </w:tc>
      </w:tr>
      <w:tr w:rsidR="006B3CAB" w14:paraId="2362E5FE" w14:textId="77777777" w:rsidTr="009154AE">
        <w:trPr>
          <w:trHeight w:val="1695"/>
          <w:jc w:val="center"/>
        </w:trPr>
        <w:tc>
          <w:tcPr>
            <w:tcW w:w="10060" w:type="dxa"/>
            <w:gridSpan w:val="2"/>
          </w:tcPr>
          <w:p w14:paraId="1BA6EABF" w14:textId="77777777" w:rsidR="006B3CAB" w:rsidRDefault="006B3CAB" w:rsidP="006B3CAB">
            <w:pPr>
              <w:pStyle w:val="Aim-Twinkl"/>
              <w:spacing w:before="120"/>
              <w:jc w:val="left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 w:rsidRPr="006B3CAB">
              <w:rPr>
                <w:rFonts w:ascii="Roboto" w:hAnsi="Roboto"/>
                <w:b/>
              </w:rPr>
              <w:t>Parent/Guardian Name</w:t>
            </w:r>
            <w:r w:rsidR="009154AE">
              <w:rPr>
                <w:rFonts w:ascii="Roboto" w:hAnsi="Roboto"/>
                <w:b/>
              </w:rPr>
              <w:t xml:space="preserve"> </w:t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 w:rsidR="009154AE"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  <w:p w14:paraId="6D885CF4" w14:textId="77777777" w:rsidR="006B3CAB" w:rsidRPr="006B3CAB" w:rsidRDefault="006B3CAB" w:rsidP="006B3CAB">
            <w:pPr>
              <w:pStyle w:val="Aim-Twinkl"/>
              <w:spacing w:before="120"/>
              <w:jc w:val="left"/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</w:pPr>
            <w:r w:rsidRPr="006B3CAB">
              <w:rPr>
                <w:rFonts w:ascii="Roboto" w:hAnsi="Roboto"/>
                <w:b/>
              </w:rPr>
              <w:t>Signature and Date</w:t>
            </w:r>
            <w:r>
              <w:rPr>
                <w:rFonts w:ascii="Roboto" w:hAnsi="Roboto"/>
                <w:b/>
              </w:rPr>
              <w:t xml:space="preserve"> </w:t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  <w:r>
              <w:rPr>
                <w:rFonts w:ascii="Roboto" w:hAnsi="Roboto" w:cs="Roboto"/>
                <w:color w:val="131312"/>
                <w:sz w:val="28"/>
                <w:szCs w:val="28"/>
                <w:u w:val="thick"/>
              </w:rPr>
              <w:tab/>
            </w:r>
          </w:p>
        </w:tc>
      </w:tr>
    </w:tbl>
    <w:p w14:paraId="241E03BD" w14:textId="77777777" w:rsidR="002E13DC" w:rsidRDefault="008D35EC" w:rsidP="005253FE">
      <w:pPr>
        <w:pStyle w:val="Aim-Twinkl"/>
        <w:sectPr w:rsidR="002E13DC" w:rsidSect="00A34046">
          <w:headerReference w:type="default" r:id="rId13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44032" behindDoc="0" locked="0" layoutInCell="1" allowOverlap="1" wp14:anchorId="7D817940" wp14:editId="6B1574C6">
                <wp:simplePos x="0" y="0"/>
                <wp:positionH relativeFrom="margin">
                  <wp:posOffset>373602</wp:posOffset>
                </wp:positionH>
                <wp:positionV relativeFrom="paragraph">
                  <wp:posOffset>363013</wp:posOffset>
                </wp:positionV>
                <wp:extent cx="6315075" cy="552893"/>
                <wp:effectExtent l="0" t="0" r="0" b="0"/>
                <wp:wrapNone/>
                <wp:docPr id="3188" name="Text Box 3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5075" cy="5528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668240" w14:textId="77777777" w:rsidR="004858EE" w:rsidRPr="008D35EC" w:rsidRDefault="004858EE" w:rsidP="008D35EC">
                            <w:pPr>
                              <w:spacing w:before="57" w:after="0" w:line="300" w:lineRule="atLeast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</w:pPr>
                            <w:r w:rsidRPr="008D35EC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Student:</w:t>
                            </w:r>
                            <w:r w:rsidRPr="008D35EC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 xml:space="preserve"> </w:t>
                            </w:r>
                            <w:r w:rsidRPr="008D35EC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8D35EC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8D35EC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8D35EC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8D35EC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 w:rsidRPr="008D35EC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35EC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</w:rPr>
                              <w:t>Date:</w:t>
                            </w:r>
                            <w:r w:rsidRPr="008D35EC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8"/>
                                <w:szCs w:val="28"/>
                                <w:u w:val="thick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17940" id="Text Box 3188" o:spid="_x0000_s2175" type="#_x0000_t202" style="position:absolute;left:0;text-align:left;margin-left:29.4pt;margin-top:28.6pt;width:497.25pt;height:43.55pt;z-index:252844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" filled="f" stroked="f" strokeweight=".5pt">
                <v:textbox>
                  <w:txbxContent>
                    <w:p w14:paraId="66668240" w14:textId="77777777" w:rsidR="004858EE" w:rsidRPr="008D35EC" w:rsidRDefault="004858EE" w:rsidP="008D35EC">
                      <w:pPr>
                        <w:spacing w:before="57" w:after="0" w:line="300" w:lineRule="atLeast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</w:pPr>
                      <w:r w:rsidRPr="008D35EC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Student:</w:t>
                      </w:r>
                      <w:r w:rsidRPr="008D35EC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 xml:space="preserve"> </w:t>
                      </w:r>
                      <w:r w:rsidRPr="008D35EC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8D35EC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8D35EC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8D35EC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8D35EC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 w:rsidRPr="008D35EC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 xml:space="preserve"> </w:t>
                      </w:r>
                      <w:r w:rsidRPr="008D35EC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</w:rPr>
                        <w:t>Date:</w:t>
                      </w:r>
                      <w:r w:rsidRPr="008D35EC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8"/>
                          <w:szCs w:val="28"/>
                          <w:u w:val="thick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081B">
        <w:rPr>
          <w:noProof/>
        </w:rPr>
        <mc:AlternateContent>
          <mc:Choice Requires="wps">
            <w:drawing>
              <wp:anchor distT="0" distB="0" distL="114300" distR="114300" simplePos="0" relativeHeight="252821504" behindDoc="0" locked="0" layoutInCell="1" allowOverlap="1" wp14:anchorId="312DB8C1" wp14:editId="4215A273">
                <wp:simplePos x="0" y="0"/>
                <wp:positionH relativeFrom="margin">
                  <wp:align>center</wp:align>
                </wp:positionH>
                <wp:positionV relativeFrom="paragraph">
                  <wp:posOffset>-418465</wp:posOffset>
                </wp:positionV>
                <wp:extent cx="6875813" cy="676893"/>
                <wp:effectExtent l="0" t="0" r="0" b="0"/>
                <wp:wrapNone/>
                <wp:docPr id="3182" name="Text Box 3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813" cy="6768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C94820" w14:textId="77777777" w:rsidR="004858EE" w:rsidRPr="006F5051" w:rsidRDefault="004858EE" w:rsidP="006F5051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61081B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>Parent Survey Form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DB8C1" id="Text Box 3182" o:spid="_x0000_s2176" type="#_x0000_t202" style="position:absolute;left:0;text-align:left;margin-left:0;margin-top:-32.95pt;width:541.4pt;height:53.3pt;z-index:25282150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" filled="f" stroked="f" strokeweight=".5pt">
                <v:textbox>
                  <w:txbxContent>
                    <w:p w14:paraId="5BC94820" w14:textId="77777777" w:rsidR="004858EE" w:rsidRPr="006F5051" w:rsidRDefault="004858EE" w:rsidP="006F5051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61081B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  <w:t>Parent Survey Form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82218F" w14:textId="77777777" w:rsidR="00DF09F4" w:rsidRDefault="00DF09F4" w:rsidP="005253FE">
      <w:pPr>
        <w:pStyle w:val="Aim-Twinkl"/>
        <w:sectPr w:rsidR="00DF09F4" w:rsidSect="00A34046">
          <w:headerReference w:type="default" r:id="rId134"/>
          <w:footerReference w:type="default" r:id="rId135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514E31C1" w14:textId="77777777" w:rsidR="002E13DC" w:rsidRDefault="00840F88" w:rsidP="005253FE">
      <w:pPr>
        <w:pStyle w:val="Aim-Twinkl"/>
        <w:sectPr w:rsidR="002E13DC" w:rsidSect="00A34046">
          <w:headerReference w:type="default" r:id="rId136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w:pict w14:anchorId="2BC133D9">
          <v:shape id="_x0000_s2066" type="#_x0000_t75" alt="" style="position:absolute;left:0;text-align:left;margin-left:310.8pt;margin-top:501.8pt;width:244pt;height:158.25pt;z-index:252841984;mso-wrap-edited:f;mso-width-percent:0;mso-height-percent:0;mso-position-horizontal-relative:text;mso-position-vertical-relative:text;mso-width-percent:0;mso-height-percent:0;mso-width-relative:page;mso-height-relative:page">
            <v:imagedata r:id="rId137" o:title="Teacher's-Desk-colour CMYK copy"/>
          </v:shape>
        </w:pict>
      </w:r>
      <w:r w:rsidR="004817E8">
        <w:rPr>
          <w:noProof/>
        </w:rPr>
        <mc:AlternateContent>
          <mc:Choice Requires="wps">
            <w:drawing>
              <wp:anchor distT="0" distB="0" distL="114300" distR="114300" simplePos="0" relativeHeight="252837888" behindDoc="0" locked="0" layoutInCell="1" allowOverlap="1" wp14:anchorId="23F786E5" wp14:editId="69FEBD88">
                <wp:simplePos x="0" y="0"/>
                <wp:positionH relativeFrom="margin">
                  <wp:posOffset>481965</wp:posOffset>
                </wp:positionH>
                <wp:positionV relativeFrom="paragraph">
                  <wp:posOffset>705485</wp:posOffset>
                </wp:positionV>
                <wp:extent cx="6486525" cy="7762875"/>
                <wp:effectExtent l="0" t="0" r="0" b="0"/>
                <wp:wrapNone/>
                <wp:docPr id="3186" name="Text Box 3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6525" cy="7762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EBB539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6E943A39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478A99E9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2B3F6D91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3B5B190F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30DD35EF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316AD15D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69EEB7D2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060EE7BB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04DCAEC1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2128CFF9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35BF3D3A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049CB5A3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</w:p>
                          <w:p w14:paraId="0AF0E058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</w:p>
                          <w:p w14:paraId="55DB574D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5AB0FBD0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52B94868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291BA290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24382D8E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1A385FC1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7FBE274E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3CF6E461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66A43F9E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46297D32" w14:textId="77777777" w:rsidR="004858EE" w:rsidRDefault="004858EE" w:rsidP="004817E8">
                            <w:pPr>
                              <w:pStyle w:val="Heading1AdultInformation"/>
                              <w:jc w:val="left"/>
                              <w:rPr>
                                <w:u w:val="thick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14:paraId="40B4B71D" w14:textId="77777777" w:rsidR="004858EE" w:rsidRPr="006F5051" w:rsidRDefault="004858EE" w:rsidP="004817E8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786E5" id="Text Box 3186" o:spid="_x0000_s2177" type="#_x0000_t202" style="position:absolute;left:0;text-align:left;margin-left:37.95pt;margin-top:55.55pt;width:510.75pt;height:611.25pt;z-index:25283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" filled="f" stroked="f" strokeweight=".5pt">
                <v:textbox>
                  <w:txbxContent>
                    <w:p w14:paraId="75EBB539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6E943A39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478A99E9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2B3F6D91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3B5B190F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30DD35EF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316AD15D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69EEB7D2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060EE7BB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04DCAEC1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2128CFF9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35BF3D3A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049CB5A3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</w:p>
                    <w:p w14:paraId="0AF0E058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</w:p>
                    <w:p w14:paraId="55DB574D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14:paraId="5AB0FBD0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</w:p>
                    <w:p w14:paraId="52B94868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</w:p>
                    <w:p w14:paraId="291BA290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</w:p>
                    <w:p w14:paraId="24382D8E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</w:p>
                    <w:p w14:paraId="1A385FC1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</w:p>
                    <w:p w14:paraId="7FBE274E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</w:p>
                    <w:p w14:paraId="3CF6E461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</w:p>
                    <w:p w14:paraId="66A43F9E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</w:p>
                    <w:p w14:paraId="46297D32" w14:textId="77777777" w:rsidR="004858EE" w:rsidRDefault="004858EE" w:rsidP="004817E8">
                      <w:pPr>
                        <w:pStyle w:val="Heading1AdultInformation"/>
                        <w:jc w:val="left"/>
                        <w:rPr>
                          <w:u w:val="thick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</w:p>
                    <w:p w14:paraId="40B4B71D" w14:textId="77777777" w:rsidR="004858EE" w:rsidRPr="006F5051" w:rsidRDefault="004858EE" w:rsidP="004817E8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>
                        <w:rPr>
                          <w:u w:val="thick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081B">
        <w:rPr>
          <w:noProof/>
        </w:rPr>
        <mc:AlternateContent>
          <mc:Choice Requires="wps">
            <w:drawing>
              <wp:anchor distT="0" distB="0" distL="114300" distR="114300" simplePos="0" relativeHeight="252823552" behindDoc="0" locked="0" layoutInCell="1" allowOverlap="1" wp14:anchorId="6CB9E90A" wp14:editId="332E0E48">
                <wp:simplePos x="0" y="0"/>
                <wp:positionH relativeFrom="margin">
                  <wp:align>center</wp:align>
                </wp:positionH>
                <wp:positionV relativeFrom="paragraph">
                  <wp:posOffset>-418465</wp:posOffset>
                </wp:positionV>
                <wp:extent cx="6875813" cy="676893"/>
                <wp:effectExtent l="0" t="0" r="0" b="0"/>
                <wp:wrapNone/>
                <wp:docPr id="3183" name="Text Box 3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813" cy="6768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AE3A18" w14:textId="77777777" w:rsidR="004858EE" w:rsidRPr="006F5051" w:rsidRDefault="004858EE" w:rsidP="006F5051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C20F2F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 xml:space="preserve">A Note </w:t>
                            </w:r>
                            <w:proofErr w:type="gramStart"/>
                            <w:r w:rsidRPr="00C20F2F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>From</w:t>
                            </w:r>
                            <w:proofErr w:type="gramEnd"/>
                            <w:r w:rsidRPr="00C20F2F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 xml:space="preserve"> the Teacher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9E90A" id="Text Box 3183" o:spid="_x0000_s2178" type="#_x0000_t202" style="position:absolute;left:0;text-align:left;margin-left:0;margin-top:-32.95pt;width:541.4pt;height:53.3pt;z-index:25282355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" filled="f" stroked="f" strokeweight=".5pt">
                <v:textbox>
                  <w:txbxContent>
                    <w:p w14:paraId="3EAE3A18" w14:textId="77777777" w:rsidR="004858EE" w:rsidRPr="006F5051" w:rsidRDefault="004858EE" w:rsidP="006F5051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C20F2F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  <w:t>A Note From the Teacher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D7ABE7" w14:textId="77777777" w:rsidR="00477E28" w:rsidRDefault="00477E28" w:rsidP="005253FE">
      <w:pPr>
        <w:pStyle w:val="Aim-Twinkl"/>
        <w:sectPr w:rsidR="00477E28" w:rsidSect="00A34046">
          <w:headerReference w:type="default" r:id="rId138"/>
          <w:footerReference w:type="default" r:id="rId139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4FEAA13F" w14:textId="77777777" w:rsidR="002E13DC" w:rsidRDefault="00840F88" w:rsidP="005253FE">
      <w:pPr>
        <w:pStyle w:val="Aim-Twinkl"/>
        <w:sectPr w:rsidR="002E13DC" w:rsidSect="00A34046">
          <w:headerReference w:type="default" r:id="rId140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w:pict w14:anchorId="0D063BC4">
          <v:shape id="_x0000_s2065" type="#_x0000_t75" alt="" style="position:absolute;left:0;text-align:left;margin-left:310.75pt;margin-top:400.05pt;width:204.6pt;height:248.3pt;z-index:252835840;mso-wrap-edited:f;mso-width-percent:0;mso-height-percent:0;mso-position-horizontal-relative:text;mso-position-vertical-relative:text;mso-width-percent:0;mso-height-percent:0;mso-width-relative:page;mso-height-relative:page">
            <v:imagedata r:id="rId141" o:title="Bookworm-colour CMYK copy"/>
          </v:shape>
        </w:pict>
      </w:r>
      <w:r w:rsidR="00597776">
        <w:rPr>
          <w:noProof/>
        </w:rPr>
        <mc:AlternateContent>
          <mc:Choice Requires="wps">
            <w:drawing>
              <wp:anchor distT="0" distB="0" distL="114300" distR="114300" simplePos="0" relativeHeight="252833792" behindDoc="0" locked="0" layoutInCell="1" allowOverlap="1" wp14:anchorId="1726B58D" wp14:editId="430FAA87">
                <wp:simplePos x="0" y="0"/>
                <wp:positionH relativeFrom="margin">
                  <wp:posOffset>302107</wp:posOffset>
                </wp:positionH>
                <wp:positionV relativeFrom="paragraph">
                  <wp:posOffset>697756</wp:posOffset>
                </wp:positionV>
                <wp:extent cx="6343650" cy="6274675"/>
                <wp:effectExtent l="0" t="0" r="0" b="0"/>
                <wp:wrapNone/>
                <wp:docPr id="3185" name="Text Box 3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3650" cy="6274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411AAD" w14:textId="77777777" w:rsidR="004858EE" w:rsidRPr="00C20F2F" w:rsidRDefault="004858EE" w:rsidP="00C20F2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It’s book order time!</w:t>
                            </w:r>
                          </w:p>
                          <w:p w14:paraId="0BA9492D" w14:textId="77777777" w:rsidR="004858EE" w:rsidRPr="00C20F2F" w:rsidRDefault="004858EE" w:rsidP="00C20F2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7868ED3B" w14:textId="77777777" w:rsidR="004858EE" w:rsidRPr="00C20F2F" w:rsidRDefault="004858EE" w:rsidP="00C20F2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Due date: </w:t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6C61DEE0" w14:textId="77777777" w:rsidR="004858EE" w:rsidRPr="00C20F2F" w:rsidRDefault="004858EE" w:rsidP="00C20F2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  <w:p w14:paraId="01B02DB1" w14:textId="77777777" w:rsidR="004858EE" w:rsidRPr="00C20F2F" w:rsidRDefault="004858EE" w:rsidP="00C20F2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Website: </w:t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5ED58B95" w14:textId="77777777" w:rsidR="004858EE" w:rsidRPr="00C20F2F" w:rsidRDefault="004858EE" w:rsidP="00C20F2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  <w:p w14:paraId="4158BA62" w14:textId="77777777" w:rsidR="004858EE" w:rsidRPr="00C20F2F" w:rsidRDefault="004858EE" w:rsidP="00C20F2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Class code: </w:t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03F317A0" w14:textId="77777777" w:rsidR="004858EE" w:rsidRPr="00C20F2F" w:rsidRDefault="004858EE" w:rsidP="00C20F2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  <w:p w14:paraId="1FDDF652" w14:textId="77777777" w:rsidR="004858EE" w:rsidRPr="00C20F2F" w:rsidRDefault="004858EE" w:rsidP="00C20F2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If you send a written order with payment, please place is in an envelope clearly </w:t>
                            </w:r>
                            <w:proofErr w:type="spellStart"/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labeled</w:t>
                            </w:r>
                            <w:proofErr w:type="spellEnd"/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with your child’s name and teacher.</w:t>
                            </w:r>
                          </w:p>
                          <w:p w14:paraId="213F6D2D" w14:textId="77777777" w:rsidR="004858EE" w:rsidRPr="00C20F2F" w:rsidRDefault="004858EE" w:rsidP="00C20F2F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194C1278" w14:textId="77777777" w:rsidR="004858EE" w:rsidRPr="006F5051" w:rsidRDefault="004858EE" w:rsidP="00C20F2F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proofErr w:type="gramStart"/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</w:t>
                            </w:r>
                            <w:proofErr w:type="gramEnd"/>
                            <w:r w:rsidRPr="00C20F2F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and happy reading!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6B58D" id="Text Box 3185" o:spid="_x0000_s2179" type="#_x0000_t202" style="position:absolute;left:0;text-align:left;margin-left:23.8pt;margin-top:54.95pt;width:499.5pt;height:494.05pt;z-index:25283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" filled="f" stroked="f" strokeweight=".5pt">
                <v:textbox>
                  <w:txbxContent>
                    <w:p w14:paraId="7B411AAD" w14:textId="77777777" w:rsidR="004858EE" w:rsidRPr="00C20F2F" w:rsidRDefault="004858EE" w:rsidP="00C20F2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It’s book order time!</w:t>
                      </w:r>
                    </w:p>
                    <w:p w14:paraId="0BA9492D" w14:textId="77777777" w:rsidR="004858EE" w:rsidRPr="00C20F2F" w:rsidRDefault="004858EE" w:rsidP="00C20F2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7868ED3B" w14:textId="77777777" w:rsidR="004858EE" w:rsidRPr="00C20F2F" w:rsidRDefault="004858EE" w:rsidP="00C20F2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Due date: </w:t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6C61DEE0" w14:textId="77777777" w:rsidR="004858EE" w:rsidRPr="00C20F2F" w:rsidRDefault="004858EE" w:rsidP="00C20F2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  <w:p w14:paraId="01B02DB1" w14:textId="77777777" w:rsidR="004858EE" w:rsidRPr="00C20F2F" w:rsidRDefault="004858EE" w:rsidP="00C20F2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Website: </w:t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5ED58B95" w14:textId="77777777" w:rsidR="004858EE" w:rsidRPr="00C20F2F" w:rsidRDefault="004858EE" w:rsidP="00C20F2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  <w:p w14:paraId="4158BA62" w14:textId="77777777" w:rsidR="004858EE" w:rsidRPr="00C20F2F" w:rsidRDefault="004858EE" w:rsidP="00C20F2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Class code: </w:t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03F317A0" w14:textId="77777777" w:rsidR="004858EE" w:rsidRPr="00C20F2F" w:rsidRDefault="004858EE" w:rsidP="00C20F2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  <w:p w14:paraId="1FDDF652" w14:textId="77777777" w:rsidR="004858EE" w:rsidRPr="00C20F2F" w:rsidRDefault="004858EE" w:rsidP="00C20F2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If you send a written order with payment, please place is in an envelope clearly labeled with your child’s name and teacher.</w:t>
                      </w:r>
                    </w:p>
                    <w:p w14:paraId="213F6D2D" w14:textId="77777777" w:rsidR="004858EE" w:rsidRPr="00C20F2F" w:rsidRDefault="004858EE" w:rsidP="00C20F2F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194C1278" w14:textId="77777777" w:rsidR="004858EE" w:rsidRPr="006F5051" w:rsidRDefault="004858EE" w:rsidP="00C20F2F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C20F2F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 and happy reading!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081B">
        <w:rPr>
          <w:noProof/>
        </w:rPr>
        <mc:AlternateContent>
          <mc:Choice Requires="wps">
            <w:drawing>
              <wp:anchor distT="0" distB="0" distL="114300" distR="114300" simplePos="0" relativeHeight="252825600" behindDoc="0" locked="0" layoutInCell="1" allowOverlap="1" wp14:anchorId="4B0DE1BF" wp14:editId="6E9A3B05">
                <wp:simplePos x="0" y="0"/>
                <wp:positionH relativeFrom="margin">
                  <wp:align>center</wp:align>
                </wp:positionH>
                <wp:positionV relativeFrom="paragraph">
                  <wp:posOffset>-418465</wp:posOffset>
                </wp:positionV>
                <wp:extent cx="6875813" cy="676893"/>
                <wp:effectExtent l="0" t="0" r="0" b="0"/>
                <wp:wrapNone/>
                <wp:docPr id="3184" name="Text Box 3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813" cy="6768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020463" w14:textId="77777777" w:rsidR="004858EE" w:rsidRPr="006F5051" w:rsidRDefault="004858EE" w:rsidP="006F5051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C20F2F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>Book Order Reminder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DE1BF" id="Text Box 3184" o:spid="_x0000_s2180" type="#_x0000_t202" style="position:absolute;left:0;text-align:left;margin-left:0;margin-top:-32.95pt;width:541.4pt;height:53.3pt;z-index:25282560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" filled="f" stroked="f" strokeweight=".5pt">
                <v:textbox>
                  <w:txbxContent>
                    <w:p w14:paraId="79020463" w14:textId="77777777" w:rsidR="004858EE" w:rsidRPr="006F5051" w:rsidRDefault="004858EE" w:rsidP="006F5051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C20F2F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  <w:t>Book Order Reminder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38D00A" w14:textId="77777777" w:rsidR="006173BC" w:rsidRDefault="006173BC" w:rsidP="005253FE">
      <w:pPr>
        <w:pStyle w:val="Aim-Twinkl"/>
        <w:sectPr w:rsidR="006173BC" w:rsidSect="00A34046">
          <w:footerReference w:type="default" r:id="rId142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59920DE3" w14:textId="77777777" w:rsidR="002E13DC" w:rsidRDefault="00F801BC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00352" behindDoc="0" locked="0" layoutInCell="1" allowOverlap="1" wp14:anchorId="2DD71877" wp14:editId="2FD26B91">
                <wp:simplePos x="0" y="0"/>
                <wp:positionH relativeFrom="margin">
                  <wp:posOffset>1844675</wp:posOffset>
                </wp:positionH>
                <wp:positionV relativeFrom="paragraph">
                  <wp:posOffset>3321493</wp:posOffset>
                </wp:positionV>
                <wp:extent cx="3709431" cy="6274675"/>
                <wp:effectExtent l="0" t="0" r="0" b="0"/>
                <wp:wrapNone/>
                <wp:docPr id="3228" name="Text Box 3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09431" cy="6274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B9D9C0" w14:textId="77777777" w:rsidR="004858EE" w:rsidRPr="00F801BC" w:rsidRDefault="004858EE" w:rsidP="00F801BC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>Book Order Reminder</w:t>
                            </w:r>
                          </w:p>
                          <w:p w14:paraId="67E3568A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177BEA64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It’s book order time!</w:t>
                            </w:r>
                          </w:p>
                          <w:p w14:paraId="07DBB448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129FD93E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Due date: </w:t>
                            </w: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195DE403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  <w:p w14:paraId="4200FB51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Website: </w:t>
                            </w: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3AB61D0E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  <w:p w14:paraId="778578A0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Class code: </w:t>
                            </w: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56718A75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  <w:p w14:paraId="5CD99FEA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If you send a written order with payment, please place is in an envelope clearly </w:t>
                            </w:r>
                            <w:proofErr w:type="spellStart"/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labeled</w:t>
                            </w:r>
                            <w:proofErr w:type="spellEnd"/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with your child’</w:t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s </w:t>
                            </w: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name and teacher.</w:t>
                            </w:r>
                          </w:p>
                          <w:p w14:paraId="23D8C60D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4E32A5BB" w14:textId="77777777" w:rsidR="004858EE" w:rsidRPr="006F5051" w:rsidRDefault="004858EE" w:rsidP="00F801BC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proofErr w:type="gramStart"/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</w:t>
                            </w:r>
                            <w:proofErr w:type="gramEnd"/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and happy reading!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71877" id="Text Box 3228" o:spid="_x0000_s2181" type="#_x0000_t202" style="position:absolute;left:0;text-align:left;margin-left:145.25pt;margin-top:261.55pt;width:292.1pt;height:494.05pt;rotation:-90;z-index:25290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" filled="f" stroked="f" strokeweight=".5pt">
                <v:textbox>
                  <w:txbxContent>
                    <w:p w14:paraId="0FB9D9C0" w14:textId="77777777" w:rsidR="004858EE" w:rsidRPr="00F801BC" w:rsidRDefault="004858EE" w:rsidP="00F801BC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F801BC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>Book Order Reminder</w:t>
                      </w:r>
                    </w:p>
                    <w:p w14:paraId="67E3568A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177BEA64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It’s book order time!</w:t>
                      </w:r>
                    </w:p>
                    <w:p w14:paraId="07DBB448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129FD93E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Due date: </w:t>
                      </w: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195DE403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  <w:p w14:paraId="4200FB51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Website: </w:t>
                      </w: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3AB61D0E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  <w:p w14:paraId="778578A0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Class code: </w:t>
                      </w: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56718A75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  <w:p w14:paraId="5CD99FEA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If you send a written order with payment, please place is in an envelope clearly labeled with your child’</w:t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s </w:t>
                      </w: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name and teacher.</w:t>
                      </w:r>
                    </w:p>
                    <w:p w14:paraId="23D8C60D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4E32A5BB" w14:textId="77777777" w:rsidR="004858EE" w:rsidRPr="006F5051" w:rsidRDefault="004858EE" w:rsidP="00F801BC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 and happy reading!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98304" behindDoc="0" locked="0" layoutInCell="1" allowOverlap="1" wp14:anchorId="36756774" wp14:editId="510E9572">
                <wp:simplePos x="0" y="0"/>
                <wp:positionH relativeFrom="margin">
                  <wp:posOffset>1845107</wp:posOffset>
                </wp:positionH>
                <wp:positionV relativeFrom="paragraph">
                  <wp:posOffset>-1015269</wp:posOffset>
                </wp:positionV>
                <wp:extent cx="3709431" cy="6274675"/>
                <wp:effectExtent l="0" t="0" r="0" b="0"/>
                <wp:wrapNone/>
                <wp:docPr id="3227" name="Text Box 3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09431" cy="6274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5E5A54" w14:textId="77777777" w:rsidR="004858EE" w:rsidRPr="00F801BC" w:rsidRDefault="004858EE" w:rsidP="00F801BC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>Book Order Reminder</w:t>
                            </w:r>
                          </w:p>
                          <w:p w14:paraId="6EBC480B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4824ADD4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It’s book order time!</w:t>
                            </w:r>
                          </w:p>
                          <w:p w14:paraId="422D8425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67334905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Due date: </w:t>
                            </w: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35852CE5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  <w:p w14:paraId="51180C21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Website: </w:t>
                            </w: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22963E02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  <w:p w14:paraId="78D59B67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Class code: </w:t>
                            </w: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35B7C5F7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  <w:p w14:paraId="66325ED5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If you send a written order with payment, please place is in an envelope clearly </w:t>
                            </w:r>
                            <w:proofErr w:type="spellStart"/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labeled</w:t>
                            </w:r>
                            <w:proofErr w:type="spellEnd"/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with your child’</w:t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s </w:t>
                            </w:r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name and teacher.</w:t>
                            </w:r>
                          </w:p>
                          <w:p w14:paraId="356D03DF" w14:textId="77777777" w:rsidR="004858EE" w:rsidRPr="00F801BC" w:rsidRDefault="004858EE" w:rsidP="00F801BC">
                            <w:pPr>
                              <w:spacing w:after="17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323A4A78" w14:textId="77777777" w:rsidR="004858EE" w:rsidRPr="006F5051" w:rsidRDefault="004858EE" w:rsidP="00F801BC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proofErr w:type="gramStart"/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</w:t>
                            </w:r>
                            <w:proofErr w:type="gramEnd"/>
                            <w:r w:rsidRPr="00F801BC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and happy reading!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56774" id="Text Box 3227" o:spid="_x0000_s2182" type="#_x0000_t202" style="position:absolute;left:0;text-align:left;margin-left:145.3pt;margin-top:-79.95pt;width:292.1pt;height:494.05pt;rotation:-90;z-index:25289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" filled="f" stroked="f" strokeweight=".5pt">
                <v:textbox>
                  <w:txbxContent>
                    <w:p w14:paraId="705E5A54" w14:textId="77777777" w:rsidR="004858EE" w:rsidRPr="00F801BC" w:rsidRDefault="004858EE" w:rsidP="00F801BC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F801BC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>Book Order Reminder</w:t>
                      </w:r>
                    </w:p>
                    <w:p w14:paraId="6EBC480B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4824ADD4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It’s book order time!</w:t>
                      </w:r>
                    </w:p>
                    <w:p w14:paraId="422D8425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67334905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Due date: </w:t>
                      </w: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35852CE5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  <w:p w14:paraId="51180C21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Website: </w:t>
                      </w: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22963E02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  <w:p w14:paraId="78D59B67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Class code: </w:t>
                      </w: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35B7C5F7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  <w:p w14:paraId="66325ED5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If you send a written order with payment, please place is in an envelope clearly labeled with your child’</w:t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s </w:t>
                      </w: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name and teacher.</w:t>
                      </w:r>
                    </w:p>
                    <w:p w14:paraId="356D03DF" w14:textId="77777777" w:rsidR="004858EE" w:rsidRPr="00F801BC" w:rsidRDefault="004858EE" w:rsidP="00F801BC">
                      <w:pPr>
                        <w:spacing w:after="17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323A4A78" w14:textId="77777777" w:rsidR="004858EE" w:rsidRPr="006F5051" w:rsidRDefault="004858EE" w:rsidP="00F801BC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F801BC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 and happy reading!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1AB5" w:rsidRPr="00A41AB5">
        <w:rPr>
          <w:noProof/>
        </w:rPr>
        <mc:AlternateContent>
          <mc:Choice Requires="wps">
            <w:drawing>
              <wp:anchor distT="0" distB="0" distL="114300" distR="114300" simplePos="0" relativeHeight="252830720" behindDoc="0" locked="0" layoutInCell="1" allowOverlap="1" wp14:anchorId="37881B1E" wp14:editId="7B852C88">
                <wp:simplePos x="0" y="0"/>
                <wp:positionH relativeFrom="margin">
                  <wp:posOffset>337820</wp:posOffset>
                </wp:positionH>
                <wp:positionV relativeFrom="paragraph">
                  <wp:posOffset>56515</wp:posOffset>
                </wp:positionV>
                <wp:extent cx="6376736" cy="4090737"/>
                <wp:effectExtent l="57150" t="57150" r="81280" b="81280"/>
                <wp:wrapNone/>
                <wp:docPr id="147" name="Rectangl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736" cy="40907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0A7BA7" id="Rectangle 147" o:spid="_x0000_s1026" style="position:absolute;margin-left:26.6pt;margin-top:4.45pt;width:502.1pt;height:322.1pt;z-index:25283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" fillcolor="white [3212]" strokecolor="#23a7f9 [3208]" strokeweight="10pt">
                <w10:wrap anchorx="margin"/>
              </v:rect>
            </w:pict>
          </mc:Fallback>
        </mc:AlternateContent>
      </w:r>
      <w:r w:rsidR="00A41AB5" w:rsidRPr="00A41AB5">
        <w:rPr>
          <w:noProof/>
        </w:rPr>
        <mc:AlternateContent>
          <mc:Choice Requires="wps">
            <w:drawing>
              <wp:anchor distT="0" distB="0" distL="114300" distR="114300" simplePos="0" relativeHeight="252831744" behindDoc="0" locked="0" layoutInCell="1" allowOverlap="1" wp14:anchorId="3F0A470E" wp14:editId="0854C26D">
                <wp:simplePos x="0" y="0"/>
                <wp:positionH relativeFrom="margin">
                  <wp:posOffset>337820</wp:posOffset>
                </wp:positionH>
                <wp:positionV relativeFrom="paragraph">
                  <wp:posOffset>4387850</wp:posOffset>
                </wp:positionV>
                <wp:extent cx="6376670" cy="4090670"/>
                <wp:effectExtent l="57150" t="57150" r="81280" b="81280"/>
                <wp:wrapNone/>
                <wp:docPr id="3178" name="Rectangle 3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6BDF95" id="Rectangle 3178" o:spid="_x0000_s1026" style="position:absolute;margin-left:26.6pt;margin-top:345.5pt;width:502.1pt;height:322.1pt;z-index:25283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" fillcolor="white [3212]" strokecolor="#23a7f9 [3208]" strokeweight="10pt">
                <w10:wrap anchorx="margin"/>
              </v:rect>
            </w:pict>
          </mc:Fallback>
        </mc:AlternateContent>
      </w:r>
    </w:p>
    <w:p w14:paraId="532B99DA" w14:textId="77777777" w:rsidR="002E13DC" w:rsidRDefault="002E13DC" w:rsidP="005253FE">
      <w:pPr>
        <w:pStyle w:val="Aim-Twinkl"/>
        <w:sectPr w:rsidR="002E13DC" w:rsidSect="00A34046">
          <w:headerReference w:type="default" r:id="rId143"/>
          <w:footerReference w:type="default" r:id="rId144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4ABA189C" w14:textId="77777777" w:rsidR="00D62227" w:rsidRDefault="00D62227" w:rsidP="005253FE">
      <w:pPr>
        <w:pStyle w:val="Aim-Twinkl"/>
        <w:sectPr w:rsidR="00D62227" w:rsidSect="00A34046">
          <w:headerReference w:type="default" r:id="rId145"/>
          <w:footerReference w:type="default" r:id="rId146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 w:rsidRPr="00A41AB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28672" behindDoc="0" locked="0" layoutInCell="1" allowOverlap="1" wp14:anchorId="36B37703" wp14:editId="1DE97666">
                <wp:simplePos x="0" y="0"/>
                <wp:positionH relativeFrom="margin">
                  <wp:posOffset>337820</wp:posOffset>
                </wp:positionH>
                <wp:positionV relativeFrom="paragraph">
                  <wp:posOffset>4387850</wp:posOffset>
                </wp:positionV>
                <wp:extent cx="6376670" cy="4090670"/>
                <wp:effectExtent l="57150" t="57150" r="81280" b="8128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87114B" id="Rectangle 50" o:spid="_x0000_s1026" style="position:absolute;margin-left:26.6pt;margin-top:345.5pt;width:502.1pt;height:322.1pt;z-index:25282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" fillcolor="white [3212]" strokecolor="#23a7f9 [3208]" strokeweight="10pt">
                <w10:wrap anchorx="margin"/>
              </v:rect>
            </w:pict>
          </mc:Fallback>
        </mc:AlternateContent>
      </w:r>
      <w:r w:rsidRPr="00A41AB5">
        <w:rPr>
          <w:noProof/>
        </w:rPr>
        <mc:AlternateContent>
          <mc:Choice Requires="wps">
            <w:drawing>
              <wp:anchor distT="0" distB="0" distL="114300" distR="114300" simplePos="0" relativeHeight="252827648" behindDoc="0" locked="0" layoutInCell="1" allowOverlap="1" wp14:anchorId="206FE566" wp14:editId="7FC03253">
                <wp:simplePos x="0" y="0"/>
                <wp:positionH relativeFrom="margin">
                  <wp:posOffset>337820</wp:posOffset>
                </wp:positionH>
                <wp:positionV relativeFrom="paragraph">
                  <wp:posOffset>56515</wp:posOffset>
                </wp:positionV>
                <wp:extent cx="6376736" cy="4090737"/>
                <wp:effectExtent l="57150" t="57150" r="81280" b="8128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736" cy="40907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A6FD72" id="Rectangle 49" o:spid="_x0000_s1026" style="position:absolute;margin-left:26.6pt;margin-top:4.45pt;width:502.1pt;height:322.1pt;z-index:25282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" fillcolor="white [3212]" strokecolor="#23a7f9 [3208]" strokeweight="10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3424" behindDoc="0" locked="0" layoutInCell="1" allowOverlap="1" wp14:anchorId="0B5783CE" wp14:editId="37682DCF">
                <wp:simplePos x="0" y="0"/>
                <wp:positionH relativeFrom="margin">
                  <wp:posOffset>1836738</wp:posOffset>
                </wp:positionH>
                <wp:positionV relativeFrom="paragraph">
                  <wp:posOffset>3311842</wp:posOffset>
                </wp:positionV>
                <wp:extent cx="3732951" cy="6274435"/>
                <wp:effectExtent l="5397" t="0" r="6668" b="0"/>
                <wp:wrapNone/>
                <wp:docPr id="3230" name="Text Box 3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32951" cy="6274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4CA668" w14:textId="77777777" w:rsidR="004858EE" w:rsidRPr="00A108B0" w:rsidRDefault="004858EE" w:rsidP="009C47BE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>Class Party Reminder</w:t>
                            </w:r>
                          </w:p>
                          <w:p w14:paraId="5898A7D1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736ADF91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Don’t forget that tomorrow is our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br/>
                              <w:t xml:space="preserve">class party at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660FAFB7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You signed up to send in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02D4EB02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3D4851F1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Parents and families are welcome to attend.</w:t>
                            </w:r>
                          </w:p>
                          <w:p w14:paraId="1A7C5675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2F0D910F" w14:textId="77777777" w:rsidR="004858EE" w:rsidRPr="006F5051" w:rsidRDefault="004858EE" w:rsidP="009C47BE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Thanks!</w:t>
                            </w:r>
                          </w:p>
                          <w:p w14:paraId="3682BC06" w14:textId="77777777" w:rsidR="004858EE" w:rsidRPr="006F5051" w:rsidRDefault="004858EE" w:rsidP="00A108B0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783CE" id="Text Box 3230" o:spid="_x0000_s2183" type="#_x0000_t202" style="position:absolute;left:0;text-align:left;margin-left:144.65pt;margin-top:260.75pt;width:293.95pt;height:494.05pt;rotation:-90;z-index:25290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" filled="f" stroked="f" strokeweight=".5pt">
                <v:textbox>
                  <w:txbxContent>
                    <w:p w14:paraId="354CA668" w14:textId="77777777" w:rsidR="004858EE" w:rsidRPr="00A108B0" w:rsidRDefault="004858EE" w:rsidP="009C47BE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>Class Party Reminder</w:t>
                      </w:r>
                    </w:p>
                    <w:p w14:paraId="5898A7D1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736ADF91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Don’t forget that tomorrow is our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br/>
                        <w:t xml:space="preserve">class party at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660FAFB7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You signed up to send in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02D4EB02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3D4851F1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Parents and families are welcome to attend.</w:t>
                      </w:r>
                    </w:p>
                    <w:p w14:paraId="1A7C5675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2F0D910F" w14:textId="77777777" w:rsidR="004858EE" w:rsidRPr="006F5051" w:rsidRDefault="004858EE" w:rsidP="009C47BE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Thanks!</w:t>
                      </w:r>
                    </w:p>
                    <w:p w14:paraId="3682BC06" w14:textId="77777777" w:rsidR="004858EE" w:rsidRPr="006F5051" w:rsidRDefault="004858EE" w:rsidP="00A108B0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2400" behindDoc="0" locked="0" layoutInCell="1" allowOverlap="1" wp14:anchorId="32B22BFA" wp14:editId="784DDE1F">
                <wp:simplePos x="0" y="0"/>
                <wp:positionH relativeFrom="margin">
                  <wp:posOffset>1830705</wp:posOffset>
                </wp:positionH>
                <wp:positionV relativeFrom="paragraph">
                  <wp:posOffset>-1028700</wp:posOffset>
                </wp:positionV>
                <wp:extent cx="3744826" cy="6274435"/>
                <wp:effectExtent l="0" t="0" r="635" b="0"/>
                <wp:wrapNone/>
                <wp:docPr id="3229" name="Text Box 3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44826" cy="6274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6E33F5" w14:textId="77777777" w:rsidR="004858EE" w:rsidRPr="00A108B0" w:rsidRDefault="004858EE" w:rsidP="009C47BE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>Class Party Reminder</w:t>
                            </w:r>
                          </w:p>
                          <w:p w14:paraId="34CBFF44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110CB590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Don’t forget that tomorrow is our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br/>
                              <w:t xml:space="preserve">class party at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2F9E1155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You signed up to send in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5E0BB04F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0177BD04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Parents and families are welcome to attend.</w:t>
                            </w:r>
                          </w:p>
                          <w:p w14:paraId="699AEEA9" w14:textId="77777777" w:rsidR="004858EE" w:rsidRPr="00A108B0" w:rsidRDefault="004858EE" w:rsidP="009C47B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77C2A9AD" w14:textId="77777777" w:rsidR="004858EE" w:rsidRPr="006F5051" w:rsidRDefault="004858EE" w:rsidP="009C47BE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Thanks!</w:t>
                            </w:r>
                          </w:p>
                          <w:p w14:paraId="01F446D1" w14:textId="77777777" w:rsidR="004858EE" w:rsidRPr="006F5051" w:rsidRDefault="004858EE" w:rsidP="009C47BE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</w:p>
                          <w:p w14:paraId="134D61DF" w14:textId="77777777" w:rsidR="004858EE" w:rsidRPr="006F5051" w:rsidRDefault="004858EE" w:rsidP="00A108B0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22BFA" id="Text Box 3229" o:spid="_x0000_s2184" type="#_x0000_t202" style="position:absolute;left:0;text-align:left;margin-left:144.15pt;margin-top:-81pt;width:294.85pt;height:494.05pt;rotation:-90;z-index:25290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" filled="f" stroked="f" strokeweight=".5pt">
                <v:textbox>
                  <w:txbxContent>
                    <w:p w14:paraId="0E6E33F5" w14:textId="77777777" w:rsidR="004858EE" w:rsidRPr="00A108B0" w:rsidRDefault="004858EE" w:rsidP="009C47BE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>Class Party Reminder</w:t>
                      </w:r>
                    </w:p>
                    <w:p w14:paraId="34CBFF44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110CB590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Don’t forget that tomorrow is our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br/>
                        <w:t xml:space="preserve">class party at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2F9E1155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You signed up to send in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5E0BB04F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0177BD04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Parents and families are welcome to attend.</w:t>
                      </w:r>
                    </w:p>
                    <w:p w14:paraId="699AEEA9" w14:textId="77777777" w:rsidR="004858EE" w:rsidRPr="00A108B0" w:rsidRDefault="004858EE" w:rsidP="009C47B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77C2A9AD" w14:textId="77777777" w:rsidR="004858EE" w:rsidRPr="006F5051" w:rsidRDefault="004858EE" w:rsidP="009C47BE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Thanks!</w:t>
                      </w:r>
                    </w:p>
                    <w:p w14:paraId="01F446D1" w14:textId="77777777" w:rsidR="004858EE" w:rsidRPr="006F5051" w:rsidRDefault="004858EE" w:rsidP="009C47BE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</w:p>
                    <w:p w14:paraId="134D61DF" w14:textId="77777777" w:rsidR="004858EE" w:rsidRPr="006F5051" w:rsidRDefault="004858EE" w:rsidP="00A108B0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4EFF66" w14:textId="77777777" w:rsidR="002E13DC" w:rsidRDefault="00F6163A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E4F5654" wp14:editId="24AFB327">
                <wp:simplePos x="0" y="0"/>
                <wp:positionH relativeFrom="margin">
                  <wp:posOffset>312420</wp:posOffset>
                </wp:positionH>
                <wp:positionV relativeFrom="paragraph">
                  <wp:posOffset>12977495</wp:posOffset>
                </wp:positionV>
                <wp:extent cx="6376670" cy="4090670"/>
                <wp:effectExtent l="57150" t="57150" r="81280" b="81280"/>
                <wp:wrapNone/>
                <wp:docPr id="141" name="Rectangle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975D18" id="Rectangle 141" o:spid="_x0000_s1026" style="position:absolute;margin-left:24.6pt;margin-top:1021.85pt;width:502.1pt;height:322.1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" fillcolor="white [3212]" strokecolor="#23a7f9 [3208]" strokeweight="10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378A275" wp14:editId="45FD1A53">
                <wp:simplePos x="0" y="0"/>
                <wp:positionH relativeFrom="margin">
                  <wp:posOffset>312420</wp:posOffset>
                </wp:positionH>
                <wp:positionV relativeFrom="paragraph">
                  <wp:posOffset>17309298</wp:posOffset>
                </wp:positionV>
                <wp:extent cx="6376670" cy="4090670"/>
                <wp:effectExtent l="57150" t="57150" r="81280" b="81280"/>
                <wp:wrapNone/>
                <wp:docPr id="142" name="Rectangl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423162" id="Rectangle 142" o:spid="_x0000_s1026" style="position:absolute;margin-left:24.6pt;margin-top:1362.95pt;width:502.1pt;height:322.1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" fillcolor="white [3212]" strokecolor="#23a7f9 [3208]" strokeweight="10pt">
                <w10:wrap anchorx="margin"/>
              </v:rect>
            </w:pict>
          </mc:Fallback>
        </mc:AlternateContent>
      </w:r>
    </w:p>
    <w:p w14:paraId="51A8C704" w14:textId="77777777" w:rsidR="00D62227" w:rsidRDefault="00D62227" w:rsidP="005253FE">
      <w:pPr>
        <w:pStyle w:val="Aim-Twinkl"/>
        <w:sectPr w:rsidR="00D62227" w:rsidSect="00A34046">
          <w:headerReference w:type="default" r:id="rId147"/>
          <w:footerReference w:type="default" r:id="rId148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E7C85B" wp14:editId="6BFE1B9B">
                <wp:simplePos x="0" y="0"/>
                <wp:positionH relativeFrom="margin">
                  <wp:posOffset>330835</wp:posOffset>
                </wp:positionH>
                <wp:positionV relativeFrom="paragraph">
                  <wp:posOffset>80645</wp:posOffset>
                </wp:positionV>
                <wp:extent cx="6376670" cy="4090670"/>
                <wp:effectExtent l="57150" t="57150" r="81280" b="81280"/>
                <wp:wrapNone/>
                <wp:docPr id="143" name="Rectangl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B65904" id="Rectangle 143" o:spid="_x0000_s1026" style="position:absolute;margin-left:26.05pt;margin-top:6.35pt;width:502.1pt;height:322.1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" fillcolor="white [3212]" strokecolor="#23a7f9 [3208]" strokeweight="10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E75ED44" wp14:editId="5D1C092A">
                <wp:simplePos x="0" y="0"/>
                <wp:positionH relativeFrom="margin">
                  <wp:posOffset>330835</wp:posOffset>
                </wp:positionH>
                <wp:positionV relativeFrom="paragraph">
                  <wp:posOffset>4410710</wp:posOffset>
                </wp:positionV>
                <wp:extent cx="6376670" cy="4090670"/>
                <wp:effectExtent l="57150" t="57150" r="81280" b="81280"/>
                <wp:wrapNone/>
                <wp:docPr id="144" name="Rectang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54F0F5" id="Rectangle 144" o:spid="_x0000_s1026" style="position:absolute;margin-left:26.05pt;margin-top:347.3pt;width:502.1pt;height:322.1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" fillcolor="white [3212]" strokecolor="#23a7f9 [3208]" strokeweight="10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5472" behindDoc="0" locked="0" layoutInCell="1" allowOverlap="1" wp14:anchorId="17988AB2" wp14:editId="520D7A7F">
                <wp:simplePos x="0" y="0"/>
                <wp:positionH relativeFrom="margin">
                  <wp:posOffset>1668145</wp:posOffset>
                </wp:positionH>
                <wp:positionV relativeFrom="paragraph">
                  <wp:posOffset>-803910</wp:posOffset>
                </wp:positionV>
                <wp:extent cx="3709035" cy="5835650"/>
                <wp:effectExtent l="3493" t="0" r="0" b="0"/>
                <wp:wrapNone/>
                <wp:docPr id="3231" name="Text Box 3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09035" cy="583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538054" w14:textId="77777777" w:rsidR="004858EE" w:rsidRPr="00CB3ACD" w:rsidRDefault="004858EE" w:rsidP="00CB3ACD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>Class Supplies</w:t>
                            </w:r>
                          </w:p>
                          <w:p w14:paraId="2A6F1D77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03CA16F5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We are running low on the following class supplies:</w:t>
                            </w:r>
                          </w:p>
                          <w:p w14:paraId="7ADF555F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64DB0955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4201EA67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5E8A5A2B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7CB1FAE9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52F3ADEF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69649C3D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53CAB803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23021B7D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22E5606E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ab/>
                            </w: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54B12384" w14:textId="1129B75F" w:rsidR="004858EE" w:rsidRPr="006F5051" w:rsidRDefault="004858EE" w:rsidP="00CB3ACD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If you are able to send in any of those items, our class will be very </w:t>
                            </w:r>
                            <w:proofErr w:type="gramStart"/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grateful</w:t>
                            </w:r>
                            <w:proofErr w:type="gramEnd"/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and we will put them to good use! </w:t>
                            </w:r>
                            <w:r w:rsidRPr="00CB3ACD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Thanks</w:t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88AB2" id="Text Box 3231" o:spid="_x0000_s2185" type="#_x0000_t202" style="position:absolute;left:0;text-align:left;margin-left:131.35pt;margin-top:-63.3pt;width:292.05pt;height:459.5pt;rotation:-90;z-index:25290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" filled="f" stroked="f" strokeweight=".5pt">
                <v:textbox>
                  <w:txbxContent>
                    <w:p w14:paraId="7C538054" w14:textId="77777777" w:rsidR="004858EE" w:rsidRPr="00CB3ACD" w:rsidRDefault="004858EE" w:rsidP="00CB3ACD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CB3ACD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>Class Supplies</w:t>
                      </w:r>
                    </w:p>
                    <w:p w14:paraId="2A6F1D77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03CA16F5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We are running low on the following class supplies:</w:t>
                      </w:r>
                    </w:p>
                    <w:p w14:paraId="7ADF555F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64DB0955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4201EA67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5E8A5A2B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7CB1FAE9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52F3ADEF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69649C3D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53CAB803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23021B7D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22E5606E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      </w:t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ab/>
                      </w: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                     </w:t>
                      </w: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ab/>
                      </w:r>
                    </w:p>
                    <w:p w14:paraId="54B12384" w14:textId="1129B75F" w:rsidR="004858EE" w:rsidRPr="006F5051" w:rsidRDefault="004858EE" w:rsidP="00CB3ACD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If you are able to send in any of those items, our class will be very grateful and we will put them to good use! </w:t>
                      </w:r>
                      <w:r w:rsidRPr="00CB3ACD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>Thanks</w:t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>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6496" behindDoc="0" locked="0" layoutInCell="1" allowOverlap="1" wp14:anchorId="6A213DF0" wp14:editId="18521E4B">
                <wp:simplePos x="0" y="0"/>
                <wp:positionH relativeFrom="margin">
                  <wp:posOffset>1667192</wp:posOffset>
                </wp:positionH>
                <wp:positionV relativeFrom="paragraph">
                  <wp:posOffset>3537903</wp:posOffset>
                </wp:positionV>
                <wp:extent cx="3709035" cy="5835650"/>
                <wp:effectExtent l="3493" t="0" r="0" b="0"/>
                <wp:wrapNone/>
                <wp:docPr id="3232" name="Text Box 3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09035" cy="583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863683" w14:textId="77777777" w:rsidR="004858EE" w:rsidRPr="00CB3ACD" w:rsidRDefault="004858EE" w:rsidP="00CB3ACD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>Class Supplies</w:t>
                            </w:r>
                          </w:p>
                          <w:p w14:paraId="3EE5FF21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18797007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We are running low on the following class supplies:</w:t>
                            </w:r>
                          </w:p>
                          <w:p w14:paraId="05CB8A9F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6C91B393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2CA308FD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059C8BAF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61A76DC6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6F2B1D6B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64147F90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016EB486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0F1019CD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77BA8BE3" w14:textId="77777777" w:rsidR="004858EE" w:rsidRPr="00CB3ACD" w:rsidRDefault="004858EE" w:rsidP="00CB3ACD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ab/>
                            </w: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4A957492" w14:textId="086C7ACD" w:rsidR="004858EE" w:rsidRPr="006F5051" w:rsidRDefault="004858EE" w:rsidP="00CB3ACD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If you are able to send in any of those items, our class will be very </w:t>
                            </w:r>
                            <w:proofErr w:type="gramStart"/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grateful</w:t>
                            </w:r>
                            <w:proofErr w:type="gramEnd"/>
                            <w:r w:rsidRPr="00CB3ACD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and we will put them to good use! </w:t>
                            </w:r>
                            <w:r w:rsidRPr="00CB3ACD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Thanks</w:t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14:paraId="62A5D2E3" w14:textId="77777777" w:rsidR="004858EE" w:rsidRPr="006F5051" w:rsidRDefault="004858EE" w:rsidP="00A108B0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13DF0" id="Text Box 3232" o:spid="_x0000_s2186" type="#_x0000_t202" style="position:absolute;left:0;text-align:left;margin-left:131.25pt;margin-top:278.6pt;width:292.05pt;height:459.5pt;rotation:-90;z-index:252906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" filled="f" stroked="f" strokeweight=".5pt">
                <v:textbox>
                  <w:txbxContent>
                    <w:p w14:paraId="33863683" w14:textId="77777777" w:rsidR="004858EE" w:rsidRPr="00CB3ACD" w:rsidRDefault="004858EE" w:rsidP="00CB3ACD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CB3ACD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>Class Supplies</w:t>
                      </w:r>
                    </w:p>
                    <w:p w14:paraId="3EE5FF21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18797007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We are running low on the following class supplies:</w:t>
                      </w:r>
                    </w:p>
                    <w:p w14:paraId="05CB8A9F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6C91B393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2CA308FD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059C8BAF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61A76DC6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6F2B1D6B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64147F90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016EB486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0F1019CD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77BA8BE3" w14:textId="77777777" w:rsidR="004858EE" w:rsidRPr="00CB3ACD" w:rsidRDefault="004858EE" w:rsidP="00CB3ACD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      </w:t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ab/>
                      </w: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                     </w:t>
                      </w: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ab/>
                      </w:r>
                    </w:p>
                    <w:p w14:paraId="4A957492" w14:textId="086C7ACD" w:rsidR="004858EE" w:rsidRPr="006F5051" w:rsidRDefault="004858EE" w:rsidP="00CB3ACD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CB3ACD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If you are able to send in any of those items, our class will be very grateful and we will put them to good use! </w:t>
                      </w:r>
                      <w:r w:rsidRPr="00CB3ACD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>Thanks</w:t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>!</w:t>
                      </w:r>
                    </w:p>
                    <w:p w14:paraId="62A5D2E3" w14:textId="77777777" w:rsidR="004858EE" w:rsidRPr="006F5051" w:rsidRDefault="004858EE" w:rsidP="00A108B0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E7D1EC" w14:textId="77777777" w:rsidR="00757DC9" w:rsidRDefault="00757DC9" w:rsidP="005253FE">
      <w:pPr>
        <w:pStyle w:val="Aim-Twinkl"/>
        <w:sectPr w:rsidR="00757DC9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226D3309" w14:textId="77777777" w:rsidR="002E13DC" w:rsidRDefault="0053782F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08544" behindDoc="0" locked="0" layoutInCell="1" allowOverlap="1" wp14:anchorId="2160F1A0" wp14:editId="1F223A74">
                <wp:simplePos x="0" y="0"/>
                <wp:positionH relativeFrom="margin">
                  <wp:posOffset>1668145</wp:posOffset>
                </wp:positionH>
                <wp:positionV relativeFrom="paragraph">
                  <wp:posOffset>-775335</wp:posOffset>
                </wp:positionV>
                <wp:extent cx="3709035" cy="5835650"/>
                <wp:effectExtent l="3493" t="0" r="0" b="0"/>
                <wp:wrapNone/>
                <wp:docPr id="3235" name="Text Box 3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09035" cy="583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797A08" w14:textId="77777777" w:rsidR="004858EE" w:rsidRPr="00A108B0" w:rsidRDefault="004858EE" w:rsidP="00A108B0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4"/>
                                <w:szCs w:val="54"/>
                              </w:rPr>
                              <w:t>IEP Meeting Reminder</w:t>
                            </w:r>
                          </w:p>
                          <w:p w14:paraId="094B3D8E" w14:textId="77777777" w:rsidR="004858EE" w:rsidRPr="00A108B0" w:rsidRDefault="004858EE" w:rsidP="00EE3AAD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We are scheduled to meet to discuss your child’s IEP on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2685305B" w14:textId="77777777" w:rsidR="004858EE" w:rsidRPr="00A108B0" w:rsidRDefault="004858EE" w:rsidP="00EE3AAD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at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5E9CCD44" w14:textId="77777777" w:rsidR="004858EE" w:rsidRPr="00A108B0" w:rsidRDefault="004858EE" w:rsidP="00EE3AAD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We will meet in the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407B9FD4" w14:textId="77777777" w:rsidR="004858EE" w:rsidRPr="00A108B0" w:rsidRDefault="004858EE" w:rsidP="00EE3AAD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I look forward to seeing you soon.</w:t>
                            </w:r>
                          </w:p>
                          <w:p w14:paraId="61AF5C62" w14:textId="77777777" w:rsidR="004858EE" w:rsidRPr="00A108B0" w:rsidRDefault="004858EE" w:rsidP="00EE3AAD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1F7809AC" w14:textId="77777777" w:rsidR="004858EE" w:rsidRPr="006F5051" w:rsidRDefault="004858EE" w:rsidP="00EE3AAD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Thanks!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0F1A0" id="Text Box 3235" o:spid="_x0000_s2187" type="#_x0000_t202" style="position:absolute;left:0;text-align:left;margin-left:131.35pt;margin-top:-61.05pt;width:292.05pt;height:459.5pt;rotation:-90;z-index:25290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" filled="f" stroked="f" strokeweight=".5pt">
                <v:textbox>
                  <w:txbxContent>
                    <w:p w14:paraId="02797A08" w14:textId="77777777" w:rsidR="004858EE" w:rsidRPr="00A108B0" w:rsidRDefault="004858EE" w:rsidP="00A108B0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4"/>
                          <w:szCs w:val="54"/>
                        </w:rPr>
                        <w:t>IEP Meeting Reminder</w:t>
                      </w:r>
                    </w:p>
                    <w:p w14:paraId="094B3D8E" w14:textId="77777777" w:rsidR="004858EE" w:rsidRPr="00A108B0" w:rsidRDefault="004858EE" w:rsidP="00EE3AAD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We are scheduled to meet to discuss your child’s IEP on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2685305B" w14:textId="77777777" w:rsidR="004858EE" w:rsidRPr="00A108B0" w:rsidRDefault="004858EE" w:rsidP="00EE3AAD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at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.</w:t>
                      </w:r>
                    </w:p>
                    <w:p w14:paraId="5E9CCD44" w14:textId="77777777" w:rsidR="004858EE" w:rsidRPr="00A108B0" w:rsidRDefault="004858EE" w:rsidP="00EE3AAD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We will meet in the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.</w:t>
                      </w:r>
                    </w:p>
                    <w:p w14:paraId="407B9FD4" w14:textId="77777777" w:rsidR="004858EE" w:rsidRPr="00A108B0" w:rsidRDefault="004858EE" w:rsidP="00EE3AAD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 look forward to seeing you soon.</w:t>
                      </w:r>
                    </w:p>
                    <w:p w14:paraId="61AF5C62" w14:textId="77777777" w:rsidR="004858EE" w:rsidRPr="00A108B0" w:rsidRDefault="004858EE" w:rsidP="00EE3AAD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</w:p>
                    <w:p w14:paraId="1F7809AC" w14:textId="77777777" w:rsidR="004858EE" w:rsidRPr="006F5051" w:rsidRDefault="004858EE" w:rsidP="00EE3AAD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>Thanks!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09568" behindDoc="0" locked="0" layoutInCell="1" allowOverlap="1" wp14:anchorId="7F2937DF" wp14:editId="6B516E01">
                <wp:simplePos x="0" y="0"/>
                <wp:positionH relativeFrom="margin">
                  <wp:posOffset>1667192</wp:posOffset>
                </wp:positionH>
                <wp:positionV relativeFrom="paragraph">
                  <wp:posOffset>3566478</wp:posOffset>
                </wp:positionV>
                <wp:extent cx="3709035" cy="5835650"/>
                <wp:effectExtent l="3493" t="0" r="0" b="0"/>
                <wp:wrapNone/>
                <wp:docPr id="3236" name="Text Box 3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09035" cy="583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CB5E13" w14:textId="77777777" w:rsidR="004858EE" w:rsidRPr="00A108B0" w:rsidRDefault="004858EE" w:rsidP="00EE3AAD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4"/>
                                <w:szCs w:val="54"/>
                              </w:rPr>
                              <w:t>IEP Meeting Reminder</w:t>
                            </w:r>
                          </w:p>
                          <w:p w14:paraId="3DE4E58E" w14:textId="77777777" w:rsidR="004858EE" w:rsidRPr="00A108B0" w:rsidRDefault="004858EE" w:rsidP="00EE3AAD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We are scheduled to meet to discuss your child’s IEP on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11474C95" w14:textId="77777777" w:rsidR="004858EE" w:rsidRPr="00A108B0" w:rsidRDefault="004858EE" w:rsidP="00EE3AAD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at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7751BB5B" w14:textId="77777777" w:rsidR="004858EE" w:rsidRPr="00A108B0" w:rsidRDefault="004858EE" w:rsidP="00EE3AAD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We will meet in the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158D79FD" w14:textId="77777777" w:rsidR="004858EE" w:rsidRPr="00A108B0" w:rsidRDefault="004858EE" w:rsidP="00EE3AAD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I look forward to seeing you soon.</w:t>
                            </w:r>
                          </w:p>
                          <w:p w14:paraId="6F8D8FFC" w14:textId="77777777" w:rsidR="004858EE" w:rsidRPr="00A108B0" w:rsidRDefault="004858EE" w:rsidP="00EE3AAD">
                            <w:pPr>
                              <w:spacing w:after="17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24D9B5C7" w14:textId="77777777" w:rsidR="004858EE" w:rsidRPr="006F5051" w:rsidRDefault="004858EE" w:rsidP="00EE3AAD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Thanks!</w:t>
                            </w:r>
                          </w:p>
                          <w:p w14:paraId="4F1F5741" w14:textId="77777777" w:rsidR="004858EE" w:rsidRPr="006F5051" w:rsidRDefault="004858EE" w:rsidP="00EE3AAD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937DF" id="Text Box 3236" o:spid="_x0000_s2188" type="#_x0000_t202" style="position:absolute;left:0;text-align:left;margin-left:131.25pt;margin-top:280.85pt;width:292.05pt;height:459.5pt;rotation:-90;z-index:25290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" filled="f" stroked="f" strokeweight=".5pt">
                <v:textbox>
                  <w:txbxContent>
                    <w:p w14:paraId="3DCB5E13" w14:textId="77777777" w:rsidR="004858EE" w:rsidRPr="00A108B0" w:rsidRDefault="004858EE" w:rsidP="00EE3AAD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4"/>
                          <w:szCs w:val="54"/>
                        </w:rPr>
                        <w:t>IEP Meeting Reminder</w:t>
                      </w:r>
                    </w:p>
                    <w:p w14:paraId="3DE4E58E" w14:textId="77777777" w:rsidR="004858EE" w:rsidRPr="00A108B0" w:rsidRDefault="004858EE" w:rsidP="00EE3AAD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We are scheduled to meet to discuss your child’s IEP on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11474C95" w14:textId="77777777" w:rsidR="004858EE" w:rsidRPr="00A108B0" w:rsidRDefault="004858EE" w:rsidP="00EE3AAD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at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.</w:t>
                      </w:r>
                    </w:p>
                    <w:p w14:paraId="7751BB5B" w14:textId="77777777" w:rsidR="004858EE" w:rsidRPr="00A108B0" w:rsidRDefault="004858EE" w:rsidP="00EE3AAD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We will meet in the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.</w:t>
                      </w:r>
                    </w:p>
                    <w:p w14:paraId="158D79FD" w14:textId="77777777" w:rsidR="004858EE" w:rsidRPr="00A108B0" w:rsidRDefault="004858EE" w:rsidP="00EE3AAD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 look forward to seeing you soon.</w:t>
                      </w:r>
                    </w:p>
                    <w:p w14:paraId="6F8D8FFC" w14:textId="77777777" w:rsidR="004858EE" w:rsidRPr="00A108B0" w:rsidRDefault="004858EE" w:rsidP="00EE3AAD">
                      <w:pPr>
                        <w:spacing w:after="17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</w:p>
                    <w:p w14:paraId="24D9B5C7" w14:textId="77777777" w:rsidR="004858EE" w:rsidRPr="006F5051" w:rsidRDefault="004858EE" w:rsidP="00EE3AAD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>Thanks!</w:t>
                      </w:r>
                    </w:p>
                    <w:p w14:paraId="4F1F5741" w14:textId="77777777" w:rsidR="004858EE" w:rsidRPr="006F5051" w:rsidRDefault="004858EE" w:rsidP="00EE3AAD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6163A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DF61047" wp14:editId="53DB4DA2">
                <wp:simplePos x="0" y="0"/>
                <wp:positionH relativeFrom="margin">
                  <wp:posOffset>311785</wp:posOffset>
                </wp:positionH>
                <wp:positionV relativeFrom="paragraph">
                  <wp:posOffset>4410710</wp:posOffset>
                </wp:positionV>
                <wp:extent cx="6376670" cy="4090670"/>
                <wp:effectExtent l="57150" t="57150" r="81280" b="81280"/>
                <wp:wrapNone/>
                <wp:docPr id="146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37DB21" id="Rectangle 146" o:spid="_x0000_s1026" style="position:absolute;margin-left:24.55pt;margin-top:347.3pt;width:502.1pt;height:322.1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" fillcolor="white [3212]" strokecolor="#23a7f9 [3208]" strokeweight="10pt">
                <w10:wrap anchorx="margin"/>
              </v:rect>
            </w:pict>
          </mc:Fallback>
        </mc:AlternateContent>
      </w:r>
      <w:r w:rsidR="00F6163A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3E1187" wp14:editId="2B331B12">
                <wp:simplePos x="0" y="0"/>
                <wp:positionH relativeFrom="margin">
                  <wp:posOffset>312019</wp:posOffset>
                </wp:positionH>
                <wp:positionV relativeFrom="paragraph">
                  <wp:posOffset>80645</wp:posOffset>
                </wp:positionV>
                <wp:extent cx="6376736" cy="4090737"/>
                <wp:effectExtent l="57150" t="57150" r="81280" b="81280"/>
                <wp:wrapNone/>
                <wp:docPr id="145" name="Rectangl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736" cy="40907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574E47" id="Rectangle 145" o:spid="_x0000_s1026" style="position:absolute;margin-left:24.55pt;margin-top:6.35pt;width:502.1pt;height:322.1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" fillcolor="white [3212]" strokecolor="#23a7f9 [3208]" strokeweight="10pt">
                <w10:wrap anchorx="margin"/>
              </v:rect>
            </w:pict>
          </mc:Fallback>
        </mc:AlternateContent>
      </w:r>
    </w:p>
    <w:p w14:paraId="524BB41D" w14:textId="77777777" w:rsidR="00757DC9" w:rsidRDefault="00757DC9" w:rsidP="005253FE">
      <w:pPr>
        <w:pStyle w:val="Aim-Twinkl"/>
        <w:sectPr w:rsidR="00757DC9" w:rsidSect="00A34046">
          <w:headerReference w:type="default" r:id="rId149"/>
          <w:footerReference w:type="default" r:id="rId150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3D49A031" w14:textId="77777777" w:rsidR="002E13DC" w:rsidRDefault="0053782F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11616" behindDoc="0" locked="0" layoutInCell="1" allowOverlap="1" wp14:anchorId="62A24FC3" wp14:editId="07DADDF6">
                <wp:simplePos x="0" y="0"/>
                <wp:positionH relativeFrom="margin">
                  <wp:posOffset>1635760</wp:posOffset>
                </wp:positionH>
                <wp:positionV relativeFrom="paragraph">
                  <wp:posOffset>-775335</wp:posOffset>
                </wp:positionV>
                <wp:extent cx="3709035" cy="5835650"/>
                <wp:effectExtent l="3493" t="0" r="0" b="0"/>
                <wp:wrapNone/>
                <wp:docPr id="3239" name="Text Box 3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09035" cy="583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208E7E" w14:textId="77777777" w:rsidR="004858EE" w:rsidRPr="00A108B0" w:rsidRDefault="004858EE" w:rsidP="00A108B0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4"/>
                                <w:szCs w:val="54"/>
                              </w:rPr>
                              <w:t>Picture Day!</w:t>
                            </w:r>
                          </w:p>
                          <w:p w14:paraId="3707720F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Our class will be taking pictures on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33AF7C19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at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6E388BF8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If you are ordering pictures, please send payment and the completed packet with your child tomorrow.</w:t>
                            </w:r>
                          </w:p>
                          <w:p w14:paraId="0A5E8E7A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688C88A7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Thanks, and happy picture day!</w:t>
                            </w:r>
                          </w:p>
                          <w:p w14:paraId="7263608E" w14:textId="77777777" w:rsidR="004858EE" w:rsidRPr="006F5051" w:rsidRDefault="004858EE" w:rsidP="00A108B0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24FC3" id="Text Box 3239" o:spid="_x0000_s2189" type="#_x0000_t202" style="position:absolute;left:0;text-align:left;margin-left:128.8pt;margin-top:-61.05pt;width:292.05pt;height:459.5pt;rotation:-90;z-index:25291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" filled="f" stroked="f" strokeweight=".5pt">
                <v:textbox>
                  <w:txbxContent>
                    <w:p w14:paraId="77208E7E" w14:textId="77777777" w:rsidR="004858EE" w:rsidRPr="00A108B0" w:rsidRDefault="004858EE" w:rsidP="00A108B0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4"/>
                          <w:szCs w:val="54"/>
                        </w:rPr>
                        <w:t>Picture Day!</w:t>
                      </w:r>
                    </w:p>
                    <w:p w14:paraId="3707720F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Our class will be taking pictures on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33AF7C19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at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6E388BF8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If you are ordering pictures, please send payment and the completed packet with your child tomorrow.</w:t>
                      </w:r>
                    </w:p>
                    <w:p w14:paraId="0A5E8E7A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688C88A7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Thanks, and happy picture day!</w:t>
                      </w:r>
                    </w:p>
                    <w:p w14:paraId="7263608E" w14:textId="77777777" w:rsidR="004858EE" w:rsidRPr="006F5051" w:rsidRDefault="004858EE" w:rsidP="00A108B0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12640" behindDoc="0" locked="0" layoutInCell="1" allowOverlap="1" wp14:anchorId="7281CBFA" wp14:editId="787B3D10">
                <wp:simplePos x="0" y="0"/>
                <wp:positionH relativeFrom="margin">
                  <wp:posOffset>1635157</wp:posOffset>
                </wp:positionH>
                <wp:positionV relativeFrom="paragraph">
                  <wp:posOffset>3566478</wp:posOffset>
                </wp:positionV>
                <wp:extent cx="3709035" cy="5835650"/>
                <wp:effectExtent l="3493" t="0" r="0" b="0"/>
                <wp:wrapNone/>
                <wp:docPr id="3240" name="Text Box 3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09035" cy="583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993BEC" w14:textId="77777777" w:rsidR="004858EE" w:rsidRPr="00A108B0" w:rsidRDefault="004858EE" w:rsidP="00A108B0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4"/>
                                <w:szCs w:val="54"/>
                              </w:rPr>
                              <w:t>Picture Day!</w:t>
                            </w:r>
                          </w:p>
                          <w:p w14:paraId="209CA71A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Our class will be taking pictures on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34C3462B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at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4267C287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If you are ordering pictures, please send payment and the completed packet with your child tomorrow.</w:t>
                            </w:r>
                          </w:p>
                          <w:p w14:paraId="219E85E5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5983554B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Thanks, and happy picture day!</w:t>
                            </w:r>
                          </w:p>
                          <w:p w14:paraId="1E6BF371" w14:textId="77777777" w:rsidR="004858EE" w:rsidRPr="006F5051" w:rsidRDefault="004858EE" w:rsidP="00A108B0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1CBFA" id="Text Box 3240" o:spid="_x0000_s2190" type="#_x0000_t202" style="position:absolute;left:0;text-align:left;margin-left:128.75pt;margin-top:280.85pt;width:292.05pt;height:459.5pt;rotation:-90;z-index:25291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" filled="f" stroked="f" strokeweight=".5pt">
                <v:textbox>
                  <w:txbxContent>
                    <w:p w14:paraId="5B993BEC" w14:textId="77777777" w:rsidR="004858EE" w:rsidRPr="00A108B0" w:rsidRDefault="004858EE" w:rsidP="00A108B0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4"/>
                          <w:szCs w:val="54"/>
                        </w:rPr>
                        <w:t>Picture Day!</w:t>
                      </w:r>
                    </w:p>
                    <w:p w14:paraId="209CA71A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Our class will be taking pictures on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34C3462B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at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4267C287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If you are ordering pictures, please send payment and the completed packet with your child tomorrow.</w:t>
                      </w:r>
                    </w:p>
                    <w:p w14:paraId="219E85E5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5983554B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Thanks, and happy picture day!</w:t>
                      </w:r>
                    </w:p>
                    <w:p w14:paraId="1E6BF371" w14:textId="77777777" w:rsidR="004858EE" w:rsidRPr="006F5051" w:rsidRDefault="004858EE" w:rsidP="00A108B0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A7B58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AE289C5" wp14:editId="4FCC2741">
                <wp:simplePos x="0" y="0"/>
                <wp:positionH relativeFrom="margin">
                  <wp:posOffset>311785</wp:posOffset>
                </wp:positionH>
                <wp:positionV relativeFrom="paragraph">
                  <wp:posOffset>56515</wp:posOffset>
                </wp:positionV>
                <wp:extent cx="6376670" cy="4090670"/>
                <wp:effectExtent l="57150" t="57150" r="81280" b="81280"/>
                <wp:wrapNone/>
                <wp:docPr id="139" name="Rectangle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95A02E" id="Rectangle 139" o:spid="_x0000_s1026" style="position:absolute;margin-left:24.55pt;margin-top:4.45pt;width:502.1pt;height:322.1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" fillcolor="white [3212]" strokecolor="#23a7f9 [3208]" strokeweight="10pt">
                <w10:wrap anchorx="margin"/>
              </v:rect>
            </w:pict>
          </mc:Fallback>
        </mc:AlternateContent>
      </w:r>
      <w:r w:rsidR="003A7B58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0AB689" wp14:editId="4409A260">
                <wp:simplePos x="0" y="0"/>
                <wp:positionH relativeFrom="margin">
                  <wp:posOffset>312320</wp:posOffset>
                </wp:positionH>
                <wp:positionV relativeFrom="paragraph">
                  <wp:posOffset>4387850</wp:posOffset>
                </wp:positionV>
                <wp:extent cx="6376670" cy="4090670"/>
                <wp:effectExtent l="57150" t="57150" r="81280" b="81280"/>
                <wp:wrapNone/>
                <wp:docPr id="140" name="Rectang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DF4E52" id="Rectangle 140" o:spid="_x0000_s1026" style="position:absolute;margin-left:24.6pt;margin-top:345.5pt;width:502.1pt;height:322.1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" fillcolor="white [3212]" strokecolor="#23a7f9 [3208]" strokeweight="10pt">
                <w10:wrap anchorx="margin"/>
              </v:rect>
            </w:pict>
          </mc:Fallback>
        </mc:AlternateContent>
      </w:r>
    </w:p>
    <w:p w14:paraId="4C93419B" w14:textId="77777777" w:rsidR="00757DC9" w:rsidRDefault="00757DC9" w:rsidP="005253FE">
      <w:pPr>
        <w:pStyle w:val="Aim-Twinkl"/>
        <w:sectPr w:rsidR="00757DC9" w:rsidSect="00A34046">
          <w:headerReference w:type="default" r:id="rId151"/>
          <w:footerReference w:type="default" r:id="rId152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4848ADED" w14:textId="77777777" w:rsidR="002E13DC" w:rsidRDefault="0053782F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15712" behindDoc="0" locked="0" layoutInCell="1" allowOverlap="1" wp14:anchorId="40A71956" wp14:editId="6583D7A0">
                <wp:simplePos x="0" y="0"/>
                <wp:positionH relativeFrom="margin">
                  <wp:posOffset>1664970</wp:posOffset>
                </wp:positionH>
                <wp:positionV relativeFrom="paragraph">
                  <wp:posOffset>3600450</wp:posOffset>
                </wp:positionV>
                <wp:extent cx="3709035" cy="5835650"/>
                <wp:effectExtent l="3493" t="0" r="0" b="0"/>
                <wp:wrapNone/>
                <wp:docPr id="3242" name="Text Box 3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09035" cy="583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1EEEED" w14:textId="77777777" w:rsidR="004858EE" w:rsidRPr="00A108B0" w:rsidRDefault="004858EE" w:rsidP="00A108B0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4"/>
                                <w:szCs w:val="54"/>
                              </w:rPr>
                              <w:t>Repo</w:t>
                            </w: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4"/>
                                <w:szCs w:val="54"/>
                              </w:rPr>
                              <w:t>rt Cards</w:t>
                            </w:r>
                          </w:p>
                          <w:p w14:paraId="7DC0D774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This is a reminder that your child’s report card will be sent home on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6A1689C7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Please read it carefully and talk to your child about the information it contains.</w:t>
                            </w:r>
                          </w:p>
                          <w:p w14:paraId="7DB0953E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If you have any questions or concerns, please contact me at your earliest convenience.</w:t>
                            </w:r>
                          </w:p>
                          <w:p w14:paraId="7A5A78AF" w14:textId="77777777" w:rsidR="004858EE" w:rsidRPr="006F5051" w:rsidRDefault="004858EE" w:rsidP="00A108B0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71956" id="Text Box 3242" o:spid="_x0000_s2191" type="#_x0000_t202" style="position:absolute;left:0;text-align:left;margin-left:131.1pt;margin-top:283.5pt;width:292.05pt;height:459.5pt;rotation:-90;z-index:25291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" filled="f" stroked="f" strokeweight=".5pt">
                <v:textbox>
                  <w:txbxContent>
                    <w:p w14:paraId="401EEEED" w14:textId="77777777" w:rsidR="004858EE" w:rsidRPr="00A108B0" w:rsidRDefault="004858EE" w:rsidP="00A108B0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4"/>
                          <w:szCs w:val="54"/>
                        </w:rPr>
                        <w:t>Repo</w:t>
                      </w: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4"/>
                          <w:szCs w:val="54"/>
                        </w:rPr>
                        <w:t>rt Cards</w:t>
                      </w:r>
                    </w:p>
                    <w:p w14:paraId="7DC0D774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This is a reminder that your child’s report card will be sent home on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6A1689C7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Please read it carefully and talk to your child about the information it contains.</w:t>
                      </w:r>
                    </w:p>
                    <w:p w14:paraId="7DB0953E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If you have any questions or concerns, please contact me at your earliest convenience.</w:t>
                      </w:r>
                    </w:p>
                    <w:p w14:paraId="7A5A78AF" w14:textId="77777777" w:rsidR="004858EE" w:rsidRPr="006F5051" w:rsidRDefault="004858EE" w:rsidP="00A108B0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14688" behindDoc="0" locked="0" layoutInCell="1" allowOverlap="1" wp14:anchorId="0DF3F7BC" wp14:editId="63739C45">
                <wp:simplePos x="0" y="0"/>
                <wp:positionH relativeFrom="margin">
                  <wp:posOffset>1665681</wp:posOffset>
                </wp:positionH>
                <wp:positionV relativeFrom="paragraph">
                  <wp:posOffset>-741340</wp:posOffset>
                </wp:positionV>
                <wp:extent cx="3709035" cy="5835650"/>
                <wp:effectExtent l="3493" t="0" r="0" b="0"/>
                <wp:wrapNone/>
                <wp:docPr id="3241" name="Text Box 3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09035" cy="583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B70313" w14:textId="77777777" w:rsidR="004858EE" w:rsidRPr="00A108B0" w:rsidRDefault="004858EE" w:rsidP="007D5DC8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4"/>
                                <w:szCs w:val="54"/>
                              </w:rPr>
                              <w:t>Repo</w:t>
                            </w: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4"/>
                                <w:szCs w:val="54"/>
                              </w:rPr>
                              <w:t>rt Cards</w:t>
                            </w:r>
                          </w:p>
                          <w:p w14:paraId="1AFDB942" w14:textId="77777777" w:rsidR="004858EE" w:rsidRPr="00A108B0" w:rsidRDefault="004858EE" w:rsidP="007D5DC8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This is a reminder that your child’s report card will be sent home on </w:t>
                            </w: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12B8EC26" w14:textId="77777777" w:rsidR="004858EE" w:rsidRPr="00A108B0" w:rsidRDefault="004858EE" w:rsidP="007D5DC8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Please read it carefully and talk to your child about the information it contains.</w:t>
                            </w:r>
                          </w:p>
                          <w:p w14:paraId="5B48391B" w14:textId="77777777" w:rsidR="004858EE" w:rsidRPr="00A108B0" w:rsidRDefault="004858EE" w:rsidP="007D5DC8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If you have any questions or concerns, please contact me at your earliest convenience.</w:t>
                            </w:r>
                          </w:p>
                          <w:p w14:paraId="7CC3AFB3" w14:textId="77777777" w:rsidR="004858EE" w:rsidRPr="006F5051" w:rsidRDefault="004858EE" w:rsidP="007D5DC8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Thanks!</w:t>
                            </w:r>
                          </w:p>
                          <w:p w14:paraId="7A385FA2" w14:textId="77777777" w:rsidR="004858EE" w:rsidRPr="006F5051" w:rsidRDefault="004858EE" w:rsidP="00A108B0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3F7BC" id="Text Box 3241" o:spid="_x0000_s2192" type="#_x0000_t202" style="position:absolute;left:0;text-align:left;margin-left:131.15pt;margin-top:-58.35pt;width:292.05pt;height:459.5pt;rotation:-90;z-index:25291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" filled="f" stroked="f" strokeweight=".5pt">
                <v:textbox>
                  <w:txbxContent>
                    <w:p w14:paraId="2FB70313" w14:textId="77777777" w:rsidR="004858EE" w:rsidRPr="00A108B0" w:rsidRDefault="004858EE" w:rsidP="007D5DC8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4"/>
                          <w:szCs w:val="54"/>
                        </w:rPr>
                        <w:t>Repo</w:t>
                      </w: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4"/>
                          <w:szCs w:val="54"/>
                        </w:rPr>
                        <w:t>rt Cards</w:t>
                      </w:r>
                    </w:p>
                    <w:p w14:paraId="1AFDB942" w14:textId="77777777" w:rsidR="004858EE" w:rsidRPr="00A108B0" w:rsidRDefault="004858EE" w:rsidP="007D5DC8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This is a reminder that your child’s report card will be sent home on </w:t>
                      </w: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12B8EC26" w14:textId="77777777" w:rsidR="004858EE" w:rsidRPr="00A108B0" w:rsidRDefault="004858EE" w:rsidP="007D5DC8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Please read it carefully and talk to your child about the information it contains.</w:t>
                      </w:r>
                    </w:p>
                    <w:p w14:paraId="5B48391B" w14:textId="77777777" w:rsidR="004858EE" w:rsidRPr="00A108B0" w:rsidRDefault="004858EE" w:rsidP="007D5DC8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If you have any questions or concerns, please contact me at your earliest convenience.</w:t>
                      </w:r>
                    </w:p>
                    <w:p w14:paraId="7CC3AFB3" w14:textId="77777777" w:rsidR="004858EE" w:rsidRPr="006F5051" w:rsidRDefault="004858EE" w:rsidP="007D5DC8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Thanks!</w:t>
                      </w:r>
                    </w:p>
                    <w:p w14:paraId="7A385FA2" w14:textId="77777777" w:rsidR="004858EE" w:rsidRPr="006F5051" w:rsidRDefault="004858EE" w:rsidP="00A108B0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A7B5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53EED03" wp14:editId="3A178626">
                <wp:simplePos x="0" y="0"/>
                <wp:positionH relativeFrom="margin">
                  <wp:posOffset>312420</wp:posOffset>
                </wp:positionH>
                <wp:positionV relativeFrom="paragraph">
                  <wp:posOffset>56515</wp:posOffset>
                </wp:positionV>
                <wp:extent cx="6376670" cy="4090670"/>
                <wp:effectExtent l="57150" t="57150" r="81280" b="81280"/>
                <wp:wrapNone/>
                <wp:docPr id="137" name="Rectangl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BBFCD0" id="Rectangle 137" o:spid="_x0000_s1026" style="position:absolute;margin-left:24.6pt;margin-top:4.45pt;width:502.1pt;height:322.1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" fillcolor="white [3212]" strokecolor="#23a7f9 [3208]" strokeweight="10pt">
                <w10:wrap anchorx="margin"/>
              </v:rect>
            </w:pict>
          </mc:Fallback>
        </mc:AlternateContent>
      </w:r>
      <w:r w:rsidR="003A7B58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823586" wp14:editId="254C27BA">
                <wp:simplePos x="0" y="0"/>
                <wp:positionH relativeFrom="margin">
                  <wp:posOffset>313022</wp:posOffset>
                </wp:positionH>
                <wp:positionV relativeFrom="paragraph">
                  <wp:posOffset>4387850</wp:posOffset>
                </wp:positionV>
                <wp:extent cx="6376670" cy="4090670"/>
                <wp:effectExtent l="57150" t="57150" r="81280" b="81280"/>
                <wp:wrapNone/>
                <wp:docPr id="138" name="Rectang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5598D1" id="Rectangle 138" o:spid="_x0000_s1026" style="position:absolute;margin-left:24.65pt;margin-top:345.5pt;width:502.1pt;height:322.1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" fillcolor="white [3212]" strokecolor="#23a7f9 [3208]" strokeweight="10pt">
                <w10:wrap anchorx="margin"/>
              </v:rect>
            </w:pict>
          </mc:Fallback>
        </mc:AlternateContent>
      </w:r>
    </w:p>
    <w:p w14:paraId="2745360A" w14:textId="77777777" w:rsidR="00757DC9" w:rsidRDefault="00757DC9" w:rsidP="005253FE">
      <w:pPr>
        <w:pStyle w:val="Aim-Twinkl"/>
        <w:sectPr w:rsidR="00757DC9" w:rsidSect="00A34046">
          <w:headerReference w:type="default" r:id="rId153"/>
          <w:footerReference w:type="default" r:id="rId154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2536E86A" w14:textId="77777777" w:rsidR="002E13DC" w:rsidRDefault="004152F1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17760" behindDoc="0" locked="0" layoutInCell="1" allowOverlap="1" wp14:anchorId="759CE06F" wp14:editId="1E5B08AC">
                <wp:simplePos x="0" y="0"/>
                <wp:positionH relativeFrom="margin">
                  <wp:posOffset>1566493</wp:posOffset>
                </wp:positionH>
                <wp:positionV relativeFrom="paragraph">
                  <wp:posOffset>-876880</wp:posOffset>
                </wp:positionV>
                <wp:extent cx="3774815" cy="5835650"/>
                <wp:effectExtent l="0" t="0" r="0" b="0"/>
                <wp:wrapNone/>
                <wp:docPr id="3243" name="Text Box 3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74815" cy="583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69D9C3" w14:textId="77777777" w:rsidR="004858EE" w:rsidRPr="00A108B0" w:rsidRDefault="004858EE" w:rsidP="00A108B0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4"/>
                                <w:szCs w:val="54"/>
                              </w:rPr>
                              <w:t>Super Day!</w:t>
                            </w:r>
                          </w:p>
                          <w:p w14:paraId="1BD40AAC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This is a note to let you know that </w:t>
                            </w:r>
                          </w:p>
                          <w:p w14:paraId="30AA33A4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0C8BD52D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had a super day today!</w:t>
                            </w:r>
                          </w:p>
                          <w:p w14:paraId="6B7DD478" w14:textId="77777777" w:rsidR="004858EE" w:rsidRPr="00A108B0" w:rsidRDefault="004858EE" w:rsidP="00A108B0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554CF77A" w14:textId="77777777" w:rsidR="004858EE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04BEF524" w14:textId="77777777" w:rsidR="004858EE" w:rsidRPr="00B37795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CE06F" id="Text Box 3243" o:spid="_x0000_s2193" type="#_x0000_t202" style="position:absolute;left:0;text-align:left;margin-left:123.35pt;margin-top:-69.05pt;width:297.25pt;height:459.5pt;rotation:-90;z-index:25291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" filled="f" stroked="f" strokeweight=".5pt">
                <v:textbox>
                  <w:txbxContent>
                    <w:p w14:paraId="7469D9C3" w14:textId="77777777" w:rsidR="004858EE" w:rsidRPr="00A108B0" w:rsidRDefault="004858EE" w:rsidP="00A108B0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4"/>
                          <w:szCs w:val="54"/>
                        </w:rPr>
                        <w:t>Super Day!</w:t>
                      </w:r>
                    </w:p>
                    <w:p w14:paraId="1BD40AAC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This is a note to let you know that </w:t>
                      </w:r>
                    </w:p>
                    <w:p w14:paraId="30AA33A4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0C8BD52D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had a super day today!</w:t>
                      </w:r>
                    </w:p>
                    <w:p w14:paraId="6B7DD478" w14:textId="77777777" w:rsidR="004858EE" w:rsidRPr="00A108B0" w:rsidRDefault="004858EE" w:rsidP="00A108B0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554CF77A" w14:textId="77777777" w:rsidR="004858EE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04BEF524" w14:textId="77777777" w:rsidR="004858EE" w:rsidRPr="00B37795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782F">
        <w:rPr>
          <w:noProof/>
        </w:rPr>
        <mc:AlternateContent>
          <mc:Choice Requires="wps">
            <w:drawing>
              <wp:anchor distT="0" distB="0" distL="114300" distR="114300" simplePos="0" relativeHeight="252918784" behindDoc="0" locked="0" layoutInCell="1" allowOverlap="1" wp14:anchorId="25687C30" wp14:editId="3470FEC7">
                <wp:simplePos x="0" y="0"/>
                <wp:positionH relativeFrom="margin">
                  <wp:posOffset>1600835</wp:posOffset>
                </wp:positionH>
                <wp:positionV relativeFrom="paragraph">
                  <wp:posOffset>3505200</wp:posOffset>
                </wp:positionV>
                <wp:extent cx="3709035" cy="5835650"/>
                <wp:effectExtent l="3493" t="0" r="0" b="0"/>
                <wp:wrapNone/>
                <wp:docPr id="3244" name="Text Box 3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709035" cy="583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92D414" w14:textId="77777777" w:rsidR="004858EE" w:rsidRPr="00A108B0" w:rsidRDefault="004858EE" w:rsidP="00B37795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4"/>
                                <w:szCs w:val="54"/>
                              </w:rPr>
                              <w:t>Super Day!</w:t>
                            </w:r>
                          </w:p>
                          <w:p w14:paraId="5EDED649" w14:textId="77777777" w:rsidR="004858EE" w:rsidRPr="00A108B0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This is a note to let you know that </w:t>
                            </w:r>
                          </w:p>
                          <w:p w14:paraId="25CF9240" w14:textId="77777777" w:rsidR="004858EE" w:rsidRPr="00A108B0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272A7206" w14:textId="77777777" w:rsidR="004858EE" w:rsidRPr="00A108B0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had a super day today!</w:t>
                            </w:r>
                          </w:p>
                          <w:p w14:paraId="226522AE" w14:textId="77777777" w:rsidR="004858EE" w:rsidRPr="00A108B0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1CF0202A" w14:textId="77777777" w:rsidR="004858EE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430EB284" w14:textId="77777777" w:rsidR="004858EE" w:rsidRPr="00B37795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A108B0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25E341D4" w14:textId="77777777" w:rsidR="004858EE" w:rsidRPr="006F5051" w:rsidRDefault="004858EE" w:rsidP="00A108B0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87C30" id="Text Box 3244" o:spid="_x0000_s2194" type="#_x0000_t202" style="position:absolute;left:0;text-align:left;margin-left:126.05pt;margin-top:276pt;width:292.05pt;height:459.5pt;rotation:-90;z-index:25291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" filled="f" stroked="f" strokeweight=".5pt">
                <v:textbox>
                  <w:txbxContent>
                    <w:p w14:paraId="1F92D414" w14:textId="77777777" w:rsidR="004858EE" w:rsidRPr="00A108B0" w:rsidRDefault="004858EE" w:rsidP="00B37795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</w:pPr>
                      <w:r w:rsidRPr="00A108B0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4"/>
                          <w:szCs w:val="54"/>
                        </w:rPr>
                        <w:t>Super Day!</w:t>
                      </w:r>
                    </w:p>
                    <w:p w14:paraId="5EDED649" w14:textId="77777777" w:rsidR="004858EE" w:rsidRPr="00A108B0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This is a note to let you know that </w:t>
                      </w:r>
                    </w:p>
                    <w:p w14:paraId="25CF9240" w14:textId="77777777" w:rsidR="004858EE" w:rsidRPr="00A108B0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272A7206" w14:textId="77777777" w:rsidR="004858EE" w:rsidRPr="00A108B0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had a super day today!</w:t>
                      </w:r>
                    </w:p>
                    <w:p w14:paraId="226522AE" w14:textId="77777777" w:rsidR="004858EE" w:rsidRPr="00A108B0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1CF0202A" w14:textId="77777777" w:rsidR="004858EE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430EB284" w14:textId="77777777" w:rsidR="004858EE" w:rsidRPr="00B37795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A108B0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25E341D4" w14:textId="77777777" w:rsidR="004858EE" w:rsidRPr="006F5051" w:rsidRDefault="004858EE" w:rsidP="00A108B0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A7B58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DEADAC0" wp14:editId="65D6FC5F">
                <wp:simplePos x="0" y="0"/>
                <wp:positionH relativeFrom="margin">
                  <wp:posOffset>312420</wp:posOffset>
                </wp:positionH>
                <wp:positionV relativeFrom="paragraph">
                  <wp:posOffset>4387850</wp:posOffset>
                </wp:positionV>
                <wp:extent cx="6376670" cy="4090670"/>
                <wp:effectExtent l="57150" t="57150" r="81280" b="81280"/>
                <wp:wrapNone/>
                <wp:docPr id="136" name="Rectangl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670" cy="4090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759CD6" id="Rectangle 136" o:spid="_x0000_s1026" style="position:absolute;margin-left:24.6pt;margin-top:345.5pt;width:502.1pt;height:322.1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" fillcolor="white [3212]" strokecolor="#23a7f9 [3208]" strokeweight="10pt">
                <w10:wrap anchorx="margin"/>
              </v:rect>
            </w:pict>
          </mc:Fallback>
        </mc:AlternateContent>
      </w:r>
      <w:r w:rsidR="003A7B58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39CB5D6" wp14:editId="2DF886BE">
                <wp:simplePos x="0" y="0"/>
                <wp:positionH relativeFrom="margin">
                  <wp:posOffset>312821</wp:posOffset>
                </wp:positionH>
                <wp:positionV relativeFrom="paragraph">
                  <wp:posOffset>56515</wp:posOffset>
                </wp:positionV>
                <wp:extent cx="6376736" cy="4090737"/>
                <wp:effectExtent l="57150" t="57150" r="81280" b="81280"/>
                <wp:wrapNone/>
                <wp:docPr id="134" name="Rectangl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6736" cy="40907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0ADB62" id="Rectangle 134" o:spid="_x0000_s1026" style="position:absolute;margin-left:24.65pt;margin-top:4.45pt;width:502.1pt;height:322.1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" fillcolor="white [3212]" strokecolor="#23a7f9 [3208]" strokeweight="10pt">
                <w10:wrap anchorx="margin"/>
              </v:rect>
            </w:pict>
          </mc:Fallback>
        </mc:AlternateContent>
      </w:r>
    </w:p>
    <w:p w14:paraId="467EE8A0" w14:textId="77777777" w:rsidR="00C9663B" w:rsidRDefault="00C9663B" w:rsidP="005253FE">
      <w:pPr>
        <w:pStyle w:val="Aim-Twinkl"/>
        <w:sectPr w:rsidR="00C9663B" w:rsidSect="00A34046">
          <w:headerReference w:type="default" r:id="rId155"/>
          <w:footerReference w:type="default" r:id="rId156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0DAF0BDC" w14:textId="77777777" w:rsidR="002E13DC" w:rsidRDefault="005D030F" w:rsidP="005253FE">
      <w:pPr>
        <w:pStyle w:val="Aim-Twinkl"/>
        <w:sectPr w:rsidR="002E13DC" w:rsidSect="00A34046">
          <w:headerReference w:type="default" r:id="rId157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rFonts w:ascii="Roboto" w:hAnsi="Roboto" w:cs="Roboto"/>
          <w:noProof/>
          <w:color w:val="131312"/>
          <w:u w:val="thick"/>
        </w:rPr>
        <w:lastRenderedPageBreak/>
        <w:drawing>
          <wp:anchor distT="0" distB="0" distL="114300" distR="114300" simplePos="0" relativeHeight="252923904" behindDoc="0" locked="0" layoutInCell="1" allowOverlap="1" wp14:anchorId="3256031D" wp14:editId="28C22C14">
            <wp:simplePos x="0" y="0"/>
            <wp:positionH relativeFrom="column">
              <wp:posOffset>599530</wp:posOffset>
            </wp:positionH>
            <wp:positionV relativeFrom="paragraph">
              <wp:posOffset>6222035</wp:posOffset>
            </wp:positionV>
            <wp:extent cx="6035040" cy="2103120"/>
            <wp:effectExtent l="0" t="0" r="3810" b="0"/>
            <wp:wrapNone/>
            <wp:docPr id="3247" name="Picture 3247" descr="C:\Users\thomas.becker\AppData\Local\Microsoft\Windows\INetCache\Content.Word\School-Bus-Bus-Safety-in-the-UAE-PowerPoint-English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homas.becker\AppData\Local\Microsoft\Windows\INetCache\Content.Word\School-Bus-Bus-Safety-in-the-UAE-PowerPoint-English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36DE">
        <w:rPr>
          <w:noProof/>
        </w:rPr>
        <mc:AlternateContent>
          <mc:Choice Requires="wps">
            <w:drawing>
              <wp:anchor distT="0" distB="0" distL="114300" distR="114300" simplePos="0" relativeHeight="252922880" behindDoc="0" locked="0" layoutInCell="1" allowOverlap="1" wp14:anchorId="3C21CC1D" wp14:editId="77A04DFF">
                <wp:simplePos x="0" y="0"/>
                <wp:positionH relativeFrom="margin">
                  <wp:posOffset>388100</wp:posOffset>
                </wp:positionH>
                <wp:positionV relativeFrom="paragraph">
                  <wp:posOffset>640426</wp:posOffset>
                </wp:positionV>
                <wp:extent cx="6246405" cy="3740728"/>
                <wp:effectExtent l="0" t="0" r="0" b="0"/>
                <wp:wrapNone/>
                <wp:docPr id="3246" name="Text Box 3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6405" cy="37407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1FEACE" w14:textId="77777777" w:rsidR="004858EE" w:rsidRPr="002236DE" w:rsidRDefault="004858EE" w:rsidP="008D4FA2">
                            <w:pPr>
                              <w:spacing w:after="24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Our class will be going on a field trip to </w:t>
                            </w:r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ab/>
                            </w:r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6C7FA398" w14:textId="77777777" w:rsidR="004858EE" w:rsidRPr="002236DE" w:rsidRDefault="004858EE" w:rsidP="008D4FA2">
                            <w:pPr>
                              <w:spacing w:after="24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</w:p>
                          <w:p w14:paraId="77B3F859" w14:textId="77777777" w:rsidR="004858EE" w:rsidRPr="002236DE" w:rsidRDefault="004858EE" w:rsidP="008D4FA2">
                            <w:pPr>
                              <w:spacing w:after="24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on </w:t>
                            </w:r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br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br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4E4B7188" w14:textId="77777777" w:rsidR="004858EE" w:rsidRPr="002236DE" w:rsidRDefault="004858EE" w:rsidP="008D4FA2">
                            <w:pPr>
                              <w:spacing w:after="24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Please complete the attached permission slip and send $</w:t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  <w:tab/>
                            </w:r>
                            <w:r w:rsidRPr="00705D27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payment in an envelope clearly </w:t>
                            </w:r>
                            <w:proofErr w:type="spellStart"/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labeled</w:t>
                            </w:r>
                            <w:proofErr w:type="spellEnd"/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 xml:space="preserve"> with your child’s name and teacher.</w:t>
                            </w:r>
                          </w:p>
                          <w:p w14:paraId="3F4F4A58" w14:textId="77777777" w:rsidR="004858EE" w:rsidRPr="002236DE" w:rsidRDefault="004858EE" w:rsidP="008D4FA2">
                            <w:pPr>
                              <w:spacing w:after="24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5FE3E6F0" w14:textId="77777777" w:rsidR="004858EE" w:rsidRPr="002236DE" w:rsidRDefault="004858EE" w:rsidP="008D4FA2">
                            <w:pPr>
                              <w:spacing w:after="240" w:line="300" w:lineRule="atLeas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2236D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Thanks!</w:t>
                            </w:r>
                          </w:p>
                          <w:p w14:paraId="451F5E47" w14:textId="77777777" w:rsidR="004858EE" w:rsidRPr="00B37795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1CC1D" id="Text Box 3246" o:spid="_x0000_s2195" type="#_x0000_t202" style="position:absolute;left:0;text-align:left;margin-left:30.55pt;margin-top:50.45pt;width:491.85pt;height:294.55pt;z-index:25292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" filled="f" stroked="f" strokeweight=".5pt">
                <v:textbox>
                  <w:txbxContent>
                    <w:p w14:paraId="1D1FEACE" w14:textId="77777777" w:rsidR="004858EE" w:rsidRPr="002236DE" w:rsidRDefault="004858EE" w:rsidP="008D4FA2">
                      <w:pPr>
                        <w:spacing w:after="24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2236D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Our class will be going on a field trip to </w:t>
                      </w:r>
                      <w:r w:rsidRPr="002236D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ab/>
                      </w:r>
                      <w:r w:rsidRPr="002236D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6C7FA398" w14:textId="77777777" w:rsidR="004858EE" w:rsidRPr="002236DE" w:rsidRDefault="004858EE" w:rsidP="008D4FA2">
                      <w:pPr>
                        <w:spacing w:after="24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  <w:r w:rsidRPr="002236D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</w:p>
                    <w:p w14:paraId="77B3F859" w14:textId="77777777" w:rsidR="004858EE" w:rsidRPr="002236DE" w:rsidRDefault="004858EE" w:rsidP="008D4FA2">
                      <w:pPr>
                        <w:spacing w:after="24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2236D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 xml:space="preserve">on </w:t>
                      </w:r>
                      <w:r w:rsidRPr="002236D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br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br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2236D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.</w:t>
                      </w:r>
                    </w:p>
                    <w:p w14:paraId="4E4B7188" w14:textId="77777777" w:rsidR="004858EE" w:rsidRPr="002236DE" w:rsidRDefault="004858EE" w:rsidP="008D4FA2">
                      <w:pPr>
                        <w:spacing w:after="24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2236D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Please complete the attached permission slip and send $</w:t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2236D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  <w:tab/>
                      </w:r>
                      <w:r w:rsidRPr="00705D27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Pr="002236D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payment in an envelope clearly labeled with your child’s name and teacher.</w:t>
                      </w:r>
                    </w:p>
                    <w:p w14:paraId="3F4F4A58" w14:textId="77777777" w:rsidR="004858EE" w:rsidRPr="002236DE" w:rsidRDefault="004858EE" w:rsidP="008D4FA2">
                      <w:pPr>
                        <w:spacing w:after="24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5FE3E6F0" w14:textId="77777777" w:rsidR="004858EE" w:rsidRPr="002236DE" w:rsidRDefault="004858EE" w:rsidP="008D4FA2">
                      <w:pPr>
                        <w:spacing w:after="240" w:line="300" w:lineRule="atLeas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2236D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Thanks!</w:t>
                      </w:r>
                    </w:p>
                    <w:p w14:paraId="451F5E47" w14:textId="77777777" w:rsidR="004858EE" w:rsidRPr="00B37795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236DE">
        <w:rPr>
          <w:noProof/>
        </w:rPr>
        <mc:AlternateContent>
          <mc:Choice Requires="wps">
            <w:drawing>
              <wp:anchor distT="0" distB="0" distL="114300" distR="114300" simplePos="0" relativeHeight="252920832" behindDoc="0" locked="0" layoutInCell="1" allowOverlap="1" wp14:anchorId="5BDD2B31" wp14:editId="4ECEE4DF">
                <wp:simplePos x="0" y="0"/>
                <wp:positionH relativeFrom="margin">
                  <wp:align>center</wp:align>
                </wp:positionH>
                <wp:positionV relativeFrom="paragraph">
                  <wp:posOffset>-297518</wp:posOffset>
                </wp:positionV>
                <wp:extent cx="6875813" cy="676893"/>
                <wp:effectExtent l="0" t="0" r="0" b="0"/>
                <wp:wrapNone/>
                <wp:docPr id="3245" name="Text Box 3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813" cy="6768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173176" w14:textId="77777777" w:rsidR="004858EE" w:rsidRPr="006F5051" w:rsidRDefault="004858EE" w:rsidP="002236DE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2236DE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>Field Trip Parent Note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D2B31" id="Text Box 3245" o:spid="_x0000_s2196" type="#_x0000_t202" style="position:absolute;left:0;text-align:left;margin-left:0;margin-top:-23.45pt;width:541.4pt;height:53.3pt;z-index:25292083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" filled="f" stroked="f" strokeweight=".5pt">
                <v:textbox>
                  <w:txbxContent>
                    <w:p w14:paraId="7F173176" w14:textId="77777777" w:rsidR="004858EE" w:rsidRPr="006F5051" w:rsidRDefault="004858EE" w:rsidP="002236DE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2236DE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  <w:t>Field Trip Parent Note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66A036" w14:textId="77777777" w:rsidR="00516C54" w:rsidRDefault="00516C54" w:rsidP="005253FE">
      <w:pPr>
        <w:pStyle w:val="Aim-Twinkl"/>
        <w:sectPr w:rsidR="00516C54" w:rsidSect="00A34046">
          <w:headerReference w:type="default" r:id="rId159"/>
          <w:footerReference w:type="default" r:id="rId160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6F1CEE50" w14:textId="77777777" w:rsidR="002E13DC" w:rsidRDefault="002B08DA" w:rsidP="005253FE">
      <w:pPr>
        <w:pStyle w:val="Aim-Twinkl"/>
        <w:sectPr w:rsidR="002E13DC" w:rsidSect="00A34046"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2934144" behindDoc="0" locked="0" layoutInCell="1" allowOverlap="1" wp14:anchorId="722F1254" wp14:editId="12DF201F">
            <wp:simplePos x="0" y="0"/>
            <wp:positionH relativeFrom="column">
              <wp:posOffset>2129790</wp:posOffset>
            </wp:positionH>
            <wp:positionV relativeFrom="paragraph">
              <wp:posOffset>2318385</wp:posOffset>
            </wp:positionV>
            <wp:extent cx="1087755" cy="1648460"/>
            <wp:effectExtent l="0" t="0" r="0" b="8890"/>
            <wp:wrapNone/>
            <wp:docPr id="3255" name="Picture 3255" descr="C:\Users\thomas.becker\AppData\Local\Microsoft\Windows\INetCache\Content.Word\Small-Stack-of-Books----Reading-Literacy-Fiction-Non-Fictio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homas.becker\AppData\Local\Microsoft\Windows\INetCache\Content.Word\Small-Stack-of-Books----Reading-Literacy-Fiction-Non-Fictio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7216" behindDoc="0" locked="0" layoutInCell="1" allowOverlap="1" wp14:anchorId="14E005A1" wp14:editId="7144A616">
            <wp:simplePos x="0" y="0"/>
            <wp:positionH relativeFrom="column">
              <wp:posOffset>5676265</wp:posOffset>
            </wp:positionH>
            <wp:positionV relativeFrom="paragraph">
              <wp:posOffset>2318385</wp:posOffset>
            </wp:positionV>
            <wp:extent cx="1087755" cy="1648460"/>
            <wp:effectExtent l="0" t="0" r="0" b="8890"/>
            <wp:wrapNone/>
            <wp:docPr id="3257" name="Picture 3257" descr="C:\Users\thomas.becker\AppData\Local\Microsoft\Windows\INetCache\Content.Word\Small-Stack-of-Books----Reading-Literacy-Fiction-Non-Fictio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homas.becker\AppData\Local\Microsoft\Windows\INetCache\Content.Word\Small-Stack-of-Books----Reading-Literacy-Fiction-Non-Fictio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2336" behindDoc="0" locked="0" layoutInCell="1" allowOverlap="1" wp14:anchorId="71A48776" wp14:editId="4FEDA23E">
            <wp:simplePos x="0" y="0"/>
            <wp:positionH relativeFrom="column">
              <wp:posOffset>5676265</wp:posOffset>
            </wp:positionH>
            <wp:positionV relativeFrom="paragraph">
              <wp:posOffset>6873875</wp:posOffset>
            </wp:positionV>
            <wp:extent cx="1087755" cy="1648460"/>
            <wp:effectExtent l="0" t="0" r="0" b="8890"/>
            <wp:wrapNone/>
            <wp:docPr id="3261" name="Picture 3261" descr="C:\Users\thomas.becker\AppData\Local\Microsoft\Windows\INetCache\Content.Word\Small-Stack-of-Books----Reading-Literacy-Fiction-Non-Fictio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homas.becker\AppData\Local\Microsoft\Windows\INetCache\Content.Word\Small-Stack-of-Books----Reading-Literacy-Fiction-Non-Fictio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0288" behindDoc="0" locked="0" layoutInCell="1" allowOverlap="1" wp14:anchorId="6A75FF69" wp14:editId="4BD445A5">
            <wp:simplePos x="0" y="0"/>
            <wp:positionH relativeFrom="column">
              <wp:posOffset>2129790</wp:posOffset>
            </wp:positionH>
            <wp:positionV relativeFrom="paragraph">
              <wp:posOffset>6873875</wp:posOffset>
            </wp:positionV>
            <wp:extent cx="1087755" cy="1648460"/>
            <wp:effectExtent l="0" t="0" r="0" b="8890"/>
            <wp:wrapNone/>
            <wp:docPr id="3260" name="Picture 3260" descr="C:\Users\thomas.becker\AppData\Local\Microsoft\Windows\INetCache\Content.Word\Small-Stack-of-Books----Reading-Literacy-Fiction-Non-Fiction-KS1-colour CMYK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homas.becker\AppData\Local\Microsoft\Windows\INetCache\Content.Word\Small-Stack-of-Books----Reading-Literacy-Fiction-Non-Fiction-KS1-colour CMYK copy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343">
        <w:rPr>
          <w:noProof/>
        </w:rPr>
        <mc:AlternateContent>
          <mc:Choice Requires="wps">
            <w:drawing>
              <wp:anchor distT="0" distB="0" distL="114300" distR="114300" simplePos="0" relativeHeight="252939264" behindDoc="0" locked="0" layoutInCell="1" allowOverlap="1" wp14:anchorId="2980B75D" wp14:editId="4A073E41">
                <wp:simplePos x="0" y="0"/>
                <wp:positionH relativeFrom="margin">
                  <wp:posOffset>285750</wp:posOffset>
                </wp:positionH>
                <wp:positionV relativeFrom="paragraph">
                  <wp:posOffset>4622165</wp:posOffset>
                </wp:positionV>
                <wp:extent cx="2931795" cy="3940810"/>
                <wp:effectExtent l="0" t="0" r="0" b="2540"/>
                <wp:wrapNone/>
                <wp:docPr id="3258" name="Text Box 3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1795" cy="3940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444ADF" w14:textId="77777777" w:rsidR="004858EE" w:rsidRPr="0054603E" w:rsidRDefault="004858EE" w:rsidP="0054603E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6"/>
                                <w:szCs w:val="56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 xml:space="preserve">Return </w:t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br/>
                            </w:r>
                            <w:r w:rsidRPr="0054603E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>Library Books</w:t>
                            </w:r>
                          </w:p>
                          <w:p w14:paraId="6EF93529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69795250" w14:textId="77777777" w:rsidR="004858E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Your child needs to return their library books tomorrow.</w:t>
                            </w:r>
                          </w:p>
                          <w:p w14:paraId="6E57C0F8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3792D83D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Thanks!</w:t>
                            </w:r>
                          </w:p>
                          <w:p w14:paraId="177E769A" w14:textId="77777777" w:rsidR="004858EE" w:rsidRPr="00B37795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0B75D" id="Text Box 3258" o:spid="_x0000_s2197" type="#_x0000_t202" style="position:absolute;left:0;text-align:left;margin-left:22.5pt;margin-top:363.95pt;width:230.85pt;height:310.3pt;z-index:25293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" filled="f" stroked="f" strokeweight=".5pt">
                <v:textbox>
                  <w:txbxContent>
                    <w:p w14:paraId="78444ADF" w14:textId="77777777" w:rsidR="004858EE" w:rsidRPr="0054603E" w:rsidRDefault="004858EE" w:rsidP="0054603E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6"/>
                          <w:szCs w:val="56"/>
                        </w:rPr>
                      </w:pPr>
                      <w:r w:rsidRPr="0054603E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 xml:space="preserve">Return </w:t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br/>
                      </w:r>
                      <w:r w:rsidRPr="0054603E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>Library Books</w:t>
                      </w:r>
                    </w:p>
                    <w:p w14:paraId="6EF93529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69795250" w14:textId="77777777" w:rsidR="004858E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54603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Your child needs to return their library books tomorrow.</w:t>
                      </w:r>
                    </w:p>
                    <w:p w14:paraId="6E57C0F8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3792D83D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54603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Thanks!</w:t>
                      </w:r>
                    </w:p>
                    <w:p w14:paraId="177E769A" w14:textId="77777777" w:rsidR="004858EE" w:rsidRPr="00B37795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37343">
        <w:rPr>
          <w:noProof/>
        </w:rPr>
        <mc:AlternateContent>
          <mc:Choice Requires="wps">
            <w:drawing>
              <wp:anchor distT="0" distB="0" distL="114300" distR="114300" simplePos="0" relativeHeight="252941312" behindDoc="0" locked="0" layoutInCell="1" allowOverlap="1" wp14:anchorId="12EC2ACB" wp14:editId="093265CC">
                <wp:simplePos x="0" y="0"/>
                <wp:positionH relativeFrom="margin">
                  <wp:posOffset>3832225</wp:posOffset>
                </wp:positionH>
                <wp:positionV relativeFrom="paragraph">
                  <wp:posOffset>4622165</wp:posOffset>
                </wp:positionV>
                <wp:extent cx="2931795" cy="3940810"/>
                <wp:effectExtent l="0" t="0" r="0" b="2540"/>
                <wp:wrapNone/>
                <wp:docPr id="3259" name="Text Box 3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1795" cy="3940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708200" w14:textId="77777777" w:rsidR="004858EE" w:rsidRPr="0054603E" w:rsidRDefault="004858EE" w:rsidP="0054603E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6"/>
                                <w:szCs w:val="56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 xml:space="preserve">Return </w:t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br/>
                            </w:r>
                            <w:r w:rsidRPr="0054603E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>Library Books</w:t>
                            </w:r>
                          </w:p>
                          <w:p w14:paraId="74380B38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25135FA7" w14:textId="77777777" w:rsidR="004858E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Your child needs to return their library books tomorrow.</w:t>
                            </w:r>
                          </w:p>
                          <w:p w14:paraId="73494A54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5DB56F5A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Thanks!</w:t>
                            </w:r>
                          </w:p>
                          <w:p w14:paraId="147DACD6" w14:textId="77777777" w:rsidR="004858EE" w:rsidRPr="00B37795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C2ACB" id="Text Box 3259" o:spid="_x0000_s2198" type="#_x0000_t202" style="position:absolute;left:0;text-align:left;margin-left:301.75pt;margin-top:363.95pt;width:230.85pt;height:310.3pt;z-index:25294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" filled="f" stroked="f" strokeweight=".5pt">
                <v:textbox>
                  <w:txbxContent>
                    <w:p w14:paraId="21708200" w14:textId="77777777" w:rsidR="004858EE" w:rsidRPr="0054603E" w:rsidRDefault="004858EE" w:rsidP="0054603E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6"/>
                          <w:szCs w:val="56"/>
                        </w:rPr>
                      </w:pPr>
                      <w:r w:rsidRPr="0054603E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 xml:space="preserve">Return </w:t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br/>
                      </w:r>
                      <w:r w:rsidRPr="0054603E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>Library Books</w:t>
                      </w:r>
                    </w:p>
                    <w:p w14:paraId="74380B38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25135FA7" w14:textId="77777777" w:rsidR="004858E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54603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Your child needs to return their library books tomorrow.</w:t>
                      </w:r>
                    </w:p>
                    <w:p w14:paraId="73494A54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5DB56F5A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54603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Thanks!</w:t>
                      </w:r>
                    </w:p>
                    <w:p w14:paraId="147DACD6" w14:textId="77777777" w:rsidR="004858EE" w:rsidRPr="00B37795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37343">
        <w:rPr>
          <w:noProof/>
        </w:rPr>
        <mc:AlternateContent>
          <mc:Choice Requires="wps">
            <w:drawing>
              <wp:anchor distT="0" distB="0" distL="114300" distR="114300" simplePos="0" relativeHeight="252936192" behindDoc="0" locked="0" layoutInCell="1" allowOverlap="1" wp14:anchorId="6D77F17D" wp14:editId="2D7832F6">
                <wp:simplePos x="0" y="0"/>
                <wp:positionH relativeFrom="margin">
                  <wp:posOffset>3832225</wp:posOffset>
                </wp:positionH>
                <wp:positionV relativeFrom="paragraph">
                  <wp:posOffset>66675</wp:posOffset>
                </wp:positionV>
                <wp:extent cx="2931795" cy="3940810"/>
                <wp:effectExtent l="0" t="0" r="0" b="2540"/>
                <wp:wrapNone/>
                <wp:docPr id="3256" name="Text Box 3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1795" cy="3940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FA01A1" w14:textId="77777777" w:rsidR="004858EE" w:rsidRPr="0054603E" w:rsidRDefault="004858EE" w:rsidP="0054603E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6"/>
                                <w:szCs w:val="56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 xml:space="preserve">Return </w:t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br/>
                            </w:r>
                            <w:r w:rsidRPr="0054603E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>Library Books</w:t>
                            </w:r>
                          </w:p>
                          <w:p w14:paraId="221D5C33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5B66DAC8" w14:textId="77777777" w:rsidR="004858E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Your child needs to return their library books tomorrow.</w:t>
                            </w:r>
                          </w:p>
                          <w:p w14:paraId="13E404B9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2D95ED6C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Thanks!</w:t>
                            </w:r>
                          </w:p>
                          <w:p w14:paraId="6BC21542" w14:textId="77777777" w:rsidR="004858EE" w:rsidRPr="00B37795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7F17D" id="Text Box 3256" o:spid="_x0000_s2199" type="#_x0000_t202" style="position:absolute;left:0;text-align:left;margin-left:301.75pt;margin-top:5.25pt;width:230.85pt;height:310.3pt;z-index:25293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" filled="f" stroked="f" strokeweight=".5pt">
                <v:textbox>
                  <w:txbxContent>
                    <w:p w14:paraId="50FA01A1" w14:textId="77777777" w:rsidR="004858EE" w:rsidRPr="0054603E" w:rsidRDefault="004858EE" w:rsidP="0054603E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6"/>
                          <w:szCs w:val="56"/>
                        </w:rPr>
                      </w:pPr>
                      <w:r w:rsidRPr="0054603E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 xml:space="preserve">Return </w:t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br/>
                      </w:r>
                      <w:r w:rsidRPr="0054603E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>Library Books</w:t>
                      </w:r>
                    </w:p>
                    <w:p w14:paraId="221D5C33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5B66DAC8" w14:textId="77777777" w:rsidR="004858E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54603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Your child needs to return their library books tomorrow.</w:t>
                      </w:r>
                    </w:p>
                    <w:p w14:paraId="13E404B9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2D95ED6C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54603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Thanks!</w:t>
                      </w:r>
                    </w:p>
                    <w:p w14:paraId="6BC21542" w14:textId="77777777" w:rsidR="004858EE" w:rsidRPr="00B37795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4603E">
        <w:rPr>
          <w:noProof/>
        </w:rPr>
        <mc:AlternateContent>
          <mc:Choice Requires="wps">
            <w:drawing>
              <wp:anchor distT="0" distB="0" distL="114300" distR="114300" simplePos="0" relativeHeight="252933120" behindDoc="0" locked="0" layoutInCell="1" allowOverlap="1" wp14:anchorId="7747C63B" wp14:editId="178CAE7C">
                <wp:simplePos x="0" y="0"/>
                <wp:positionH relativeFrom="margin">
                  <wp:posOffset>286341</wp:posOffset>
                </wp:positionH>
                <wp:positionV relativeFrom="paragraph">
                  <wp:posOffset>67135</wp:posOffset>
                </wp:positionV>
                <wp:extent cx="2932386" cy="3941379"/>
                <wp:effectExtent l="0" t="0" r="0" b="2540"/>
                <wp:wrapNone/>
                <wp:docPr id="3254" name="Text Box 3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2386" cy="39413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8D9990" w14:textId="77777777" w:rsidR="004858EE" w:rsidRPr="0054603E" w:rsidRDefault="004858EE" w:rsidP="0054603E">
                            <w:pPr>
                              <w:spacing w:after="17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6"/>
                                <w:szCs w:val="56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 xml:space="preserve">Return </w:t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br/>
                            </w:r>
                            <w:r w:rsidRPr="0054603E">
                              <w:rPr>
                                <w:rFonts w:ascii="Roboto" w:hAnsi="Roboto" w:cs="Roboto"/>
                                <w:b/>
                                <w:bCs/>
                                <w:color w:val="00A7E7"/>
                                <w:sz w:val="56"/>
                                <w:szCs w:val="56"/>
                              </w:rPr>
                              <w:t>Library Books</w:t>
                            </w:r>
                          </w:p>
                          <w:p w14:paraId="61490B2B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4A3E5300" w14:textId="77777777" w:rsidR="004858E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Your child needs to return their library books tomorrow.</w:t>
                            </w:r>
                          </w:p>
                          <w:p w14:paraId="540313CC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</w:p>
                          <w:p w14:paraId="151B4910" w14:textId="77777777" w:rsidR="004858EE" w:rsidRPr="0054603E" w:rsidRDefault="004858EE" w:rsidP="0054603E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54603E"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</w:rPr>
                              <w:t>Thanks!</w:t>
                            </w:r>
                          </w:p>
                          <w:p w14:paraId="52CE9705" w14:textId="77777777" w:rsidR="004858EE" w:rsidRPr="00B37795" w:rsidRDefault="004858EE" w:rsidP="00B37795">
                            <w:pPr>
                              <w:spacing w:after="170" w:line="300" w:lineRule="atLeast"/>
                              <w:jc w:val="left"/>
                              <w:rPr>
                                <w:rFonts w:ascii="Roboto" w:hAnsi="Roboto" w:cs="Roboto"/>
                                <w:color w:val="131312"/>
                                <w:sz w:val="24"/>
                                <w:szCs w:val="24"/>
                                <w:u w:val="thic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7C63B" id="Text Box 3254" o:spid="_x0000_s2200" type="#_x0000_t202" style="position:absolute;left:0;text-align:left;margin-left:22.55pt;margin-top:5.3pt;width:230.9pt;height:310.35pt;z-index:25293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" filled="f" stroked="f" strokeweight=".5pt">
                <v:textbox>
                  <w:txbxContent>
                    <w:p w14:paraId="668D9990" w14:textId="77777777" w:rsidR="004858EE" w:rsidRPr="0054603E" w:rsidRDefault="004858EE" w:rsidP="0054603E">
                      <w:pPr>
                        <w:spacing w:after="17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6"/>
                          <w:szCs w:val="56"/>
                        </w:rPr>
                      </w:pPr>
                      <w:r w:rsidRPr="0054603E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 xml:space="preserve">Return </w:t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br/>
                      </w:r>
                      <w:r w:rsidRPr="0054603E">
                        <w:rPr>
                          <w:rFonts w:ascii="Roboto" w:hAnsi="Roboto" w:cs="Roboto"/>
                          <w:b/>
                          <w:bCs/>
                          <w:color w:val="00A7E7"/>
                          <w:sz w:val="56"/>
                          <w:szCs w:val="56"/>
                        </w:rPr>
                        <w:t>Library Books</w:t>
                      </w:r>
                    </w:p>
                    <w:p w14:paraId="61490B2B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4A3E5300" w14:textId="77777777" w:rsidR="004858E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54603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Your child needs to return their library books tomorrow.</w:t>
                      </w:r>
                    </w:p>
                    <w:p w14:paraId="540313CC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</w:p>
                    <w:p w14:paraId="151B4910" w14:textId="77777777" w:rsidR="004858EE" w:rsidRPr="0054603E" w:rsidRDefault="004858EE" w:rsidP="0054603E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</w:pPr>
                      <w:r w:rsidRPr="0054603E"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</w:rPr>
                        <w:t>Thanks!</w:t>
                      </w:r>
                    </w:p>
                    <w:p w14:paraId="52CE9705" w14:textId="77777777" w:rsidR="004858EE" w:rsidRPr="00B37795" w:rsidRDefault="004858EE" w:rsidP="00B37795">
                      <w:pPr>
                        <w:spacing w:after="170" w:line="300" w:lineRule="atLeast"/>
                        <w:jc w:val="left"/>
                        <w:rPr>
                          <w:rFonts w:ascii="Roboto" w:hAnsi="Roboto" w:cs="Roboto"/>
                          <w:color w:val="131312"/>
                          <w:sz w:val="24"/>
                          <w:szCs w:val="24"/>
                          <w:u w:val="thic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F6194">
        <w:rPr>
          <w:noProof/>
        </w:rPr>
        <mc:AlternateContent>
          <mc:Choice Requires="wps">
            <w:drawing>
              <wp:anchor distT="0" distB="0" distL="114300" distR="114300" simplePos="0" relativeHeight="252930048" behindDoc="0" locked="0" layoutInCell="1" allowOverlap="1" wp14:anchorId="0B0E9800" wp14:editId="49EA0061">
                <wp:simplePos x="0" y="0"/>
                <wp:positionH relativeFrom="margin">
                  <wp:posOffset>-419100</wp:posOffset>
                </wp:positionH>
                <wp:positionV relativeFrom="paragraph">
                  <wp:posOffset>4915535</wp:posOffset>
                </wp:positionV>
                <wp:extent cx="4298950" cy="3346450"/>
                <wp:effectExtent l="57150" t="57150" r="82550" b="82550"/>
                <wp:wrapNone/>
                <wp:docPr id="3252" name="Rectangle 3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298950" cy="3346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00D979" id="Rectangle 3252" o:spid="_x0000_s1026" style="position:absolute;margin-left:-33pt;margin-top:387.05pt;width:338.5pt;height:263.5pt;rotation:90;z-index:25293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" fillcolor="white [3212]" strokecolor="#23a7f9 [3208]" strokeweight="10pt">
                <w10:wrap anchorx="margin"/>
              </v:rect>
            </w:pict>
          </mc:Fallback>
        </mc:AlternateContent>
      </w:r>
      <w:r w:rsidR="00EF6194">
        <w:rPr>
          <w:noProof/>
        </w:rPr>
        <mc:AlternateContent>
          <mc:Choice Requires="wps">
            <w:drawing>
              <wp:anchor distT="0" distB="0" distL="114300" distR="114300" simplePos="0" relativeHeight="252931072" behindDoc="0" locked="0" layoutInCell="1" allowOverlap="1" wp14:anchorId="311D74E9" wp14:editId="521AE928">
                <wp:simplePos x="0" y="0"/>
                <wp:positionH relativeFrom="margin">
                  <wp:posOffset>3145155</wp:posOffset>
                </wp:positionH>
                <wp:positionV relativeFrom="paragraph">
                  <wp:posOffset>4916170</wp:posOffset>
                </wp:positionV>
                <wp:extent cx="4298950" cy="3346450"/>
                <wp:effectExtent l="57150" t="57150" r="82550" b="82550"/>
                <wp:wrapNone/>
                <wp:docPr id="3253" name="Rectangle 3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298950" cy="3346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CCD753" id="Rectangle 3253" o:spid="_x0000_s1026" style="position:absolute;margin-left:247.65pt;margin-top:387.1pt;width:338.5pt;height:263.5pt;rotation:90;z-index:25293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" fillcolor="white [3212]" strokecolor="#23a7f9 [3208]" strokeweight="10pt">
                <w10:wrap anchorx="margin"/>
              </v:rect>
            </w:pict>
          </mc:Fallback>
        </mc:AlternateContent>
      </w:r>
      <w:r w:rsidR="00EF6194">
        <w:rPr>
          <w:noProof/>
        </w:rPr>
        <mc:AlternateContent>
          <mc:Choice Requires="wps">
            <w:drawing>
              <wp:anchor distT="0" distB="0" distL="114300" distR="114300" simplePos="0" relativeHeight="252925952" behindDoc="0" locked="0" layoutInCell="1" allowOverlap="1" wp14:anchorId="6D6F8D8D" wp14:editId="6B965B3F">
                <wp:simplePos x="0" y="0"/>
                <wp:positionH relativeFrom="margin">
                  <wp:posOffset>-419100</wp:posOffset>
                </wp:positionH>
                <wp:positionV relativeFrom="paragraph">
                  <wp:posOffset>359410</wp:posOffset>
                </wp:positionV>
                <wp:extent cx="4298950" cy="3346450"/>
                <wp:effectExtent l="57150" t="57150" r="82550" b="82550"/>
                <wp:wrapNone/>
                <wp:docPr id="3248" name="Rectangle 3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298950" cy="3346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1C6B29" id="Rectangle 3248" o:spid="_x0000_s1026" style="position:absolute;margin-left:-33pt;margin-top:28.3pt;width:338.5pt;height:263.5pt;rotation:90;z-index:25292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" fillcolor="white [3212]" strokecolor="#23a7f9 [3208]" strokeweight="10pt">
                <w10:wrap anchorx="margin"/>
              </v:rect>
            </w:pict>
          </mc:Fallback>
        </mc:AlternateContent>
      </w:r>
      <w:r w:rsidR="00EF6194">
        <w:rPr>
          <w:noProof/>
        </w:rPr>
        <mc:AlternateContent>
          <mc:Choice Requires="wps">
            <w:drawing>
              <wp:anchor distT="0" distB="0" distL="114300" distR="114300" simplePos="0" relativeHeight="252928000" behindDoc="0" locked="0" layoutInCell="1" allowOverlap="1" wp14:anchorId="02377800" wp14:editId="25035212">
                <wp:simplePos x="0" y="0"/>
                <wp:positionH relativeFrom="margin">
                  <wp:posOffset>3146425</wp:posOffset>
                </wp:positionH>
                <wp:positionV relativeFrom="paragraph">
                  <wp:posOffset>360330</wp:posOffset>
                </wp:positionV>
                <wp:extent cx="4299292" cy="3346985"/>
                <wp:effectExtent l="57150" t="57150" r="82550" b="82550"/>
                <wp:wrapNone/>
                <wp:docPr id="3249" name="Rectangle 3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299292" cy="334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C7BDA1" id="Rectangle 3249" o:spid="_x0000_s1026" style="position:absolute;margin-left:247.75pt;margin-top:28.35pt;width:338.55pt;height:263.55pt;rotation:90;z-index:25292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" fillcolor="white [3212]" strokecolor="#23a7f9 [3208]" strokeweight="10pt">
                <w10:wrap anchorx="margin"/>
              </v:rect>
            </w:pict>
          </mc:Fallback>
        </mc:AlternateContent>
      </w:r>
    </w:p>
    <w:p w14:paraId="43EF63D4" w14:textId="77777777" w:rsidR="00516C54" w:rsidRDefault="00516C54" w:rsidP="005253FE">
      <w:pPr>
        <w:pStyle w:val="Aim-Twinkl"/>
        <w:sectPr w:rsidR="00516C54" w:rsidSect="00A34046">
          <w:headerReference w:type="default" r:id="rId162"/>
          <w:footerReference w:type="default" r:id="rId16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51D5A417" w14:textId="77777777" w:rsidR="002E13DC" w:rsidRDefault="00840F88" w:rsidP="005253FE">
      <w:pPr>
        <w:pStyle w:val="Aim-Twinkl"/>
        <w:sectPr w:rsidR="002E13DC" w:rsidSect="00A34046">
          <w:headerReference w:type="default" r:id="rId164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w:pict w14:anchorId="6C8F70EE">
          <v:shape id="_x0000_s2064" type="#_x0000_t75" alt="" style="position:absolute;left:0;text-align:left;margin-left:247.85pt;margin-top:135.65pt;width:149.7pt;height:142.15pt;z-index:252990464;mso-wrap-edited:f;mso-width-percent:0;mso-height-percent:0;mso-position-horizontal-relative:text;mso-position-vertical-relative:text;mso-width-percent:0;mso-height-percent:0;mso-width-relative:page;mso-height-relative:page">
            <v:imagedata r:id="rId165" o:title="Star--Shape-Twinkle-KS1-black-and-white-RGB"/>
          </v:shape>
        </w:pict>
      </w:r>
      <w:r>
        <w:rPr>
          <w:noProof/>
        </w:rPr>
        <w:pict w14:anchorId="28B951FC">
          <v:shape id="_x0000_s2063" type="#_x0000_t75" alt="" style="position:absolute;left:0;text-align:left;margin-left:287.6pt;margin-top:349.95pt;width:144.05pt;height:144.05pt;z-index:252983296;mso-wrap-edited:f;mso-width-percent:0;mso-height-percent:0;mso-position-horizontal-relative:text;mso-position-vertical-relative:text;mso-width-percent:0;mso-height-percent:0;mso-width-relative:page;mso-height-relative:page">
            <v:imagedata r:id="rId166" o:title="Empty-Plate--Gaelige-ROI-KS1"/>
          </v:shape>
        </w:pict>
      </w:r>
      <w:r>
        <w:rPr>
          <w:noProof/>
        </w:rPr>
        <w:pict w14:anchorId="4D886B8F">
          <v:shape id="_x0000_s2062" type="#_x0000_t75" alt="" style="position:absolute;left:0;text-align:left;margin-left:413.9pt;margin-top:361.45pt;width:67.9pt;height:130.1pt;rotation:1565435fd;z-index:252981248;mso-wrap-edited:f;mso-width-percent:0;mso-height-percent:0;mso-position-horizontal-relative:text;mso-position-vertical-relative:text;mso-width-percent:0;mso-height-percent:0;mso-width-relative:page;mso-height-relative:page">
            <v:imagedata r:id="rId167" o:title="Spreading-Knife---How-to-Make-Toast-Cooking-Classic-KS1-EYFS-black-and-white-RGB"/>
          </v:shape>
        </w:pict>
      </w:r>
      <w:r>
        <w:rPr>
          <w:noProof/>
        </w:rPr>
        <w:pict w14:anchorId="4DA6AEF4">
          <v:shape id="_x0000_s2061" type="#_x0000_t75" alt="" style="position:absolute;left:0;text-align:left;margin-left:263.4pt;margin-top:347.9pt;width:17.15pt;height:142.95pt;z-index:252979200;mso-wrap-edited:f;mso-width-percent:0;mso-height-percent:0;mso-position-horizontal-relative:text;mso-position-vertical-relative:text;mso-width-percent:0;mso-height-percent:0;mso-width-relative:page;mso-height-relative:page">
            <v:imagedata r:id="rId168" o:title="Fork-Black-and-White"/>
          </v:shape>
        </w:pict>
      </w:r>
      <w:r w:rsidR="00E32917">
        <w:rPr>
          <w:noProof/>
        </w:rPr>
        <mc:AlternateContent>
          <mc:Choice Requires="wps">
            <w:drawing>
              <wp:anchor distT="0" distB="0" distL="114300" distR="114300" simplePos="0" relativeHeight="253001728" behindDoc="0" locked="0" layoutInCell="1" allowOverlap="1" wp14:anchorId="2B707AD7" wp14:editId="152544ED">
                <wp:simplePos x="0" y="0"/>
                <wp:positionH relativeFrom="column">
                  <wp:posOffset>881048</wp:posOffset>
                </wp:positionH>
                <wp:positionV relativeFrom="paragraph">
                  <wp:posOffset>4742161</wp:posOffset>
                </wp:positionV>
                <wp:extent cx="1433015" cy="449921"/>
                <wp:effectExtent l="38100" t="57150" r="34290" b="45720"/>
                <wp:wrapNone/>
                <wp:docPr id="3271" name="Rounded Rectangle 3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30514">
                          <a:off x="0" y="0"/>
                          <a:ext cx="1433015" cy="449921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5005D3" id="Rounded Rectangle 3271" o:spid="_x0000_s1026" style="position:absolute;margin-left:69.35pt;margin-top:373.4pt;width:112.85pt;height:35.45pt;rotation:-185124fd;z-index:25300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" fillcolor="white [3212]" strokecolor="#1c1c1c [3213]" strokeweight="2.25pt">
                <v:stroke joinstyle="miter"/>
              </v:roundrect>
            </w:pict>
          </mc:Fallback>
        </mc:AlternateContent>
      </w:r>
      <w:r>
        <w:rPr>
          <w:noProof/>
        </w:rPr>
        <w:pict w14:anchorId="2A82F796">
          <v:shape id="_x0000_s2060" type="#_x0000_t75" alt="" style="position:absolute;left:0;text-align:left;margin-left:2.25pt;margin-top:353.75pt;width:213.85pt;height:72.5pt;rotation:598056fd;z-index:252977152;mso-wrap-edited:f;mso-width-percent:0;mso-height-percent:0;mso-position-horizontal-relative:text;mso-position-vertical-relative:text;mso-width-percent:0;mso-height-percent:0;mso-width-relative:page;mso-height-relative:page">
            <v:imagedata r:id="rId169" o:title="Blue Crayon-Black-and-White"/>
          </v:shape>
        </w:pict>
      </w:r>
      <w:r w:rsidR="00B82922">
        <w:rPr>
          <w:noProof/>
        </w:rPr>
        <mc:AlternateContent>
          <mc:Choice Requires="wps">
            <w:drawing>
              <wp:anchor distT="0" distB="0" distL="114300" distR="114300" simplePos="0" relativeHeight="252999680" behindDoc="0" locked="0" layoutInCell="1" allowOverlap="1" wp14:anchorId="00A87127" wp14:editId="59098B61">
                <wp:simplePos x="0" y="0"/>
                <wp:positionH relativeFrom="column">
                  <wp:posOffset>4020886</wp:posOffset>
                </wp:positionH>
                <wp:positionV relativeFrom="paragraph">
                  <wp:posOffset>702462</wp:posOffset>
                </wp:positionV>
                <wp:extent cx="2251881" cy="518615"/>
                <wp:effectExtent l="19050" t="19050" r="15240" b="15240"/>
                <wp:wrapNone/>
                <wp:docPr id="3270" name="Rounded Rectangle 3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1881" cy="5186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1ADCCA9" id="Rounded Rectangle 3270" o:spid="_x0000_s1026" style="position:absolute;margin-left:316.6pt;margin-top:55.3pt;width:177.3pt;height:40.85pt;z-index:25299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" fillcolor="white [3212]" strokecolor="#1c1c1c [3213]" strokeweight="2.25pt">
                <v:stroke joinstyle="miter"/>
              </v:roundrect>
            </w:pict>
          </mc:Fallback>
        </mc:AlternateContent>
      </w:r>
      <w:r w:rsidR="00B82922">
        <w:rPr>
          <w:noProof/>
        </w:rPr>
        <mc:AlternateContent>
          <mc:Choice Requires="wps">
            <w:drawing>
              <wp:anchor distT="0" distB="0" distL="114300" distR="114300" simplePos="0" relativeHeight="252997632" behindDoc="0" locked="0" layoutInCell="1" allowOverlap="1" wp14:anchorId="5E34FA81" wp14:editId="317B0C3E">
                <wp:simplePos x="0" y="0"/>
                <wp:positionH relativeFrom="column">
                  <wp:posOffset>2764487</wp:posOffset>
                </wp:positionH>
                <wp:positionV relativeFrom="paragraph">
                  <wp:posOffset>1575483</wp:posOffset>
                </wp:positionV>
                <wp:extent cx="2387855" cy="518615"/>
                <wp:effectExtent l="19050" t="19050" r="12700" b="15240"/>
                <wp:wrapNone/>
                <wp:docPr id="3269" name="Rounded Rectangle 3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7855" cy="5186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DAC9A63" id="Rounded Rectangle 3269" o:spid="_x0000_s1026" style="position:absolute;margin-left:217.7pt;margin-top:124.05pt;width:188pt;height:40.85pt;z-index:25299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" fillcolor="white [3212]" strokecolor="#1c1c1c [3213]" strokeweight="2.25pt">
                <v:stroke joinstyle="miter"/>
              </v:roundrect>
            </w:pict>
          </mc:Fallback>
        </mc:AlternateContent>
      </w:r>
      <w:r w:rsidR="00B82922">
        <w:rPr>
          <w:noProof/>
        </w:rPr>
        <mc:AlternateContent>
          <mc:Choice Requires="wps">
            <w:drawing>
              <wp:anchor distT="0" distB="0" distL="114300" distR="114300" simplePos="0" relativeHeight="252995584" behindDoc="0" locked="0" layoutInCell="1" allowOverlap="1" wp14:anchorId="58917725" wp14:editId="5F94B15D">
                <wp:simplePos x="0" y="0"/>
                <wp:positionH relativeFrom="column">
                  <wp:posOffset>295048</wp:posOffset>
                </wp:positionH>
                <wp:positionV relativeFrom="paragraph">
                  <wp:posOffset>2899751</wp:posOffset>
                </wp:positionV>
                <wp:extent cx="2387855" cy="518615"/>
                <wp:effectExtent l="19050" t="19050" r="12700" b="15240"/>
                <wp:wrapNone/>
                <wp:docPr id="3268" name="Rounded Rectangle 3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7855" cy="5186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C84B83A" id="Rounded Rectangle 3268" o:spid="_x0000_s1026" style="position:absolute;margin-left:23.25pt;margin-top:228.35pt;width:188pt;height:40.85pt;z-index:25299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" fillcolor="white [3212]" strokecolor="#1c1c1c [3213]" strokeweight="2.25pt">
                <v:stroke joinstyle="miter"/>
              </v:roundrect>
            </w:pict>
          </mc:Fallback>
        </mc:AlternateContent>
      </w:r>
      <w:r>
        <w:rPr>
          <w:noProof/>
        </w:rPr>
        <w:pict w14:anchorId="3EB1D52B">
          <v:shape id="_x0000_s2059" type="#_x0000_t75" alt="" style="position:absolute;left:0;text-align:left;margin-left:29.85pt;margin-top:48.7pt;width:176.6pt;height:219.6pt;z-index:252966912;mso-wrap-edited:f;mso-width-percent:0;mso-height-percent:0;mso-position-horizontal-relative:text;mso-position-vertical-relative:text;mso-width-percent:0;mso-height-percent:0;mso-width-relative:page;mso-height-relative:page">
            <v:imagedata r:id="rId170" o:title="picture-frame-BW"/>
          </v:shape>
        </w:pict>
      </w:r>
      <w:r>
        <w:rPr>
          <w:noProof/>
        </w:rPr>
        <w:pict w14:anchorId="0401A255">
          <v:shape id="_x0000_s2058" type="#_x0000_t75" alt="" style="position:absolute;left:0;text-align:left;margin-left:51.45pt;margin-top:110.5pt;width:128pt;height:131pt;z-index:252968960;mso-wrap-edited:f;mso-width-percent:0;mso-height-percent:0;mso-position-horizontal-relative:text;mso-position-vertical-relative:text;mso-width-percent:0;mso-height-percent:0;mso-width-relative:page;mso-height-relative:page">
            <v:imagedata r:id="rId171" o:title="Boy-Design-Your-Own-Haircut-Black-and-White" cropbottom="1387f"/>
          </v:shape>
        </w:pict>
      </w:r>
      <w:r>
        <w:rPr>
          <w:noProof/>
        </w:rPr>
        <w:pict w14:anchorId="6B2FB2D0">
          <v:shape id="_x0000_s2057" type="#_x0000_t75" alt="" style="position:absolute;left:0;text-align:left;margin-left:392.85pt;margin-top:129.15pt;width:130.2pt;height:217.4pt;z-index:252975104;mso-wrap-edited:f;mso-width-percent:0;mso-height-percent:0;mso-position-horizontal-relative:text;mso-position-vertical-relative:text;mso-width-percent:0;mso-height-percent:0;mso-width-relative:page;mso-height-relative:page">
            <v:imagedata r:id="rId172" o:title="Birthday-Cake-_Black-and-White" cropright="28609f"/>
          </v:shape>
        </w:pict>
      </w:r>
      <w:r>
        <w:rPr>
          <w:noProof/>
        </w:rPr>
        <w:pict w14:anchorId="39FD1134">
          <v:shape id="_x0000_s2056" type="#_x0000_t75" alt="" style="position:absolute;left:0;text-align:left;margin-left:303.65pt;margin-top:501.55pt;width:47.25pt;height:44.9pt;z-index:252992512;mso-wrap-edited:f;mso-width-percent:0;mso-height-percent:0;mso-position-horizontal-relative:text;mso-position-vertical-relative:text;mso-width-percent:0;mso-height-percent:0;mso-width-relative:page;mso-height-relative:page">
            <v:imagedata r:id="rId165" o:title="Star--Shape-Twinkle-KS1-black-and-white-RGB"/>
          </v:shape>
        </w:pict>
      </w:r>
      <w:r>
        <w:rPr>
          <w:noProof/>
        </w:rPr>
        <w:pict w14:anchorId="1D423F42">
          <v:shape id="_x0000_s2055" type="#_x0000_t75" alt="" style="position:absolute;left:0;text-align:left;margin-left:268.15pt;margin-top:542.15pt;width:77pt;height:73.1pt;z-index:252991488;mso-wrap-edited:f;mso-width-percent:0;mso-height-percent:0;mso-position-horizontal-relative:text;mso-position-vertical-relative:text;mso-width-percent:0;mso-height-percent:0;mso-width-relative:page;mso-height-relative:page">
            <v:imagedata r:id="rId165" o:title="Star--Shape-Twinkle-KS1-black-and-white-RGB"/>
          </v:shape>
        </w:pict>
      </w:r>
      <w:r>
        <w:rPr>
          <w:noProof/>
        </w:rPr>
        <w:pict w14:anchorId="459B28C9">
          <v:shape id="_x0000_s2054" type="#_x0000_t75" alt="" style="position:absolute;left:0;text-align:left;margin-left:117.85pt;margin-top:494pt;width:136.5pt;height:167.45pt;z-index:252987392;mso-wrap-edited:f;mso-width-percent:0;mso-height-percent:0;mso-position-horizontal-relative:text;mso-position-vertical-relative:text;mso-width-percent:0;mso-height-percent:0;mso-width-relative:page;mso-height-relative:page">
            <v:imagedata r:id="rId173" o:title="Blank-Book-Cover----Reading-Title-Books-Story-KS1-Black-and-White"/>
          </v:shape>
        </w:pict>
      </w:r>
      <w:r>
        <w:rPr>
          <w:noProof/>
        </w:rPr>
        <w:pict w14:anchorId="7316B0DB">
          <v:shape id="_x0000_s2053" type="#_x0000_t75" alt="" style="position:absolute;left:0;text-align:left;margin-left:28.6pt;margin-top:495.9pt;width:109.05pt;height:165.55pt;z-index:252988416;mso-wrap-edited:f;mso-width-percent:0;mso-height-percent:0;mso-position-horizontal-relative:text;mso-position-vertical-relative:text;mso-width-percent:0;mso-height-percent:0;mso-width-relative:page;mso-height-relative:page">
            <v:imagedata r:id="rId174" o:title="Small-Stack-of-Books----Reading-Literacy-Fiction-Non-Fiction-KS1-b&amp;w CMYK copy"/>
          </v:shape>
        </w:pict>
      </w:r>
      <w:r>
        <w:rPr>
          <w:noProof/>
        </w:rPr>
        <w:pict w14:anchorId="2E689ACB">
          <v:shape id="_x0000_s2052" type="#_x0000_t75" alt="" style="position:absolute;left:0;text-align:left;margin-left:352.4pt;margin-top:538.9pt;width:172.9pt;height:129pt;z-index:252994560;mso-wrap-edited:f;mso-width-percent:0;mso-height-percent:0;mso-position-horizontal-relative:text;mso-position-vertical-relative:text;mso-width-percent:0;mso-height-percent:0;mso-width-relative:page;mso-height-relative:page">
            <v:imagedata r:id="rId175" o:title="blank computer screen-b&amp;w CMYK copy"/>
          </v:shape>
        </w:pict>
      </w:r>
      <w:r>
        <w:rPr>
          <w:noProof/>
        </w:rPr>
        <w:pict w14:anchorId="7048F8EE">
          <v:shape id="_x0000_s2051" type="#_x0000_t75" alt="" style="position:absolute;left:0;text-align:left;margin-left:327.85pt;margin-top:-14.6pt;width:184.3pt;height:183.75pt;rotation:14791479fd;z-index:252971008;mso-wrap-edited:f;mso-width-percent:0;mso-height-percent:0;mso-position-horizontal-relative:text;mso-position-vertical-relative:text;mso-width-percent:0;mso-height-percent:0;mso-width-relative:page;mso-height-relative:page">
            <v:imagedata r:id="rId64" o:title="Pencil Icon Twinkl-b&amp;w CMYK copy"/>
          </v:shape>
        </w:pict>
      </w:r>
      <w:r w:rsidR="00A573EB">
        <w:rPr>
          <w:noProof/>
        </w:rPr>
        <mc:AlternateContent>
          <mc:Choice Requires="wps">
            <w:drawing>
              <wp:anchor distT="0" distB="0" distL="114300" distR="114300" simplePos="0" relativeHeight="252944384" behindDoc="0" locked="0" layoutInCell="1" allowOverlap="1" wp14:anchorId="3138A5C5" wp14:editId="653C4218">
                <wp:simplePos x="0" y="0"/>
                <wp:positionH relativeFrom="margin">
                  <wp:align>center</wp:align>
                </wp:positionH>
                <wp:positionV relativeFrom="paragraph">
                  <wp:posOffset>-201930</wp:posOffset>
                </wp:positionV>
                <wp:extent cx="6875813" cy="676893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813" cy="6768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735795" w14:textId="77777777" w:rsidR="004858EE" w:rsidRPr="006F5051" w:rsidRDefault="004858EE" w:rsidP="002236DE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A573EB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>All About 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8A5C5" id="Text Box 52" o:spid="_x0000_s2201" type="#_x0000_t202" style="position:absolute;left:0;text-align:left;margin-left:0;margin-top:-15.9pt;width:541.4pt;height:53.3pt;z-index:25294438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" filled="f" stroked="f" strokeweight=".5pt">
                <v:textbox>
                  <w:txbxContent>
                    <w:p w14:paraId="27735795" w14:textId="77777777" w:rsidR="004858EE" w:rsidRPr="006F5051" w:rsidRDefault="004858EE" w:rsidP="002236DE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A573EB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  <w:t>All About Me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04EBA9" w14:textId="77777777" w:rsidR="00F46984" w:rsidRDefault="00F46984" w:rsidP="005253FE">
      <w:pPr>
        <w:pStyle w:val="Aim-Twinkl"/>
        <w:sectPr w:rsidR="00F46984" w:rsidSect="00A34046">
          <w:headerReference w:type="default" r:id="rId176"/>
          <w:footerReference w:type="default" r:id="rId177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33D17C0D" w14:textId="77777777" w:rsidR="002E13DC" w:rsidRDefault="00CE2724" w:rsidP="005253FE">
      <w:pPr>
        <w:pStyle w:val="Aim-Twinkl"/>
        <w:sectPr w:rsidR="002E13DC" w:rsidSect="00A34046">
          <w:headerReference w:type="default" r:id="rId178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64864" behindDoc="0" locked="0" layoutInCell="1" allowOverlap="1" wp14:anchorId="53C07027" wp14:editId="189B756B">
                <wp:simplePos x="0" y="0"/>
                <wp:positionH relativeFrom="margin">
                  <wp:posOffset>3697605</wp:posOffset>
                </wp:positionH>
                <wp:positionV relativeFrom="paragraph">
                  <wp:posOffset>4758690</wp:posOffset>
                </wp:positionV>
                <wp:extent cx="3064510" cy="676275"/>
                <wp:effectExtent l="0" t="0" r="0" b="0"/>
                <wp:wrapNone/>
                <wp:docPr id="3267" name="Text Box 3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4510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01B452" w14:textId="77777777" w:rsidR="004858EE" w:rsidRPr="00A573EB" w:rsidRDefault="004858EE" w:rsidP="00344A5D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0"/>
                                <w:szCs w:val="50"/>
                              </w:rPr>
                              <w:t xml:space="preserve">My </w:t>
                            </w:r>
                            <w:proofErr w:type="spellStart"/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0"/>
                                <w:szCs w:val="50"/>
                              </w:rPr>
                              <w:t>Favorite</w:t>
                            </w:r>
                            <w:proofErr w:type="spellEnd"/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0"/>
                                <w:szCs w:val="50"/>
                              </w:rPr>
                              <w:t xml:space="preserve"> Things: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07027" id="Text Box 3267" o:spid="_x0000_s2202" type="#_x0000_t202" style="position:absolute;left:0;text-align:left;margin-left:291.15pt;margin-top:374.7pt;width:241.3pt;height:53.25pt;z-index:25296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" filled="f" stroked="f" strokeweight=".5pt">
                <v:textbox>
                  <w:txbxContent>
                    <w:p w14:paraId="3801B452" w14:textId="77777777" w:rsidR="004858EE" w:rsidRPr="00A573EB" w:rsidRDefault="004858EE" w:rsidP="00344A5D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0"/>
                          <w:szCs w:val="50"/>
                        </w:rPr>
                      </w:pP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0"/>
                          <w:szCs w:val="50"/>
                        </w:rPr>
                        <w:t>My Favorite Things: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44A5D">
        <w:rPr>
          <w:noProof/>
        </w:rPr>
        <mc:AlternateContent>
          <mc:Choice Requires="wps">
            <w:drawing>
              <wp:anchor distT="0" distB="0" distL="114300" distR="114300" simplePos="0" relativeHeight="252963840" behindDoc="0" locked="0" layoutInCell="1" allowOverlap="1" wp14:anchorId="1EF436E8" wp14:editId="19EB1C21">
                <wp:simplePos x="0" y="0"/>
                <wp:positionH relativeFrom="margin">
                  <wp:posOffset>516255</wp:posOffset>
                </wp:positionH>
                <wp:positionV relativeFrom="paragraph">
                  <wp:posOffset>4768215</wp:posOffset>
                </wp:positionV>
                <wp:extent cx="2950210" cy="676275"/>
                <wp:effectExtent l="0" t="0" r="0" b="0"/>
                <wp:wrapNone/>
                <wp:docPr id="3266" name="Text Box 3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0210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31CE7E" w14:textId="77777777" w:rsidR="004858EE" w:rsidRPr="00A573EB" w:rsidRDefault="004858EE" w:rsidP="002236DE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0"/>
                                <w:szCs w:val="50"/>
                              </w:rPr>
                              <w:t>Contact Me: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436E8" id="Text Box 3266" o:spid="_x0000_s2203" type="#_x0000_t202" style="position:absolute;left:0;text-align:left;margin-left:40.65pt;margin-top:375.45pt;width:232.3pt;height:53.25pt;z-index:25296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" filled="f" stroked="f" strokeweight=".5pt">
                <v:textbox>
                  <w:txbxContent>
                    <w:p w14:paraId="3431CE7E" w14:textId="77777777" w:rsidR="004858EE" w:rsidRPr="00A573EB" w:rsidRDefault="004858EE" w:rsidP="002236DE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0"/>
                          <w:szCs w:val="50"/>
                        </w:rPr>
                      </w:pP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0"/>
                          <w:szCs w:val="50"/>
                        </w:rPr>
                        <w:t>Contact Me: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44A5D">
        <w:rPr>
          <w:noProof/>
        </w:rPr>
        <mc:AlternateContent>
          <mc:Choice Requires="wps">
            <w:drawing>
              <wp:anchor distT="0" distB="0" distL="114300" distR="114300" simplePos="0" relativeHeight="252961792" behindDoc="0" locked="0" layoutInCell="1" allowOverlap="1" wp14:anchorId="6BA2DA27" wp14:editId="619804E6">
                <wp:simplePos x="0" y="0"/>
                <wp:positionH relativeFrom="margin">
                  <wp:posOffset>3754755</wp:posOffset>
                </wp:positionH>
                <wp:positionV relativeFrom="paragraph">
                  <wp:posOffset>843915</wp:posOffset>
                </wp:positionV>
                <wp:extent cx="2950210" cy="676275"/>
                <wp:effectExtent l="0" t="0" r="0" b="0"/>
                <wp:wrapNone/>
                <wp:docPr id="3265" name="Text Box 3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0210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11AE94" w14:textId="77777777" w:rsidR="004858EE" w:rsidRPr="00A573EB" w:rsidRDefault="004858EE" w:rsidP="00344A5D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0"/>
                                <w:szCs w:val="50"/>
                              </w:rPr>
                              <w:t>My Education: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2DA27" id="Text Box 3265" o:spid="_x0000_s2204" type="#_x0000_t202" style="position:absolute;left:0;text-align:left;margin-left:295.65pt;margin-top:66.45pt;width:232.3pt;height:53.25pt;z-index:25296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" filled="f" stroked="f" strokeweight=".5pt">
                <v:textbox>
                  <w:txbxContent>
                    <w:p w14:paraId="1A11AE94" w14:textId="77777777" w:rsidR="004858EE" w:rsidRPr="00A573EB" w:rsidRDefault="004858EE" w:rsidP="00344A5D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0"/>
                          <w:szCs w:val="50"/>
                        </w:rPr>
                      </w:pP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0"/>
                          <w:szCs w:val="50"/>
                        </w:rPr>
                        <w:t>My Education: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44A5D">
        <w:rPr>
          <w:noProof/>
        </w:rPr>
        <mc:AlternateContent>
          <mc:Choice Requires="wps">
            <w:drawing>
              <wp:anchor distT="0" distB="0" distL="114300" distR="114300" simplePos="0" relativeHeight="252959744" behindDoc="0" locked="0" layoutInCell="1" allowOverlap="1" wp14:anchorId="2000D9C7" wp14:editId="5BAF622F">
                <wp:simplePos x="0" y="0"/>
                <wp:positionH relativeFrom="margin">
                  <wp:posOffset>516255</wp:posOffset>
                </wp:positionH>
                <wp:positionV relativeFrom="paragraph">
                  <wp:posOffset>843915</wp:posOffset>
                </wp:positionV>
                <wp:extent cx="2950210" cy="676893"/>
                <wp:effectExtent l="0" t="0" r="0" b="0"/>
                <wp:wrapNone/>
                <wp:docPr id="3263" name="Text Box 3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0210" cy="6768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237B55" w14:textId="77777777" w:rsidR="004858EE" w:rsidRPr="00A573EB" w:rsidRDefault="004858EE" w:rsidP="002236DE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0"/>
                                <w:szCs w:val="50"/>
                              </w:rPr>
                            </w:pPr>
                            <w:r w:rsidRPr="00A573EB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0"/>
                                <w:szCs w:val="50"/>
                              </w:rPr>
                              <w:t>All About Me</w:t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50"/>
                                <w:szCs w:val="50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0D9C7" id="Text Box 3263" o:spid="_x0000_s2205" type="#_x0000_t202" style="position:absolute;left:0;text-align:left;margin-left:40.65pt;margin-top:66.45pt;width:232.3pt;height:53.3pt;z-index:25295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" filled="f" stroked="f" strokeweight=".5pt">
                <v:textbox>
                  <w:txbxContent>
                    <w:p w14:paraId="7B237B55" w14:textId="77777777" w:rsidR="004858EE" w:rsidRPr="00A573EB" w:rsidRDefault="004858EE" w:rsidP="002236DE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0"/>
                          <w:szCs w:val="50"/>
                        </w:rPr>
                      </w:pPr>
                      <w:r w:rsidRPr="00A573EB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0"/>
                          <w:szCs w:val="50"/>
                        </w:rPr>
                        <w:t>All About Me</w:t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50"/>
                          <w:szCs w:val="50"/>
                        </w:rPr>
                        <w:t>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44A5D">
        <w:rPr>
          <w:noProof/>
        </w:rPr>
        <mc:AlternateContent>
          <mc:Choice Requires="wps">
            <w:drawing>
              <wp:anchor distT="0" distB="0" distL="114300" distR="114300" simplePos="0" relativeHeight="252957696" behindDoc="0" locked="0" layoutInCell="1" allowOverlap="1" wp14:anchorId="72569C6F" wp14:editId="7FBC35B9">
                <wp:simplePos x="0" y="0"/>
                <wp:positionH relativeFrom="column">
                  <wp:posOffset>440055</wp:posOffset>
                </wp:positionH>
                <wp:positionV relativeFrom="paragraph">
                  <wp:posOffset>5444490</wp:posOffset>
                </wp:positionV>
                <wp:extent cx="3026410" cy="2857500"/>
                <wp:effectExtent l="0" t="0" r="21590" b="19050"/>
                <wp:wrapNone/>
                <wp:docPr id="3251" name="Rectangle 3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6410" cy="285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69A798" id="Rectangle 3251" o:spid="_x0000_s1026" style="position:absolute;margin-left:34.65pt;margin-top:428.7pt;width:238.3pt;height:225pt;z-index:25295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" fillcolor="white [3212]" strokecolor="#1c1c1c [3213]" strokeweight="1pt"/>
            </w:pict>
          </mc:Fallback>
        </mc:AlternateContent>
      </w:r>
      <w:r w:rsidR="00344A5D">
        <w:rPr>
          <w:noProof/>
        </w:rPr>
        <mc:AlternateContent>
          <mc:Choice Requires="wps">
            <w:drawing>
              <wp:anchor distT="0" distB="0" distL="114300" distR="114300" simplePos="0" relativeHeight="252958720" behindDoc="0" locked="0" layoutInCell="1" allowOverlap="1" wp14:anchorId="7265ED85" wp14:editId="4B55F623">
                <wp:simplePos x="0" y="0"/>
                <wp:positionH relativeFrom="margin">
                  <wp:posOffset>3697605</wp:posOffset>
                </wp:positionH>
                <wp:positionV relativeFrom="paragraph">
                  <wp:posOffset>5444490</wp:posOffset>
                </wp:positionV>
                <wp:extent cx="3026410" cy="2857500"/>
                <wp:effectExtent l="0" t="0" r="21590" b="19050"/>
                <wp:wrapNone/>
                <wp:docPr id="3262" name="Rectangle 3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6410" cy="285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E11462" id="Rectangle 3262" o:spid="_x0000_s1026" style="position:absolute;margin-left:291.15pt;margin-top:428.7pt;width:238.3pt;height:225pt;z-index:25295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" fillcolor="white [3212]" strokecolor="#1c1c1c [3213]" strokeweight="1pt">
                <w10:wrap anchorx="margin"/>
              </v:rect>
            </w:pict>
          </mc:Fallback>
        </mc:AlternateContent>
      </w:r>
      <w:r w:rsidR="00A573EB">
        <w:rPr>
          <w:noProof/>
        </w:rPr>
        <mc:AlternateContent>
          <mc:Choice Requires="wps">
            <w:drawing>
              <wp:anchor distT="0" distB="0" distL="114300" distR="114300" simplePos="0" relativeHeight="252954624" behindDoc="0" locked="0" layoutInCell="1" allowOverlap="1" wp14:anchorId="3BD06911" wp14:editId="455B8E89">
                <wp:simplePos x="0" y="0"/>
                <wp:positionH relativeFrom="margin">
                  <wp:posOffset>164465</wp:posOffset>
                </wp:positionH>
                <wp:positionV relativeFrom="paragraph">
                  <wp:posOffset>-201930</wp:posOffset>
                </wp:positionV>
                <wp:extent cx="6875780" cy="676275"/>
                <wp:effectExtent l="0" t="0" r="0" b="0"/>
                <wp:wrapNone/>
                <wp:docPr id="3237" name="Text Box 3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780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D51965" w14:textId="77777777" w:rsidR="004858EE" w:rsidRPr="006F5051" w:rsidRDefault="004858EE" w:rsidP="002236DE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A573EB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>Meet the Teacher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06911" id="Text Box 3237" o:spid="_x0000_s2206" type="#_x0000_t202" style="position:absolute;left:0;text-align:left;margin-left:12.95pt;margin-top:-15.9pt;width:541.4pt;height:53.25pt;z-index:2529546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" filled="f" stroked="f" strokeweight=".5pt">
                <v:textbox>
                  <w:txbxContent>
                    <w:p w14:paraId="67D51965" w14:textId="77777777" w:rsidR="004858EE" w:rsidRPr="006F5051" w:rsidRDefault="004858EE" w:rsidP="002236DE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A573EB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  <w:t>Meet the Teacher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573EB">
        <w:rPr>
          <w:noProof/>
        </w:rPr>
        <mc:AlternateContent>
          <mc:Choice Requires="wps">
            <w:drawing>
              <wp:anchor distT="0" distB="0" distL="114300" distR="114300" simplePos="0" relativeHeight="252955648" behindDoc="0" locked="0" layoutInCell="1" allowOverlap="1" wp14:anchorId="6478040B" wp14:editId="6B4017E0">
                <wp:simplePos x="0" y="0"/>
                <wp:positionH relativeFrom="column">
                  <wp:posOffset>440055</wp:posOffset>
                </wp:positionH>
                <wp:positionV relativeFrom="paragraph">
                  <wp:posOffset>1520190</wp:posOffset>
                </wp:positionV>
                <wp:extent cx="3026410" cy="2857500"/>
                <wp:effectExtent l="0" t="0" r="21590" b="19050"/>
                <wp:wrapNone/>
                <wp:docPr id="3238" name="Rectangle 3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6410" cy="285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41167E" id="Rectangle 3238" o:spid="_x0000_s1026" style="position:absolute;margin-left:34.65pt;margin-top:119.7pt;width:238.3pt;height:225pt;z-index:25295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" fillcolor="white [3212]" strokecolor="#1c1c1c [3213]" strokeweight="1pt"/>
            </w:pict>
          </mc:Fallback>
        </mc:AlternateContent>
      </w:r>
      <w:r w:rsidR="00A573EB">
        <w:rPr>
          <w:noProof/>
        </w:rPr>
        <mc:AlternateContent>
          <mc:Choice Requires="wps">
            <w:drawing>
              <wp:anchor distT="0" distB="0" distL="114300" distR="114300" simplePos="0" relativeHeight="252956672" behindDoc="0" locked="0" layoutInCell="1" allowOverlap="1" wp14:anchorId="14E0CC36" wp14:editId="0F06F362">
                <wp:simplePos x="0" y="0"/>
                <wp:positionH relativeFrom="margin">
                  <wp:posOffset>3697605</wp:posOffset>
                </wp:positionH>
                <wp:positionV relativeFrom="paragraph">
                  <wp:posOffset>1520190</wp:posOffset>
                </wp:positionV>
                <wp:extent cx="3026410" cy="2857500"/>
                <wp:effectExtent l="0" t="0" r="21590" b="19050"/>
                <wp:wrapNone/>
                <wp:docPr id="3250" name="Rectangle 3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6410" cy="285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8F28C4" id="Rectangle 3250" o:spid="_x0000_s1026" style="position:absolute;margin-left:291.15pt;margin-top:119.7pt;width:238.3pt;height:225pt;z-index:25295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" fillcolor="white [3212]" strokecolor="#1c1c1c [3213]" strokeweight="1pt">
                <w10:wrap anchorx="margin"/>
              </v:rect>
            </w:pict>
          </mc:Fallback>
        </mc:AlternateContent>
      </w:r>
    </w:p>
    <w:p w14:paraId="0690C768" w14:textId="77777777" w:rsidR="00937C95" w:rsidRDefault="00937C95" w:rsidP="00FF1649">
      <w:pPr>
        <w:pStyle w:val="Aim-Twinkl"/>
        <w:tabs>
          <w:tab w:val="left" w:pos="1560"/>
        </w:tabs>
        <w:sectPr w:rsidR="00937C95" w:rsidSect="00A34046">
          <w:headerReference w:type="default" r:id="rId179"/>
          <w:footerReference w:type="default" r:id="rId180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tbl>
      <w:tblPr>
        <w:tblStyle w:val="TableGrid"/>
        <w:tblpPr w:leftFromText="180" w:rightFromText="180" w:vertAnchor="text" w:horzAnchor="margin" w:tblpXSpec="center" w:tblpY="356"/>
        <w:tblW w:w="0" w:type="auto"/>
        <w:tblLook w:val="04A0" w:firstRow="1" w:lastRow="0" w:firstColumn="1" w:lastColumn="0" w:noHBand="0" w:noVBand="1"/>
      </w:tblPr>
      <w:tblGrid>
        <w:gridCol w:w="2830"/>
        <w:gridCol w:w="7088"/>
      </w:tblGrid>
      <w:tr w:rsidR="00937C95" w:rsidRPr="00FF1649" w14:paraId="6B9E37FA" w14:textId="77777777" w:rsidTr="00937C95">
        <w:trPr>
          <w:trHeight w:val="563"/>
        </w:trPr>
        <w:tc>
          <w:tcPr>
            <w:tcW w:w="2830" w:type="dxa"/>
            <w:vAlign w:val="center"/>
          </w:tcPr>
          <w:p w14:paraId="7B3E9B99" w14:textId="77777777" w:rsidR="00937C95" w:rsidRPr="00FF1649" w:rsidRDefault="00937C95" w:rsidP="00937C95">
            <w:pPr>
              <w:pStyle w:val="Aim-Twinkl"/>
              <w:spacing w:after="0"/>
              <w:jc w:val="left"/>
              <w:rPr>
                <w:rFonts w:ascii="Roboto" w:hAnsi="Roboto"/>
                <w:sz w:val="22"/>
                <w:szCs w:val="22"/>
              </w:rPr>
            </w:pPr>
            <w:r w:rsidRPr="00FF1649">
              <w:rPr>
                <w:rFonts w:ascii="Roboto" w:hAnsi="Roboto"/>
                <w:sz w:val="22"/>
                <w:szCs w:val="22"/>
              </w:rPr>
              <w:lastRenderedPageBreak/>
              <w:t>Student Name</w:t>
            </w:r>
          </w:p>
        </w:tc>
        <w:tc>
          <w:tcPr>
            <w:tcW w:w="7088" w:type="dxa"/>
            <w:vAlign w:val="center"/>
          </w:tcPr>
          <w:p w14:paraId="2BE42CFA" w14:textId="77777777" w:rsidR="00937C95" w:rsidRPr="00FF1649" w:rsidRDefault="00937C95" w:rsidP="00937C95">
            <w:pPr>
              <w:pStyle w:val="Aim-Twinkl"/>
              <w:spacing w:after="0"/>
              <w:jc w:val="left"/>
              <w:rPr>
                <w:rFonts w:ascii="Roboto" w:hAnsi="Roboto"/>
                <w:sz w:val="22"/>
                <w:szCs w:val="22"/>
              </w:rPr>
            </w:pPr>
          </w:p>
        </w:tc>
      </w:tr>
      <w:tr w:rsidR="00937C95" w:rsidRPr="00FF1649" w14:paraId="4EE458E4" w14:textId="77777777" w:rsidTr="00937C95">
        <w:trPr>
          <w:trHeight w:val="563"/>
        </w:trPr>
        <w:tc>
          <w:tcPr>
            <w:tcW w:w="9918" w:type="dxa"/>
            <w:gridSpan w:val="2"/>
            <w:vAlign w:val="center"/>
          </w:tcPr>
          <w:p w14:paraId="2FD664C3" w14:textId="77777777" w:rsidR="00937C95" w:rsidRPr="00FF1649" w:rsidRDefault="00937C95" w:rsidP="00937C95">
            <w:pPr>
              <w:pStyle w:val="Aim-Twinkl"/>
              <w:spacing w:after="0"/>
              <w:jc w:val="left"/>
              <w:rPr>
                <w:rFonts w:ascii="Roboto" w:hAnsi="Roboto"/>
                <w:sz w:val="22"/>
                <w:szCs w:val="22"/>
              </w:rPr>
            </w:pPr>
          </w:p>
        </w:tc>
      </w:tr>
      <w:tr w:rsidR="00937C95" w:rsidRPr="00FF1649" w14:paraId="3B6B87B1" w14:textId="77777777" w:rsidTr="00937C95">
        <w:trPr>
          <w:trHeight w:val="563"/>
        </w:trPr>
        <w:tc>
          <w:tcPr>
            <w:tcW w:w="2830" w:type="dxa"/>
            <w:vAlign w:val="center"/>
          </w:tcPr>
          <w:p w14:paraId="29330AAE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#1</w:t>
            </w:r>
          </w:p>
        </w:tc>
        <w:tc>
          <w:tcPr>
            <w:tcW w:w="7088" w:type="dxa"/>
            <w:vAlign w:val="center"/>
          </w:tcPr>
          <w:p w14:paraId="262D859C" w14:textId="77777777" w:rsidR="00937C95" w:rsidRPr="00FF1649" w:rsidRDefault="00937C95" w:rsidP="00937C95">
            <w:pPr>
              <w:pStyle w:val="NoParagraphStyle"/>
              <w:spacing w:line="240" w:lineRule="auto"/>
              <w:textAlignment w:val="auto"/>
              <w:rPr>
                <w:color w:val="auto"/>
                <w:sz w:val="22"/>
                <w:szCs w:val="22"/>
              </w:rPr>
            </w:pPr>
          </w:p>
        </w:tc>
      </w:tr>
      <w:tr w:rsidR="00937C95" w:rsidRPr="00FF1649" w14:paraId="7D0A52D0" w14:textId="77777777" w:rsidTr="00937C95">
        <w:trPr>
          <w:trHeight w:val="563"/>
        </w:trPr>
        <w:tc>
          <w:tcPr>
            <w:tcW w:w="2830" w:type="dxa"/>
            <w:tcBorders>
              <w:bottom w:val="single" w:sz="4" w:space="0" w:color="auto"/>
            </w:tcBorders>
            <w:vAlign w:val="center"/>
          </w:tcPr>
          <w:p w14:paraId="274158DC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#2</w:t>
            </w:r>
          </w:p>
        </w:tc>
        <w:tc>
          <w:tcPr>
            <w:tcW w:w="7088" w:type="dxa"/>
            <w:tcBorders>
              <w:bottom w:val="single" w:sz="4" w:space="0" w:color="auto"/>
            </w:tcBorders>
            <w:vAlign w:val="center"/>
          </w:tcPr>
          <w:p w14:paraId="10FAB54F" w14:textId="77777777" w:rsidR="00937C95" w:rsidRPr="00FF1649" w:rsidRDefault="00937C95" w:rsidP="00937C95">
            <w:pPr>
              <w:pStyle w:val="NoParagraphStyle"/>
              <w:spacing w:line="240" w:lineRule="auto"/>
              <w:textAlignment w:val="auto"/>
              <w:rPr>
                <w:color w:val="auto"/>
                <w:sz w:val="22"/>
                <w:szCs w:val="22"/>
              </w:rPr>
            </w:pPr>
          </w:p>
        </w:tc>
      </w:tr>
      <w:tr w:rsidR="00937C95" w:rsidRPr="00FF1649" w14:paraId="349AD02A" w14:textId="77777777" w:rsidTr="00937C95">
        <w:trPr>
          <w:trHeight w:val="563"/>
        </w:trPr>
        <w:tc>
          <w:tcPr>
            <w:tcW w:w="2830" w:type="dxa"/>
            <w:tcBorders>
              <w:bottom w:val="single" w:sz="4" w:space="0" w:color="auto"/>
            </w:tcBorders>
            <w:vAlign w:val="center"/>
          </w:tcPr>
          <w:p w14:paraId="101801D5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#3</w:t>
            </w:r>
          </w:p>
        </w:tc>
        <w:tc>
          <w:tcPr>
            <w:tcW w:w="7088" w:type="dxa"/>
            <w:tcBorders>
              <w:bottom w:val="single" w:sz="4" w:space="0" w:color="auto"/>
            </w:tcBorders>
            <w:vAlign w:val="center"/>
          </w:tcPr>
          <w:p w14:paraId="040AFD0F" w14:textId="77777777" w:rsidR="00937C95" w:rsidRPr="00FF1649" w:rsidRDefault="00937C95" w:rsidP="00937C95">
            <w:pPr>
              <w:pStyle w:val="NoParagraphStyle"/>
              <w:spacing w:line="240" w:lineRule="auto"/>
              <w:textAlignment w:val="auto"/>
              <w:rPr>
                <w:color w:val="auto"/>
                <w:sz w:val="22"/>
                <w:szCs w:val="22"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XSpec="center" w:tblpY="4166"/>
        <w:tblW w:w="0" w:type="auto"/>
        <w:tblLook w:val="04A0" w:firstRow="1" w:lastRow="0" w:firstColumn="1" w:lastColumn="0" w:noHBand="0" w:noVBand="1"/>
      </w:tblPr>
      <w:tblGrid>
        <w:gridCol w:w="2830"/>
        <w:gridCol w:w="2410"/>
        <w:gridCol w:w="2410"/>
        <w:gridCol w:w="2268"/>
      </w:tblGrid>
      <w:tr w:rsidR="00937C95" w:rsidRPr="00FF1649" w14:paraId="0D6D4220" w14:textId="77777777" w:rsidTr="00937C95">
        <w:trPr>
          <w:trHeight w:val="272"/>
        </w:trPr>
        <w:tc>
          <w:tcPr>
            <w:tcW w:w="9918" w:type="dxa"/>
            <w:gridSpan w:val="4"/>
            <w:tcBorders>
              <w:top w:val="single" w:sz="4" w:space="0" w:color="auto"/>
            </w:tcBorders>
            <w:vAlign w:val="center"/>
          </w:tcPr>
          <w:p w14:paraId="32309913" w14:textId="77777777" w:rsidR="00937C95" w:rsidRPr="00FF1649" w:rsidRDefault="00937C95" w:rsidP="00937C95">
            <w:pPr>
              <w:pStyle w:val="Aim-Twinkl"/>
              <w:spacing w:after="0"/>
              <w:jc w:val="left"/>
              <w:rPr>
                <w:rFonts w:ascii="Roboto" w:hAnsi="Roboto"/>
                <w:sz w:val="22"/>
                <w:szCs w:val="22"/>
              </w:rPr>
            </w:pPr>
            <w:r w:rsidRPr="00FF1649">
              <w:rPr>
                <w:rFonts w:ascii="Roboto" w:hAnsi="Roboto"/>
                <w:sz w:val="22"/>
                <w:szCs w:val="22"/>
              </w:rPr>
              <w:t>Date</w:t>
            </w:r>
          </w:p>
        </w:tc>
      </w:tr>
      <w:tr w:rsidR="00937C95" w:rsidRPr="00FF1649" w14:paraId="57682DCA" w14:textId="77777777" w:rsidTr="00937C95">
        <w:trPr>
          <w:trHeight w:val="248"/>
        </w:trPr>
        <w:tc>
          <w:tcPr>
            <w:tcW w:w="2830" w:type="dxa"/>
            <w:vAlign w:val="center"/>
          </w:tcPr>
          <w:p w14:paraId="338E7F65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r w:rsidRPr="00FF1649">
              <w:rPr>
                <w:sz w:val="22"/>
                <w:szCs w:val="22"/>
              </w:rPr>
              <w:t>Time</w:t>
            </w:r>
          </w:p>
        </w:tc>
        <w:tc>
          <w:tcPr>
            <w:tcW w:w="2410" w:type="dxa"/>
            <w:vAlign w:val="center"/>
          </w:tcPr>
          <w:p w14:paraId="7CBA2140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#1</w:t>
            </w:r>
          </w:p>
        </w:tc>
        <w:tc>
          <w:tcPr>
            <w:tcW w:w="2410" w:type="dxa"/>
            <w:vAlign w:val="center"/>
          </w:tcPr>
          <w:p w14:paraId="0B9A931B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#2</w:t>
            </w:r>
          </w:p>
        </w:tc>
        <w:tc>
          <w:tcPr>
            <w:tcW w:w="2268" w:type="dxa"/>
            <w:vAlign w:val="center"/>
          </w:tcPr>
          <w:p w14:paraId="440A3A37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#3</w:t>
            </w:r>
          </w:p>
        </w:tc>
      </w:tr>
      <w:tr w:rsidR="00937C95" w:rsidRPr="00FF1649" w14:paraId="036B9E69" w14:textId="77777777" w:rsidTr="00937C95">
        <w:trPr>
          <w:trHeight w:val="261"/>
        </w:trPr>
        <w:tc>
          <w:tcPr>
            <w:tcW w:w="2830" w:type="dxa"/>
            <w:vAlign w:val="center"/>
          </w:tcPr>
          <w:p w14:paraId="52B1881B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8:00 a.m. - 9:00 a.m.</w:t>
            </w:r>
          </w:p>
        </w:tc>
        <w:tc>
          <w:tcPr>
            <w:tcW w:w="2410" w:type="dxa"/>
            <w:vAlign w:val="center"/>
          </w:tcPr>
          <w:p w14:paraId="7FBF58F5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6AC4B772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17BE87C7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69DB385B" w14:textId="77777777" w:rsidTr="00937C95">
        <w:trPr>
          <w:trHeight w:val="68"/>
        </w:trPr>
        <w:tc>
          <w:tcPr>
            <w:tcW w:w="2830" w:type="dxa"/>
            <w:vAlign w:val="center"/>
          </w:tcPr>
          <w:p w14:paraId="52A8CFB3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9:00 a.m. - 10:00 a.m.</w:t>
            </w:r>
          </w:p>
        </w:tc>
        <w:tc>
          <w:tcPr>
            <w:tcW w:w="2410" w:type="dxa"/>
            <w:vAlign w:val="center"/>
          </w:tcPr>
          <w:p w14:paraId="3134F0A7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5700FC5A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5BDDDFB0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04A5F1C2" w14:textId="77777777" w:rsidTr="00937C95">
        <w:trPr>
          <w:trHeight w:val="147"/>
        </w:trPr>
        <w:tc>
          <w:tcPr>
            <w:tcW w:w="2830" w:type="dxa"/>
            <w:vAlign w:val="center"/>
          </w:tcPr>
          <w:p w14:paraId="1A0DD799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10:00 a.m. - 11:00 a.m.</w:t>
            </w:r>
          </w:p>
        </w:tc>
        <w:tc>
          <w:tcPr>
            <w:tcW w:w="2410" w:type="dxa"/>
            <w:vAlign w:val="center"/>
          </w:tcPr>
          <w:p w14:paraId="2014C893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585F6786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5F135B64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1ED903FD" w14:textId="77777777" w:rsidTr="00937C95">
        <w:trPr>
          <w:trHeight w:val="97"/>
        </w:trPr>
        <w:tc>
          <w:tcPr>
            <w:tcW w:w="2830" w:type="dxa"/>
            <w:vAlign w:val="center"/>
          </w:tcPr>
          <w:p w14:paraId="6D385E90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11:00 a.m. - 12:00 p.m.</w:t>
            </w:r>
          </w:p>
        </w:tc>
        <w:tc>
          <w:tcPr>
            <w:tcW w:w="2410" w:type="dxa"/>
            <w:vAlign w:val="center"/>
          </w:tcPr>
          <w:p w14:paraId="2690B845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18F9EF95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4768E9AA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10803082" w14:textId="77777777" w:rsidTr="00937C95">
        <w:trPr>
          <w:trHeight w:val="189"/>
        </w:trPr>
        <w:tc>
          <w:tcPr>
            <w:tcW w:w="2830" w:type="dxa"/>
            <w:vAlign w:val="center"/>
          </w:tcPr>
          <w:p w14:paraId="067AC39A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12:00 p.m. - 1:00 p.m.</w:t>
            </w:r>
          </w:p>
        </w:tc>
        <w:tc>
          <w:tcPr>
            <w:tcW w:w="2410" w:type="dxa"/>
            <w:vAlign w:val="center"/>
          </w:tcPr>
          <w:p w14:paraId="2EAE9163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7A0C3D68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429CB2B2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0055986F" w14:textId="77777777" w:rsidTr="00937C95">
        <w:trPr>
          <w:trHeight w:val="267"/>
        </w:trPr>
        <w:tc>
          <w:tcPr>
            <w:tcW w:w="2830" w:type="dxa"/>
            <w:vAlign w:val="center"/>
          </w:tcPr>
          <w:p w14:paraId="20D1968A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1:00 p.m. - 2:00 p.m.</w:t>
            </w:r>
          </w:p>
        </w:tc>
        <w:tc>
          <w:tcPr>
            <w:tcW w:w="2410" w:type="dxa"/>
            <w:vAlign w:val="center"/>
          </w:tcPr>
          <w:p w14:paraId="2388DF29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54E5F61E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151FCF04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07A90DE8" w14:textId="77777777" w:rsidTr="00937C95">
        <w:trPr>
          <w:trHeight w:val="75"/>
        </w:trPr>
        <w:tc>
          <w:tcPr>
            <w:tcW w:w="2830" w:type="dxa"/>
            <w:vAlign w:val="center"/>
          </w:tcPr>
          <w:p w14:paraId="6EC594D7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2:00 p.m. - 3:00 p.m.</w:t>
            </w:r>
          </w:p>
        </w:tc>
        <w:tc>
          <w:tcPr>
            <w:tcW w:w="2410" w:type="dxa"/>
            <w:vAlign w:val="center"/>
          </w:tcPr>
          <w:p w14:paraId="2CEBF6FE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736F2BF0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0AF582D6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XSpec="center" w:tblpY="7256"/>
        <w:tblW w:w="0" w:type="auto"/>
        <w:tblLook w:val="04A0" w:firstRow="1" w:lastRow="0" w:firstColumn="1" w:lastColumn="0" w:noHBand="0" w:noVBand="1"/>
      </w:tblPr>
      <w:tblGrid>
        <w:gridCol w:w="2830"/>
        <w:gridCol w:w="2410"/>
        <w:gridCol w:w="2410"/>
        <w:gridCol w:w="2268"/>
      </w:tblGrid>
      <w:tr w:rsidR="00937C95" w:rsidRPr="00FF1649" w14:paraId="0EA25A6A" w14:textId="77777777" w:rsidTr="00937C95">
        <w:trPr>
          <w:trHeight w:val="272"/>
        </w:trPr>
        <w:tc>
          <w:tcPr>
            <w:tcW w:w="9918" w:type="dxa"/>
            <w:gridSpan w:val="4"/>
            <w:tcBorders>
              <w:top w:val="single" w:sz="4" w:space="0" w:color="auto"/>
            </w:tcBorders>
            <w:vAlign w:val="center"/>
          </w:tcPr>
          <w:p w14:paraId="7B873FAA" w14:textId="77777777" w:rsidR="00937C95" w:rsidRPr="00FF1649" w:rsidRDefault="00937C95" w:rsidP="00937C95">
            <w:pPr>
              <w:pStyle w:val="Aim-Twinkl"/>
              <w:spacing w:after="0"/>
              <w:jc w:val="left"/>
              <w:rPr>
                <w:rFonts w:ascii="Roboto" w:hAnsi="Roboto"/>
                <w:sz w:val="22"/>
                <w:szCs w:val="22"/>
              </w:rPr>
            </w:pPr>
            <w:r w:rsidRPr="00FF1649">
              <w:rPr>
                <w:rFonts w:ascii="Roboto" w:hAnsi="Roboto"/>
                <w:sz w:val="22"/>
                <w:szCs w:val="22"/>
              </w:rPr>
              <w:t>Date</w:t>
            </w:r>
          </w:p>
        </w:tc>
      </w:tr>
      <w:tr w:rsidR="00937C95" w:rsidRPr="00FF1649" w14:paraId="3430A14C" w14:textId="77777777" w:rsidTr="00937C95">
        <w:trPr>
          <w:trHeight w:val="248"/>
        </w:trPr>
        <w:tc>
          <w:tcPr>
            <w:tcW w:w="2830" w:type="dxa"/>
            <w:vAlign w:val="center"/>
          </w:tcPr>
          <w:p w14:paraId="05735F84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r w:rsidRPr="00FF1649">
              <w:rPr>
                <w:sz w:val="22"/>
                <w:szCs w:val="22"/>
              </w:rPr>
              <w:t>Time</w:t>
            </w:r>
          </w:p>
        </w:tc>
        <w:tc>
          <w:tcPr>
            <w:tcW w:w="2410" w:type="dxa"/>
            <w:vAlign w:val="center"/>
          </w:tcPr>
          <w:p w14:paraId="3623F79C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#1</w:t>
            </w:r>
          </w:p>
        </w:tc>
        <w:tc>
          <w:tcPr>
            <w:tcW w:w="2410" w:type="dxa"/>
            <w:vAlign w:val="center"/>
          </w:tcPr>
          <w:p w14:paraId="1CDEFF67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#2</w:t>
            </w:r>
          </w:p>
        </w:tc>
        <w:tc>
          <w:tcPr>
            <w:tcW w:w="2268" w:type="dxa"/>
            <w:vAlign w:val="center"/>
          </w:tcPr>
          <w:p w14:paraId="31F8E331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#3</w:t>
            </w:r>
          </w:p>
        </w:tc>
      </w:tr>
      <w:tr w:rsidR="00937C95" w:rsidRPr="00FF1649" w14:paraId="7692E800" w14:textId="77777777" w:rsidTr="00937C95">
        <w:trPr>
          <w:trHeight w:val="261"/>
        </w:trPr>
        <w:tc>
          <w:tcPr>
            <w:tcW w:w="2830" w:type="dxa"/>
            <w:vAlign w:val="center"/>
          </w:tcPr>
          <w:p w14:paraId="48A8B9EC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8:00 a.m. - 9:00 a.m.</w:t>
            </w:r>
          </w:p>
        </w:tc>
        <w:tc>
          <w:tcPr>
            <w:tcW w:w="2410" w:type="dxa"/>
            <w:vAlign w:val="center"/>
          </w:tcPr>
          <w:p w14:paraId="0BF1805C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4AD5F2EF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0CD5866E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41F9A98A" w14:textId="77777777" w:rsidTr="00937C95">
        <w:trPr>
          <w:trHeight w:val="68"/>
        </w:trPr>
        <w:tc>
          <w:tcPr>
            <w:tcW w:w="2830" w:type="dxa"/>
            <w:vAlign w:val="center"/>
          </w:tcPr>
          <w:p w14:paraId="7CDB311F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9:00 a.m. - 10:00 a.m.</w:t>
            </w:r>
          </w:p>
        </w:tc>
        <w:tc>
          <w:tcPr>
            <w:tcW w:w="2410" w:type="dxa"/>
            <w:vAlign w:val="center"/>
          </w:tcPr>
          <w:p w14:paraId="7FF86C77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78661B52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00331001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28FD305B" w14:textId="77777777" w:rsidTr="00937C95">
        <w:trPr>
          <w:trHeight w:val="147"/>
        </w:trPr>
        <w:tc>
          <w:tcPr>
            <w:tcW w:w="2830" w:type="dxa"/>
            <w:vAlign w:val="center"/>
          </w:tcPr>
          <w:p w14:paraId="21E9EF4C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10:00 a.m. - 11:00 a.m.</w:t>
            </w:r>
          </w:p>
        </w:tc>
        <w:tc>
          <w:tcPr>
            <w:tcW w:w="2410" w:type="dxa"/>
            <w:vAlign w:val="center"/>
          </w:tcPr>
          <w:p w14:paraId="268E0882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31E92B29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592985C1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19C7FE2E" w14:textId="77777777" w:rsidTr="00937C95">
        <w:trPr>
          <w:trHeight w:val="97"/>
        </w:trPr>
        <w:tc>
          <w:tcPr>
            <w:tcW w:w="2830" w:type="dxa"/>
            <w:vAlign w:val="center"/>
          </w:tcPr>
          <w:p w14:paraId="1434D479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11:00 a.m. - 12:00 p.m.</w:t>
            </w:r>
          </w:p>
        </w:tc>
        <w:tc>
          <w:tcPr>
            <w:tcW w:w="2410" w:type="dxa"/>
            <w:vAlign w:val="center"/>
          </w:tcPr>
          <w:p w14:paraId="49C7EF63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1637831B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6AAD69FD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5F1A2DFF" w14:textId="77777777" w:rsidTr="00937C95">
        <w:trPr>
          <w:trHeight w:val="189"/>
        </w:trPr>
        <w:tc>
          <w:tcPr>
            <w:tcW w:w="2830" w:type="dxa"/>
            <w:vAlign w:val="center"/>
          </w:tcPr>
          <w:p w14:paraId="286EFA70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12:00 p.m. - 1:00 p.m.</w:t>
            </w:r>
          </w:p>
        </w:tc>
        <w:tc>
          <w:tcPr>
            <w:tcW w:w="2410" w:type="dxa"/>
            <w:vAlign w:val="center"/>
          </w:tcPr>
          <w:p w14:paraId="448A585B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0A6C6158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7ADF2EFA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6EED7157" w14:textId="77777777" w:rsidTr="00937C95">
        <w:trPr>
          <w:trHeight w:val="267"/>
        </w:trPr>
        <w:tc>
          <w:tcPr>
            <w:tcW w:w="2830" w:type="dxa"/>
            <w:vAlign w:val="center"/>
          </w:tcPr>
          <w:p w14:paraId="0A636F2D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1:00 p.m. - 2:00 p.m.</w:t>
            </w:r>
          </w:p>
        </w:tc>
        <w:tc>
          <w:tcPr>
            <w:tcW w:w="2410" w:type="dxa"/>
            <w:vAlign w:val="center"/>
          </w:tcPr>
          <w:p w14:paraId="23ACB52A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33AEDF5B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56BB6A64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40E099DC" w14:textId="77777777" w:rsidTr="00937C95">
        <w:trPr>
          <w:trHeight w:val="75"/>
        </w:trPr>
        <w:tc>
          <w:tcPr>
            <w:tcW w:w="2830" w:type="dxa"/>
            <w:vAlign w:val="center"/>
          </w:tcPr>
          <w:p w14:paraId="26220FD7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2:00 p.m. - 3:00 p.m.</w:t>
            </w:r>
          </w:p>
        </w:tc>
        <w:tc>
          <w:tcPr>
            <w:tcW w:w="2410" w:type="dxa"/>
            <w:vAlign w:val="center"/>
          </w:tcPr>
          <w:p w14:paraId="03C6810D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7151904F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611A1691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XSpec="center" w:tblpY="10406"/>
        <w:tblW w:w="0" w:type="auto"/>
        <w:tblLook w:val="04A0" w:firstRow="1" w:lastRow="0" w:firstColumn="1" w:lastColumn="0" w:noHBand="0" w:noVBand="1"/>
      </w:tblPr>
      <w:tblGrid>
        <w:gridCol w:w="2830"/>
        <w:gridCol w:w="2410"/>
        <w:gridCol w:w="2410"/>
        <w:gridCol w:w="2268"/>
      </w:tblGrid>
      <w:tr w:rsidR="00937C95" w:rsidRPr="00FF1649" w14:paraId="2DC393CD" w14:textId="77777777" w:rsidTr="00937C95">
        <w:trPr>
          <w:trHeight w:val="272"/>
        </w:trPr>
        <w:tc>
          <w:tcPr>
            <w:tcW w:w="9918" w:type="dxa"/>
            <w:gridSpan w:val="4"/>
            <w:tcBorders>
              <w:top w:val="single" w:sz="4" w:space="0" w:color="auto"/>
            </w:tcBorders>
            <w:vAlign w:val="center"/>
          </w:tcPr>
          <w:p w14:paraId="037B56F4" w14:textId="77777777" w:rsidR="00937C95" w:rsidRPr="00FF1649" w:rsidRDefault="00937C95" w:rsidP="00937C95">
            <w:pPr>
              <w:pStyle w:val="Aim-Twinkl"/>
              <w:spacing w:after="0"/>
              <w:jc w:val="left"/>
              <w:rPr>
                <w:rFonts w:ascii="Roboto" w:hAnsi="Roboto"/>
                <w:sz w:val="22"/>
                <w:szCs w:val="22"/>
              </w:rPr>
            </w:pPr>
            <w:r w:rsidRPr="00FF1649">
              <w:rPr>
                <w:rFonts w:ascii="Roboto" w:hAnsi="Roboto"/>
                <w:sz w:val="22"/>
                <w:szCs w:val="22"/>
              </w:rPr>
              <w:t>Date</w:t>
            </w:r>
          </w:p>
        </w:tc>
      </w:tr>
      <w:tr w:rsidR="00937C95" w:rsidRPr="00FF1649" w14:paraId="1B9320B3" w14:textId="77777777" w:rsidTr="00937C95">
        <w:trPr>
          <w:trHeight w:val="248"/>
        </w:trPr>
        <w:tc>
          <w:tcPr>
            <w:tcW w:w="2830" w:type="dxa"/>
            <w:vAlign w:val="center"/>
          </w:tcPr>
          <w:p w14:paraId="4309EC0D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r w:rsidRPr="00FF1649">
              <w:rPr>
                <w:sz w:val="22"/>
                <w:szCs w:val="22"/>
              </w:rPr>
              <w:t>Time</w:t>
            </w:r>
          </w:p>
        </w:tc>
        <w:tc>
          <w:tcPr>
            <w:tcW w:w="2410" w:type="dxa"/>
            <w:vAlign w:val="center"/>
          </w:tcPr>
          <w:p w14:paraId="6EB17A9F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#1</w:t>
            </w:r>
          </w:p>
        </w:tc>
        <w:tc>
          <w:tcPr>
            <w:tcW w:w="2410" w:type="dxa"/>
            <w:vAlign w:val="center"/>
          </w:tcPr>
          <w:p w14:paraId="29BA260A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#2</w:t>
            </w:r>
          </w:p>
        </w:tc>
        <w:tc>
          <w:tcPr>
            <w:tcW w:w="2268" w:type="dxa"/>
            <w:vAlign w:val="center"/>
          </w:tcPr>
          <w:p w14:paraId="65522645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  <w:proofErr w:type="spellStart"/>
            <w:r w:rsidRPr="00FF1649">
              <w:rPr>
                <w:sz w:val="22"/>
                <w:szCs w:val="22"/>
              </w:rPr>
              <w:t>Behavior</w:t>
            </w:r>
            <w:proofErr w:type="spellEnd"/>
            <w:r w:rsidRPr="00FF1649">
              <w:rPr>
                <w:sz w:val="22"/>
                <w:szCs w:val="22"/>
              </w:rPr>
              <w:t xml:space="preserve"> #3</w:t>
            </w:r>
          </w:p>
        </w:tc>
      </w:tr>
      <w:tr w:rsidR="00937C95" w:rsidRPr="00FF1649" w14:paraId="0D7F108A" w14:textId="77777777" w:rsidTr="00937C95">
        <w:trPr>
          <w:trHeight w:val="261"/>
        </w:trPr>
        <w:tc>
          <w:tcPr>
            <w:tcW w:w="2830" w:type="dxa"/>
            <w:vAlign w:val="center"/>
          </w:tcPr>
          <w:p w14:paraId="765A41A0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8:00 a.m. - 9:00 a.m.</w:t>
            </w:r>
          </w:p>
        </w:tc>
        <w:tc>
          <w:tcPr>
            <w:tcW w:w="2410" w:type="dxa"/>
            <w:vAlign w:val="center"/>
          </w:tcPr>
          <w:p w14:paraId="7F9485B7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7FDAC193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06412D9A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3894E0E6" w14:textId="77777777" w:rsidTr="00937C95">
        <w:trPr>
          <w:trHeight w:val="68"/>
        </w:trPr>
        <w:tc>
          <w:tcPr>
            <w:tcW w:w="2830" w:type="dxa"/>
            <w:vAlign w:val="center"/>
          </w:tcPr>
          <w:p w14:paraId="5EAA3C52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9:00 a.m. - 10:00 a.m.</w:t>
            </w:r>
          </w:p>
        </w:tc>
        <w:tc>
          <w:tcPr>
            <w:tcW w:w="2410" w:type="dxa"/>
            <w:vAlign w:val="center"/>
          </w:tcPr>
          <w:p w14:paraId="43D90CDA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78CED2B8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3176E0A5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578EA8BD" w14:textId="77777777" w:rsidTr="00937C95">
        <w:trPr>
          <w:trHeight w:val="147"/>
        </w:trPr>
        <w:tc>
          <w:tcPr>
            <w:tcW w:w="2830" w:type="dxa"/>
            <w:vAlign w:val="center"/>
          </w:tcPr>
          <w:p w14:paraId="4284B1EB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10:00 a.m. - 11:00 a.m.</w:t>
            </w:r>
          </w:p>
        </w:tc>
        <w:tc>
          <w:tcPr>
            <w:tcW w:w="2410" w:type="dxa"/>
            <w:vAlign w:val="center"/>
          </w:tcPr>
          <w:p w14:paraId="77AA6074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5E434B68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56B0CBFE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15596232" w14:textId="77777777" w:rsidTr="00937C95">
        <w:trPr>
          <w:trHeight w:val="97"/>
        </w:trPr>
        <w:tc>
          <w:tcPr>
            <w:tcW w:w="2830" w:type="dxa"/>
            <w:vAlign w:val="center"/>
          </w:tcPr>
          <w:p w14:paraId="16EC2FDB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11:00 a.m. - 12:00 p.m.</w:t>
            </w:r>
          </w:p>
        </w:tc>
        <w:tc>
          <w:tcPr>
            <w:tcW w:w="2410" w:type="dxa"/>
            <w:vAlign w:val="center"/>
          </w:tcPr>
          <w:p w14:paraId="7DF4AC30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2E7EA027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4AD2D59A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0BF931DC" w14:textId="77777777" w:rsidTr="00937C95">
        <w:trPr>
          <w:trHeight w:val="189"/>
        </w:trPr>
        <w:tc>
          <w:tcPr>
            <w:tcW w:w="2830" w:type="dxa"/>
            <w:vAlign w:val="center"/>
          </w:tcPr>
          <w:p w14:paraId="2118C533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12:00 p.m. - 1:00 p.m.</w:t>
            </w:r>
          </w:p>
        </w:tc>
        <w:tc>
          <w:tcPr>
            <w:tcW w:w="2410" w:type="dxa"/>
            <w:vAlign w:val="center"/>
          </w:tcPr>
          <w:p w14:paraId="4E51EF5F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3858F20B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474A645D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719EDCC2" w14:textId="77777777" w:rsidTr="00937C95">
        <w:trPr>
          <w:trHeight w:val="267"/>
        </w:trPr>
        <w:tc>
          <w:tcPr>
            <w:tcW w:w="2830" w:type="dxa"/>
            <w:vAlign w:val="center"/>
          </w:tcPr>
          <w:p w14:paraId="71FA71E0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1:00 p.m. - 2:00 p.m.</w:t>
            </w:r>
          </w:p>
        </w:tc>
        <w:tc>
          <w:tcPr>
            <w:tcW w:w="2410" w:type="dxa"/>
            <w:vAlign w:val="center"/>
          </w:tcPr>
          <w:p w14:paraId="2FEF9DFB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168C668D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2346E3D3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  <w:tr w:rsidR="00937C95" w:rsidRPr="00FF1649" w14:paraId="456D47EF" w14:textId="77777777" w:rsidTr="00937C95">
        <w:trPr>
          <w:trHeight w:val="75"/>
        </w:trPr>
        <w:tc>
          <w:tcPr>
            <w:tcW w:w="2830" w:type="dxa"/>
            <w:vAlign w:val="center"/>
          </w:tcPr>
          <w:p w14:paraId="7687E6C6" w14:textId="77777777" w:rsidR="00937C95" w:rsidRDefault="00937C95" w:rsidP="00937C95">
            <w:pPr>
              <w:pStyle w:val="AdultBodyCopyAdultInformation"/>
              <w:spacing w:after="0"/>
              <w:jc w:val="left"/>
            </w:pPr>
            <w:r>
              <w:t>2:00 p.m. - 3:00 p.m.</w:t>
            </w:r>
          </w:p>
        </w:tc>
        <w:tc>
          <w:tcPr>
            <w:tcW w:w="2410" w:type="dxa"/>
            <w:vAlign w:val="center"/>
          </w:tcPr>
          <w:p w14:paraId="56AD3423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14:paraId="4DB60672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  <w:tc>
          <w:tcPr>
            <w:tcW w:w="2268" w:type="dxa"/>
            <w:vAlign w:val="center"/>
          </w:tcPr>
          <w:p w14:paraId="5B22142F" w14:textId="77777777" w:rsidR="00937C95" w:rsidRPr="00FF1649" w:rsidRDefault="00937C95" w:rsidP="00937C95">
            <w:pPr>
              <w:pStyle w:val="AdultBodyCopyAdultInformation"/>
              <w:spacing w:after="0"/>
              <w:rPr>
                <w:sz w:val="22"/>
                <w:szCs w:val="22"/>
              </w:rPr>
            </w:pPr>
          </w:p>
        </w:tc>
      </w:tr>
    </w:tbl>
    <w:p w14:paraId="0C6D7524" w14:textId="77777777" w:rsidR="002E13DC" w:rsidRDefault="00FF1649" w:rsidP="00FF1649">
      <w:pPr>
        <w:pStyle w:val="Aim-Twinkl"/>
        <w:tabs>
          <w:tab w:val="left" w:pos="1560"/>
        </w:tabs>
        <w:sectPr w:rsidR="002E13DC" w:rsidSect="00A34046">
          <w:headerReference w:type="default" r:id="rId181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005824" behindDoc="0" locked="0" layoutInCell="1" allowOverlap="1" wp14:anchorId="18B3C02F" wp14:editId="42E08CC9">
                <wp:simplePos x="0" y="0"/>
                <wp:positionH relativeFrom="margin">
                  <wp:posOffset>311150</wp:posOffset>
                </wp:positionH>
                <wp:positionV relativeFrom="paragraph">
                  <wp:posOffset>2104087</wp:posOffset>
                </wp:positionV>
                <wp:extent cx="6459220" cy="286385"/>
                <wp:effectExtent l="0" t="0" r="0" b="0"/>
                <wp:wrapNone/>
                <wp:docPr id="3273" name="Text Box 3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9220" cy="286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CC0E4A" w14:textId="77777777" w:rsidR="004858EE" w:rsidRPr="00FF1649" w:rsidRDefault="004858EE" w:rsidP="00FF1649">
                            <w:pPr>
                              <w:pStyle w:val="NoParagraphStyle"/>
                              <w:spacing w:line="240" w:lineRule="auto"/>
                              <w:textAlignment w:val="auto"/>
                              <w:rPr>
                                <w:rFonts w:cs="Roboto"/>
                                <w:b/>
                                <w:bCs/>
                                <w:color w:val="131312"/>
                                <w:sz w:val="44"/>
                                <w:szCs w:val="44"/>
                              </w:rPr>
                            </w:pPr>
                            <w:r w:rsidRPr="00FF1649">
                              <w:rPr>
                                <w:color w:val="auto"/>
                                <w:sz w:val="22"/>
                                <w:szCs w:val="22"/>
                              </w:rPr>
                              <w:t xml:space="preserve">Tally below the frequency of student’s specific </w:t>
                            </w:r>
                            <w:proofErr w:type="spellStart"/>
                            <w:r w:rsidRPr="00FF1649">
                              <w:rPr>
                                <w:color w:val="auto"/>
                                <w:sz w:val="22"/>
                                <w:szCs w:val="22"/>
                              </w:rPr>
                              <w:t>behaviors</w:t>
                            </w:r>
                            <w:proofErr w:type="spellEnd"/>
                            <w:r w:rsidRPr="00FF1649">
                              <w:rPr>
                                <w:color w:val="auto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3C02F" id="Text Box 3273" o:spid="_x0000_s2207" type="#_x0000_t202" style="position:absolute;left:0;text-align:left;margin-left:24.5pt;margin-top:165.7pt;width:508.6pt;height:22.55pt;z-index:25300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" filled="f" stroked="f" strokeweight=".5pt">
                <v:textbox>
                  <w:txbxContent>
                    <w:p w14:paraId="20CC0E4A" w14:textId="77777777" w:rsidR="004858EE" w:rsidRPr="00FF1649" w:rsidRDefault="004858EE" w:rsidP="00FF1649">
                      <w:pPr>
                        <w:pStyle w:val="NoParagraphStyle"/>
                        <w:spacing w:line="240" w:lineRule="auto"/>
                        <w:textAlignment w:val="auto"/>
                        <w:rPr>
                          <w:rFonts w:cs="Roboto"/>
                          <w:b/>
                          <w:bCs/>
                          <w:color w:val="131312"/>
                          <w:sz w:val="44"/>
                          <w:szCs w:val="44"/>
                        </w:rPr>
                      </w:pPr>
                      <w:r w:rsidRPr="00FF1649">
                        <w:rPr>
                          <w:color w:val="auto"/>
                          <w:sz w:val="22"/>
                          <w:szCs w:val="22"/>
                        </w:rPr>
                        <w:t>Tally below the frequency of student’s specific behaviors.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03776" behindDoc="0" locked="0" layoutInCell="1" allowOverlap="1" wp14:anchorId="3B85E053" wp14:editId="19FB99CF">
                <wp:simplePos x="0" y="0"/>
                <wp:positionH relativeFrom="margin">
                  <wp:posOffset>283693</wp:posOffset>
                </wp:positionH>
                <wp:positionV relativeFrom="paragraph">
                  <wp:posOffset>-294589</wp:posOffset>
                </wp:positionV>
                <wp:extent cx="6459321" cy="409903"/>
                <wp:effectExtent l="0" t="0" r="0" b="0"/>
                <wp:wrapNone/>
                <wp:docPr id="3272" name="Text Box 3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9321" cy="4099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B5131" w14:textId="77777777" w:rsidR="004858EE" w:rsidRPr="00FF1649" w:rsidRDefault="004858EE" w:rsidP="00FF1649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FF1649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44"/>
                                <w:szCs w:val="44"/>
                              </w:rPr>
                              <w:t>Behavior</w:t>
                            </w:r>
                            <w:proofErr w:type="spellEnd"/>
                            <w:r w:rsidRPr="00FF1649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44"/>
                                <w:szCs w:val="44"/>
                              </w:rPr>
                              <w:t xml:space="preserve"> Frequency Data Sheet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5E053" id="Text Box 3272" o:spid="_x0000_s2208" type="#_x0000_t202" style="position:absolute;left:0;text-align:left;margin-left:22.35pt;margin-top:-23.2pt;width:508.6pt;height:32.3pt;z-index:25300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" filled="f" stroked="f" strokeweight=".5pt">
                <v:textbox>
                  <w:txbxContent>
                    <w:p w14:paraId="56EB5131" w14:textId="77777777" w:rsidR="004858EE" w:rsidRPr="00FF1649" w:rsidRDefault="004858EE" w:rsidP="00FF1649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44"/>
                          <w:szCs w:val="44"/>
                        </w:rPr>
                      </w:pPr>
                      <w:r w:rsidRPr="00FF1649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44"/>
                          <w:szCs w:val="44"/>
                        </w:rPr>
                        <w:t>Behavior Frequency Data Sheet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33AD55" w14:textId="77777777" w:rsidR="00937C95" w:rsidRDefault="00937C95" w:rsidP="005253FE">
      <w:pPr>
        <w:pStyle w:val="Aim-Twinkl"/>
        <w:sectPr w:rsidR="00937C95" w:rsidSect="00A34046">
          <w:headerReference w:type="default" r:id="rId182"/>
          <w:footerReference w:type="default" r:id="rId183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7F8D8C1D" w14:textId="77777777" w:rsidR="002E13DC" w:rsidRDefault="004D5C11" w:rsidP="005253FE">
      <w:pPr>
        <w:pStyle w:val="Aim-Twinkl"/>
        <w:sectPr w:rsidR="002E13DC" w:rsidSect="00A34046">
          <w:headerReference w:type="default" r:id="rId184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15040" behindDoc="0" locked="0" layoutInCell="1" allowOverlap="1" wp14:anchorId="644862E1" wp14:editId="480632EC">
                <wp:simplePos x="0" y="0"/>
                <wp:positionH relativeFrom="column">
                  <wp:posOffset>-223520</wp:posOffset>
                </wp:positionH>
                <wp:positionV relativeFrom="paragraph">
                  <wp:posOffset>7232147</wp:posOffset>
                </wp:positionV>
                <wp:extent cx="2640965" cy="367665"/>
                <wp:effectExtent l="0" t="0" r="635" b="0"/>
                <wp:wrapNone/>
                <wp:docPr id="3288" name="Text Box 3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640965" cy="367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5EFF18" w14:textId="77777777" w:rsidR="004858EE" w:rsidRPr="000B0C65" w:rsidRDefault="004858EE">
                            <w:pPr>
                              <w:rPr>
                                <w:rFonts w:ascii="Roboto" w:hAnsi="Roboto"/>
                              </w:rPr>
                            </w:pPr>
                            <w:r w:rsidRPr="000B0C65">
                              <w:rPr>
                                <w:rFonts w:ascii="Roboto" w:hAnsi="Roboto"/>
                              </w:rPr>
                              <w:t>Student Name: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862E1" id="Text Box 3288" o:spid="_x0000_s2209" type="#_x0000_t202" style="position:absolute;left:0;text-align:left;margin-left:-17.6pt;margin-top:569.45pt;width:207.95pt;height:28.95pt;rotation:-90;z-index:25301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" filled="f" stroked="f" strokeweight=".5pt">
                <v:textbox>
                  <w:txbxContent>
                    <w:p w14:paraId="5A5EFF18" w14:textId="77777777" w:rsidR="004858EE" w:rsidRPr="000B0C65" w:rsidRDefault="004858EE">
                      <w:pPr>
                        <w:rPr>
                          <w:rFonts w:ascii="Roboto" w:hAnsi="Roboto"/>
                        </w:rPr>
                      </w:pPr>
                      <w:r w:rsidRPr="000B0C65">
                        <w:rPr>
                          <w:rFonts w:ascii="Roboto" w:hAnsi="Roboto"/>
                        </w:rPr>
                        <w:t>Student Name: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24608" behindDoc="0" locked="0" layoutInCell="1" allowOverlap="1" wp14:anchorId="30DC51C4" wp14:editId="0F39915E">
                <wp:simplePos x="0" y="0"/>
                <wp:positionH relativeFrom="column">
                  <wp:posOffset>1159510</wp:posOffset>
                </wp:positionH>
                <wp:positionV relativeFrom="paragraph">
                  <wp:posOffset>7506335</wp:posOffset>
                </wp:positionV>
                <wp:extent cx="1804670" cy="701675"/>
                <wp:effectExtent l="0" t="953" r="23178" b="23177"/>
                <wp:wrapNone/>
                <wp:docPr id="3364" name="Text Box 3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3FE7DD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  <w:r w:rsidRPr="00FF43BC">
                              <w:rPr>
                                <w:rFonts w:ascii="Roboto" w:hAnsi="Roboto"/>
                              </w:rPr>
                              <w:t xml:space="preserve">Target </w:t>
                            </w:r>
                            <w:proofErr w:type="spellStart"/>
                            <w:r w:rsidRPr="00FF43BC">
                              <w:rPr>
                                <w:rFonts w:ascii="Roboto" w:hAnsi="Roboto"/>
                              </w:rPr>
                              <w:t>Behavior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C51C4" id="Text Box 3364" o:spid="_x0000_s2210" type="#_x0000_t202" style="position:absolute;left:0;text-align:left;margin-left:91.3pt;margin-top:591.05pt;width:142.1pt;height:55.25pt;rotation:-90;z-index:2531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" filled="f" strokeweight=".5pt">
                <v:textbox>
                  <w:txbxContent>
                    <w:p w14:paraId="383FE7DD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  <w:r w:rsidRPr="00FF43BC">
                        <w:rPr>
                          <w:rFonts w:ascii="Roboto" w:hAnsi="Roboto"/>
                        </w:rPr>
                        <w:t>Target Behavior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25632" behindDoc="0" locked="0" layoutInCell="1" allowOverlap="1" wp14:anchorId="2E8A695D" wp14:editId="0EF8E0B1">
                <wp:simplePos x="0" y="0"/>
                <wp:positionH relativeFrom="column">
                  <wp:posOffset>1851025</wp:posOffset>
                </wp:positionH>
                <wp:positionV relativeFrom="paragraph">
                  <wp:posOffset>7505700</wp:posOffset>
                </wp:positionV>
                <wp:extent cx="1804670" cy="701675"/>
                <wp:effectExtent l="0" t="953" r="23178" b="23177"/>
                <wp:wrapNone/>
                <wp:docPr id="3365" name="Text Box 3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51D409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A695D" id="Text Box 3365" o:spid="_x0000_s2211" type="#_x0000_t202" style="position:absolute;left:0;text-align:left;margin-left:145.75pt;margin-top:591pt;width:142.1pt;height:55.25pt;rotation:-90;z-index:2531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" filled="f" strokeweight=".5pt">
                <v:textbox>
                  <w:txbxContent>
                    <w:p w14:paraId="7E51D409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26656" behindDoc="0" locked="0" layoutInCell="1" allowOverlap="1" wp14:anchorId="7CD099D9" wp14:editId="69AB18D5">
                <wp:simplePos x="0" y="0"/>
                <wp:positionH relativeFrom="column">
                  <wp:posOffset>2551430</wp:posOffset>
                </wp:positionH>
                <wp:positionV relativeFrom="paragraph">
                  <wp:posOffset>7505700</wp:posOffset>
                </wp:positionV>
                <wp:extent cx="1804670" cy="701675"/>
                <wp:effectExtent l="0" t="953" r="23178" b="23177"/>
                <wp:wrapNone/>
                <wp:docPr id="3366" name="Text Box 3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014BB4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099D9" id="Text Box 3366" o:spid="_x0000_s2212" type="#_x0000_t202" style="position:absolute;left:0;text-align:left;margin-left:200.9pt;margin-top:591pt;width:142.1pt;height:55.25pt;rotation:-90;z-index:2531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" filled="f" strokeweight=".5pt">
                <v:textbox>
                  <w:txbxContent>
                    <w:p w14:paraId="53014BB4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27680" behindDoc="0" locked="0" layoutInCell="1" allowOverlap="1" wp14:anchorId="63E49F15" wp14:editId="54B7E48F">
                <wp:simplePos x="0" y="0"/>
                <wp:positionH relativeFrom="column">
                  <wp:posOffset>3250565</wp:posOffset>
                </wp:positionH>
                <wp:positionV relativeFrom="paragraph">
                  <wp:posOffset>7505700</wp:posOffset>
                </wp:positionV>
                <wp:extent cx="1804670" cy="701675"/>
                <wp:effectExtent l="0" t="953" r="23178" b="23177"/>
                <wp:wrapNone/>
                <wp:docPr id="3367" name="Text Box 3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E2A954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49F15" id="Text Box 3367" o:spid="_x0000_s2213" type="#_x0000_t202" style="position:absolute;left:0;text-align:left;margin-left:255.95pt;margin-top:591pt;width:142.1pt;height:55.25pt;rotation:-90;z-index:2531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" filled="f" strokeweight=".5pt">
                <v:textbox>
                  <w:txbxContent>
                    <w:p w14:paraId="7AE2A954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28704" behindDoc="0" locked="0" layoutInCell="1" allowOverlap="1" wp14:anchorId="2DC82C6C" wp14:editId="735D0957">
                <wp:simplePos x="0" y="0"/>
                <wp:positionH relativeFrom="column">
                  <wp:posOffset>3951605</wp:posOffset>
                </wp:positionH>
                <wp:positionV relativeFrom="paragraph">
                  <wp:posOffset>7505700</wp:posOffset>
                </wp:positionV>
                <wp:extent cx="1804670" cy="701675"/>
                <wp:effectExtent l="0" t="953" r="23178" b="23177"/>
                <wp:wrapNone/>
                <wp:docPr id="3368" name="Text Box 3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22C031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82C6C" id="Text Box 3368" o:spid="_x0000_s2214" type="#_x0000_t202" style="position:absolute;left:0;text-align:left;margin-left:311.15pt;margin-top:591pt;width:142.1pt;height:55.25pt;rotation:-90;z-index:2531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" filled="f" strokeweight=".5pt">
                <v:textbox>
                  <w:txbxContent>
                    <w:p w14:paraId="2B22C031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29728" behindDoc="0" locked="0" layoutInCell="1" allowOverlap="1" wp14:anchorId="533C5434" wp14:editId="4C7723A2">
                <wp:simplePos x="0" y="0"/>
                <wp:positionH relativeFrom="column">
                  <wp:posOffset>4653599</wp:posOffset>
                </wp:positionH>
                <wp:positionV relativeFrom="paragraph">
                  <wp:posOffset>7508006</wp:posOffset>
                </wp:positionV>
                <wp:extent cx="1804670" cy="701675"/>
                <wp:effectExtent l="0" t="953" r="23178" b="23177"/>
                <wp:wrapNone/>
                <wp:docPr id="3369" name="Text Box 3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1D4E80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C5434" id="Text Box 3369" o:spid="_x0000_s2215" type="#_x0000_t202" style="position:absolute;left:0;text-align:left;margin-left:366.45pt;margin-top:591.2pt;width:142.1pt;height:55.25pt;rotation:-90;z-index:2531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" filled="f" strokeweight=".5pt">
                <v:textbox>
                  <w:txbxContent>
                    <w:p w14:paraId="371D4E80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033472" behindDoc="0" locked="0" layoutInCell="1" allowOverlap="1" wp14:anchorId="119EE867" wp14:editId="18467623">
                <wp:simplePos x="0" y="0"/>
                <wp:positionH relativeFrom="column">
                  <wp:posOffset>1162050</wp:posOffset>
                </wp:positionH>
                <wp:positionV relativeFrom="paragraph">
                  <wp:posOffset>288925</wp:posOffset>
                </wp:positionV>
                <wp:extent cx="1804670" cy="701675"/>
                <wp:effectExtent l="0" t="953" r="23178" b="23177"/>
                <wp:wrapNone/>
                <wp:docPr id="3297" name="Text Box 3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CD098E" w14:textId="77777777" w:rsidR="004858EE" w:rsidRPr="00FF43BC" w:rsidRDefault="004858EE" w:rsidP="00FF43BC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FF43BC">
                              <w:rPr>
                                <w:rFonts w:ascii="Roboto" w:hAnsi="Roboto" w:cs="Roboto"/>
                                <w:color w:val="000000"/>
                                <w:sz w:val="23"/>
                                <w:szCs w:val="23"/>
                              </w:rPr>
                              <w:t>Progress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EE867" id="Text Box 3297" o:spid="_x0000_s2216" type="#_x0000_t202" style="position:absolute;left:0;text-align:left;margin-left:91.5pt;margin-top:22.75pt;width:142.1pt;height:55.25pt;rotation:-90;z-index:2530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" filled="f" strokeweight=".5pt">
                <v:textbox>
                  <w:txbxContent>
                    <w:p w14:paraId="50CD098E" w14:textId="77777777" w:rsidR="004858EE" w:rsidRPr="00FF43BC" w:rsidRDefault="004858EE" w:rsidP="00FF43BC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color w:val="000000"/>
                          <w:sz w:val="23"/>
                          <w:szCs w:val="23"/>
                        </w:rPr>
                      </w:pPr>
                      <w:r w:rsidRPr="00FF43BC">
                        <w:rPr>
                          <w:rFonts w:ascii="Roboto" w:hAnsi="Roboto" w:cs="Roboto"/>
                          <w:color w:val="000000"/>
                          <w:sz w:val="23"/>
                          <w:szCs w:val="23"/>
                        </w:rPr>
                        <w:t>Progress</w:t>
                      </w: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039616" behindDoc="0" locked="0" layoutInCell="1" allowOverlap="1" wp14:anchorId="622ED176" wp14:editId="39269746">
                <wp:simplePos x="0" y="0"/>
                <wp:positionH relativeFrom="column">
                  <wp:posOffset>1854200</wp:posOffset>
                </wp:positionH>
                <wp:positionV relativeFrom="paragraph">
                  <wp:posOffset>288290</wp:posOffset>
                </wp:positionV>
                <wp:extent cx="1804670" cy="701675"/>
                <wp:effectExtent l="0" t="953" r="23178" b="23177"/>
                <wp:wrapNone/>
                <wp:docPr id="3302" name="Text Box 3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46BE11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ED176" id="Text Box 3302" o:spid="_x0000_s2217" type="#_x0000_t202" style="position:absolute;left:0;text-align:left;margin-left:146pt;margin-top:22.7pt;width:142.1pt;height:55.25pt;rotation:-90;z-index:2530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" filled="f" strokeweight=".5pt">
                <v:textbox>
                  <w:txbxContent>
                    <w:p w14:paraId="0E46BE11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045760" behindDoc="0" locked="0" layoutInCell="1" allowOverlap="1" wp14:anchorId="1886387E" wp14:editId="7031E800">
                <wp:simplePos x="0" y="0"/>
                <wp:positionH relativeFrom="column">
                  <wp:posOffset>2554605</wp:posOffset>
                </wp:positionH>
                <wp:positionV relativeFrom="paragraph">
                  <wp:posOffset>288290</wp:posOffset>
                </wp:positionV>
                <wp:extent cx="1804670" cy="701675"/>
                <wp:effectExtent l="0" t="953" r="23178" b="23177"/>
                <wp:wrapNone/>
                <wp:docPr id="3307" name="Text Box 3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8A15F0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6387E" id="Text Box 3307" o:spid="_x0000_s2218" type="#_x0000_t202" style="position:absolute;left:0;text-align:left;margin-left:201.15pt;margin-top:22.7pt;width:142.1pt;height:55.25pt;rotation:-90;z-index:2530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" filled="f" strokeweight=".5pt">
                <v:textbox>
                  <w:txbxContent>
                    <w:p w14:paraId="668A15F0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051904" behindDoc="0" locked="0" layoutInCell="1" allowOverlap="1" wp14:anchorId="459E4AFA" wp14:editId="64AF1FC7">
                <wp:simplePos x="0" y="0"/>
                <wp:positionH relativeFrom="column">
                  <wp:posOffset>3253740</wp:posOffset>
                </wp:positionH>
                <wp:positionV relativeFrom="paragraph">
                  <wp:posOffset>288290</wp:posOffset>
                </wp:positionV>
                <wp:extent cx="1804670" cy="701675"/>
                <wp:effectExtent l="0" t="953" r="23178" b="23177"/>
                <wp:wrapNone/>
                <wp:docPr id="3312" name="Text Box 3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C30E46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E4AFA" id="Text Box 3312" o:spid="_x0000_s2219" type="#_x0000_t202" style="position:absolute;left:0;text-align:left;margin-left:256.2pt;margin-top:22.7pt;width:142.1pt;height:55.25pt;rotation:-90;z-index:2530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" filled="f" strokeweight=".5pt">
                <v:textbox>
                  <w:txbxContent>
                    <w:p w14:paraId="5EC30E46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058048" behindDoc="0" locked="0" layoutInCell="1" allowOverlap="1" wp14:anchorId="2D62EFA8" wp14:editId="4790DC1E">
                <wp:simplePos x="0" y="0"/>
                <wp:positionH relativeFrom="column">
                  <wp:posOffset>3954780</wp:posOffset>
                </wp:positionH>
                <wp:positionV relativeFrom="paragraph">
                  <wp:posOffset>288290</wp:posOffset>
                </wp:positionV>
                <wp:extent cx="1804670" cy="701675"/>
                <wp:effectExtent l="0" t="953" r="23178" b="23177"/>
                <wp:wrapNone/>
                <wp:docPr id="3317" name="Text Box 3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EE4893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2EFA8" id="Text Box 3317" o:spid="_x0000_s2220" type="#_x0000_t202" style="position:absolute;left:0;text-align:left;margin-left:311.4pt;margin-top:22.7pt;width:142.1pt;height:55.25pt;rotation:-90;z-index:2530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" filled="f" strokeweight=".5pt">
                <v:textbox>
                  <w:txbxContent>
                    <w:p w14:paraId="48EE4893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064192" behindDoc="0" locked="0" layoutInCell="1" allowOverlap="1" wp14:anchorId="1B594DCE" wp14:editId="4C0AA8AF">
                <wp:simplePos x="0" y="0"/>
                <wp:positionH relativeFrom="column">
                  <wp:posOffset>4653915</wp:posOffset>
                </wp:positionH>
                <wp:positionV relativeFrom="paragraph">
                  <wp:posOffset>288290</wp:posOffset>
                </wp:positionV>
                <wp:extent cx="1804670" cy="701675"/>
                <wp:effectExtent l="0" t="953" r="23178" b="23177"/>
                <wp:wrapNone/>
                <wp:docPr id="3322" name="Text Box 3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51BF93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94DCE" id="Text Box 3322" o:spid="_x0000_s2221" type="#_x0000_t202" style="position:absolute;left:0;text-align:left;margin-left:366.45pt;margin-top:22.7pt;width:142.1pt;height:55.25pt;rotation:-90;z-index:2530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" filled="f" strokeweight=".5pt">
                <v:textbox>
                  <w:txbxContent>
                    <w:p w14:paraId="0D51BF93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08224" behindDoc="0" locked="0" layoutInCell="1" allowOverlap="1" wp14:anchorId="4FF61B0A" wp14:editId="2F7823D4">
                <wp:simplePos x="0" y="0"/>
                <wp:positionH relativeFrom="column">
                  <wp:posOffset>4653915</wp:posOffset>
                </wp:positionH>
                <wp:positionV relativeFrom="paragraph">
                  <wp:posOffset>2099310</wp:posOffset>
                </wp:positionV>
                <wp:extent cx="1804670" cy="701675"/>
                <wp:effectExtent l="0" t="953" r="23178" b="23177"/>
                <wp:wrapNone/>
                <wp:docPr id="3201" name="Text Box 3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F60E45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61B0A" id="Text Box 3201" o:spid="_x0000_s2222" type="#_x0000_t202" style="position:absolute;left:0;text-align:left;margin-left:366.45pt;margin-top:165.3pt;width:142.1pt;height:55.25pt;rotation:-90;z-index:2531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" filled="f" strokeweight=".5pt">
                <v:textbox>
                  <w:txbxContent>
                    <w:p w14:paraId="6EF60E45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07200" behindDoc="0" locked="0" layoutInCell="1" allowOverlap="1" wp14:anchorId="2F0343A6" wp14:editId="2B4703A9">
                <wp:simplePos x="0" y="0"/>
                <wp:positionH relativeFrom="column">
                  <wp:posOffset>3954145</wp:posOffset>
                </wp:positionH>
                <wp:positionV relativeFrom="paragraph">
                  <wp:posOffset>2098675</wp:posOffset>
                </wp:positionV>
                <wp:extent cx="1804670" cy="701675"/>
                <wp:effectExtent l="0" t="953" r="23178" b="23177"/>
                <wp:wrapNone/>
                <wp:docPr id="3195" name="Text Box 3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6D9F8F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343A6" id="Text Box 3195" o:spid="_x0000_s2223" type="#_x0000_t202" style="position:absolute;left:0;text-align:left;margin-left:311.35pt;margin-top:165.25pt;width:142.1pt;height:55.25pt;rotation:-90;z-index:2531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" filled="f" strokeweight=".5pt">
                <v:textbox>
                  <w:txbxContent>
                    <w:p w14:paraId="206D9F8F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06176" behindDoc="0" locked="0" layoutInCell="1" allowOverlap="1" wp14:anchorId="5E642164" wp14:editId="4261DF9B">
                <wp:simplePos x="0" y="0"/>
                <wp:positionH relativeFrom="column">
                  <wp:posOffset>3253105</wp:posOffset>
                </wp:positionH>
                <wp:positionV relativeFrom="paragraph">
                  <wp:posOffset>2098675</wp:posOffset>
                </wp:positionV>
                <wp:extent cx="1804670" cy="701675"/>
                <wp:effectExtent l="0" t="953" r="23178" b="23177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EB8113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42164" id="Text Box 133" o:spid="_x0000_s2224" type="#_x0000_t202" style="position:absolute;left:0;text-align:left;margin-left:256.15pt;margin-top:165.25pt;width:142.1pt;height:55.25pt;rotation:-90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" filled="f" strokeweight=".5pt">
                <v:textbox>
                  <w:txbxContent>
                    <w:p w14:paraId="11EB8113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05152" behindDoc="0" locked="0" layoutInCell="1" allowOverlap="1" wp14:anchorId="3FCC14D3" wp14:editId="1347C27D">
                <wp:simplePos x="0" y="0"/>
                <wp:positionH relativeFrom="column">
                  <wp:posOffset>2553970</wp:posOffset>
                </wp:positionH>
                <wp:positionV relativeFrom="paragraph">
                  <wp:posOffset>2098675</wp:posOffset>
                </wp:positionV>
                <wp:extent cx="1804670" cy="701675"/>
                <wp:effectExtent l="0" t="953" r="23178" b="23177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68D4F9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C14D3" id="Text Box 132" o:spid="_x0000_s2225" type="#_x0000_t202" style="position:absolute;left:0;text-align:left;margin-left:201.1pt;margin-top:165.25pt;width:142.1pt;height:55.25pt;rotation:-90;z-index:2531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" filled="f" strokeweight=".5pt">
                <v:textbox>
                  <w:txbxContent>
                    <w:p w14:paraId="7168D4F9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04128" behindDoc="0" locked="0" layoutInCell="1" allowOverlap="1" wp14:anchorId="42FCF519" wp14:editId="7D53A90E">
                <wp:simplePos x="0" y="0"/>
                <wp:positionH relativeFrom="column">
                  <wp:posOffset>1853565</wp:posOffset>
                </wp:positionH>
                <wp:positionV relativeFrom="paragraph">
                  <wp:posOffset>2098675</wp:posOffset>
                </wp:positionV>
                <wp:extent cx="1804670" cy="701675"/>
                <wp:effectExtent l="0" t="953" r="23178" b="23177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3D15E4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CF519" id="Text Box 65" o:spid="_x0000_s2226" type="#_x0000_t202" style="position:absolute;left:0;text-align:left;margin-left:145.95pt;margin-top:165.25pt;width:142.1pt;height:55.25pt;rotation:-90;z-index:2531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" filled="f" strokeweight=".5pt">
                <v:textbox>
                  <w:txbxContent>
                    <w:p w14:paraId="0C3D15E4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03104" behindDoc="0" locked="0" layoutInCell="1" allowOverlap="1" wp14:anchorId="0D896A49" wp14:editId="6BBF3115">
                <wp:simplePos x="0" y="0"/>
                <wp:positionH relativeFrom="column">
                  <wp:posOffset>1160780</wp:posOffset>
                </wp:positionH>
                <wp:positionV relativeFrom="paragraph">
                  <wp:posOffset>2098675</wp:posOffset>
                </wp:positionV>
                <wp:extent cx="1804670" cy="701675"/>
                <wp:effectExtent l="0" t="953" r="23178" b="23177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7AEEA2" w14:textId="77777777" w:rsidR="004858EE" w:rsidRPr="00FF43BC" w:rsidRDefault="004858EE" w:rsidP="00FF43BC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  <w:r w:rsidRPr="00FF43BC">
                              <w:rPr>
                                <w:rFonts w:ascii="Roboto" w:hAnsi="Roboto"/>
                              </w:rPr>
                              <w:t>Person</w:t>
                            </w:r>
                          </w:p>
                          <w:p w14:paraId="7421A633" w14:textId="77777777" w:rsidR="004858EE" w:rsidRPr="000B0C65" w:rsidRDefault="004858EE" w:rsidP="00FF43BC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  <w:r w:rsidRPr="00FF43BC">
                              <w:rPr>
                                <w:rFonts w:ascii="Roboto" w:hAnsi="Roboto"/>
                              </w:rPr>
                              <w:t>Responsible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96A49" id="Text Box 53" o:spid="_x0000_s2227" type="#_x0000_t202" style="position:absolute;left:0;text-align:left;margin-left:91.4pt;margin-top:165.25pt;width:142.1pt;height:55.25pt;rotation:-90;z-index:2531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" filled="f" strokeweight=".5pt">
                <v:textbox>
                  <w:txbxContent>
                    <w:p w14:paraId="517AEEA2" w14:textId="77777777" w:rsidR="004858EE" w:rsidRPr="00FF43BC" w:rsidRDefault="004858EE" w:rsidP="00FF43BC">
                      <w:pPr>
                        <w:jc w:val="center"/>
                        <w:rPr>
                          <w:rFonts w:ascii="Roboto" w:hAnsi="Roboto"/>
                        </w:rPr>
                      </w:pPr>
                      <w:r w:rsidRPr="00FF43BC">
                        <w:rPr>
                          <w:rFonts w:ascii="Roboto" w:hAnsi="Roboto"/>
                        </w:rPr>
                        <w:t>Person</w:t>
                      </w:r>
                    </w:p>
                    <w:p w14:paraId="7421A633" w14:textId="77777777" w:rsidR="004858EE" w:rsidRPr="000B0C65" w:rsidRDefault="004858EE" w:rsidP="00FF43BC">
                      <w:pPr>
                        <w:jc w:val="center"/>
                        <w:rPr>
                          <w:rFonts w:ascii="Roboto" w:hAnsi="Roboto"/>
                        </w:rPr>
                      </w:pPr>
                      <w:r w:rsidRPr="00FF43BC">
                        <w:rPr>
                          <w:rFonts w:ascii="Roboto" w:hAnsi="Roboto"/>
                        </w:rPr>
                        <w:t>Responsible</w:t>
                      </w: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10272" behindDoc="0" locked="0" layoutInCell="1" allowOverlap="1" wp14:anchorId="20CAE62C" wp14:editId="22ECDD0F">
                <wp:simplePos x="0" y="0"/>
                <wp:positionH relativeFrom="column">
                  <wp:posOffset>1160780</wp:posOffset>
                </wp:positionH>
                <wp:positionV relativeFrom="paragraph">
                  <wp:posOffset>3901440</wp:posOffset>
                </wp:positionV>
                <wp:extent cx="1804670" cy="701675"/>
                <wp:effectExtent l="0" t="953" r="23178" b="23177"/>
                <wp:wrapNone/>
                <wp:docPr id="3214" name="Text Box 3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732A4A" w14:textId="77777777" w:rsidR="004858EE" w:rsidRPr="00FF43BC" w:rsidRDefault="004858EE" w:rsidP="00FF43BC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  <w:r w:rsidRPr="00FF43BC">
                              <w:rPr>
                                <w:rFonts w:ascii="Roboto" w:hAnsi="Roboto"/>
                              </w:rPr>
                              <w:t>Support/</w:t>
                            </w:r>
                          </w:p>
                          <w:p w14:paraId="032A2EE8" w14:textId="77777777" w:rsidR="004858EE" w:rsidRPr="000B0C65" w:rsidRDefault="004858EE" w:rsidP="00FF43BC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  <w:r w:rsidRPr="00FF43BC">
                              <w:rPr>
                                <w:rFonts w:ascii="Roboto" w:hAnsi="Roboto"/>
                              </w:rPr>
                              <w:t>Intervention Used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AE62C" id="Text Box 3214" o:spid="_x0000_s2228" type="#_x0000_t202" style="position:absolute;left:0;text-align:left;margin-left:91.4pt;margin-top:307.2pt;width:142.1pt;height:55.25pt;rotation:-90;z-index:2531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" filled="f" strokeweight=".5pt">
                <v:textbox>
                  <w:txbxContent>
                    <w:p w14:paraId="5E732A4A" w14:textId="77777777" w:rsidR="004858EE" w:rsidRPr="00FF43BC" w:rsidRDefault="004858EE" w:rsidP="00FF43BC">
                      <w:pPr>
                        <w:jc w:val="center"/>
                        <w:rPr>
                          <w:rFonts w:ascii="Roboto" w:hAnsi="Roboto"/>
                        </w:rPr>
                      </w:pPr>
                      <w:r w:rsidRPr="00FF43BC">
                        <w:rPr>
                          <w:rFonts w:ascii="Roboto" w:hAnsi="Roboto"/>
                        </w:rPr>
                        <w:t>Support/</w:t>
                      </w:r>
                    </w:p>
                    <w:p w14:paraId="032A2EE8" w14:textId="77777777" w:rsidR="004858EE" w:rsidRPr="000B0C65" w:rsidRDefault="004858EE" w:rsidP="00FF43BC">
                      <w:pPr>
                        <w:jc w:val="center"/>
                        <w:rPr>
                          <w:rFonts w:ascii="Roboto" w:hAnsi="Roboto"/>
                        </w:rPr>
                      </w:pPr>
                      <w:r w:rsidRPr="00FF43BC">
                        <w:rPr>
                          <w:rFonts w:ascii="Roboto" w:hAnsi="Roboto"/>
                        </w:rPr>
                        <w:t>Intervention Used</w:t>
                      </w: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11296" behindDoc="0" locked="0" layoutInCell="1" allowOverlap="1" wp14:anchorId="73E94F54" wp14:editId="58954346">
                <wp:simplePos x="0" y="0"/>
                <wp:positionH relativeFrom="column">
                  <wp:posOffset>1852930</wp:posOffset>
                </wp:positionH>
                <wp:positionV relativeFrom="paragraph">
                  <wp:posOffset>3900805</wp:posOffset>
                </wp:positionV>
                <wp:extent cx="1804670" cy="701675"/>
                <wp:effectExtent l="0" t="953" r="23178" b="23177"/>
                <wp:wrapNone/>
                <wp:docPr id="3221" name="Text Box 3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68DCB4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94F54" id="Text Box 3221" o:spid="_x0000_s2229" type="#_x0000_t202" style="position:absolute;left:0;text-align:left;margin-left:145.9pt;margin-top:307.15pt;width:142.1pt;height:55.25pt;rotation:-90;z-index:2531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" filled="f" strokeweight=".5pt">
                <v:textbox>
                  <w:txbxContent>
                    <w:p w14:paraId="7668DCB4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12320" behindDoc="0" locked="0" layoutInCell="1" allowOverlap="1" wp14:anchorId="7142B4B6" wp14:editId="271B939E">
                <wp:simplePos x="0" y="0"/>
                <wp:positionH relativeFrom="column">
                  <wp:posOffset>2553335</wp:posOffset>
                </wp:positionH>
                <wp:positionV relativeFrom="paragraph">
                  <wp:posOffset>3900805</wp:posOffset>
                </wp:positionV>
                <wp:extent cx="1804670" cy="701675"/>
                <wp:effectExtent l="0" t="953" r="23178" b="23177"/>
                <wp:wrapNone/>
                <wp:docPr id="3264" name="Text Box 3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375B59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2B4B6" id="Text Box 3264" o:spid="_x0000_s2230" type="#_x0000_t202" style="position:absolute;left:0;text-align:left;margin-left:201.05pt;margin-top:307.15pt;width:142.1pt;height:55.25pt;rotation:-90;z-index:2531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" filled="f" strokeweight=".5pt">
                <v:textbox>
                  <w:txbxContent>
                    <w:p w14:paraId="6D375B59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13344" behindDoc="0" locked="0" layoutInCell="1" allowOverlap="1" wp14:anchorId="67FAE4A5" wp14:editId="1F227C63">
                <wp:simplePos x="0" y="0"/>
                <wp:positionH relativeFrom="column">
                  <wp:posOffset>3252470</wp:posOffset>
                </wp:positionH>
                <wp:positionV relativeFrom="paragraph">
                  <wp:posOffset>3900805</wp:posOffset>
                </wp:positionV>
                <wp:extent cx="1804670" cy="701675"/>
                <wp:effectExtent l="0" t="953" r="23178" b="23177"/>
                <wp:wrapNone/>
                <wp:docPr id="3275" name="Text Box 3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7014BB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AE4A5" id="Text Box 3275" o:spid="_x0000_s2231" type="#_x0000_t202" style="position:absolute;left:0;text-align:left;margin-left:256.1pt;margin-top:307.15pt;width:142.1pt;height:55.25pt;rotation:-90;z-index:2531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" filled="f" strokeweight=".5pt">
                <v:textbox>
                  <w:txbxContent>
                    <w:p w14:paraId="5C7014BB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14368" behindDoc="0" locked="0" layoutInCell="1" allowOverlap="1" wp14:anchorId="090AB1C4" wp14:editId="7A5270D6">
                <wp:simplePos x="0" y="0"/>
                <wp:positionH relativeFrom="column">
                  <wp:posOffset>3953510</wp:posOffset>
                </wp:positionH>
                <wp:positionV relativeFrom="paragraph">
                  <wp:posOffset>3900805</wp:posOffset>
                </wp:positionV>
                <wp:extent cx="1804670" cy="701675"/>
                <wp:effectExtent l="0" t="953" r="23178" b="23177"/>
                <wp:wrapNone/>
                <wp:docPr id="3277" name="Text Box 3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8DACD7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AB1C4" id="Text Box 3277" o:spid="_x0000_s2232" type="#_x0000_t202" style="position:absolute;left:0;text-align:left;margin-left:311.3pt;margin-top:307.15pt;width:142.1pt;height:55.25pt;rotation:-90;z-index:2531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" filled="f" strokeweight=".5pt">
                <v:textbox>
                  <w:txbxContent>
                    <w:p w14:paraId="498DACD7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15392" behindDoc="0" locked="0" layoutInCell="1" allowOverlap="1" wp14:anchorId="47BFAA44" wp14:editId="1EF3DB88">
                <wp:simplePos x="0" y="0"/>
                <wp:positionH relativeFrom="column">
                  <wp:posOffset>4653280</wp:posOffset>
                </wp:positionH>
                <wp:positionV relativeFrom="paragraph">
                  <wp:posOffset>3901440</wp:posOffset>
                </wp:positionV>
                <wp:extent cx="1804670" cy="701675"/>
                <wp:effectExtent l="0" t="953" r="23178" b="23177"/>
                <wp:wrapNone/>
                <wp:docPr id="3278" name="Text Box 3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6D6AA2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FAA44" id="Text Box 3278" o:spid="_x0000_s2233" type="#_x0000_t202" style="position:absolute;left:0;text-align:left;margin-left:366.4pt;margin-top:307.2pt;width:142.1pt;height:55.25pt;rotation:-90;z-index:2531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" filled="f" strokeweight=".5pt">
                <v:textbox>
                  <w:txbxContent>
                    <w:p w14:paraId="5A6D6AA2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17440" behindDoc="0" locked="0" layoutInCell="1" allowOverlap="1" wp14:anchorId="0C39A84E" wp14:editId="1AFA7F25">
                <wp:simplePos x="0" y="0"/>
                <wp:positionH relativeFrom="column">
                  <wp:posOffset>1160780</wp:posOffset>
                </wp:positionH>
                <wp:positionV relativeFrom="paragraph">
                  <wp:posOffset>5703570</wp:posOffset>
                </wp:positionV>
                <wp:extent cx="1804670" cy="701675"/>
                <wp:effectExtent l="0" t="953" r="23178" b="23177"/>
                <wp:wrapNone/>
                <wp:docPr id="3279" name="Text Box 3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4629B2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  <w:r w:rsidRPr="00FF43BC">
                              <w:rPr>
                                <w:rFonts w:ascii="Roboto" w:hAnsi="Roboto"/>
                              </w:rPr>
                              <w:t>Outcome Desired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9A84E" id="Text Box 3279" o:spid="_x0000_s2234" type="#_x0000_t202" style="position:absolute;left:0;text-align:left;margin-left:91.4pt;margin-top:449.1pt;width:142.1pt;height:55.25pt;rotation:-90;z-index:2531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" filled="f" strokeweight=".5pt">
                <v:textbox>
                  <w:txbxContent>
                    <w:p w14:paraId="584629B2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  <w:r w:rsidRPr="00FF43BC">
                        <w:rPr>
                          <w:rFonts w:ascii="Roboto" w:hAnsi="Roboto"/>
                        </w:rPr>
                        <w:t>Outcome Desired</w:t>
                      </w: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18464" behindDoc="0" locked="0" layoutInCell="1" allowOverlap="1" wp14:anchorId="16EC7ADF" wp14:editId="09327AFB">
                <wp:simplePos x="0" y="0"/>
                <wp:positionH relativeFrom="column">
                  <wp:posOffset>1852295</wp:posOffset>
                </wp:positionH>
                <wp:positionV relativeFrom="paragraph">
                  <wp:posOffset>5702935</wp:posOffset>
                </wp:positionV>
                <wp:extent cx="1804670" cy="701675"/>
                <wp:effectExtent l="0" t="953" r="23178" b="23177"/>
                <wp:wrapNone/>
                <wp:docPr id="3282" name="Text Box 3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61BE0A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C7ADF" id="Text Box 3282" o:spid="_x0000_s2235" type="#_x0000_t202" style="position:absolute;left:0;text-align:left;margin-left:145.85pt;margin-top:449.05pt;width:142.1pt;height:55.25pt;rotation:-90;z-index:2531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" filled="f" strokeweight=".5pt">
                <v:textbox>
                  <w:txbxContent>
                    <w:p w14:paraId="0961BE0A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19488" behindDoc="0" locked="0" layoutInCell="1" allowOverlap="1" wp14:anchorId="70A4AAF9" wp14:editId="784010B5">
                <wp:simplePos x="0" y="0"/>
                <wp:positionH relativeFrom="column">
                  <wp:posOffset>2552700</wp:posOffset>
                </wp:positionH>
                <wp:positionV relativeFrom="paragraph">
                  <wp:posOffset>5702935</wp:posOffset>
                </wp:positionV>
                <wp:extent cx="1804670" cy="701675"/>
                <wp:effectExtent l="0" t="953" r="23178" b="23177"/>
                <wp:wrapNone/>
                <wp:docPr id="3283" name="Text Box 3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6B48E1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4AAF9" id="Text Box 3283" o:spid="_x0000_s2236" type="#_x0000_t202" style="position:absolute;left:0;text-align:left;margin-left:201pt;margin-top:449.05pt;width:142.1pt;height:55.25pt;rotation:-90;z-index:2531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" filled="f" strokeweight=".5pt">
                <v:textbox>
                  <w:txbxContent>
                    <w:p w14:paraId="526B48E1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20512" behindDoc="0" locked="0" layoutInCell="1" allowOverlap="1" wp14:anchorId="4CCDF281" wp14:editId="13DD175B">
                <wp:simplePos x="0" y="0"/>
                <wp:positionH relativeFrom="column">
                  <wp:posOffset>3251835</wp:posOffset>
                </wp:positionH>
                <wp:positionV relativeFrom="paragraph">
                  <wp:posOffset>5702935</wp:posOffset>
                </wp:positionV>
                <wp:extent cx="1804670" cy="701675"/>
                <wp:effectExtent l="0" t="953" r="23178" b="23177"/>
                <wp:wrapNone/>
                <wp:docPr id="3284" name="Text Box 3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BD6002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DF281" id="Text Box 3284" o:spid="_x0000_s2237" type="#_x0000_t202" style="position:absolute;left:0;text-align:left;margin-left:256.05pt;margin-top:449.05pt;width:142.1pt;height:55.25pt;rotation:-90;z-index:2531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" filled="f" strokeweight=".5pt">
                <v:textbox>
                  <w:txbxContent>
                    <w:p w14:paraId="08BD6002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21536" behindDoc="0" locked="0" layoutInCell="1" allowOverlap="1" wp14:anchorId="23D5C564" wp14:editId="5B02642B">
                <wp:simplePos x="0" y="0"/>
                <wp:positionH relativeFrom="column">
                  <wp:posOffset>3952875</wp:posOffset>
                </wp:positionH>
                <wp:positionV relativeFrom="paragraph">
                  <wp:posOffset>5702935</wp:posOffset>
                </wp:positionV>
                <wp:extent cx="1804670" cy="701675"/>
                <wp:effectExtent l="0" t="953" r="23178" b="23177"/>
                <wp:wrapNone/>
                <wp:docPr id="3292" name="Text Box 3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74FB88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5C564" id="Text Box 3292" o:spid="_x0000_s2238" type="#_x0000_t202" style="position:absolute;left:0;text-align:left;margin-left:311.25pt;margin-top:449.05pt;width:142.1pt;height:55.25pt;rotation:-90;z-index:2531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" filled="f" strokeweight=".5pt">
                <v:textbox>
                  <w:txbxContent>
                    <w:p w14:paraId="2974FB88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53F5">
        <w:rPr>
          <w:noProof/>
        </w:rPr>
        <mc:AlternateContent>
          <mc:Choice Requires="wps">
            <w:drawing>
              <wp:anchor distT="0" distB="0" distL="114300" distR="114300" simplePos="0" relativeHeight="253122560" behindDoc="0" locked="0" layoutInCell="1" allowOverlap="1" wp14:anchorId="05C9B378" wp14:editId="25F6C103">
                <wp:simplePos x="0" y="0"/>
                <wp:positionH relativeFrom="column">
                  <wp:posOffset>4653598</wp:posOffset>
                </wp:positionH>
                <wp:positionV relativeFrom="paragraph">
                  <wp:posOffset>5704259</wp:posOffset>
                </wp:positionV>
                <wp:extent cx="1804670" cy="701675"/>
                <wp:effectExtent l="0" t="953" r="23178" b="23177"/>
                <wp:wrapNone/>
                <wp:docPr id="3323" name="Text Box 3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04670" cy="7016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10BE3E" w14:textId="77777777" w:rsidR="004858EE" w:rsidRPr="000B0C65" w:rsidRDefault="004858EE" w:rsidP="00685F21">
                            <w:pPr>
                              <w:jc w:val="center"/>
                              <w:rPr>
                                <w:rFonts w:ascii="Roboto" w:hAnsi="Robo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9B378" id="Text Box 3323" o:spid="_x0000_s2239" type="#_x0000_t202" style="position:absolute;left:0;text-align:left;margin-left:366.45pt;margin-top:449.15pt;width:142.1pt;height:55.25pt;rotation:-90;z-index:2531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" filled="f" strokeweight=".5pt">
                <v:textbox>
                  <w:txbxContent>
                    <w:p w14:paraId="0F10BE3E" w14:textId="77777777" w:rsidR="004858EE" w:rsidRPr="000B0C65" w:rsidRDefault="004858EE" w:rsidP="00685F21">
                      <w:pPr>
                        <w:jc w:val="center"/>
                        <w:rPr>
                          <w:rFonts w:ascii="Roboto" w:hAnsi="Robo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2791F">
        <w:rPr>
          <w:noProof/>
        </w:rPr>
        <mc:AlternateContent>
          <mc:Choice Requires="wps">
            <w:drawing>
              <wp:anchor distT="0" distB="0" distL="114300" distR="114300" simplePos="0" relativeHeight="253021184" behindDoc="0" locked="0" layoutInCell="1" allowOverlap="1" wp14:anchorId="06574F55" wp14:editId="5E8B2F0B">
                <wp:simplePos x="0" y="0"/>
                <wp:positionH relativeFrom="column">
                  <wp:posOffset>232410</wp:posOffset>
                </wp:positionH>
                <wp:positionV relativeFrom="paragraph">
                  <wp:posOffset>1493520</wp:posOffset>
                </wp:positionV>
                <wp:extent cx="1723390" cy="367665"/>
                <wp:effectExtent l="0" t="0" r="2223" b="0"/>
                <wp:wrapNone/>
                <wp:docPr id="3291" name="Text Box 3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723390" cy="367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93CC66" w14:textId="77777777" w:rsidR="004858EE" w:rsidRPr="000B0C65" w:rsidRDefault="004858EE">
                            <w:pPr>
                              <w:rPr>
                                <w:rFonts w:ascii="Roboto" w:hAnsi="Roboto"/>
                              </w:rPr>
                            </w:pPr>
                            <w:r w:rsidRPr="000B0C65">
                              <w:rPr>
                                <w:rFonts w:ascii="Roboto" w:hAnsi="Roboto"/>
                              </w:rPr>
                              <w:t>Plan Review Date: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74F55" id="Text Box 3291" o:spid="_x0000_s2240" type="#_x0000_t202" style="position:absolute;left:0;text-align:left;margin-left:18.3pt;margin-top:117.6pt;width:135.7pt;height:28.95pt;rotation:-90;z-index:2530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" filled="f" stroked="f" strokeweight=".5pt">
                <v:textbox>
                  <w:txbxContent>
                    <w:p w14:paraId="2793CC66" w14:textId="77777777" w:rsidR="004858EE" w:rsidRPr="000B0C65" w:rsidRDefault="004858EE">
                      <w:pPr>
                        <w:rPr>
                          <w:rFonts w:ascii="Roboto" w:hAnsi="Roboto"/>
                        </w:rPr>
                      </w:pPr>
                      <w:r w:rsidRPr="000B0C65">
                        <w:rPr>
                          <w:rFonts w:ascii="Roboto" w:hAnsi="Roboto"/>
                        </w:rPr>
                        <w:t>Plan Review Date:</w:t>
                      </w:r>
                    </w:p>
                  </w:txbxContent>
                </v:textbox>
              </v:shape>
            </w:pict>
          </mc:Fallback>
        </mc:AlternateContent>
      </w:r>
      <w:r w:rsidR="0082791F">
        <w:rPr>
          <w:noProof/>
        </w:rPr>
        <mc:AlternateContent>
          <mc:Choice Requires="wps">
            <w:drawing>
              <wp:anchor distT="0" distB="0" distL="114300" distR="114300" simplePos="0" relativeHeight="253019136" behindDoc="0" locked="0" layoutInCell="1" allowOverlap="1" wp14:anchorId="1C98978F" wp14:editId="24FB0545">
                <wp:simplePos x="0" y="0"/>
                <wp:positionH relativeFrom="column">
                  <wp:posOffset>231775</wp:posOffset>
                </wp:positionH>
                <wp:positionV relativeFrom="paragraph">
                  <wp:posOffset>3356610</wp:posOffset>
                </wp:positionV>
                <wp:extent cx="1723390" cy="367665"/>
                <wp:effectExtent l="0" t="0" r="2223" b="0"/>
                <wp:wrapNone/>
                <wp:docPr id="3290" name="Text Box 3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723390" cy="367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A8050F" w14:textId="77777777" w:rsidR="004858EE" w:rsidRPr="000B0C65" w:rsidRDefault="004858EE">
                            <w:pPr>
                              <w:rPr>
                                <w:rFonts w:ascii="Roboto" w:hAnsi="Roboto"/>
                              </w:rPr>
                            </w:pPr>
                            <w:r>
                              <w:rPr>
                                <w:rFonts w:ascii="Roboto" w:hAnsi="Roboto"/>
                              </w:rPr>
                              <w:t>Plan date: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8978F" id="Text Box 3290" o:spid="_x0000_s2241" type="#_x0000_t202" style="position:absolute;left:0;text-align:left;margin-left:18.25pt;margin-top:264.3pt;width:135.7pt;height:28.95pt;rotation:-90;z-index:25301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" filled="f" stroked="f" strokeweight=".5pt">
                <v:textbox>
                  <w:txbxContent>
                    <w:p w14:paraId="03A8050F" w14:textId="77777777" w:rsidR="004858EE" w:rsidRPr="000B0C65" w:rsidRDefault="004858EE">
                      <w:pPr>
                        <w:rPr>
                          <w:rFonts w:ascii="Roboto" w:hAnsi="Roboto"/>
                        </w:rPr>
                      </w:pPr>
                      <w:r>
                        <w:rPr>
                          <w:rFonts w:ascii="Roboto" w:hAnsi="Roboto"/>
                        </w:rPr>
                        <w:t>Plan date:</w:t>
                      </w:r>
                    </w:p>
                  </w:txbxContent>
                </v:textbox>
              </v:shape>
            </w:pict>
          </mc:Fallback>
        </mc:AlternateContent>
      </w:r>
      <w:r w:rsidR="0082791F">
        <w:rPr>
          <w:noProof/>
        </w:rPr>
        <mc:AlternateContent>
          <mc:Choice Requires="wps">
            <w:drawing>
              <wp:anchor distT="0" distB="0" distL="114300" distR="114300" simplePos="0" relativeHeight="253017088" behindDoc="0" locked="0" layoutInCell="1" allowOverlap="1" wp14:anchorId="4D05E402" wp14:editId="7609068D">
                <wp:simplePos x="0" y="0"/>
                <wp:positionH relativeFrom="column">
                  <wp:posOffset>226695</wp:posOffset>
                </wp:positionH>
                <wp:positionV relativeFrom="paragraph">
                  <wp:posOffset>5195570</wp:posOffset>
                </wp:positionV>
                <wp:extent cx="1735455" cy="367665"/>
                <wp:effectExtent l="0" t="0" r="0" b="0"/>
                <wp:wrapNone/>
                <wp:docPr id="3289" name="Text Box 3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735455" cy="367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7D11DE" w14:textId="77777777" w:rsidR="004858EE" w:rsidRPr="000B0C65" w:rsidRDefault="004858EE">
                            <w:pPr>
                              <w:rPr>
                                <w:rFonts w:ascii="Roboto" w:hAnsi="Roboto"/>
                              </w:rPr>
                            </w:pPr>
                            <w:r>
                              <w:rPr>
                                <w:rFonts w:ascii="Roboto" w:hAnsi="Roboto"/>
                              </w:rPr>
                              <w:t>DOB: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5E402" id="Text Box 3289" o:spid="_x0000_s2242" type="#_x0000_t202" style="position:absolute;left:0;text-align:left;margin-left:17.85pt;margin-top:409.1pt;width:136.65pt;height:28.95pt;rotation:-90;z-index:25301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" filled="f" stroked="f" strokeweight=".5pt">
                <v:textbox>
                  <w:txbxContent>
                    <w:p w14:paraId="4F7D11DE" w14:textId="77777777" w:rsidR="004858EE" w:rsidRPr="000B0C65" w:rsidRDefault="004858EE">
                      <w:pPr>
                        <w:rPr>
                          <w:rFonts w:ascii="Roboto" w:hAnsi="Roboto"/>
                        </w:rPr>
                      </w:pPr>
                      <w:r>
                        <w:rPr>
                          <w:rFonts w:ascii="Roboto" w:hAnsi="Roboto"/>
                        </w:rPr>
                        <w:t>DOB:</w:t>
                      </w:r>
                    </w:p>
                  </w:txbxContent>
                </v:textbox>
              </v:shape>
            </w:pict>
          </mc:Fallback>
        </mc:AlternateContent>
      </w:r>
      <w:r w:rsidR="00DD5FBE">
        <w:rPr>
          <w:noProof/>
        </w:rPr>
        <mc:AlternateContent>
          <mc:Choice Requires="wps">
            <w:drawing>
              <wp:anchor distT="0" distB="0" distL="114300" distR="114300" simplePos="0" relativeHeight="253007872" behindDoc="0" locked="0" layoutInCell="1" allowOverlap="1" wp14:anchorId="534D49A8" wp14:editId="570F8460">
                <wp:simplePos x="0" y="0"/>
                <wp:positionH relativeFrom="margin">
                  <wp:posOffset>-2722562</wp:posOffset>
                </wp:positionH>
                <wp:positionV relativeFrom="paragraph">
                  <wp:posOffset>1705928</wp:posOffset>
                </wp:positionV>
                <wp:extent cx="6459321" cy="409903"/>
                <wp:effectExtent l="0" t="0" r="0" b="0"/>
                <wp:wrapNone/>
                <wp:docPr id="3276" name="Text Box 3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459321" cy="4099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C86168" w14:textId="77777777" w:rsidR="004858EE" w:rsidRPr="00FF1649" w:rsidRDefault="004858EE" w:rsidP="00DD5FBE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DD5FBE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44"/>
                                <w:szCs w:val="44"/>
                              </w:rPr>
                              <w:t>Behavior</w:t>
                            </w:r>
                            <w:proofErr w:type="spellEnd"/>
                            <w:r w:rsidRPr="00DD5FBE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44"/>
                                <w:szCs w:val="44"/>
                              </w:rPr>
                              <w:t xml:space="preserve"> Action Plan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D49A8" id="Text Box 3276" o:spid="_x0000_s2243" type="#_x0000_t202" style="position:absolute;left:0;text-align:left;margin-left:-214.35pt;margin-top:134.35pt;width:508.6pt;height:32.3pt;rotation:-90;z-index:25300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" filled="f" stroked="f" strokeweight=".5pt">
                <v:textbox>
                  <w:txbxContent>
                    <w:p w14:paraId="44C86168" w14:textId="77777777" w:rsidR="004858EE" w:rsidRPr="00FF1649" w:rsidRDefault="004858EE" w:rsidP="00DD5FBE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44"/>
                          <w:szCs w:val="44"/>
                        </w:rPr>
                      </w:pPr>
                      <w:r w:rsidRPr="00DD5FBE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44"/>
                          <w:szCs w:val="44"/>
                        </w:rPr>
                        <w:t>Behavior Action Plan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452680" w14:textId="77777777" w:rsidR="002E13DC" w:rsidRPr="004C0FA2" w:rsidRDefault="002E13DC" w:rsidP="00937C95">
      <w:pPr>
        <w:pStyle w:val="Aim-Twinkl"/>
        <w:jc w:val="center"/>
        <w:sectPr w:rsidR="002E13DC" w:rsidRPr="004C0FA2" w:rsidSect="00A34046">
          <w:headerReference w:type="default" r:id="rId185"/>
          <w:footerReference w:type="default" r:id="rId186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1BE2E0FB" w14:textId="77777777" w:rsidR="002E13DC" w:rsidRDefault="00390D88" w:rsidP="005253FE">
      <w:pPr>
        <w:pStyle w:val="Aim-Twinkl"/>
        <w:sectPr w:rsidR="002E13DC" w:rsidSect="00A34046">
          <w:headerReference w:type="default" r:id="rId187"/>
          <w:footerReference w:type="default" r:id="rId188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65568" behindDoc="0" locked="0" layoutInCell="1" allowOverlap="1" wp14:anchorId="0956489F" wp14:editId="4E2CA4E6">
                <wp:simplePos x="0" y="0"/>
                <wp:positionH relativeFrom="column">
                  <wp:posOffset>3649247</wp:posOffset>
                </wp:positionH>
                <wp:positionV relativeFrom="paragraph">
                  <wp:posOffset>4002970</wp:posOffset>
                </wp:positionV>
                <wp:extent cx="2843042" cy="4925060"/>
                <wp:effectExtent l="0" t="0" r="14605" b="27940"/>
                <wp:wrapNone/>
                <wp:docPr id="3295" name="Rectangle 3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3042" cy="4925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3F1115C" id="Rectangle 3295" o:spid="_x0000_s1026" style="position:absolute;margin-left:287.35pt;margin-top:315.2pt;width:223.85pt;height:387.8pt;z-index:253165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" fillcolor="white [3212]" strokecolor="#1c1c1c [321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69664" behindDoc="0" locked="0" layoutInCell="1" allowOverlap="1" wp14:anchorId="21BEDAAE" wp14:editId="31D817DC">
                <wp:simplePos x="0" y="0"/>
                <wp:positionH relativeFrom="column">
                  <wp:posOffset>4949881</wp:posOffset>
                </wp:positionH>
                <wp:positionV relativeFrom="paragraph">
                  <wp:posOffset>-327660</wp:posOffset>
                </wp:positionV>
                <wp:extent cx="1541780" cy="4252595"/>
                <wp:effectExtent l="0" t="0" r="0" b="0"/>
                <wp:wrapNone/>
                <wp:docPr id="3300" name="Text Box 3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780" cy="4252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2264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706"/>
                              <w:gridCol w:w="1558"/>
                            </w:tblGrid>
                            <w:tr w:rsidR="004858EE" w14:paraId="6540E2ED" w14:textId="77777777" w:rsidTr="00390D88">
                              <w:trPr>
                                <w:cantSplit/>
                                <w:trHeight w:val="3683"/>
                              </w:trPr>
                              <w:tc>
                                <w:tcPr>
                                  <w:tcW w:w="681" w:type="dxa"/>
                                  <w:textDirection w:val="btLr"/>
                                </w:tcPr>
                                <w:p w14:paraId="7A3DBFF4" w14:textId="77777777" w:rsidR="004858EE" w:rsidRPr="004A422C" w:rsidRDefault="004858EE" w:rsidP="00390D88">
                                  <w:pPr>
                                    <w:ind w:left="113" w:right="113"/>
                                    <w:rPr>
                                      <w:rFonts w:ascii="Roboto" w:hAnsi="Roboto"/>
                                      <w:sz w:val="24"/>
                                      <w:szCs w:val="24"/>
                                    </w:rPr>
                                  </w:pPr>
                                  <w:r w:rsidRPr="004A422C">
                                    <w:rPr>
                                      <w:rFonts w:ascii="Roboto" w:hAnsi="Roboto"/>
                                      <w:sz w:val="24"/>
                                      <w:szCs w:val="24"/>
                                    </w:rPr>
                                    <w:t>Recommendations</w:t>
                                  </w:r>
                                </w:p>
                              </w:tc>
                              <w:tc>
                                <w:tcPr>
                                  <w:tcW w:w="1583" w:type="dxa"/>
                                  <w:vMerge w:val="restart"/>
                                  <w:textDirection w:val="btLr"/>
                                  <w:vAlign w:val="center"/>
                                </w:tcPr>
                                <w:p w14:paraId="2DF9DA85" w14:textId="77777777" w:rsidR="004858EE" w:rsidRDefault="004858EE" w:rsidP="00390D88">
                                  <w:pPr>
                                    <w:pStyle w:val="NoParagraphStyle"/>
                                    <w:spacing w:line="240" w:lineRule="auto"/>
                                    <w:ind w:left="113" w:right="113"/>
                                    <w:textAlignment w:val="auto"/>
                                    <w:rPr>
                                      <w:color w:val="auto"/>
                                    </w:rPr>
                                  </w:pPr>
                                </w:p>
                              </w:tc>
                            </w:tr>
                            <w:tr w:rsidR="004858EE" w14:paraId="24703F87" w14:textId="77777777" w:rsidTr="00390D88">
                              <w:trPr>
                                <w:cantSplit/>
                                <w:trHeight w:val="2823"/>
                              </w:trPr>
                              <w:tc>
                                <w:tcPr>
                                  <w:tcW w:w="681" w:type="dxa"/>
                                  <w:textDirection w:val="btLr"/>
                                </w:tcPr>
                                <w:p w14:paraId="054E8A4C" w14:textId="77777777" w:rsidR="004858EE" w:rsidRPr="004A422C" w:rsidRDefault="004858EE" w:rsidP="00390D88">
                                  <w:pPr>
                                    <w:ind w:left="113" w:right="113"/>
                                    <w:rPr>
                                      <w:rFonts w:ascii="Roboto" w:hAnsi="Roboto"/>
                                      <w:sz w:val="24"/>
                                      <w:szCs w:val="24"/>
                                    </w:rPr>
                                  </w:pPr>
                                  <w:r w:rsidRPr="004A422C">
                                    <w:rPr>
                                      <w:rFonts w:ascii="Roboto" w:hAnsi="Roboto"/>
                                      <w:sz w:val="24"/>
                                      <w:szCs w:val="24"/>
                                    </w:rPr>
                                    <w:t>Concerns</w:t>
                                  </w:r>
                                </w:p>
                              </w:tc>
                              <w:tc>
                                <w:tcPr>
                                  <w:tcW w:w="1583" w:type="dxa"/>
                                  <w:vMerge/>
                                  <w:textDirection w:val="btLr"/>
                                  <w:vAlign w:val="center"/>
                                </w:tcPr>
                                <w:p w14:paraId="311C442D" w14:textId="77777777" w:rsidR="004858EE" w:rsidRDefault="004858EE" w:rsidP="00390D88">
                                  <w:pPr>
                                    <w:pStyle w:val="NoParagraphStyle"/>
                                    <w:spacing w:line="240" w:lineRule="auto"/>
                                    <w:ind w:left="113" w:right="113"/>
                                    <w:textAlignment w:val="auto"/>
                                    <w:rPr>
                                      <w:color w:val="auto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141D4F8" w14:textId="77777777" w:rsidR="004858EE" w:rsidRDefault="004858EE" w:rsidP="00390D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EDAAE" id="Text Box 3300" o:spid="_x0000_s2244" type="#_x0000_t202" style="position:absolute;left:0;text-align:left;margin-left:389.75pt;margin-top:-25.8pt;width:121.4pt;height:334.85pt;z-index:2531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" filled="f" stroked="f" strokeweight=".5pt">
                <v:textbox>
                  <w:txbxContent>
                    <w:tbl>
                      <w:tblPr>
                        <w:tblStyle w:val="TableGrid"/>
                        <w:tblW w:w="2264" w:type="dxa"/>
                        <w:tblLook w:val="04A0" w:firstRow="1" w:lastRow="0" w:firstColumn="1" w:lastColumn="0" w:noHBand="0" w:noVBand="1"/>
                      </w:tblPr>
                      <w:tblGrid>
                        <w:gridCol w:w="706"/>
                        <w:gridCol w:w="1558"/>
                      </w:tblGrid>
                      <w:tr w:rsidR="004858EE" w14:paraId="6540E2ED" w14:textId="77777777" w:rsidTr="00390D88">
                        <w:trPr>
                          <w:cantSplit/>
                          <w:trHeight w:val="3683"/>
                        </w:trPr>
                        <w:tc>
                          <w:tcPr>
                            <w:tcW w:w="681" w:type="dxa"/>
                            <w:textDirection w:val="btLr"/>
                          </w:tcPr>
                          <w:p w14:paraId="7A3DBFF4" w14:textId="77777777" w:rsidR="004858EE" w:rsidRPr="004A422C" w:rsidRDefault="004858EE" w:rsidP="00390D88">
                            <w:pPr>
                              <w:ind w:left="113" w:right="113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 w:rsidRPr="004A422C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>Recommendations</w:t>
                            </w:r>
                          </w:p>
                        </w:tc>
                        <w:tc>
                          <w:tcPr>
                            <w:tcW w:w="1583" w:type="dxa"/>
                            <w:vMerge w:val="restart"/>
                            <w:textDirection w:val="btLr"/>
                            <w:vAlign w:val="center"/>
                          </w:tcPr>
                          <w:p w14:paraId="2DF9DA85" w14:textId="77777777" w:rsidR="004858EE" w:rsidRDefault="004858EE" w:rsidP="00390D88">
                            <w:pPr>
                              <w:pStyle w:val="NoParagraphStyle"/>
                              <w:spacing w:line="240" w:lineRule="auto"/>
                              <w:ind w:left="113" w:right="113"/>
                              <w:textAlignment w:val="auto"/>
                              <w:rPr>
                                <w:color w:val="auto"/>
                              </w:rPr>
                            </w:pPr>
                          </w:p>
                        </w:tc>
                      </w:tr>
                      <w:tr w:rsidR="004858EE" w14:paraId="24703F87" w14:textId="77777777" w:rsidTr="00390D88">
                        <w:trPr>
                          <w:cantSplit/>
                          <w:trHeight w:val="2823"/>
                        </w:trPr>
                        <w:tc>
                          <w:tcPr>
                            <w:tcW w:w="681" w:type="dxa"/>
                            <w:textDirection w:val="btLr"/>
                          </w:tcPr>
                          <w:p w14:paraId="054E8A4C" w14:textId="77777777" w:rsidR="004858EE" w:rsidRPr="004A422C" w:rsidRDefault="004858EE" w:rsidP="00390D88">
                            <w:pPr>
                              <w:ind w:left="113" w:right="113"/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</w:pPr>
                            <w:r w:rsidRPr="004A422C">
                              <w:rPr>
                                <w:rFonts w:ascii="Roboto" w:hAnsi="Roboto"/>
                                <w:sz w:val="24"/>
                                <w:szCs w:val="24"/>
                              </w:rPr>
                              <w:t>Concerns</w:t>
                            </w:r>
                          </w:p>
                        </w:tc>
                        <w:tc>
                          <w:tcPr>
                            <w:tcW w:w="1583" w:type="dxa"/>
                            <w:vMerge/>
                            <w:textDirection w:val="btLr"/>
                            <w:vAlign w:val="center"/>
                          </w:tcPr>
                          <w:p w14:paraId="311C442D" w14:textId="77777777" w:rsidR="004858EE" w:rsidRDefault="004858EE" w:rsidP="00390D88">
                            <w:pPr>
                              <w:pStyle w:val="NoParagraphStyle"/>
                              <w:spacing w:line="240" w:lineRule="auto"/>
                              <w:ind w:left="113" w:right="113"/>
                              <w:textAlignment w:val="auto"/>
                              <w:rPr>
                                <w:color w:val="auto"/>
                              </w:rPr>
                            </w:pPr>
                          </w:p>
                        </w:tc>
                      </w:tr>
                    </w:tbl>
                    <w:p w14:paraId="0141D4F8" w14:textId="77777777" w:rsidR="004858EE" w:rsidRDefault="004858EE" w:rsidP="00390D88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67616" behindDoc="0" locked="0" layoutInCell="1" allowOverlap="1" wp14:anchorId="4A1813CF" wp14:editId="18BCD194">
                <wp:simplePos x="0" y="0"/>
                <wp:positionH relativeFrom="margin">
                  <wp:posOffset>960176</wp:posOffset>
                </wp:positionH>
                <wp:positionV relativeFrom="margin">
                  <wp:posOffset>-309880</wp:posOffset>
                </wp:positionV>
                <wp:extent cx="4114800" cy="4191635"/>
                <wp:effectExtent l="0" t="0" r="0" b="0"/>
                <wp:wrapNone/>
                <wp:docPr id="3296" name="Text Box 3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191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134646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  <w:t>What was the lesson objective?</w:t>
                            </w:r>
                          </w:p>
                          <w:p w14:paraId="4C7BAFFD" w14:textId="77777777" w:rsidR="004858EE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</w:p>
                          <w:p w14:paraId="401B5E78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</w:p>
                          <w:p w14:paraId="7503E819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  <w:p w14:paraId="31EC045D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  <w:t>What were the activity directions?</w:t>
                            </w:r>
                          </w:p>
                          <w:p w14:paraId="4670323C" w14:textId="77777777" w:rsidR="004858EE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</w:p>
                          <w:p w14:paraId="59440874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</w:p>
                          <w:p w14:paraId="2205301F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</w:pPr>
                          </w:p>
                          <w:p w14:paraId="3C13D0E8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  <w:t>Did the student appear engaged in the lesson and/or activity?</w:t>
                            </w:r>
                          </w:p>
                          <w:p w14:paraId="5F421E3C" w14:textId="77777777" w:rsidR="004858EE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</w:p>
                          <w:p w14:paraId="068EC85B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</w:p>
                          <w:p w14:paraId="2EA8F565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</w:pPr>
                          </w:p>
                          <w:p w14:paraId="22DAEF39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  <w:t>Did the student appear to understand the direction/task?</w:t>
                            </w:r>
                          </w:p>
                          <w:p w14:paraId="441814C8" w14:textId="77777777" w:rsidR="004858EE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</w:p>
                          <w:p w14:paraId="6AE20389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</w:p>
                          <w:p w14:paraId="7BAE9886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</w:pPr>
                          </w:p>
                          <w:p w14:paraId="741E5353" w14:textId="77777777" w:rsidR="004858EE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</w:rPr>
                              <w:t>What types of assistance and support did the student need?</w:t>
                            </w:r>
                          </w:p>
                          <w:p w14:paraId="4A6F80BA" w14:textId="77777777" w:rsidR="004858EE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</w:p>
                          <w:p w14:paraId="32AA36DD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  <w:r w:rsidRPr="00DD19D5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2"/>
                                <w:szCs w:val="22"/>
                                <w:u w:val="single"/>
                              </w:rPr>
                              <w:tab/>
                            </w:r>
                          </w:p>
                          <w:p w14:paraId="47078737" w14:textId="77777777" w:rsidR="004858EE" w:rsidRPr="00DD19D5" w:rsidRDefault="004858EE" w:rsidP="00DD19D5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Cs/>
                                <w:color w:val="131312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813CF" id="Text Box 3296" o:spid="_x0000_s2245" type="#_x0000_t202" style="position:absolute;left:0;text-align:left;margin-left:75.6pt;margin-top:-24.4pt;width:324pt;height:330.05pt;z-index:25316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" filled="f" stroked="f" strokeweight=".5pt">
                <v:textbox style="layout-flow:vertical;mso-layout-flow-alt:bottom-to-top">
                  <w:txbxContent>
                    <w:p w14:paraId="26134646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  <w:t>What was the lesson objective?</w:t>
                      </w:r>
                    </w:p>
                    <w:p w14:paraId="4C7BAFFD" w14:textId="77777777" w:rsidR="004858EE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</w:p>
                    <w:p w14:paraId="401B5E78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</w:p>
                    <w:p w14:paraId="7503E819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</w:pPr>
                    </w:p>
                    <w:p w14:paraId="31EC045D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  <w:t>What were the activity directions?</w:t>
                      </w:r>
                    </w:p>
                    <w:p w14:paraId="4670323C" w14:textId="77777777" w:rsidR="004858EE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</w:p>
                    <w:p w14:paraId="59440874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</w:p>
                    <w:p w14:paraId="2205301F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</w:pPr>
                    </w:p>
                    <w:p w14:paraId="3C13D0E8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  <w:t>Did the student appear engaged in the lesson and/or activity?</w:t>
                      </w:r>
                    </w:p>
                    <w:p w14:paraId="5F421E3C" w14:textId="77777777" w:rsidR="004858EE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</w:p>
                    <w:p w14:paraId="068EC85B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</w:p>
                    <w:p w14:paraId="2EA8F565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</w:pPr>
                    </w:p>
                    <w:p w14:paraId="22DAEF39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  <w:t>Did the student appear to understand the direction/task?</w:t>
                      </w:r>
                    </w:p>
                    <w:p w14:paraId="441814C8" w14:textId="77777777" w:rsidR="004858EE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</w:p>
                    <w:p w14:paraId="6AE20389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</w:p>
                    <w:p w14:paraId="7BAE9886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</w:pPr>
                    </w:p>
                    <w:p w14:paraId="741E5353" w14:textId="77777777" w:rsidR="004858EE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</w:rPr>
                        <w:t>What types of assistance and support did the student need?</w:t>
                      </w:r>
                    </w:p>
                    <w:p w14:paraId="4A6F80BA" w14:textId="77777777" w:rsidR="004858EE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</w:p>
                    <w:p w14:paraId="32AA36DD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</w:pP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  <w:r w:rsidRPr="00DD19D5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2"/>
                          <w:szCs w:val="22"/>
                          <w:u w:val="single"/>
                        </w:rPr>
                        <w:tab/>
                      </w:r>
                    </w:p>
                    <w:p w14:paraId="47078737" w14:textId="77777777" w:rsidR="004858EE" w:rsidRPr="00DD19D5" w:rsidRDefault="004858EE" w:rsidP="00DD19D5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Cs/>
                          <w:color w:val="131312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41D72">
        <w:rPr>
          <w:noProof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1EC0EB64" wp14:editId="6A131FE3">
                <wp:simplePos x="0" y="0"/>
                <wp:positionH relativeFrom="margin">
                  <wp:posOffset>2581107</wp:posOffset>
                </wp:positionH>
                <wp:positionV relativeFrom="margin">
                  <wp:posOffset>4003040</wp:posOffset>
                </wp:positionV>
                <wp:extent cx="1043797" cy="4942936"/>
                <wp:effectExtent l="0" t="0" r="0" b="0"/>
                <wp:wrapNone/>
                <wp:docPr id="3294" name="Text Box 3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3797" cy="49429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C2BBC2" w14:textId="77777777" w:rsidR="004858EE" w:rsidRPr="00441D72" w:rsidRDefault="004858EE" w:rsidP="00441D72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441D72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Classroom Layout</w:t>
                            </w:r>
                          </w:p>
                          <w:p w14:paraId="52A9D1E0" w14:textId="77777777" w:rsidR="004858EE" w:rsidRPr="00441D72" w:rsidRDefault="004858EE" w:rsidP="00441D72">
                            <w:pPr>
                              <w:spacing w:after="0" w:line="288" w:lineRule="auto"/>
                              <w:jc w:val="left"/>
                              <w:rPr>
                                <w:rFonts w:ascii="Roboto" w:hAnsi="Roboto" w:cs="Roboto"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441D72">
                              <w:rPr>
                                <w:rFonts w:ascii="Roboto" w:hAnsi="Roboto" w:cs="Roboto"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Below, </w:t>
                            </w:r>
                            <w:proofErr w:type="gramStart"/>
                            <w:r w:rsidRPr="00441D72">
                              <w:rPr>
                                <w:rFonts w:ascii="Roboto" w:hAnsi="Roboto" w:cs="Roboto"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draw</w:t>
                            </w:r>
                            <w:proofErr w:type="gramEnd"/>
                            <w:r w:rsidRPr="00441D72">
                              <w:rPr>
                                <w:rFonts w:ascii="Roboto" w:hAnsi="Roboto" w:cs="Roboto"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 how the classroom is set up.  Show where the observed student is sitting, what objects/structures are around him/her, where the windows and entrance are.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0EB64" id="Text Box 3294" o:spid="_x0000_s2246" type="#_x0000_t202" style="position:absolute;left:0;text-align:left;margin-left:203.25pt;margin-top:315.2pt;width:82.2pt;height:389.2pt;z-index:25316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" filled="f" stroked="f" strokeweight=".5pt">
                <v:textbox style="layout-flow:vertical;mso-layout-flow-alt:bottom-to-top">
                  <w:txbxContent>
                    <w:p w14:paraId="1DC2BBC2" w14:textId="77777777" w:rsidR="004858EE" w:rsidRPr="00441D72" w:rsidRDefault="004858EE" w:rsidP="00441D72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441D72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>Classroom Layout</w:t>
                      </w:r>
                    </w:p>
                    <w:p w14:paraId="52A9D1E0" w14:textId="77777777" w:rsidR="004858EE" w:rsidRPr="00441D72" w:rsidRDefault="004858EE" w:rsidP="00441D72">
                      <w:pPr>
                        <w:spacing w:after="0" w:line="288" w:lineRule="auto"/>
                        <w:jc w:val="left"/>
                        <w:rPr>
                          <w:rFonts w:ascii="Roboto" w:hAnsi="Roboto" w:cs="Roboto"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441D72">
                        <w:rPr>
                          <w:rFonts w:ascii="Roboto" w:hAnsi="Roboto" w:cs="Roboto"/>
                          <w:bCs/>
                          <w:color w:val="131312"/>
                          <w:sz w:val="24"/>
                          <w:szCs w:val="24"/>
                        </w:rPr>
                        <w:t>Below, draw how the classroom is set up.  Show where the observed student is sitting, what objects/structures are around him/her, where the windows and entrance are.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A81C0D">
        <w:rPr>
          <w:noProof/>
        </w:rPr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7ABB2905" wp14:editId="792191AF">
                <wp:simplePos x="0" y="0"/>
                <wp:positionH relativeFrom="column">
                  <wp:posOffset>959797</wp:posOffset>
                </wp:positionH>
                <wp:positionV relativeFrom="paragraph">
                  <wp:posOffset>3925522</wp:posOffset>
                </wp:positionV>
                <wp:extent cx="1673524" cy="5155017"/>
                <wp:effectExtent l="0" t="0" r="0" b="7620"/>
                <wp:wrapNone/>
                <wp:docPr id="3293" name="Text Box 3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524" cy="51550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2264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681"/>
                              <w:gridCol w:w="451"/>
                              <w:gridCol w:w="681"/>
                              <w:gridCol w:w="451"/>
                            </w:tblGrid>
                            <w:tr w:rsidR="004858EE" w14:paraId="2979AFB2" w14:textId="77777777" w:rsidTr="004E1F9F">
                              <w:trPr>
                                <w:cantSplit/>
                                <w:trHeight w:val="1978"/>
                              </w:trPr>
                              <w:tc>
                                <w:tcPr>
                                  <w:tcW w:w="681" w:type="dxa"/>
                                  <w:textDirection w:val="btLr"/>
                                  <w:vAlign w:val="center"/>
                                </w:tcPr>
                                <w:p w14:paraId="13E36E40" w14:textId="77777777" w:rsidR="004858EE" w:rsidRDefault="004858EE" w:rsidP="00A81C0D">
                                  <w:pPr>
                                    <w:pStyle w:val="AdultBodyCopyAdultInformation"/>
                                    <w:spacing w:after="159"/>
                                    <w:ind w:left="113" w:right="113"/>
                                  </w:pPr>
                                </w:p>
                              </w:tc>
                              <w:tc>
                                <w:tcPr>
                                  <w:tcW w:w="451" w:type="dxa"/>
                                  <w:textDirection w:val="btLr"/>
                                  <w:vAlign w:val="center"/>
                                </w:tcPr>
                                <w:p w14:paraId="170952A3" w14:textId="77777777" w:rsidR="004858EE" w:rsidRDefault="004858EE" w:rsidP="00A81C0D">
                                  <w:pPr>
                                    <w:pStyle w:val="NoParagraphStyle"/>
                                    <w:spacing w:line="240" w:lineRule="auto"/>
                                    <w:ind w:left="113" w:right="113"/>
                                    <w:textAlignment w:val="auto"/>
                                    <w:rPr>
                                      <w:color w:val="auto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extDirection w:val="btLr"/>
                                  <w:vAlign w:val="center"/>
                                </w:tcPr>
                                <w:p w14:paraId="5BB3F255" w14:textId="77777777" w:rsidR="004858EE" w:rsidRDefault="004858EE" w:rsidP="00A81C0D">
                                  <w:pPr>
                                    <w:pStyle w:val="AdultBodyCopyAdultInformation"/>
                                    <w:spacing w:after="159"/>
                                    <w:ind w:left="113" w:right="113"/>
                                  </w:pPr>
                                </w:p>
                              </w:tc>
                              <w:tc>
                                <w:tcPr>
                                  <w:tcW w:w="451" w:type="dxa"/>
                                  <w:textDirection w:val="btLr"/>
                                  <w:vAlign w:val="center"/>
                                </w:tcPr>
                                <w:p w14:paraId="21648CC9" w14:textId="77777777" w:rsidR="004858EE" w:rsidRDefault="004858EE" w:rsidP="00A81C0D">
                                  <w:pPr>
                                    <w:pStyle w:val="NoParagraphStyle"/>
                                    <w:spacing w:line="240" w:lineRule="auto"/>
                                    <w:ind w:left="113" w:right="113"/>
                                    <w:textAlignment w:val="auto"/>
                                    <w:rPr>
                                      <w:color w:val="auto"/>
                                    </w:rPr>
                                  </w:pPr>
                                </w:p>
                              </w:tc>
                            </w:tr>
                            <w:tr w:rsidR="004858EE" w14:paraId="7EDDF314" w14:textId="77777777" w:rsidTr="004E1F9F">
                              <w:trPr>
                                <w:cantSplit/>
                                <w:trHeight w:val="1695"/>
                              </w:trPr>
                              <w:tc>
                                <w:tcPr>
                                  <w:tcW w:w="681" w:type="dxa"/>
                                  <w:textDirection w:val="btLr"/>
                                  <w:vAlign w:val="center"/>
                                </w:tcPr>
                                <w:p w14:paraId="3C560DBD" w14:textId="77777777" w:rsidR="004858EE" w:rsidRDefault="004858EE" w:rsidP="00A81C0D">
                                  <w:pPr>
                                    <w:pStyle w:val="AdultBodyCopyAdultInformation"/>
                                    <w:spacing w:after="159"/>
                                    <w:ind w:left="113" w:right="113"/>
                                  </w:pPr>
                                  <w:r w:rsidRPr="004B5914">
                                    <w:rPr>
                                      <w:sz w:val="19"/>
                                      <w:szCs w:val="19"/>
                                    </w:rPr>
                                    <w:t>Date</w:t>
                                  </w:r>
                                </w:p>
                              </w:tc>
                              <w:tc>
                                <w:tcPr>
                                  <w:tcW w:w="451" w:type="dxa"/>
                                  <w:textDirection w:val="btLr"/>
                                  <w:vAlign w:val="center"/>
                                </w:tcPr>
                                <w:p w14:paraId="4C59EFD7" w14:textId="77777777" w:rsidR="004858EE" w:rsidRDefault="004858EE" w:rsidP="00A81C0D">
                                  <w:pPr>
                                    <w:pStyle w:val="NoParagraphStyle"/>
                                    <w:spacing w:line="240" w:lineRule="auto"/>
                                    <w:ind w:left="113" w:right="113"/>
                                    <w:textAlignment w:val="auto"/>
                                    <w:rPr>
                                      <w:color w:val="auto"/>
                                    </w:rPr>
                                  </w:pPr>
                                  <w:r w:rsidRPr="004B5914">
                                    <w:rPr>
                                      <w:sz w:val="19"/>
                                      <w:szCs w:val="19"/>
                                    </w:rPr>
                                    <w:t>Age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textDirection w:val="btLr"/>
                                  <w:vAlign w:val="center"/>
                                </w:tcPr>
                                <w:p w14:paraId="3152DF53" w14:textId="77777777" w:rsidR="004858EE" w:rsidRDefault="004858EE" w:rsidP="00A81C0D">
                                  <w:pPr>
                                    <w:pStyle w:val="AdultBodyCopyAdultInformation"/>
                                    <w:spacing w:after="159"/>
                                    <w:ind w:left="113" w:right="113"/>
                                  </w:pPr>
                                  <w:r w:rsidRPr="004B5914">
                                    <w:rPr>
                                      <w:sz w:val="19"/>
                                      <w:szCs w:val="19"/>
                                    </w:rPr>
                                    <w:t>Class/Subject</w:t>
                                  </w:r>
                                </w:p>
                              </w:tc>
                              <w:tc>
                                <w:tcPr>
                                  <w:tcW w:w="451" w:type="dxa"/>
                                  <w:textDirection w:val="btLr"/>
                                  <w:vAlign w:val="center"/>
                                </w:tcPr>
                                <w:p w14:paraId="534E5349" w14:textId="77777777" w:rsidR="004858EE" w:rsidRDefault="004858EE" w:rsidP="00A81C0D">
                                  <w:pPr>
                                    <w:pStyle w:val="NoParagraphStyle"/>
                                    <w:spacing w:line="240" w:lineRule="auto"/>
                                    <w:ind w:left="113" w:right="113"/>
                                    <w:textAlignment w:val="auto"/>
                                    <w:rPr>
                                      <w:color w:val="auto"/>
                                    </w:rPr>
                                  </w:pPr>
                                  <w:r w:rsidRPr="004B5914">
                                    <w:rPr>
                                      <w:sz w:val="19"/>
                                      <w:szCs w:val="19"/>
                                    </w:rPr>
                                    <w:t>End Time</w:t>
                                  </w:r>
                                </w:p>
                              </w:tc>
                            </w:tr>
                            <w:tr w:rsidR="004858EE" w14:paraId="3B184A3A" w14:textId="77777777" w:rsidTr="004E1F9F">
                              <w:trPr>
                                <w:cantSplit/>
                                <w:trHeight w:val="1959"/>
                              </w:trPr>
                              <w:tc>
                                <w:tcPr>
                                  <w:tcW w:w="681" w:type="dxa"/>
                                  <w:textDirection w:val="btLr"/>
                                  <w:vAlign w:val="center"/>
                                </w:tcPr>
                                <w:p w14:paraId="23C3451F" w14:textId="77777777" w:rsidR="004858EE" w:rsidRDefault="004858EE" w:rsidP="00A81C0D">
                                  <w:pPr>
                                    <w:pStyle w:val="AdultBodyCopyAdultInformation"/>
                                    <w:spacing w:after="159"/>
                                    <w:ind w:left="113" w:right="113"/>
                                  </w:pPr>
                                </w:p>
                              </w:tc>
                              <w:tc>
                                <w:tcPr>
                                  <w:tcW w:w="451" w:type="dxa"/>
                                  <w:textDirection w:val="btLr"/>
                                  <w:vAlign w:val="center"/>
                                </w:tcPr>
                                <w:p w14:paraId="153F7DAC" w14:textId="77777777" w:rsidR="004858EE" w:rsidRDefault="004858EE" w:rsidP="00A81C0D">
                                  <w:pPr>
                                    <w:pStyle w:val="NoParagraphStyle"/>
                                    <w:spacing w:line="240" w:lineRule="auto"/>
                                    <w:ind w:left="113" w:right="113"/>
                                    <w:textAlignment w:val="auto"/>
                                    <w:rPr>
                                      <w:color w:val="auto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1" w:type="dxa"/>
                                  <w:textDirection w:val="btLr"/>
                                  <w:vAlign w:val="center"/>
                                </w:tcPr>
                                <w:p w14:paraId="3FC4E6EF" w14:textId="77777777" w:rsidR="004858EE" w:rsidRDefault="004858EE" w:rsidP="00A81C0D">
                                  <w:pPr>
                                    <w:pStyle w:val="AdultBodyCopyAdultInformation"/>
                                    <w:spacing w:after="159"/>
                                    <w:ind w:left="113" w:right="113"/>
                                  </w:pPr>
                                </w:p>
                              </w:tc>
                              <w:tc>
                                <w:tcPr>
                                  <w:tcW w:w="451" w:type="dxa"/>
                                  <w:textDirection w:val="btLr"/>
                                  <w:vAlign w:val="center"/>
                                </w:tcPr>
                                <w:p w14:paraId="7FDC222E" w14:textId="77777777" w:rsidR="004858EE" w:rsidRDefault="004858EE" w:rsidP="00A81C0D">
                                  <w:pPr>
                                    <w:pStyle w:val="NoParagraphStyle"/>
                                    <w:spacing w:line="240" w:lineRule="auto"/>
                                    <w:ind w:left="113" w:right="113"/>
                                    <w:textAlignment w:val="auto"/>
                                    <w:rPr>
                                      <w:color w:val="auto"/>
                                    </w:rPr>
                                  </w:pPr>
                                </w:p>
                              </w:tc>
                            </w:tr>
                            <w:tr w:rsidR="004858EE" w14:paraId="4FA1313F" w14:textId="77777777" w:rsidTr="004E1F9F">
                              <w:trPr>
                                <w:cantSplit/>
                                <w:trHeight w:val="2115"/>
                              </w:trPr>
                              <w:tc>
                                <w:tcPr>
                                  <w:tcW w:w="681" w:type="dxa"/>
                                  <w:textDirection w:val="btLr"/>
                                  <w:vAlign w:val="center"/>
                                </w:tcPr>
                                <w:p w14:paraId="2DE4754D" w14:textId="77777777" w:rsidR="004858EE" w:rsidRDefault="004858EE" w:rsidP="00A81C0D">
                                  <w:pPr>
                                    <w:pStyle w:val="AdultBodyCopyAdultInformation"/>
                                    <w:spacing w:after="159"/>
                                    <w:ind w:left="113" w:right="113"/>
                                  </w:pPr>
                                  <w:r w:rsidRPr="004B5914">
                                    <w:rPr>
                                      <w:sz w:val="19"/>
                                      <w:szCs w:val="19"/>
                                    </w:rPr>
                                    <w:t>Name of Observer</w:t>
                                  </w:r>
                                </w:p>
                              </w:tc>
                              <w:tc>
                                <w:tcPr>
                                  <w:tcW w:w="451" w:type="dxa"/>
                                  <w:textDirection w:val="btLr"/>
                                  <w:vAlign w:val="center"/>
                                </w:tcPr>
                                <w:p w14:paraId="3074E9D5" w14:textId="77777777" w:rsidR="004858EE" w:rsidRDefault="004858EE" w:rsidP="00A81C0D">
                                  <w:pPr>
                                    <w:pStyle w:val="NoParagraphStyle"/>
                                    <w:spacing w:line="240" w:lineRule="auto"/>
                                    <w:ind w:left="113" w:right="113"/>
                                    <w:textAlignment w:val="auto"/>
                                    <w:rPr>
                                      <w:color w:val="auto"/>
                                    </w:rPr>
                                  </w:pPr>
                                  <w:r w:rsidRPr="004B5914">
                                    <w:rPr>
                                      <w:sz w:val="19"/>
                                      <w:szCs w:val="19"/>
                                    </w:rPr>
                                    <w:t>Student Name</w:t>
                                  </w:r>
                                </w:p>
                              </w:tc>
                              <w:tc>
                                <w:tcPr>
                                  <w:tcW w:w="681" w:type="dxa"/>
                                  <w:textDirection w:val="btLr"/>
                                  <w:vAlign w:val="center"/>
                                </w:tcPr>
                                <w:p w14:paraId="103B6893" w14:textId="77777777" w:rsidR="004858EE" w:rsidRDefault="004858EE" w:rsidP="00A81C0D">
                                  <w:pPr>
                                    <w:pStyle w:val="AdultBodyCopyAdultInformation"/>
                                    <w:spacing w:after="159"/>
                                    <w:ind w:left="113" w:right="113"/>
                                  </w:pPr>
                                  <w:r w:rsidRPr="004B5914">
                                    <w:rPr>
                                      <w:sz w:val="19"/>
                                      <w:szCs w:val="19"/>
                                    </w:rPr>
                                    <w:t>Grade Level</w:t>
                                  </w:r>
                                </w:p>
                              </w:tc>
                              <w:tc>
                                <w:tcPr>
                                  <w:tcW w:w="451" w:type="dxa"/>
                                  <w:textDirection w:val="btLr"/>
                                  <w:vAlign w:val="center"/>
                                </w:tcPr>
                                <w:p w14:paraId="52277ADC" w14:textId="77777777" w:rsidR="004858EE" w:rsidRDefault="004858EE" w:rsidP="00A81C0D">
                                  <w:pPr>
                                    <w:pStyle w:val="NoParagraphStyle"/>
                                    <w:spacing w:line="240" w:lineRule="auto"/>
                                    <w:ind w:left="113" w:right="113"/>
                                    <w:textAlignment w:val="auto"/>
                                    <w:rPr>
                                      <w:color w:val="auto"/>
                                    </w:rPr>
                                  </w:pPr>
                                  <w:r w:rsidRPr="004B5914">
                                    <w:rPr>
                                      <w:sz w:val="19"/>
                                      <w:szCs w:val="19"/>
                                    </w:rPr>
                                    <w:t>Beginning Time</w:t>
                                  </w:r>
                                </w:p>
                              </w:tc>
                            </w:tr>
                          </w:tbl>
                          <w:p w14:paraId="75EB2A3B" w14:textId="77777777" w:rsidR="004858EE" w:rsidRDefault="00485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B2905" id="Text Box 3293" o:spid="_x0000_s2247" type="#_x0000_t202" style="position:absolute;left:0;text-align:left;margin-left:75.55pt;margin-top:309.1pt;width:131.75pt;height:405.9pt;z-index:2531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" filled="f" stroked="f" strokeweight=".5pt">
                <v:textbox>
                  <w:txbxContent>
                    <w:tbl>
                      <w:tblPr>
                        <w:tblStyle w:val="TableGrid"/>
                        <w:tblW w:w="2264" w:type="dxa"/>
                        <w:tblLook w:val="04A0" w:firstRow="1" w:lastRow="0" w:firstColumn="1" w:lastColumn="0" w:noHBand="0" w:noVBand="1"/>
                      </w:tblPr>
                      <w:tblGrid>
                        <w:gridCol w:w="681"/>
                        <w:gridCol w:w="451"/>
                        <w:gridCol w:w="681"/>
                        <w:gridCol w:w="451"/>
                      </w:tblGrid>
                      <w:tr w:rsidR="004858EE" w14:paraId="2979AFB2" w14:textId="77777777" w:rsidTr="004E1F9F">
                        <w:trPr>
                          <w:cantSplit/>
                          <w:trHeight w:val="1978"/>
                        </w:trPr>
                        <w:tc>
                          <w:tcPr>
                            <w:tcW w:w="681" w:type="dxa"/>
                            <w:textDirection w:val="btLr"/>
                            <w:vAlign w:val="center"/>
                          </w:tcPr>
                          <w:p w14:paraId="13E36E40" w14:textId="77777777" w:rsidR="004858EE" w:rsidRDefault="004858EE" w:rsidP="00A81C0D">
                            <w:pPr>
                              <w:pStyle w:val="AdultBodyCopyAdultInformation"/>
                              <w:spacing w:after="159"/>
                              <w:ind w:left="113" w:right="113"/>
                            </w:pPr>
                          </w:p>
                        </w:tc>
                        <w:tc>
                          <w:tcPr>
                            <w:tcW w:w="451" w:type="dxa"/>
                            <w:textDirection w:val="btLr"/>
                            <w:vAlign w:val="center"/>
                          </w:tcPr>
                          <w:p w14:paraId="170952A3" w14:textId="77777777" w:rsidR="004858EE" w:rsidRDefault="004858EE" w:rsidP="00A81C0D">
                            <w:pPr>
                              <w:pStyle w:val="NoParagraphStyle"/>
                              <w:spacing w:line="240" w:lineRule="auto"/>
                              <w:ind w:left="113" w:right="113"/>
                              <w:textAlignment w:val="auto"/>
                              <w:rPr>
                                <w:color w:val="auto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textDirection w:val="btLr"/>
                            <w:vAlign w:val="center"/>
                          </w:tcPr>
                          <w:p w14:paraId="5BB3F255" w14:textId="77777777" w:rsidR="004858EE" w:rsidRDefault="004858EE" w:rsidP="00A81C0D">
                            <w:pPr>
                              <w:pStyle w:val="AdultBodyCopyAdultInformation"/>
                              <w:spacing w:after="159"/>
                              <w:ind w:left="113" w:right="113"/>
                            </w:pPr>
                          </w:p>
                        </w:tc>
                        <w:tc>
                          <w:tcPr>
                            <w:tcW w:w="451" w:type="dxa"/>
                            <w:textDirection w:val="btLr"/>
                            <w:vAlign w:val="center"/>
                          </w:tcPr>
                          <w:p w14:paraId="21648CC9" w14:textId="77777777" w:rsidR="004858EE" w:rsidRDefault="004858EE" w:rsidP="00A81C0D">
                            <w:pPr>
                              <w:pStyle w:val="NoParagraphStyle"/>
                              <w:spacing w:line="240" w:lineRule="auto"/>
                              <w:ind w:left="113" w:right="113"/>
                              <w:textAlignment w:val="auto"/>
                              <w:rPr>
                                <w:color w:val="auto"/>
                              </w:rPr>
                            </w:pPr>
                          </w:p>
                        </w:tc>
                      </w:tr>
                      <w:tr w:rsidR="004858EE" w14:paraId="7EDDF314" w14:textId="77777777" w:rsidTr="004E1F9F">
                        <w:trPr>
                          <w:cantSplit/>
                          <w:trHeight w:val="1695"/>
                        </w:trPr>
                        <w:tc>
                          <w:tcPr>
                            <w:tcW w:w="681" w:type="dxa"/>
                            <w:textDirection w:val="btLr"/>
                            <w:vAlign w:val="center"/>
                          </w:tcPr>
                          <w:p w14:paraId="3C560DBD" w14:textId="77777777" w:rsidR="004858EE" w:rsidRDefault="004858EE" w:rsidP="00A81C0D">
                            <w:pPr>
                              <w:pStyle w:val="AdultBodyCopyAdultInformation"/>
                              <w:spacing w:after="159"/>
                              <w:ind w:left="113" w:right="113"/>
                            </w:pPr>
                            <w:r w:rsidRPr="004B5914">
                              <w:rPr>
                                <w:sz w:val="19"/>
                                <w:szCs w:val="19"/>
                              </w:rPr>
                              <w:t>Date</w:t>
                            </w:r>
                          </w:p>
                        </w:tc>
                        <w:tc>
                          <w:tcPr>
                            <w:tcW w:w="451" w:type="dxa"/>
                            <w:textDirection w:val="btLr"/>
                            <w:vAlign w:val="center"/>
                          </w:tcPr>
                          <w:p w14:paraId="4C59EFD7" w14:textId="77777777" w:rsidR="004858EE" w:rsidRDefault="004858EE" w:rsidP="00A81C0D">
                            <w:pPr>
                              <w:pStyle w:val="NoParagraphStyle"/>
                              <w:spacing w:line="240" w:lineRule="auto"/>
                              <w:ind w:left="113" w:right="113"/>
                              <w:textAlignment w:val="auto"/>
                              <w:rPr>
                                <w:color w:val="auto"/>
                              </w:rPr>
                            </w:pPr>
                            <w:r w:rsidRPr="004B5914">
                              <w:rPr>
                                <w:sz w:val="19"/>
                                <w:szCs w:val="19"/>
                              </w:rPr>
                              <w:t>Age</w:t>
                            </w:r>
                          </w:p>
                        </w:tc>
                        <w:tc>
                          <w:tcPr>
                            <w:tcW w:w="681" w:type="dxa"/>
                            <w:textDirection w:val="btLr"/>
                            <w:vAlign w:val="center"/>
                          </w:tcPr>
                          <w:p w14:paraId="3152DF53" w14:textId="77777777" w:rsidR="004858EE" w:rsidRDefault="004858EE" w:rsidP="00A81C0D">
                            <w:pPr>
                              <w:pStyle w:val="AdultBodyCopyAdultInformation"/>
                              <w:spacing w:after="159"/>
                              <w:ind w:left="113" w:right="113"/>
                            </w:pPr>
                            <w:r w:rsidRPr="004B5914">
                              <w:rPr>
                                <w:sz w:val="19"/>
                                <w:szCs w:val="19"/>
                              </w:rPr>
                              <w:t>Class/Subject</w:t>
                            </w:r>
                          </w:p>
                        </w:tc>
                        <w:tc>
                          <w:tcPr>
                            <w:tcW w:w="451" w:type="dxa"/>
                            <w:textDirection w:val="btLr"/>
                            <w:vAlign w:val="center"/>
                          </w:tcPr>
                          <w:p w14:paraId="534E5349" w14:textId="77777777" w:rsidR="004858EE" w:rsidRDefault="004858EE" w:rsidP="00A81C0D">
                            <w:pPr>
                              <w:pStyle w:val="NoParagraphStyle"/>
                              <w:spacing w:line="240" w:lineRule="auto"/>
                              <w:ind w:left="113" w:right="113"/>
                              <w:textAlignment w:val="auto"/>
                              <w:rPr>
                                <w:color w:val="auto"/>
                              </w:rPr>
                            </w:pPr>
                            <w:r w:rsidRPr="004B5914">
                              <w:rPr>
                                <w:sz w:val="19"/>
                                <w:szCs w:val="19"/>
                              </w:rPr>
                              <w:t>End Time</w:t>
                            </w:r>
                          </w:p>
                        </w:tc>
                      </w:tr>
                      <w:tr w:rsidR="004858EE" w14:paraId="3B184A3A" w14:textId="77777777" w:rsidTr="004E1F9F">
                        <w:trPr>
                          <w:cantSplit/>
                          <w:trHeight w:val="1959"/>
                        </w:trPr>
                        <w:tc>
                          <w:tcPr>
                            <w:tcW w:w="681" w:type="dxa"/>
                            <w:textDirection w:val="btLr"/>
                            <w:vAlign w:val="center"/>
                          </w:tcPr>
                          <w:p w14:paraId="23C3451F" w14:textId="77777777" w:rsidR="004858EE" w:rsidRDefault="004858EE" w:rsidP="00A81C0D">
                            <w:pPr>
                              <w:pStyle w:val="AdultBodyCopyAdultInformation"/>
                              <w:spacing w:after="159"/>
                              <w:ind w:left="113" w:right="113"/>
                            </w:pPr>
                          </w:p>
                        </w:tc>
                        <w:tc>
                          <w:tcPr>
                            <w:tcW w:w="451" w:type="dxa"/>
                            <w:textDirection w:val="btLr"/>
                            <w:vAlign w:val="center"/>
                          </w:tcPr>
                          <w:p w14:paraId="153F7DAC" w14:textId="77777777" w:rsidR="004858EE" w:rsidRDefault="004858EE" w:rsidP="00A81C0D">
                            <w:pPr>
                              <w:pStyle w:val="NoParagraphStyle"/>
                              <w:spacing w:line="240" w:lineRule="auto"/>
                              <w:ind w:left="113" w:right="113"/>
                              <w:textAlignment w:val="auto"/>
                              <w:rPr>
                                <w:color w:val="auto"/>
                              </w:rPr>
                            </w:pPr>
                          </w:p>
                        </w:tc>
                        <w:tc>
                          <w:tcPr>
                            <w:tcW w:w="681" w:type="dxa"/>
                            <w:textDirection w:val="btLr"/>
                            <w:vAlign w:val="center"/>
                          </w:tcPr>
                          <w:p w14:paraId="3FC4E6EF" w14:textId="77777777" w:rsidR="004858EE" w:rsidRDefault="004858EE" w:rsidP="00A81C0D">
                            <w:pPr>
                              <w:pStyle w:val="AdultBodyCopyAdultInformation"/>
                              <w:spacing w:after="159"/>
                              <w:ind w:left="113" w:right="113"/>
                            </w:pPr>
                          </w:p>
                        </w:tc>
                        <w:tc>
                          <w:tcPr>
                            <w:tcW w:w="451" w:type="dxa"/>
                            <w:textDirection w:val="btLr"/>
                            <w:vAlign w:val="center"/>
                          </w:tcPr>
                          <w:p w14:paraId="7FDC222E" w14:textId="77777777" w:rsidR="004858EE" w:rsidRDefault="004858EE" w:rsidP="00A81C0D">
                            <w:pPr>
                              <w:pStyle w:val="NoParagraphStyle"/>
                              <w:spacing w:line="240" w:lineRule="auto"/>
                              <w:ind w:left="113" w:right="113"/>
                              <w:textAlignment w:val="auto"/>
                              <w:rPr>
                                <w:color w:val="auto"/>
                              </w:rPr>
                            </w:pPr>
                          </w:p>
                        </w:tc>
                      </w:tr>
                      <w:tr w:rsidR="004858EE" w14:paraId="4FA1313F" w14:textId="77777777" w:rsidTr="004E1F9F">
                        <w:trPr>
                          <w:cantSplit/>
                          <w:trHeight w:val="2115"/>
                        </w:trPr>
                        <w:tc>
                          <w:tcPr>
                            <w:tcW w:w="681" w:type="dxa"/>
                            <w:textDirection w:val="btLr"/>
                            <w:vAlign w:val="center"/>
                          </w:tcPr>
                          <w:p w14:paraId="2DE4754D" w14:textId="77777777" w:rsidR="004858EE" w:rsidRDefault="004858EE" w:rsidP="00A81C0D">
                            <w:pPr>
                              <w:pStyle w:val="AdultBodyCopyAdultInformation"/>
                              <w:spacing w:after="159"/>
                              <w:ind w:left="113" w:right="113"/>
                            </w:pPr>
                            <w:r w:rsidRPr="004B5914">
                              <w:rPr>
                                <w:sz w:val="19"/>
                                <w:szCs w:val="19"/>
                              </w:rPr>
                              <w:t>Name of Observer</w:t>
                            </w:r>
                          </w:p>
                        </w:tc>
                        <w:tc>
                          <w:tcPr>
                            <w:tcW w:w="451" w:type="dxa"/>
                            <w:textDirection w:val="btLr"/>
                            <w:vAlign w:val="center"/>
                          </w:tcPr>
                          <w:p w14:paraId="3074E9D5" w14:textId="77777777" w:rsidR="004858EE" w:rsidRDefault="004858EE" w:rsidP="00A81C0D">
                            <w:pPr>
                              <w:pStyle w:val="NoParagraphStyle"/>
                              <w:spacing w:line="240" w:lineRule="auto"/>
                              <w:ind w:left="113" w:right="113"/>
                              <w:textAlignment w:val="auto"/>
                              <w:rPr>
                                <w:color w:val="auto"/>
                              </w:rPr>
                            </w:pPr>
                            <w:r w:rsidRPr="004B5914">
                              <w:rPr>
                                <w:sz w:val="19"/>
                                <w:szCs w:val="19"/>
                              </w:rPr>
                              <w:t>Student Name</w:t>
                            </w:r>
                          </w:p>
                        </w:tc>
                        <w:tc>
                          <w:tcPr>
                            <w:tcW w:w="681" w:type="dxa"/>
                            <w:textDirection w:val="btLr"/>
                            <w:vAlign w:val="center"/>
                          </w:tcPr>
                          <w:p w14:paraId="103B6893" w14:textId="77777777" w:rsidR="004858EE" w:rsidRDefault="004858EE" w:rsidP="00A81C0D">
                            <w:pPr>
                              <w:pStyle w:val="AdultBodyCopyAdultInformation"/>
                              <w:spacing w:after="159"/>
                              <w:ind w:left="113" w:right="113"/>
                            </w:pPr>
                            <w:r w:rsidRPr="004B5914">
                              <w:rPr>
                                <w:sz w:val="19"/>
                                <w:szCs w:val="19"/>
                              </w:rPr>
                              <w:t>Grade Level</w:t>
                            </w:r>
                          </w:p>
                        </w:tc>
                        <w:tc>
                          <w:tcPr>
                            <w:tcW w:w="451" w:type="dxa"/>
                            <w:textDirection w:val="btLr"/>
                            <w:vAlign w:val="center"/>
                          </w:tcPr>
                          <w:p w14:paraId="52277ADC" w14:textId="77777777" w:rsidR="004858EE" w:rsidRDefault="004858EE" w:rsidP="00A81C0D">
                            <w:pPr>
                              <w:pStyle w:val="NoParagraphStyle"/>
                              <w:spacing w:line="240" w:lineRule="auto"/>
                              <w:ind w:left="113" w:right="113"/>
                              <w:textAlignment w:val="auto"/>
                              <w:rPr>
                                <w:color w:val="auto"/>
                              </w:rPr>
                            </w:pPr>
                            <w:r w:rsidRPr="004B5914">
                              <w:rPr>
                                <w:sz w:val="19"/>
                                <w:szCs w:val="19"/>
                              </w:rPr>
                              <w:t>Beginning Time</w:t>
                            </w:r>
                          </w:p>
                        </w:tc>
                      </w:tr>
                    </w:tbl>
                    <w:p w14:paraId="75EB2A3B" w14:textId="77777777" w:rsidR="004858EE" w:rsidRDefault="004858EE"/>
                  </w:txbxContent>
                </v:textbox>
              </v:shape>
            </w:pict>
          </mc:Fallback>
        </mc:AlternateContent>
      </w:r>
      <w:r w:rsidR="004C0FA2">
        <w:rPr>
          <w:noProof/>
        </w:rPr>
        <mc:AlternateContent>
          <mc:Choice Requires="wps">
            <w:drawing>
              <wp:anchor distT="0" distB="0" distL="114300" distR="114300" simplePos="0" relativeHeight="253011968" behindDoc="0" locked="0" layoutInCell="1" allowOverlap="1" wp14:anchorId="17DEE3EF" wp14:editId="5CDAF6F4">
                <wp:simplePos x="0" y="0"/>
                <wp:positionH relativeFrom="margin">
                  <wp:posOffset>-2744787</wp:posOffset>
                </wp:positionH>
                <wp:positionV relativeFrom="margin">
                  <wp:align>center</wp:align>
                </wp:positionV>
                <wp:extent cx="6459321" cy="409903"/>
                <wp:effectExtent l="0" t="0" r="0" b="0"/>
                <wp:wrapNone/>
                <wp:docPr id="3286" name="Text Box 3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459321" cy="4099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A4AAFC" w14:textId="77777777" w:rsidR="004858EE" w:rsidRPr="00FF1649" w:rsidRDefault="004858EE" w:rsidP="004C0FA2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44"/>
                                <w:szCs w:val="44"/>
                              </w:rPr>
                            </w:pPr>
                            <w:r w:rsidRPr="004C0FA2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44"/>
                                <w:szCs w:val="44"/>
                              </w:rPr>
                              <w:t>Student Observation Form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EE3EF" id="Text Box 3286" o:spid="_x0000_s2248" type="#_x0000_t202" style="position:absolute;left:0;text-align:left;margin-left:-216.1pt;margin-top:0;width:508.6pt;height:32.3pt;rotation:-90;z-index:25301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center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" filled="f" stroked="f" strokeweight=".5pt">
                <v:textbox>
                  <w:txbxContent>
                    <w:p w14:paraId="37A4AAFC" w14:textId="77777777" w:rsidR="004858EE" w:rsidRPr="00FF1649" w:rsidRDefault="004858EE" w:rsidP="004C0FA2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44"/>
                          <w:szCs w:val="44"/>
                        </w:rPr>
                      </w:pPr>
                      <w:r w:rsidRPr="004C0FA2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44"/>
                          <w:szCs w:val="44"/>
                        </w:rPr>
                        <w:t>Student Observation Form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9DDC6FC" w14:textId="77777777" w:rsidR="00937C95" w:rsidRDefault="00937C95" w:rsidP="005253FE">
      <w:pPr>
        <w:pStyle w:val="Aim-Twinkl"/>
        <w:sectPr w:rsidR="00937C95" w:rsidSect="00A34046">
          <w:headerReference w:type="default" r:id="rId189"/>
          <w:footerReference w:type="default" r:id="rId190"/>
          <w:pgSz w:w="12240" w:h="15840" w:code="1"/>
          <w:pgMar w:top="567" w:right="567" w:bottom="567" w:left="567" w:header="567" w:footer="0" w:gutter="0"/>
          <w:cols w:space="708"/>
          <w:docGrid w:linePitch="360"/>
        </w:sectPr>
      </w:pPr>
    </w:p>
    <w:p w14:paraId="7C27AE86" w14:textId="77777777" w:rsidR="00957EBF" w:rsidRDefault="00840F88" w:rsidP="005253FE">
      <w:pPr>
        <w:pStyle w:val="Aim-Twinkl"/>
        <w:sectPr w:rsidR="00957EBF" w:rsidSect="000F7983">
          <w:headerReference w:type="default" r:id="rId191"/>
          <w:pgSz w:w="12240" w:h="15840" w:code="1"/>
          <w:pgMar w:top="0" w:right="0" w:bottom="0" w:left="0" w:header="567" w:footer="0" w:gutter="0"/>
          <w:cols w:space="708"/>
          <w:docGrid w:linePitch="360"/>
        </w:sectPr>
      </w:pPr>
      <w:r>
        <w:rPr>
          <w:noProof/>
        </w:rPr>
        <w:lastRenderedPageBreak/>
        <w:pict w14:anchorId="4A9E60C0">
          <v:shape id="_x0000_s2050" type="#_x0000_t75" alt="" style="position:absolute;left:0;text-align:left;margin-left:126.95pt;margin-top:424.3pt;width:191.1pt;height:214.6pt;z-index:253550592;mso-wrap-edited:f;mso-width-percent:0;mso-height-percent:0;mso-position-horizontal-relative:text;mso-position-vertical-relative:text;mso-width-percent:0;mso-height-percent:0;mso-width-relative:page;mso-height-relative:page">
            <v:imagedata r:id="rId192" o:title="Superhero-Teacher-Flying-Female---School-Superpower-Super-Hero-USA-KS1"/>
          </v:shape>
        </w:pict>
      </w:r>
      <w:r w:rsidR="00AC27BB">
        <w:rPr>
          <w:rFonts w:ascii="Roboto" w:hAnsi="Roboto" w:cs="Roboto"/>
          <w:b/>
          <w:bCs/>
          <w:noProof/>
          <w:color w:val="131312"/>
          <w:u w:val="single"/>
        </w:rPr>
        <w:drawing>
          <wp:anchor distT="0" distB="0" distL="114300" distR="114300" simplePos="0" relativeHeight="253548544" behindDoc="0" locked="0" layoutInCell="1" allowOverlap="1" wp14:anchorId="6CCAB7AC" wp14:editId="37F52058">
            <wp:simplePos x="0" y="0"/>
            <wp:positionH relativeFrom="column">
              <wp:posOffset>4099019</wp:posOffset>
            </wp:positionH>
            <wp:positionV relativeFrom="paragraph">
              <wp:posOffset>5692609</wp:posOffset>
            </wp:positionV>
            <wp:extent cx="1855599" cy="2297706"/>
            <wp:effectExtent l="0" t="0" r="0" b="7620"/>
            <wp:wrapNone/>
            <wp:docPr id="4889" name="Picture 4889" descr="C:\Users\thomas.becker\AppData\Local\Microsoft\Windows\INetCache\Content.Word\Superhero-Teacher-Flying-Male---School-Superpower-Super-Hero-USA-K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homas.becker\AppData\Local\Microsoft\Windows\INetCache\Content.Word\Superhero-Teacher-Flying-Male---School-Superpower-Super-Hero-USA-KS1.pn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599" cy="229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2184">
        <w:rPr>
          <w:noProof/>
        </w:rPr>
        <mc:AlternateContent>
          <mc:Choice Requires="wps">
            <w:drawing>
              <wp:anchor distT="0" distB="0" distL="114300" distR="114300" simplePos="0" relativeHeight="253547520" behindDoc="0" locked="0" layoutInCell="1" allowOverlap="1" wp14:anchorId="51E6A84F" wp14:editId="18D3BE76">
                <wp:simplePos x="0" y="0"/>
                <wp:positionH relativeFrom="page">
                  <wp:posOffset>699715</wp:posOffset>
                </wp:positionH>
                <wp:positionV relativeFrom="paragraph">
                  <wp:posOffset>-212532</wp:posOffset>
                </wp:positionV>
                <wp:extent cx="6345640" cy="6631388"/>
                <wp:effectExtent l="0" t="0" r="0" b="0"/>
                <wp:wrapNone/>
                <wp:docPr id="4888" name="Text Box 4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5640" cy="66313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84B996" w14:textId="77777777" w:rsidR="004858EE" w:rsidRDefault="004858EE" w:rsidP="00B02184">
                            <w:pPr>
                              <w:spacing w:after="0" w:line="288" w:lineRule="auto"/>
                              <w:jc w:val="center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</w:pP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 xml:space="preserve">Teacher’s </w:t>
                            </w:r>
                            <w:proofErr w:type="spellStart"/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>Favorite</w:t>
                            </w:r>
                            <w:proofErr w:type="spellEnd"/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66"/>
                                <w:szCs w:val="66"/>
                              </w:rPr>
                              <w:t xml:space="preserve"> Things!</w:t>
                            </w:r>
                          </w:p>
                          <w:p w14:paraId="65D0624B" w14:textId="77777777" w:rsidR="004858EE" w:rsidRPr="00B02184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Please let us know some things that you love!</w:t>
                            </w:r>
                          </w:p>
                          <w:p w14:paraId="0657B6EF" w14:textId="77777777" w:rsidR="004858EE" w:rsidRPr="00A92527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Name: 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</w:p>
                          <w:p w14:paraId="6E11A093" w14:textId="77777777" w:rsidR="004858EE" w:rsidRPr="00B02184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Room#: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Grade: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</w:p>
                          <w:p w14:paraId="354A189F" w14:textId="77777777" w:rsidR="004858EE" w:rsidRPr="00B02184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Favorite</w:t>
                            </w:r>
                            <w:proofErr w:type="spellEnd"/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 drinks (sodas, coffee, tea):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</w:p>
                          <w:p w14:paraId="769F50EB" w14:textId="77777777" w:rsidR="004858EE" w:rsidRPr="00B02184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Candy: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</w:p>
                          <w:p w14:paraId="58F03A4F" w14:textId="77777777" w:rsidR="004858EE" w:rsidRPr="00B02184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Snacks: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</w:p>
                          <w:p w14:paraId="12F9DB1E" w14:textId="77777777" w:rsidR="004858EE" w:rsidRPr="00B02184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Fruit: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</w:p>
                          <w:p w14:paraId="1657CF63" w14:textId="77777777" w:rsidR="004858EE" w:rsidRPr="00B02184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Flowers: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</w:p>
                          <w:p w14:paraId="41BBD95D" w14:textId="77777777" w:rsidR="004858EE" w:rsidRPr="00B02184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Colors</w:t>
                            </w:r>
                            <w:proofErr w:type="spellEnd"/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</w:p>
                          <w:p w14:paraId="5E8E9ACD" w14:textId="77777777" w:rsidR="004858EE" w:rsidRPr="00B02184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Hobbies: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</w:p>
                          <w:p w14:paraId="1FD59865" w14:textId="77777777" w:rsidR="004858EE" w:rsidRPr="00B02184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 xml:space="preserve">Restaurants: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</w:p>
                          <w:p w14:paraId="60442013" w14:textId="77777777" w:rsidR="004858EE" w:rsidRPr="00B02184" w:rsidRDefault="004858EE" w:rsidP="00B02184">
                            <w:pPr>
                              <w:spacing w:before="240" w:after="0" w:line="288" w:lineRule="auto"/>
                              <w:jc w:val="left"/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</w:pP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</w:rPr>
                              <w:t>School supplies/teaching supplies: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  <w:r w:rsidRPr="00B02184">
                              <w:rPr>
                                <w:rFonts w:ascii="Roboto" w:hAnsi="Roboto" w:cs="Roboto"/>
                                <w:b/>
                                <w:bCs/>
                                <w:color w:val="131312"/>
                                <w:sz w:val="24"/>
                                <w:szCs w:val="24"/>
                                <w:u w:val="single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6A84F" id="Text Box 4888" o:spid="_x0000_s2249" type="#_x0000_t202" style="position:absolute;left:0;text-align:left;margin-left:55.1pt;margin-top:-16.75pt;width:499.65pt;height:522.15pt;z-index:25354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" filled="f" stroked="f" strokeweight=".5pt">
                <v:textbox>
                  <w:txbxContent>
                    <w:p w14:paraId="1384B996" w14:textId="77777777" w:rsidR="004858EE" w:rsidRDefault="004858EE" w:rsidP="00B02184">
                      <w:pPr>
                        <w:spacing w:after="0" w:line="288" w:lineRule="auto"/>
                        <w:jc w:val="center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66"/>
                          <w:szCs w:val="66"/>
                        </w:rPr>
                        <w:t>Teacher’s Favorite Things!</w:t>
                      </w:r>
                    </w:p>
                    <w:p w14:paraId="65D0624B" w14:textId="77777777" w:rsidR="004858EE" w:rsidRPr="00B02184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>Please let us know some things that you love!</w:t>
                      </w:r>
                    </w:p>
                    <w:p w14:paraId="0657B6EF" w14:textId="77777777" w:rsidR="004858EE" w:rsidRPr="00A92527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 xml:space="preserve">Name: 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</w:p>
                    <w:p w14:paraId="6E11A093" w14:textId="77777777" w:rsidR="004858EE" w:rsidRPr="00B02184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 xml:space="preserve">Room#: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 xml:space="preserve">Grade: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</w:p>
                    <w:p w14:paraId="354A189F" w14:textId="77777777" w:rsidR="004858EE" w:rsidRPr="00B02184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 xml:space="preserve">Favorite drinks (sodas, coffee, tea):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</w:p>
                    <w:p w14:paraId="769F50EB" w14:textId="77777777" w:rsidR="004858EE" w:rsidRPr="00B02184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 xml:space="preserve">Candy: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</w:p>
                    <w:p w14:paraId="58F03A4F" w14:textId="77777777" w:rsidR="004858EE" w:rsidRPr="00B02184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 xml:space="preserve">Snacks: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</w:p>
                    <w:p w14:paraId="12F9DB1E" w14:textId="77777777" w:rsidR="004858EE" w:rsidRPr="00B02184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 xml:space="preserve">Fruit: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</w:p>
                    <w:p w14:paraId="1657CF63" w14:textId="77777777" w:rsidR="004858EE" w:rsidRPr="00B02184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 xml:space="preserve">Flowers: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</w:p>
                    <w:p w14:paraId="41BBD95D" w14:textId="77777777" w:rsidR="004858EE" w:rsidRPr="00B02184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 xml:space="preserve">Colors: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</w:p>
                    <w:p w14:paraId="5E8E9ACD" w14:textId="77777777" w:rsidR="004858EE" w:rsidRPr="00B02184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 xml:space="preserve">Hobbies: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</w:p>
                    <w:p w14:paraId="1FD59865" w14:textId="77777777" w:rsidR="004858EE" w:rsidRPr="00B02184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 xml:space="preserve">Restaurants: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</w:p>
                    <w:p w14:paraId="60442013" w14:textId="77777777" w:rsidR="004858EE" w:rsidRPr="00B02184" w:rsidRDefault="004858EE" w:rsidP="00B02184">
                      <w:pPr>
                        <w:spacing w:before="240" w:after="0" w:line="288" w:lineRule="auto"/>
                        <w:jc w:val="left"/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</w:pP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</w:rPr>
                        <w:t>School supplies/teaching supplies: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  <w:r w:rsidRPr="00B02184">
                        <w:rPr>
                          <w:rFonts w:ascii="Roboto" w:hAnsi="Roboto" w:cs="Roboto"/>
                          <w:b/>
                          <w:bCs/>
                          <w:color w:val="131312"/>
                          <w:sz w:val="24"/>
                          <w:szCs w:val="24"/>
                          <w:u w:val="single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95F49FC" w14:textId="77777777" w:rsidR="00B8626B" w:rsidRPr="009E4127" w:rsidRDefault="001B40AC" w:rsidP="005253FE">
      <w:pPr>
        <w:pStyle w:val="Aim-Twinkl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E3E6D97" wp14:editId="0BFF0097">
                <wp:simplePos x="0" y="0"/>
                <wp:positionH relativeFrom="page">
                  <wp:align>right</wp:align>
                </wp:positionH>
                <wp:positionV relativeFrom="page">
                  <wp:align>bottom</wp:align>
                </wp:positionV>
                <wp:extent cx="7837367" cy="804545"/>
                <wp:effectExtent l="0" t="0" r="0" b="0"/>
                <wp:wrapNone/>
                <wp:docPr id="3" name="Rectangle 3">
                  <a:hlinkClick xmlns:a="http://schemas.openxmlformats.org/drawingml/2006/main" r:id="rId194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7367" cy="80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AA3853" id="Rectangle 3" o:spid="_x0000_s1026" href="https://www.twinkl.co.uk/" style="position:absolute;margin-left:565.9pt;margin-top:0;width:617.1pt;height:63.35pt;z-index:25165312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bottom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" o:button="t" filled="f" stroked="f" strokeweight="1pt">
                <v:fill o:detectmouseclick="t"/>
                <w10:wrap anchorx="page" anchory="page"/>
              </v:rect>
            </w:pict>
          </mc:Fallback>
        </mc:AlternateContent>
      </w:r>
      <w:r w:rsidR="00EF38A1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0C66650" wp14:editId="664FF383">
                <wp:simplePos x="0" y="0"/>
                <wp:positionH relativeFrom="page">
                  <wp:align>right</wp:align>
                </wp:positionH>
                <wp:positionV relativeFrom="page">
                  <wp:posOffset>9286875</wp:posOffset>
                </wp:positionV>
                <wp:extent cx="7772400" cy="756920"/>
                <wp:effectExtent l="0" t="0" r="0" b="0"/>
                <wp:wrapNone/>
                <wp:docPr id="1" name="Rectangle 1">
                  <a:hlinkClick xmlns:a="http://schemas.openxmlformats.org/drawingml/2006/main" r:id="rId19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756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0C3CA4" id="Rectangle 1" o:spid="_x0000_s1026" href="https://www.twinkl.co.uk/resource/t-l-8616-look-say-cover-write-and-check-blank-editable-template-activity-sheet" style="position:absolute;margin-left:560.8pt;margin-top:731.25pt;width:612pt;height:59.6pt;z-index:25165107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" o:button="t" filled="f" stroked="f" strokeweight="1pt">
                <v:fill o:detectmouseclick="t"/>
                <w10:wrap anchorx="page" anchory="page"/>
              </v:rect>
            </w:pict>
          </mc:Fallback>
        </mc:AlternateContent>
      </w:r>
    </w:p>
    <w:sectPr w:rsidR="00B8626B" w:rsidRPr="009E4127" w:rsidSect="00A34046">
      <w:headerReference w:type="default" r:id="rId196"/>
      <w:pgSz w:w="12240" w:h="15840" w:code="1"/>
      <w:pgMar w:top="567" w:right="567" w:bottom="567" w:left="567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D47B39" w14:textId="77777777" w:rsidR="00840F88" w:rsidRDefault="00840F88" w:rsidP="00DD5720">
      <w:r>
        <w:separator/>
      </w:r>
    </w:p>
  </w:endnote>
  <w:endnote w:type="continuationSeparator" w:id="0">
    <w:p w14:paraId="04B9F4B7" w14:textId="77777777" w:rsidR="00840F88" w:rsidRDefault="00840F88" w:rsidP="00DD5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CD606ABC-3709-554C-AE5F-E5CDF9CA795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CF86D58-B415-0B44-8EE5-2BFF3BC0DB97}"/>
    <w:embedBold r:id="rId3" w:fontKey="{C49D055F-A1A3-8346-BFDA-8A2DC56552A7}"/>
    <w:embedItalic r:id="rId4" w:fontKey="{3951B521-822A-764F-91DA-CDCE0FDC27A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C077FFCF-CEED-8043-BCB4-CFBE169FCFDC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6" w:fontKey="{589E43E2-F583-1B4A-9101-D1102795F873}"/>
  </w:font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  <w:embedRegular r:id="rId7" w:fontKey="{F85D9738-2935-D644-8187-ABDF3015EADF}"/>
    <w:embedBold r:id="rId8" w:fontKey="{76D14A24-3562-814D-972D-ED530A1B4401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9" w:fontKey="{9948D062-4274-1E4F-A977-F564540A2D78}"/>
  </w:font>
  <w:font w:name="Twinkl">
    <w:panose1 w:val="00000000000000000000"/>
    <w:charset w:val="00"/>
    <w:family w:val="auto"/>
    <w:pitch w:val="variable"/>
    <w:sig w:usb0="A00000AF" w:usb1="5000205B" w:usb2="00000000" w:usb3="00000000" w:csb0="00000093" w:csb1="00000000"/>
    <w:embedRegular r:id="rId10" w:fontKey="{C5A4BF6F-1D1C-064B-9DFE-9165F629E0F6}"/>
    <w:embedBold r:id="rId11" w:fontKey="{0C9ACD9E-AD71-4B4D-93F8-0EEBF805F5EB}"/>
    <w:embedItalic r:id="rId12" w:fontKey="{30198565-CDD4-D346-A5CD-C395664EA517}"/>
  </w:font>
  <w:font w:name="Sassoon Infant Rg">
    <w:altName w:val="Calibri"/>
    <w:panose1 w:val="020B0604020202020204"/>
    <w:charset w:val="00"/>
    <w:family w:val="modern"/>
    <w:notTrueType/>
    <w:pitch w:val="variable"/>
    <w:sig w:usb0="800000AF" w:usb1="4000004A" w:usb2="00000010" w:usb3="00000000" w:csb0="00000001" w:csb1="00000000"/>
  </w:font>
  <w:font w:name="BPreplay">
    <w:panose1 w:val="020B0604020202020204"/>
    <w:charset w:val="00"/>
    <w:family w:val="modern"/>
    <w:notTrueType/>
    <w:pitch w:val="variable"/>
    <w:sig w:usb0="8000008B" w:usb1="0000004A" w:usb2="00000000" w:usb3="00000000" w:csb0="00000009" w:csb1="00000000"/>
  </w:font>
  <w:font w:name="Twinkl SemiBold">
    <w:panose1 w:val="00000000000000000000"/>
    <w:charset w:val="00"/>
    <w:family w:val="auto"/>
    <w:pitch w:val="variable"/>
    <w:sig w:usb0="A00000AF" w:usb1="5000205B" w:usb2="00000000" w:usb3="00000000" w:csb0="00000093" w:csb1="00000000"/>
    <w:embedRegular r:id="rId16" w:fontKey="{9B44AB1C-33B7-8342-B3B0-4579C6E54407}"/>
  </w:font>
  <w:font w:name="Twinkl Sb">
    <w:altName w:val="Arial"/>
    <w:panose1 w:val="00000000000000000000"/>
    <w:charset w:val="4D"/>
    <w:family w:val="auto"/>
    <w:pitch w:val="variable"/>
    <w:sig w:usb0="A00000AF" w:usb1="5000205B" w:usb2="00000000" w:usb3="00000000" w:csb0="00000093" w:csb1="00000000"/>
    <w:embedBold r:id="rId17" w:fontKey="{1B9A2387-E69D-CF49-9575-4A4ABE490475}"/>
  </w:font>
  <w:font w:name="Tuffy">
    <w:panose1 w:val="020B0803060100000000"/>
    <w:charset w:val="00"/>
    <w:family w:val="swiss"/>
    <w:notTrueType/>
    <w:pitch w:val="variable"/>
    <w:sig w:usb0="A00002EF" w:usb1="1000207B" w:usb2="00000000" w:usb3="00000000" w:csb0="0000019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  <w:embedRegular r:id="rId18" w:fontKey="{098245D9-EA2E-9F42-A13D-C674AFB356FF}"/>
    <w:embedBold r:id="rId19" w:fontKey="{C83DE244-620C-AF47-ADBA-783F11589757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0" w:fontKey="{592ECD4B-E2DD-CA48-B6BD-3B3D07B72BA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28FB86" w14:textId="77777777" w:rsidR="004858EE" w:rsidRDefault="004858EE" w:rsidP="009E4127">
    <w:pPr>
      <w:pStyle w:val="Header"/>
    </w:pPr>
  </w:p>
  <w:p w14:paraId="064648AE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660288" behindDoc="0" locked="0" layoutInCell="1" allowOverlap="1" wp14:anchorId="4F3C2C5D" wp14:editId="527EC1E1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842FAE7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F3C2C5D" id="_x0000_t202" coordsize="21600,21600" o:spt="202" path="m,l,21600r21600,l21600,xe">
              <v:stroke joinstyle="miter"/>
              <v:path gradientshapeok="t" o:connecttype="rect"/>
            </v:shapetype>
            <v:shape id="Text Box 2" o:spid="_x0000_s2250" type="#_x0000_t202" style="position:absolute;left:0;text-align:left;margin-left:0;margin-top:790.35pt;width:185.9pt;height:110.6pt;z-index:25166028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" filled="f" stroked="f">
              <v:textbox style="mso-fit-shape-to-text:t">
                <w:txbxContent>
                  <w:p w14:paraId="2842FAE7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F01D9E" w14:textId="77777777" w:rsidR="004858EE" w:rsidRDefault="004858EE" w:rsidP="009E4127">
    <w:pPr>
      <w:pStyle w:val="Header"/>
    </w:pPr>
  </w:p>
  <w:p w14:paraId="50ACD844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17984" behindDoc="0" locked="0" layoutInCell="1" allowOverlap="1" wp14:anchorId="07673D77" wp14:editId="1EADABA4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7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3F8B9E6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10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07673D77" id="_x0000_t202" coordsize="21600,21600" o:spt="202" path="m,l,21600r21600,l21600,xe">
              <v:stroke joinstyle="miter"/>
              <v:path gradientshapeok="t" o:connecttype="rect"/>
            </v:shapetype>
            <v:shape id="_x0000_s2259" type="#_x0000_t202" style="position:absolute;left:0;text-align:left;margin-left:0;margin-top:790.35pt;width:185.9pt;height:110.6pt;z-index:25181798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pGlS&#10;bBECAAD7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33F8B9E6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10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63A74A" w14:textId="77777777" w:rsidR="004858EE" w:rsidRDefault="004858EE" w:rsidP="009E4127">
    <w:pPr>
      <w:pStyle w:val="Header"/>
    </w:pPr>
  </w:p>
  <w:p w14:paraId="5E15BC9D" w14:textId="0F715C41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20032" behindDoc="0" locked="0" layoutInCell="1" allowOverlap="1" wp14:anchorId="0B70BBB7" wp14:editId="3D157F94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8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7673FE7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11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0B70BBB7" id="_x0000_t202" coordsize="21600,21600" o:spt="202" path="m,l,21600r21600,l21600,xe">
              <v:stroke joinstyle="miter"/>
              <v:path gradientshapeok="t" o:connecttype="rect"/>
            </v:shapetype>
            <v:shape id="_x0000_s2260" type="#_x0000_t202" style="position:absolute;left:0;text-align:left;margin-left:0;margin-top:790.35pt;width:185.9pt;height:110.6pt;z-index:25182003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" filled="f" stroked="f">
              <v:textbox style="mso-fit-shape-to-text:t">
                <w:txbxContent>
                  <w:p w14:paraId="77673FE7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11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1149BA" w14:textId="77777777" w:rsidR="004858EE" w:rsidRDefault="004858EE" w:rsidP="009E4127">
    <w:pPr>
      <w:pStyle w:val="Header"/>
    </w:pPr>
  </w:p>
  <w:p w14:paraId="51462F7F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22080" behindDoc="0" locked="0" layoutInCell="1" allowOverlap="1" wp14:anchorId="0F93C55B" wp14:editId="3306F386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8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717B76E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0F93C55B" id="_x0000_t202" coordsize="21600,21600" o:spt="202" path="m,l,21600r21600,l21600,xe">
              <v:stroke joinstyle="miter"/>
              <v:path gradientshapeok="t" o:connecttype="rect"/>
            </v:shapetype>
            <v:shape id="_x0000_s2261" type="#_x0000_t202" style="position:absolute;left:0;text-align:left;margin-left:0;margin-top:790.35pt;width:185.9pt;height:110.6pt;z-index:25182208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Afihbk&#10;EAIAAPw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0717B76E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6216FD" w14:textId="77777777" w:rsidR="004858EE" w:rsidRDefault="004858EE" w:rsidP="009E4127">
    <w:pPr>
      <w:pStyle w:val="Header"/>
    </w:pPr>
  </w:p>
  <w:p w14:paraId="7E18D5D4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24128" behindDoc="0" locked="0" layoutInCell="1" allowOverlap="1" wp14:anchorId="0BCFE9B9" wp14:editId="42460F96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8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5C783BB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13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0BCFE9B9" id="_x0000_t202" coordsize="21600,21600" o:spt="202" path="m,l,21600r21600,l21600,xe">
              <v:stroke joinstyle="miter"/>
              <v:path gradientshapeok="t" o:connecttype="rect"/>
            </v:shapetype>
            <v:shape id="_x0000_s2262" type="#_x0000_t202" style="position:absolute;left:0;text-align:left;margin-left:0;margin-top:790.35pt;width:185.9pt;height:110.6pt;z-index:25182412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" filled="f" stroked="f">
              <v:textbox style="mso-fit-shape-to-text:t">
                <w:txbxContent>
                  <w:p w14:paraId="65C783BB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13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72ED70" w14:textId="77777777" w:rsidR="004858EE" w:rsidRDefault="004858EE" w:rsidP="009E4127">
    <w:pPr>
      <w:pStyle w:val="Header"/>
    </w:pPr>
  </w:p>
  <w:p w14:paraId="0E0B8642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26176" behindDoc="0" locked="0" layoutInCell="1" allowOverlap="1" wp14:anchorId="4A408657" wp14:editId="286E993D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8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D1E343A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14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A408657" id="_x0000_t202" coordsize="21600,21600" o:spt="202" path="m,l,21600r21600,l21600,xe">
              <v:stroke joinstyle="miter"/>
              <v:path gradientshapeok="t" o:connecttype="rect"/>
            </v:shapetype>
            <v:shape id="_x0000_s2263" type="#_x0000_t202" style="position:absolute;left:0;text-align:left;margin-left:0;margin-top:790.35pt;width:185.9pt;height:110.6pt;z-index:25182617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JsRy&#10;ZxECAAD8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7D1E343A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14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796DDD" w14:textId="77777777" w:rsidR="004858EE" w:rsidRDefault="004858EE" w:rsidP="009E4127">
    <w:pPr>
      <w:pStyle w:val="Header"/>
    </w:pPr>
  </w:p>
  <w:p w14:paraId="07787AA6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28224" behindDoc="0" locked="0" layoutInCell="1" allowOverlap="1" wp14:anchorId="11EDB7EB" wp14:editId="67B56924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8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E93192C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15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1EDB7EB" id="_x0000_t202" coordsize="21600,21600" o:spt="202" path="m,l,21600r21600,l21600,xe">
              <v:stroke joinstyle="miter"/>
              <v:path gradientshapeok="t" o:connecttype="rect"/>
            </v:shapetype>
            <v:shape id="_x0000_s2264" type="#_x0000_t202" style="position:absolute;left:0;text-align:left;margin-left:0;margin-top:790.35pt;width:185.9pt;height:110.6pt;z-index:25182822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AQtKWV&#10;EAIAAPw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7E93192C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15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52D244" w14:textId="77777777" w:rsidR="004858EE" w:rsidRDefault="004858EE" w:rsidP="009E4127">
    <w:pPr>
      <w:pStyle w:val="Header"/>
    </w:pPr>
  </w:p>
  <w:p w14:paraId="70596938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30272" behindDoc="0" locked="0" layoutInCell="1" allowOverlap="1" wp14:anchorId="434289C3" wp14:editId="6AABC817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8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A5A0BE8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16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34289C3" id="_x0000_t202" coordsize="21600,21600" o:spt="202" path="m,l,21600r21600,l21600,xe">
              <v:stroke joinstyle="miter"/>
              <v:path gradientshapeok="t" o:connecttype="rect"/>
            </v:shapetype>
            <v:shape id="_x0000_s2265" type="#_x0000_t202" style="position:absolute;left:0;text-align:left;margin-left:0;margin-top:790.35pt;width:185.9pt;height:110.6pt;z-index:25183027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LBCv&#10;ORECAAD8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7A5A0BE8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16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1B46CE" w14:textId="77777777" w:rsidR="004858EE" w:rsidRDefault="004858EE" w:rsidP="009E4127">
    <w:pPr>
      <w:pStyle w:val="Header"/>
    </w:pPr>
  </w:p>
  <w:p w14:paraId="50781045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32320" behindDoc="0" locked="0" layoutInCell="1" allowOverlap="1" wp14:anchorId="6A7137D2" wp14:editId="14776901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8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EA8E8BB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17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A7137D2" id="_x0000_t202" coordsize="21600,21600" o:spt="202" path="m,l,21600r21600,l21600,xe">
              <v:stroke joinstyle="miter"/>
              <v:path gradientshapeok="t" o:connecttype="rect"/>
            </v:shapetype>
            <v:shape id="_x0000_s2266" type="#_x0000_t202" style="position:absolute;left:0;text-align:left;margin-left:0;margin-top:790.35pt;width:185.9pt;height:110.6pt;z-index:25183232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KfrB&#10;FhECAAD8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4EA8E8BB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17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3FF19B" w14:textId="77777777" w:rsidR="004858EE" w:rsidRDefault="004858EE" w:rsidP="009E4127">
    <w:pPr>
      <w:pStyle w:val="Header"/>
    </w:pPr>
  </w:p>
  <w:p w14:paraId="4024AA24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34368" behindDoc="0" locked="0" layoutInCell="1" allowOverlap="1" wp14:anchorId="59DB10AC" wp14:editId="441B82E8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8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7123378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18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9DB10AC" id="_x0000_t202" coordsize="21600,21600" o:spt="202" path="m,l,21600r21600,l21600,xe">
              <v:stroke joinstyle="miter"/>
              <v:path gradientshapeok="t" o:connecttype="rect"/>
            </v:shapetype>
            <v:shape id="_x0000_s2267" type="#_x0000_t202" style="position:absolute;left:0;text-align:left;margin-left:0;margin-top:790.35pt;width:185.9pt;height:110.6pt;z-index:25183436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FV7L&#10;uhECAAD8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17123378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18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371D01" w14:textId="77777777" w:rsidR="004858EE" w:rsidRDefault="004858EE" w:rsidP="009E4127">
    <w:pPr>
      <w:pStyle w:val="Header"/>
    </w:pPr>
  </w:p>
  <w:p w14:paraId="436069F5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36416" behindDoc="0" locked="0" layoutInCell="1" allowOverlap="1" wp14:anchorId="44CDF795" wp14:editId="2C9FEAD8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8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D316170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19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4CDF795" id="_x0000_t202" coordsize="21600,21600" o:spt="202" path="m,l,21600r21600,l21600,xe">
              <v:stroke joinstyle="miter"/>
              <v:path gradientshapeok="t" o:connecttype="rect"/>
            </v:shapetype>
            <v:shape id="_x0000_s2268" type="#_x0000_t202" style="position:absolute;left:0;text-align:left;margin-left:0;margin-top:790.35pt;width:185.9pt;height:110.6pt;z-index:25183641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AEHB4o&#10;EAIAAPw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1D316170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19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C3D006" w14:textId="77777777" w:rsidR="004858EE" w:rsidRDefault="004858EE" w:rsidP="009E4127">
    <w:pPr>
      <w:pStyle w:val="Header"/>
    </w:pPr>
  </w:p>
  <w:p w14:paraId="6C10569C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01600" behindDoc="0" locked="0" layoutInCell="1" allowOverlap="1" wp14:anchorId="3BE428F7" wp14:editId="3B046D96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7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A771D75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BE428F7" id="_x0000_t202" coordsize="21600,21600" o:spt="202" path="m,l,21600r21600,l21600,xe">
              <v:stroke joinstyle="miter"/>
              <v:path gradientshapeok="t" o:connecttype="rect"/>
            </v:shapetype>
            <v:shape id="_x0000_s2251" type="#_x0000_t202" style="position:absolute;left:0;text-align:left;margin-left:0;margin-top:790.35pt;width:185.9pt;height:110.6pt;z-index:25180160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BCbWYK&#10;EAIAAPs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1A771D75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96D47" w14:textId="77777777" w:rsidR="004858EE" w:rsidRDefault="004858EE" w:rsidP="009E4127">
    <w:pPr>
      <w:pStyle w:val="Header"/>
    </w:pPr>
  </w:p>
  <w:p w14:paraId="29422E29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38464" behindDoc="0" locked="0" layoutInCell="1" allowOverlap="1" wp14:anchorId="1A2A5D84" wp14:editId="66525164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8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68D3B2C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20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A2A5D84" id="_x0000_t202" coordsize="21600,21600" o:spt="202" path="m,l,21600r21600,l21600,xe">
              <v:stroke joinstyle="miter"/>
              <v:path gradientshapeok="t" o:connecttype="rect"/>
            </v:shapetype>
            <v:shape id="_x0000_s2269" type="#_x0000_t202" style="position:absolute;left:0;text-align:left;margin-left:0;margin-top:790.35pt;width:185.9pt;height:110.6pt;z-index:25183846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OLgU&#10;hBECAAD8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168D3B2C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20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EF00B1" w14:textId="77777777" w:rsidR="004858EE" w:rsidRDefault="004858EE" w:rsidP="009E4127">
    <w:pPr>
      <w:pStyle w:val="Header"/>
    </w:pPr>
  </w:p>
  <w:p w14:paraId="57FA5B7E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40512" behindDoc="0" locked="0" layoutInCell="1" allowOverlap="1" wp14:anchorId="647AB4FA" wp14:editId="527DB914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9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D2DCD1B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21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47AB4FA" id="_x0000_t202" coordsize="21600,21600" o:spt="202" path="m,l,21600r21600,l21600,xe">
              <v:stroke joinstyle="miter"/>
              <v:path gradientshapeok="t" o:connecttype="rect"/>
            </v:shapetype>
            <v:shape id="_x0000_s2270" type="#_x0000_t202" style="position:absolute;left:0;text-align:left;margin-left:0;margin-top:790.35pt;width:185.9pt;height:110.6pt;z-index:25184051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" filled="f" stroked="f">
              <v:textbox style="mso-fit-shape-to-text:t">
                <w:txbxContent>
                  <w:p w14:paraId="4D2DCD1B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21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F71F5D" w14:textId="77777777" w:rsidR="004858EE" w:rsidRDefault="004858EE" w:rsidP="009E4127">
    <w:pPr>
      <w:pStyle w:val="Header"/>
    </w:pPr>
  </w:p>
  <w:p w14:paraId="227AF1E0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42560" behindDoc="0" locked="0" layoutInCell="1" allowOverlap="1" wp14:anchorId="3DA746DD" wp14:editId="55566E71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9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153386C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DA746DD" id="_x0000_t202" coordsize="21600,21600" o:spt="202" path="m,l,21600r21600,l21600,xe">
              <v:stroke joinstyle="miter"/>
              <v:path gradientshapeok="t" o:connecttype="rect"/>
            </v:shapetype>
            <v:shape id="_x0000_s2271" type="#_x0000_t202" style="position:absolute;left:0;text-align:left;margin-left:0;margin-top:790.35pt;width:185.9pt;height:110.6pt;z-index:25184256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CiRoIb&#10;EAIAAPw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5153386C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91A697" w14:textId="77777777" w:rsidR="004858EE" w:rsidRDefault="004858EE" w:rsidP="009E4127">
    <w:pPr>
      <w:pStyle w:val="Header"/>
    </w:pPr>
  </w:p>
  <w:p w14:paraId="64B0D7AE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44608" behindDoc="0" locked="0" layoutInCell="1" allowOverlap="1" wp14:anchorId="1B1D00BC" wp14:editId="42B1F0C8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9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55EF60F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23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B1D00BC" id="_x0000_t202" coordsize="21600,21600" o:spt="202" path="m,l,21600r21600,l21600,xe">
              <v:stroke joinstyle="miter"/>
              <v:path gradientshapeok="t" o:connecttype="rect"/>
            </v:shapetype>
            <v:shape id="_x0000_s2272" type="#_x0000_t202" style="position:absolute;left:0;text-align:left;margin-left:0;margin-top:790.35pt;width:185.9pt;height:110.6pt;z-index:25184460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CnrOw0&#10;EAIAAPw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555EF60F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23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217C3" w14:textId="77777777" w:rsidR="004858EE" w:rsidRDefault="004858EE" w:rsidP="009E4127">
    <w:pPr>
      <w:pStyle w:val="Header"/>
    </w:pPr>
  </w:p>
  <w:p w14:paraId="76766A3B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46656" behindDoc="0" locked="0" layoutInCell="1" allowOverlap="1" wp14:anchorId="3F56687F" wp14:editId="70F3A21B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9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A93EDB9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24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F56687F" id="_x0000_t202" coordsize="21600,21600" o:spt="202" path="m,l,21600r21600,l21600,xe">
              <v:stroke joinstyle="miter"/>
              <v:path gradientshapeok="t" o:connecttype="rect"/>
            </v:shapetype>
            <v:shape id="_x0000_s2273" type="#_x0000_t202" style="position:absolute;left:0;text-align:left;margin-left:0;margin-top:790.35pt;width:185.9pt;height:110.6pt;z-index:25184665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mwjm&#10;mBECAAD8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5A93EDB9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24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FE28C8" w14:textId="77777777" w:rsidR="004858EE" w:rsidRDefault="004858EE" w:rsidP="009E4127">
    <w:pPr>
      <w:pStyle w:val="Header"/>
    </w:pPr>
  </w:p>
  <w:p w14:paraId="396F4165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48704" behindDoc="0" locked="0" layoutInCell="1" allowOverlap="1" wp14:anchorId="5E7ED810" wp14:editId="4333BDF2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9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9C9CB59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25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E7ED810" id="_x0000_t202" coordsize="21600,21600" o:spt="202" path="m,l,21600r21600,l21600,xe">
              <v:stroke joinstyle="miter"/>
              <v:path gradientshapeok="t" o:connecttype="rect"/>
            </v:shapetype>
            <v:shape id="_x0000_s2274" type="#_x0000_t202" style="position:absolute;left:0;text-align:left;margin-left:0;margin-top:790.35pt;width:185.9pt;height:110.6pt;z-index:25184870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rXgx&#10;ahECAAD8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29C9CB59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25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923483" w14:textId="77777777" w:rsidR="004858EE" w:rsidRDefault="004858EE" w:rsidP="009E4127">
    <w:pPr>
      <w:pStyle w:val="Header"/>
    </w:pPr>
  </w:p>
  <w:p w14:paraId="2FF546B4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50752" behindDoc="0" locked="0" layoutInCell="1" allowOverlap="1" wp14:anchorId="55599AE5" wp14:editId="69981A08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9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17CF0E8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26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5599AE5" id="_x0000_t202" coordsize="21600,21600" o:spt="202" path="m,l,21600r21600,l21600,xe">
              <v:stroke joinstyle="miter"/>
              <v:path gradientshapeok="t" o:connecttype="rect"/>
            </v:shapetype>
            <v:shape id="_x0000_s2275" type="#_x0000_t202" style="position:absolute;left:0;text-align:left;margin-left:0;margin-top:790.35pt;width:185.9pt;height:110.6pt;z-index:25185075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CR3DvG&#10;EAIAAPw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117CF0E8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26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79B99A" w14:textId="77777777" w:rsidR="004858EE" w:rsidRDefault="004858EE" w:rsidP="009E4127">
    <w:pPr>
      <w:pStyle w:val="Header"/>
    </w:pPr>
  </w:p>
  <w:p w14:paraId="5AD2409B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52800" behindDoc="0" locked="0" layoutInCell="1" allowOverlap="1" wp14:anchorId="067F84A6" wp14:editId="65109378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9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193B58C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27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067F84A6" id="_x0000_t202" coordsize="21600,21600" o:spt="202" path="m,l,21600r21600,l21600,xe">
              <v:stroke joinstyle="miter"/>
              <v:path gradientshapeok="t" o:connecttype="rect"/>
            </v:shapetype>
            <v:shape id="_x0000_s2276" type="#_x0000_t202" style="position:absolute;left:0;text-align:left;margin-left:0;margin-top:790.35pt;width:185.9pt;height:110.6pt;z-index:25185280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lDZV&#10;6RECAAD8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1193B58C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27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9068A8" w14:textId="77777777" w:rsidR="004858EE" w:rsidRDefault="004858EE" w:rsidP="009E4127">
    <w:pPr>
      <w:pStyle w:val="Header"/>
    </w:pPr>
  </w:p>
  <w:p w14:paraId="000BC9EE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54848" behindDoc="0" locked="0" layoutInCell="1" allowOverlap="1" wp14:anchorId="4D2E57D9" wp14:editId="05ED0224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9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926260A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28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D2E57D9" id="_x0000_t202" coordsize="21600,21600" o:spt="202" path="m,l,21600r21600,l21600,xe">
              <v:stroke joinstyle="miter"/>
              <v:path gradientshapeok="t" o:connecttype="rect"/>
            </v:shapetype>
            <v:shape id="_x0000_s2277" type="#_x0000_t202" style="position:absolute;left:0;text-align:left;margin-left:0;margin-top:790.35pt;width:185.9pt;height:110.6pt;z-index:25185484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qJJf&#10;RRECAAD8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5926260A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28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278DDD" w14:textId="77777777" w:rsidR="004858EE" w:rsidRDefault="004858EE" w:rsidP="009E4127">
    <w:pPr>
      <w:pStyle w:val="Header"/>
    </w:pPr>
  </w:p>
  <w:p w14:paraId="0A7A45BC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56896" behindDoc="0" locked="0" layoutInCell="1" allowOverlap="1" wp14:anchorId="644FE305" wp14:editId="67C5288E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9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29E895E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29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44FE305" id="_x0000_t202" coordsize="21600,21600" o:spt="202" path="m,l,21600r21600,l21600,xe">
              <v:stroke joinstyle="miter"/>
              <v:path gradientshapeok="t" o:connecttype="rect"/>
            </v:shapetype>
            <v:shape id="_x0000_s2278" type="#_x0000_t202" style="position:absolute;left:0;text-align:left;margin-left:0;margin-top:790.35pt;width:185.9pt;height:110.6pt;z-index:25185689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C50IrX&#10;EAIAAPw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129E895E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29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CE8230" w14:textId="77777777" w:rsidR="004858EE" w:rsidRDefault="004858EE" w:rsidP="009E4127">
    <w:pPr>
      <w:pStyle w:val="Header"/>
    </w:pPr>
  </w:p>
  <w:p w14:paraId="7565158B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03648" behindDoc="0" locked="0" layoutInCell="1" allowOverlap="1" wp14:anchorId="5CD8CD25" wp14:editId="0442FD61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7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C070C8E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3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CD8CD25" id="_x0000_t202" coordsize="21600,21600" o:spt="202" path="m,l,21600r21600,l21600,xe">
              <v:stroke joinstyle="miter"/>
              <v:path gradientshapeok="t" o:connecttype="rect"/>
            </v:shapetype>
            <v:shape id="_x0000_s2252" type="#_x0000_t202" style="position:absolute;left:0;text-align:left;margin-left:0;margin-top:790.35pt;width:185.9pt;height:110.6pt;z-index:25180364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B3rfFp&#10;EAIAAPs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4C070C8E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3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1A44D" w14:textId="77777777" w:rsidR="004858EE" w:rsidRDefault="004858EE" w:rsidP="009E4127">
    <w:pPr>
      <w:pStyle w:val="Header"/>
    </w:pPr>
  </w:p>
  <w:p w14:paraId="1628E5E6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799552" behindDoc="0" locked="0" layoutInCell="1" allowOverlap="1" wp14:anchorId="11B1C574" wp14:editId="6BF09BE6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7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DC78822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31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1B1C574" id="_x0000_t202" coordsize="21600,21600" o:spt="202" path="m,l,21600r21600,l21600,xe">
              <v:stroke joinstyle="miter"/>
              <v:path gradientshapeok="t" o:connecttype="rect"/>
            </v:shapetype>
            <v:shape id="_x0000_s2279" type="#_x0000_t202" style="position:absolute;left:0;text-align:left;margin-left:0;margin-top:790.35pt;width:185.9pt;height:110.6pt;z-index:25179955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Ul6D&#10;hhECAAD8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4DC78822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31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BCE2BE" w14:textId="77777777" w:rsidR="004858EE" w:rsidRDefault="004858EE" w:rsidP="009E4127">
    <w:pPr>
      <w:pStyle w:val="Header"/>
    </w:pPr>
  </w:p>
  <w:p w14:paraId="4253593B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58944" behindDoc="0" locked="0" layoutInCell="1" allowOverlap="1" wp14:anchorId="58A7FF8F" wp14:editId="400403D1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9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509AAC9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33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8A7FF8F" id="_x0000_t202" coordsize="21600,21600" o:spt="202" path="m,l,21600r21600,l21600,xe">
              <v:stroke joinstyle="miter"/>
              <v:path gradientshapeok="t" o:connecttype="rect"/>
            </v:shapetype>
            <v:shape id="_x0000_s2280" type="#_x0000_t202" style="position:absolute;left:0;text-align:left;margin-left:0;margin-top:790.35pt;width:185.9pt;height:110.6pt;z-index:25185894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CMuXQ7&#10;EAIAAPw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7509AAC9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33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00915D" w14:textId="77777777" w:rsidR="004858EE" w:rsidRDefault="004858EE" w:rsidP="009E4127">
    <w:pPr>
      <w:pStyle w:val="Header"/>
    </w:pPr>
  </w:p>
  <w:p w14:paraId="0AD554AF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60992" behindDoc="0" locked="0" layoutInCell="1" allowOverlap="1" wp14:anchorId="6FBD4557" wp14:editId="4B1A20CD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0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E3590A9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38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FBD4557" id="_x0000_t202" coordsize="21600,21600" o:spt="202" path="m,l,21600r21600,l21600,xe">
              <v:stroke joinstyle="miter"/>
              <v:path gradientshapeok="t" o:connecttype="rect"/>
            </v:shapetype>
            <v:shape id="_x0000_s2281" type="#_x0000_t202" style="position:absolute;left:0;text-align:left;margin-left:0;margin-top:790.35pt;width:185.9pt;height:110.6pt;z-index:25186099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BQDLN8&#10;EAIAAP0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3E3590A9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38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E7AAE3" w14:textId="77777777" w:rsidR="004858EE" w:rsidRDefault="004858EE" w:rsidP="009E4127">
    <w:pPr>
      <w:pStyle w:val="Header"/>
    </w:pPr>
  </w:p>
  <w:p w14:paraId="5293785E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63040" behindDoc="0" locked="0" layoutInCell="1" allowOverlap="1" wp14:anchorId="00347145" wp14:editId="76EA10A5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0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539E164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42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00347145" id="_x0000_t202" coordsize="21600,21600" o:spt="202" path="m,l,21600r21600,l21600,xe">
              <v:stroke joinstyle="miter"/>
              <v:path gradientshapeok="t" o:connecttype="rect"/>
            </v:shapetype>
            <v:shape id="_x0000_s2282" type="#_x0000_t202" style="position:absolute;left:0;text-align:left;margin-left:0;margin-top:790.35pt;width:185.9pt;height:110.6pt;z-index:25186304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CJwRXn&#10;EAIAAP0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7539E164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42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5151D9" w14:textId="77777777" w:rsidR="004858EE" w:rsidRDefault="004858EE" w:rsidP="009E4127">
    <w:pPr>
      <w:pStyle w:val="Header"/>
    </w:pPr>
  </w:p>
  <w:p w14:paraId="26BDB100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65088" behindDoc="0" locked="0" layoutInCell="1" allowOverlap="1" wp14:anchorId="49705DD4" wp14:editId="76CC793C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0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CCFEFC8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46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9705DD4" id="_x0000_t202" coordsize="21600,21600" o:spt="202" path="m,l,21600r21600,l21600,xe">
              <v:stroke joinstyle="miter"/>
              <v:path gradientshapeok="t" o:connecttype="rect"/>
            </v:shapetype>
            <v:shape id="_x0000_s2283" type="#_x0000_t202" style="position:absolute;left:0;text-align:left;margin-left:0;margin-top:790.35pt;width:185.9pt;height:110.6pt;z-index:25186508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GlC&#10;1/8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3CCFEFC8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46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0E4AC2" w14:textId="77777777" w:rsidR="004858EE" w:rsidRDefault="004858EE" w:rsidP="009E4127">
    <w:pPr>
      <w:pStyle w:val="Header"/>
    </w:pPr>
  </w:p>
  <w:p w14:paraId="0956C88D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67136" behindDoc="0" locked="0" layoutInCell="1" allowOverlap="1" wp14:anchorId="33FDC9A9" wp14:editId="2A2E36E1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0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85EED01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54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3FDC9A9" id="_x0000_t202" coordsize="21600,21600" o:spt="202" path="m,l,21600r21600,l21600,xe">
              <v:stroke joinstyle="miter"/>
              <v:path gradientshapeok="t" o:connecttype="rect"/>
            </v:shapetype>
            <v:shape id="_x0000_s2284" type="#_x0000_t202" style="position:absolute;left:0;text-align:left;margin-left:0;margin-top:790.35pt;width:185.9pt;height:110.6pt;z-index:25186713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Hpc&#10;KQs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685EED01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54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C63243" w14:textId="77777777" w:rsidR="004858EE" w:rsidRDefault="004858EE" w:rsidP="009E4127">
    <w:pPr>
      <w:pStyle w:val="Header"/>
    </w:pPr>
  </w:p>
  <w:p w14:paraId="758315F8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69184" behindDoc="0" locked="0" layoutInCell="1" allowOverlap="1" wp14:anchorId="40967A7E" wp14:editId="67E60D76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0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BFD5BA2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58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0967A7E" id="_x0000_t202" coordsize="21600,21600" o:spt="202" path="m,l,21600r21600,l21600,xe">
              <v:stroke joinstyle="miter"/>
              <v:path gradientshapeok="t" o:connecttype="rect"/>
            </v:shapetype>
            <v:shape id="_x0000_s2285" type="#_x0000_t202" style="position:absolute;left:0;text-align:left;margin-left:0;margin-top:790.35pt;width:185.9pt;height:110.6pt;z-index:25186918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GOW&#10;CqE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3BFD5BA2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58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ABB66A" w14:textId="77777777" w:rsidR="004858EE" w:rsidRDefault="004858EE" w:rsidP="009E4127">
    <w:pPr>
      <w:pStyle w:val="Header"/>
    </w:pPr>
  </w:p>
  <w:p w14:paraId="2781AC45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71232" behindDoc="0" locked="0" layoutInCell="1" allowOverlap="1" wp14:anchorId="261C8756" wp14:editId="2F80C802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0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69BFE2C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62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261C8756" id="_x0000_t202" coordsize="21600,21600" o:spt="202" path="m,l,21600r21600,l21600,xe">
              <v:stroke joinstyle="miter"/>
              <v:path gradientshapeok="t" o:connecttype="rect"/>
            </v:shapetype>
            <v:shape id="_x0000_s2286" type="#_x0000_t202" style="position:absolute;left:0;text-align:left;margin-left:0;margin-top:790.35pt;width:185.9pt;height:110.6pt;z-index:25187123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Lpb&#10;rDo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069BFE2C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62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6BFC81" w14:textId="77777777" w:rsidR="004858EE" w:rsidRDefault="004858EE" w:rsidP="009E4127">
    <w:pPr>
      <w:pStyle w:val="Header"/>
    </w:pPr>
  </w:p>
  <w:p w14:paraId="60C299CF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73280" behindDoc="0" locked="0" layoutInCell="1" allowOverlap="1" wp14:anchorId="42043BCF" wp14:editId="3777438D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0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D4B8D20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66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2043BCF" id="_x0000_t202" coordsize="21600,21600" o:spt="202" path="m,l,21600r21600,l21600,xe">
              <v:stroke joinstyle="miter"/>
              <v:path gradientshapeok="t" o:connecttype="rect"/>
            </v:shapetype>
            <v:shape id="_x0000_s2287" type="#_x0000_t202" style="position:absolute;left:0;text-align:left;margin-left:0;margin-top:790.35pt;width:185.9pt;height:110.6pt;z-index:25187328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FrY&#10;biI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2D4B8D20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66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1BD4AA" w14:textId="77777777" w:rsidR="004858EE" w:rsidRDefault="004858EE" w:rsidP="009E4127">
    <w:pPr>
      <w:pStyle w:val="Header"/>
    </w:pPr>
  </w:p>
  <w:p w14:paraId="65BA41B7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75328" behindDoc="0" locked="0" layoutInCell="1" allowOverlap="1" wp14:anchorId="1CFBB57C" wp14:editId="7F6E2312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8ED82CA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70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CFBB57C" id="_x0000_t202" coordsize="21600,21600" o:spt="202" path="m,l,21600r21600,l21600,xe">
              <v:stroke joinstyle="miter"/>
              <v:path gradientshapeok="t" o:connecttype="rect"/>
            </v:shapetype>
            <v:shape id="_x0000_s2288" type="#_x0000_t202" style="position:absolute;left:0;text-align:left;margin-left:0;margin-top:790.35pt;width:185.9pt;height:110.6pt;z-index:25187532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N1h&#10;IQg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18ED82CA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70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4FF281" w14:textId="77777777" w:rsidR="004858EE" w:rsidRDefault="004858EE" w:rsidP="009E4127">
    <w:pPr>
      <w:pStyle w:val="Header"/>
    </w:pPr>
  </w:p>
  <w:p w14:paraId="6517109C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05696" behindDoc="0" locked="0" layoutInCell="1" allowOverlap="1" wp14:anchorId="1731D728" wp14:editId="6E17E19C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7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10FAD4B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4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731D728" id="_x0000_t202" coordsize="21600,21600" o:spt="202" path="m,l,21600r21600,l21600,xe">
              <v:stroke joinstyle="miter"/>
              <v:path gradientshapeok="t" o:connecttype="rect"/>
            </v:shapetype>
            <v:shape id="_x0000_s2253" type="#_x0000_t202" style="position:absolute;left:0;text-align:left;margin-left:0;margin-top:790.35pt;width:185.9pt;height:110.6pt;z-index:25180569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W+9T&#10;/hECAAD7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610FAD4B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4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DEB9DD" w14:textId="77777777" w:rsidR="004858EE" w:rsidRDefault="004858EE" w:rsidP="009E4127">
    <w:pPr>
      <w:pStyle w:val="Header"/>
    </w:pPr>
  </w:p>
  <w:p w14:paraId="318D18F9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77376" behindDoc="0" locked="0" layoutInCell="1" allowOverlap="1" wp14:anchorId="50DFD03B" wp14:editId="354449D1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0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639BAA2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74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0DFD03B" id="_x0000_t202" coordsize="21600,21600" o:spt="202" path="m,l,21600r21600,l21600,xe">
              <v:stroke joinstyle="miter"/>
              <v:path gradientshapeok="t" o:connecttype="rect"/>
            </v:shapetype>
            <v:shape id="_x0000_s2289" type="#_x0000_t202" style="position:absolute;left:0;text-align:left;margin-left:0;margin-top:790.35pt;width:185.9pt;height:110.6pt;z-index:25187737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dz6x&#10;HBECAAD9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4639BAA2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74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3FE5D1" w14:textId="77777777" w:rsidR="004858EE" w:rsidRDefault="004858EE" w:rsidP="009E4127">
    <w:pPr>
      <w:pStyle w:val="Header"/>
    </w:pPr>
  </w:p>
  <w:p w14:paraId="15603415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79424" behindDoc="0" locked="0" layoutInCell="1" allowOverlap="1" wp14:anchorId="402EE915" wp14:editId="62B0AAE9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0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3819109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78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02EE915" id="_x0000_t202" coordsize="21600,21600" o:spt="202" path="m,l,21600r21600,l21600,xe">
              <v:stroke joinstyle="miter"/>
              <v:path gradientshapeok="t" o:connecttype="rect"/>
            </v:shapetype>
            <v:shape id="_x0000_s2290" type="#_x0000_t202" style="position:absolute;left:0;text-align:left;margin-left:0;margin-top:790.35pt;width:185.9pt;height:110.6pt;z-index:25187942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BzKait&#10;EAIAAP0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03819109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78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A155A" w14:textId="77777777" w:rsidR="004858EE" w:rsidRDefault="004858EE" w:rsidP="009E4127">
    <w:pPr>
      <w:pStyle w:val="Header"/>
    </w:pPr>
  </w:p>
  <w:p w14:paraId="2C01DC43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81472" behindDoc="0" locked="0" layoutInCell="1" allowOverlap="1" wp14:anchorId="0EA92363" wp14:editId="09BF3667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1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C580B9F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82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0EA92363" id="_x0000_t202" coordsize="21600,21600" o:spt="202" path="m,l,21600r21600,l21600,xe">
              <v:stroke joinstyle="miter"/>
              <v:path gradientshapeok="t" o:connecttype="rect"/>
            </v:shapetype>
            <v:shape id="_x0000_s2291" type="#_x0000_t202" style="position:absolute;left:0;text-align:left;margin-left:0;margin-top:790.35pt;width:185.9pt;height:110.6pt;z-index:25188147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CQs/n4&#10;EAIAAP0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1C580B9F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82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754A3A" w14:textId="77777777" w:rsidR="004858EE" w:rsidRDefault="004858EE" w:rsidP="009E4127">
    <w:pPr>
      <w:pStyle w:val="Header"/>
    </w:pPr>
  </w:p>
  <w:p w14:paraId="23AD98F8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83520" behindDoc="0" locked="0" layoutInCell="1" allowOverlap="1" wp14:anchorId="2072CAA4" wp14:editId="6ED4A681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1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D229B9C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84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2072CAA4" id="_x0000_t202" coordsize="21600,21600" o:spt="202" path="m,l,21600r21600,l21600,xe">
              <v:stroke joinstyle="miter"/>
              <v:path gradientshapeok="t" o:connecttype="rect"/>
            </v:shapetype>
            <v:shape id="_x0000_s2292" type="#_x0000_t202" style="position:absolute;left:0;text-align:left;margin-left:0;margin-top:790.35pt;width:185.9pt;height:110.6pt;z-index:25188352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SX5f&#10;YxECAAD9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5D229B9C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84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A3029E" w14:textId="77777777" w:rsidR="004858EE" w:rsidRDefault="004858EE" w:rsidP="009E4127">
    <w:pPr>
      <w:pStyle w:val="Header"/>
    </w:pPr>
  </w:p>
  <w:p w14:paraId="77A842A8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85568" behindDoc="0" locked="0" layoutInCell="1" allowOverlap="1" wp14:anchorId="32CED20E" wp14:editId="435D3A74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1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CD8D1B9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87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2CED20E" id="_x0000_t202" coordsize="21600,21600" o:spt="202" path="m,l,21600r21600,l21600,xe">
              <v:stroke joinstyle="miter"/>
              <v:path gradientshapeok="t" o:connecttype="rect"/>
            </v:shapetype>
            <v:shape id="_x0000_s2293" type="#_x0000_t202" style="position:absolute;left:0;text-align:left;margin-left:0;margin-top:790.35pt;width:185.9pt;height:110.6pt;z-index:25188556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qf2d&#10;exECAAD9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2CD8D1B9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87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ABAC10" w14:textId="77777777" w:rsidR="004858EE" w:rsidRDefault="004858EE" w:rsidP="009E4127">
    <w:pPr>
      <w:pStyle w:val="Header"/>
    </w:pPr>
  </w:p>
  <w:p w14:paraId="3EF4D2E1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87616" behindDoc="0" locked="0" layoutInCell="1" allowOverlap="1" wp14:anchorId="65193D89" wp14:editId="145AA416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1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6049F96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89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5193D89" id="_x0000_t202" coordsize="21600,21600" o:spt="202" path="m,l,21600r21600,l21600,xe">
              <v:stroke joinstyle="miter"/>
              <v:path gradientshapeok="t" o:connecttype="rect"/>
            </v:shapetype>
            <v:shape id="_x0000_s2294" type="#_x0000_t202" style="position:absolute;left:0;text-align:left;margin-left:0;margin-top:790.35pt;width:185.9pt;height:110.6pt;z-index:25188761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uuNj&#10;jxECAAD9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36049F96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89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AFE6C" w14:textId="77777777" w:rsidR="004858EE" w:rsidRDefault="004858EE" w:rsidP="009E4127">
    <w:pPr>
      <w:pStyle w:val="Header"/>
    </w:pPr>
  </w:p>
  <w:p w14:paraId="7C7F214A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89664" behindDoc="0" locked="0" layoutInCell="1" allowOverlap="1" wp14:anchorId="682A55A9" wp14:editId="3B252563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1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5435967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91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82A55A9" id="_x0000_t202" coordsize="21600,21600" o:spt="202" path="m,l,21600r21600,l21600,xe">
              <v:stroke joinstyle="miter"/>
              <v:path gradientshapeok="t" o:connecttype="rect"/>
            </v:shapetype>
            <v:shape id="_x0000_s2295" type="#_x0000_t202" style="position:absolute;left:0;text-align:left;margin-left:0;margin-top:790.35pt;width:185.9pt;height:110.6pt;z-index:25188966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oylA&#10;JRECAAD9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25435967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91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58E5A5" w14:textId="77777777" w:rsidR="004858EE" w:rsidRDefault="004858EE" w:rsidP="009E4127">
    <w:pPr>
      <w:pStyle w:val="Header"/>
    </w:pPr>
  </w:p>
  <w:p w14:paraId="666EBE09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91712" behindDoc="0" locked="0" layoutInCell="1" allowOverlap="1" wp14:anchorId="1B181D82" wp14:editId="0730D634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1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7422D3E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93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B181D82" id="_x0000_t202" coordsize="21600,21600" o:spt="202" path="m,l,21600r21600,l21600,xe">
              <v:stroke joinstyle="miter"/>
              <v:path gradientshapeok="t" o:connecttype="rect"/>
            </v:shapetype>
            <v:shape id="_x0000_s2296" type="#_x0000_t202" style="position:absolute;left:0;text-align:left;margin-left:0;margin-top:790.35pt;width:185.9pt;height:110.6pt;z-index:25189171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euTm&#10;vhECAAD9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07422D3E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93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63B6EC" w14:textId="77777777" w:rsidR="004858EE" w:rsidRDefault="004858EE" w:rsidP="009E4127">
    <w:pPr>
      <w:pStyle w:val="Header"/>
    </w:pPr>
  </w:p>
  <w:p w14:paraId="1E6D3C53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93760" behindDoc="0" locked="0" layoutInCell="1" allowOverlap="1" wp14:anchorId="7796316C" wp14:editId="57F306B3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49C4750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94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796316C" id="_x0000_t202" coordsize="21600,21600" o:spt="202" path="m,l,21600r21600,l21600,xe">
              <v:stroke joinstyle="miter"/>
              <v:path gradientshapeok="t" o:connecttype="rect"/>
            </v:shapetype>
            <v:shape id="_x0000_s2297" type="#_x0000_t202" style="position:absolute;left:0;text-align:left;margin-left:0;margin-top:790.35pt;width:185.9pt;height:110.6pt;z-index:25189376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Jpn&#10;JKY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549C4750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94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29CD6E" w14:textId="77777777" w:rsidR="004858EE" w:rsidRDefault="004858EE" w:rsidP="009E4127">
    <w:pPr>
      <w:pStyle w:val="Header"/>
    </w:pPr>
  </w:p>
  <w:p w14:paraId="01BAEE93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95808" behindDoc="0" locked="0" layoutInCell="1" allowOverlap="1" wp14:anchorId="2154F4A5" wp14:editId="533A1BD5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BC464D4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95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2154F4A5" id="_x0000_t202" coordsize="21600,21600" o:spt="202" path="m,l,21600r21600,l21600,xe">
              <v:stroke joinstyle="miter"/>
              <v:path gradientshapeok="t" o:connecttype="rect"/>
            </v:shapetype>
            <v:shape id="_x0000_s2298" type="#_x0000_t202" style="position:absolute;left:0;text-align:left;margin-left:0;margin-top:790.35pt;width:185.9pt;height:110.6pt;z-index:25189580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B3e&#10;a4w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6BC464D4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95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509CC" w14:textId="77777777" w:rsidR="004858EE" w:rsidRDefault="004858EE" w:rsidP="009E4127">
    <w:pPr>
      <w:pStyle w:val="Header"/>
    </w:pPr>
  </w:p>
  <w:p w14:paraId="5D15C9C0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07744" behindDoc="0" locked="0" layoutInCell="1" allowOverlap="1" wp14:anchorId="3070D446" wp14:editId="738C3FB1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7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43C0B64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5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070D446" id="_x0000_t202" coordsize="21600,21600" o:spt="202" path="m,l,21600r21600,l21600,xe">
              <v:stroke joinstyle="miter"/>
              <v:path gradientshapeok="t" o:connecttype="rect"/>
            </v:shapetype>
            <v:shape id="_x0000_s2254" type="#_x0000_t202" style="position:absolute;left:0;text-align:left;margin-left:0;margin-top:790.35pt;width:185.9pt;height:110.6pt;z-index:25180774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HS3e&#10;rhECAAD7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643C0B64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5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51FBE3" w14:textId="77777777" w:rsidR="004858EE" w:rsidRDefault="004858EE" w:rsidP="009E4127">
    <w:pPr>
      <w:pStyle w:val="Header"/>
    </w:pPr>
  </w:p>
  <w:p w14:paraId="603902D0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97856" behindDoc="0" locked="0" layoutInCell="1" allowOverlap="1" wp14:anchorId="774A9590" wp14:editId="0358B7B1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1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3FCA95A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97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74A9590" id="_x0000_t202" coordsize="21600,21600" o:spt="202" path="m,l,21600r21600,l21600,xe">
              <v:stroke joinstyle="miter"/>
              <v:path gradientshapeok="t" o:connecttype="rect"/>
            </v:shapetype>
            <v:shape id="_x0000_s2299" type="#_x0000_t202" style="position:absolute;left:0;text-align:left;margin-left:0;margin-top:790.35pt;width:185.9pt;height:110.6pt;z-index:25189785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t4H7&#10;mBECAAD9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53FCA95A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97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0CC5B8" w14:textId="77777777" w:rsidR="004858EE" w:rsidRDefault="004858EE" w:rsidP="009E4127">
    <w:pPr>
      <w:pStyle w:val="Header"/>
    </w:pPr>
  </w:p>
  <w:p w14:paraId="1909F751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99904" behindDoc="0" locked="0" layoutInCell="1" allowOverlap="1" wp14:anchorId="7D8BB6DF" wp14:editId="73F38457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1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F5F9422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101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D8BB6DF" id="_x0000_t202" coordsize="21600,21600" o:spt="202" path="m,l,21600r21600,l21600,xe">
              <v:stroke joinstyle="miter"/>
              <v:path gradientshapeok="t" o:connecttype="rect"/>
            </v:shapetype>
            <v:shape id="_x0000_s2300" type="#_x0000_t202" style="position:absolute;left:0;text-align:left;margin-left:0;margin-top:790.35pt;width:185.9pt;height:110.6pt;z-index:25189990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UF9r&#10;ghECAAD9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6F5F9422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101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865147" w14:textId="77777777" w:rsidR="004858EE" w:rsidRDefault="004858EE" w:rsidP="009E4127">
    <w:pPr>
      <w:pStyle w:val="Header"/>
    </w:pPr>
  </w:p>
  <w:p w14:paraId="33E8FCD7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901952" behindDoc="0" locked="0" layoutInCell="1" allowOverlap="1" wp14:anchorId="6028FD35" wp14:editId="1F86C0FC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2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F491D43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103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028FD35" id="_x0000_t202" coordsize="21600,21600" o:spt="202" path="m,l,21600r21600,l21600,xe">
              <v:stroke joinstyle="miter"/>
              <v:path gradientshapeok="t" o:connecttype="rect"/>
            </v:shapetype>
            <v:shape id="_x0000_s2301" type="#_x0000_t202" style="position:absolute;left:0;text-align:left;margin-left:0;margin-top:790.35pt;width:185.9pt;height:110.6pt;z-index:25190195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" filled="f" stroked="f">
              <v:textbox style="mso-fit-shape-to-text:t">
                <w:txbxContent>
                  <w:p w14:paraId="0F491D43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103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CF79B2" w14:textId="77777777" w:rsidR="004858EE" w:rsidRDefault="004858EE" w:rsidP="009E4127">
    <w:pPr>
      <w:pStyle w:val="Header"/>
    </w:pPr>
  </w:p>
  <w:p w14:paraId="4D7C8731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904000" behindDoc="0" locked="0" layoutInCell="1" allowOverlap="1" wp14:anchorId="0FA63826" wp14:editId="76C4D0E9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2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3A90AED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105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0FA63826" id="_x0000_t202" coordsize="21600,21600" o:spt="202" path="m,l,21600r21600,l21600,xe">
              <v:stroke joinstyle="miter"/>
              <v:path gradientshapeok="t" o:connecttype="rect"/>
            </v:shapetype>
            <v:shape id="_x0000_s2302" type="#_x0000_t202" style="position:absolute;left:0;text-align:left;margin-left:0;margin-top:790.35pt;width:185.9pt;height:110.6pt;z-index:25190400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sl5N&#10;wxECAAD9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73A90AED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105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494794" w14:textId="77777777" w:rsidR="004858EE" w:rsidRDefault="004858EE" w:rsidP="009E4127">
    <w:pPr>
      <w:pStyle w:val="Header"/>
    </w:pPr>
  </w:p>
  <w:p w14:paraId="554BCCE9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906048" behindDoc="0" locked="0" layoutInCell="1" allowOverlap="1" wp14:anchorId="778F62F1" wp14:editId="52D3B1C2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2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0AAA963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107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78F62F1" id="_x0000_t202" coordsize="21600,21600" o:spt="202" path="m,l,21600r21600,l21600,xe">
              <v:stroke joinstyle="miter"/>
              <v:path gradientshapeok="t" o:connecttype="rect"/>
            </v:shapetype>
            <v:shape id="_x0000_s2303" type="#_x0000_t202" style="position:absolute;left:0;text-align:left;margin-left:0;margin-top:790.35pt;width:185.9pt;height:110.6pt;z-index:25190604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FLd&#10;j9s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40AAA963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107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B67DCA" w14:textId="77777777" w:rsidR="004858EE" w:rsidRDefault="004858EE" w:rsidP="009E4127">
    <w:pPr>
      <w:pStyle w:val="Header"/>
    </w:pPr>
  </w:p>
  <w:p w14:paraId="1704B2B6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908096" behindDoc="0" locked="0" layoutInCell="1" allowOverlap="1" wp14:anchorId="425EF40A" wp14:editId="4FC4FCF2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2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CB88BD7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109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25EF40A" id="_x0000_t202" coordsize="21600,21600" o:spt="202" path="m,l,21600r21600,l21600,xe">
              <v:stroke joinstyle="miter"/>
              <v:path gradientshapeok="t" o:connecttype="rect"/>
            </v:shapetype>
            <v:shape id="_x0000_s2304" type="#_x0000_t202" style="position:absolute;left:0;text-align:left;margin-left:0;margin-top:790.35pt;width:185.9pt;height:110.6pt;z-index:25190809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EHD&#10;cS8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6CB88BD7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109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4C16DB" w14:textId="77777777" w:rsidR="004858EE" w:rsidRDefault="004858EE" w:rsidP="009E4127">
    <w:pPr>
      <w:pStyle w:val="Header"/>
    </w:pPr>
  </w:p>
  <w:p w14:paraId="7815CC76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910144" behindDoc="0" locked="0" layoutInCell="1" allowOverlap="1" wp14:anchorId="5328BD89" wp14:editId="5CFC00A4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2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0297129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111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328BD89" id="_x0000_t202" coordsize="21600,21600" o:spt="202" path="m,l,21600r21600,l21600,xe">
              <v:stroke joinstyle="miter"/>
              <v:path gradientshapeok="t" o:connecttype="rect"/>
            </v:shapetype>
            <v:shape id="_x0000_s2305" type="#_x0000_t202" style="position:absolute;left:0;text-align:left;margin-left:0;margin-top:790.35pt;width:185.9pt;height:110.6pt;z-index:25191014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FgJ&#10;UoU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00297129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111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D9E5B7" w14:textId="77777777" w:rsidR="004858EE" w:rsidRDefault="004858EE" w:rsidP="009E4127">
    <w:pPr>
      <w:pStyle w:val="Header"/>
    </w:pPr>
  </w:p>
  <w:p w14:paraId="4B4E5AFF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912192" behindDoc="0" locked="0" layoutInCell="1" allowOverlap="1" wp14:anchorId="6751A5AD" wp14:editId="424DD7FB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2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709C6A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113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751A5AD" id="_x0000_t202" coordsize="21600,21600" o:spt="202" path="m,l,21600r21600,l21600,xe">
              <v:stroke joinstyle="miter"/>
              <v:path gradientshapeok="t" o:connecttype="rect"/>
            </v:shapetype>
            <v:shape id="_x0000_s2306" type="#_x0000_t202" style="position:absolute;left:0;text-align:left;margin-left:0;margin-top:790.35pt;width:185.9pt;height:110.6pt;z-index:25191219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CBxPQe&#10;EAIAAP0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42709C6A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113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6874BD" w14:textId="77777777" w:rsidR="004858EE" w:rsidRDefault="004858EE" w:rsidP="009E4127">
    <w:pPr>
      <w:pStyle w:val="Header"/>
    </w:pPr>
  </w:p>
  <w:p w14:paraId="22535A18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914240" behindDoc="0" locked="0" layoutInCell="1" allowOverlap="1" wp14:anchorId="0CBE596F" wp14:editId="7D79AD6B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2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7F807CC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115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0CBE596F" id="_x0000_t202" coordsize="21600,21600" o:spt="202" path="m,l,21600r21600,l21600,xe">
              <v:stroke joinstyle="miter"/>
              <v:path gradientshapeok="t" o:connecttype="rect"/>
            </v:shapetype>
            <v:shape id="_x0000_s2307" type="#_x0000_t202" style="position:absolute;left:0;text-align:left;margin-left:0;margin-top:790.35pt;width:185.9pt;height:110.6pt;z-index:25191424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GFH&#10;NgY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67F807CC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115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D0B29D" w14:textId="77777777" w:rsidR="004858EE" w:rsidRDefault="004858EE" w:rsidP="009E4127">
    <w:pPr>
      <w:pStyle w:val="Header"/>
    </w:pPr>
  </w:p>
  <w:p w14:paraId="3260E5A3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916288" behindDoc="0" locked="0" layoutInCell="1" allowOverlap="1" wp14:anchorId="2D669093" wp14:editId="52C516DE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2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81CE7C5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117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2D669093" id="_x0000_t202" coordsize="21600,21600" o:spt="202" path="m,l,21600r21600,l21600,xe">
              <v:stroke joinstyle="miter"/>
              <v:path gradientshapeok="t" o:connecttype="rect"/>
            </v:shapetype>
            <v:shape id="_x0000_s2308" type="#_x0000_t202" style="position:absolute;left:0;text-align:left;margin-left:0;margin-top:790.35pt;width:185.9pt;height:110.6pt;z-index:25191628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" filled="f" stroked="f">
              <v:textbox style="mso-fit-shape-to-text:t">
                <w:txbxContent>
                  <w:p w14:paraId="681CE7C5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117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AAA1A0" w14:textId="77777777" w:rsidR="004858EE" w:rsidRDefault="004858EE" w:rsidP="009E4127">
    <w:pPr>
      <w:pStyle w:val="Header"/>
    </w:pPr>
  </w:p>
  <w:p w14:paraId="1A076ABE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09792" behindDoc="0" locked="0" layoutInCell="1" allowOverlap="1" wp14:anchorId="776A6111" wp14:editId="471AD105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7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53721C3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6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76A6111" id="_x0000_t202" coordsize="21600,21600" o:spt="202" path="m,l,21600r21600,l21600,xe">
              <v:stroke joinstyle="miter"/>
              <v:path gradientshapeok="t" o:connecttype="rect"/>
            </v:shapetype>
            <v:shape id="_x0000_s2255" type="#_x0000_t202" style="position:absolute;left:0;text-align:left;margin-left:0;margin-top:790.35pt;width:185.9pt;height:110.6pt;z-index:25180979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MW98&#10;ORECAAD7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553721C3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6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07540" w14:textId="77777777" w:rsidR="004858EE" w:rsidRDefault="004858EE" w:rsidP="009E4127">
    <w:pPr>
      <w:pStyle w:val="Header"/>
    </w:pPr>
  </w:p>
  <w:p w14:paraId="081ECB48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918336" behindDoc="0" locked="0" layoutInCell="1" allowOverlap="1" wp14:anchorId="77AB5A82" wp14:editId="03BC324E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2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39D7505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118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7AB5A82" id="_x0000_t202" coordsize="21600,21600" o:spt="202" path="m,l,21600r21600,l21600,xe">
              <v:stroke joinstyle="miter"/>
              <v:path gradientshapeok="t" o:connecttype="rect"/>
            </v:shapetype>
            <v:shape id="_x0000_s2309" type="#_x0000_t202" style="position:absolute;left:0;text-align:left;margin-left:0;margin-top:790.35pt;width:185.9pt;height:110.6pt;z-index:25191833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TKHp&#10;OBECAAD9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339D7505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118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EB6B7C" w14:textId="77777777" w:rsidR="004858EE" w:rsidRDefault="004858EE" w:rsidP="009E4127">
    <w:pPr>
      <w:pStyle w:val="Header"/>
    </w:pPr>
  </w:p>
  <w:p w14:paraId="7F875680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920384" behindDoc="0" locked="0" layoutInCell="1" allowOverlap="1" wp14:anchorId="5C626BED" wp14:editId="46D3567D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2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4E56FAC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119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C626BED" id="_x0000_t202" coordsize="21600,21600" o:spt="202" path="m,l,21600r21600,l21600,xe">
              <v:stroke joinstyle="miter"/>
              <v:path gradientshapeok="t" o:connecttype="rect"/>
            </v:shapetype>
            <v:shape id="_x0000_s2310" type="#_x0000_t202" style="position:absolute;left:0;text-align:left;margin-left:0;margin-top:790.35pt;width:185.9pt;height:110.6pt;z-index:251920384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NcUu&#10;8hECAAD9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04E56FAC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119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88635A" w14:textId="77777777" w:rsidR="004858EE" w:rsidRDefault="004858EE" w:rsidP="009E4127">
    <w:pPr>
      <w:pStyle w:val="Header"/>
    </w:pPr>
  </w:p>
  <w:p w14:paraId="67582299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922432" behindDoc="0" locked="0" layoutInCell="1" allowOverlap="1" wp14:anchorId="34A9C8C3" wp14:editId="7087A206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13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AF68281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121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4A9C8C3" id="_x0000_t202" coordsize="21600,21600" o:spt="202" path="m,l,21600r21600,l21600,xe">
              <v:stroke joinstyle="miter"/>
              <v:path gradientshapeok="t" o:connecttype="rect"/>
            </v:shapetype>
            <v:shape id="_x0000_s2311" type="#_x0000_t202" style="position:absolute;left:0;text-align:left;margin-left:0;margin-top:790.35pt;width:185.9pt;height:110.6pt;z-index:251922432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DWX3+n&#10;EAIAAP0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3AF68281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121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623048" w14:textId="77777777" w:rsidR="004858EE" w:rsidRDefault="004858EE" w:rsidP="009E4127">
    <w:pPr>
      <w:pStyle w:val="Header"/>
    </w:pPr>
  </w:p>
  <w:p w14:paraId="5DE3357D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11840" behindDoc="0" locked="0" layoutInCell="1" allowOverlap="1" wp14:anchorId="6CA85111" wp14:editId="103ADDBC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7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4878372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7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CA85111" id="_x0000_t202" coordsize="21600,21600" o:spt="202" path="m,l,21600r21600,l21600,xe">
              <v:stroke joinstyle="miter"/>
              <v:path gradientshapeok="t" o:connecttype="rect"/>
            </v:shapetype>
            <v:shape id="_x0000_s2256" type="#_x0000_t202" style="position:absolute;left:0;text-align:left;margin-left:0;margin-top:790.35pt;width:185.9pt;height:110.6pt;z-index:251811840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" filled="f" stroked="f">
              <v:textbox style="mso-fit-shape-to-text:t">
                <w:txbxContent>
                  <w:p w14:paraId="74878372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7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99A8F9" w14:textId="77777777" w:rsidR="004858EE" w:rsidRDefault="004858EE" w:rsidP="009E4127">
    <w:pPr>
      <w:pStyle w:val="Header"/>
    </w:pPr>
  </w:p>
  <w:p w14:paraId="35F411C7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13888" behindDoc="0" locked="0" layoutInCell="1" allowOverlap="1" wp14:anchorId="6CA81B74" wp14:editId="08321F24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7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363FA1D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8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CA81B74" id="_x0000_t202" coordsize="21600,21600" o:spt="202" path="m,l,21600r21600,l21600,xe">
              <v:stroke joinstyle="miter"/>
              <v:path gradientshapeok="t" o:connecttype="rect"/>
            </v:shapetype>
            <v:shape id="_x0000_s2257" type="#_x0000_t202" style="position:absolute;left:0;text-align:left;margin-left:0;margin-top:790.35pt;width:185.9pt;height:110.6pt;z-index:251813888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Ao7UnN&#10;EAIAAPs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3363FA1D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8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C3B479" w14:textId="77777777" w:rsidR="004858EE" w:rsidRDefault="004858EE" w:rsidP="009E4127">
    <w:pPr>
      <w:pStyle w:val="Header"/>
    </w:pPr>
  </w:p>
  <w:p w14:paraId="51EF51DC" w14:textId="77777777" w:rsidR="004858EE" w:rsidRDefault="004858EE">
    <w:r w:rsidRPr="000F793E">
      <w:rPr>
        <w:noProof/>
        <w:sz w:val="16"/>
        <w:szCs w:val="16"/>
      </w:rPr>
      <mc:AlternateContent>
        <mc:Choice Requires="wps">
          <w:drawing>
            <wp:anchor distT="45720" distB="45720" distL="114300" distR="114300" simplePos="0" relativeHeight="251815936" behindDoc="0" locked="0" layoutInCell="1" allowOverlap="1" wp14:anchorId="5FCCD10C" wp14:editId="4F7C90E0">
              <wp:simplePos x="0" y="0"/>
              <wp:positionH relativeFrom="page">
                <wp:align>center</wp:align>
              </wp:positionH>
              <wp:positionV relativeFrom="page">
                <wp:posOffset>10037445</wp:posOffset>
              </wp:positionV>
              <wp:extent cx="2360930" cy="1404620"/>
              <wp:effectExtent l="0" t="0" r="0" b="635"/>
              <wp:wrapSquare wrapText="bothSides"/>
              <wp:docPr id="7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8E0F633" w14:textId="77777777" w:rsidR="004858EE" w:rsidRPr="009E4127" w:rsidRDefault="004858EE" w:rsidP="000F793E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9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122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5FCCD10C" id="_x0000_t202" coordsize="21600,21600" o:spt="202" path="m,l,21600r21600,l21600,xe">
              <v:stroke joinstyle="miter"/>
              <v:path gradientshapeok="t" o:connecttype="rect"/>
            </v:shapetype>
            <v:shape id="_x0000_s2258" type="#_x0000_t202" style="position:absolute;left:0;text-align:left;margin-left:0;margin-top:790.35pt;width:185.9pt;height:110.6pt;z-index:25181593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" filled="f" stroked="f">
              <v:textbox style="mso-fit-shape-to-text:t">
                <w:txbxContent>
                  <w:p w14:paraId="28E0F633" w14:textId="77777777" w:rsidR="004858EE" w:rsidRPr="009E4127" w:rsidRDefault="004858EE" w:rsidP="000F793E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9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122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EE0B9D" w14:textId="77777777" w:rsidR="00840F88" w:rsidRDefault="00840F88" w:rsidP="00DD5720">
      <w:r>
        <w:separator/>
      </w:r>
    </w:p>
  </w:footnote>
  <w:footnote w:type="continuationSeparator" w:id="0">
    <w:p w14:paraId="3803D9E1" w14:textId="77777777" w:rsidR="00840F88" w:rsidRDefault="00840F88" w:rsidP="00DD57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0A4515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661312" behindDoc="1" locked="0" layoutInCell="1" allowOverlap="1" wp14:anchorId="4788A394" wp14:editId="5FF82F51">
          <wp:simplePos x="0" y="0"/>
          <wp:positionH relativeFrom="column">
            <wp:posOffset>-414636</wp:posOffset>
          </wp:positionH>
          <wp:positionV relativeFrom="paragraph">
            <wp:posOffset>-537379</wp:posOffset>
          </wp:positionV>
          <wp:extent cx="7905750" cy="10230969"/>
          <wp:effectExtent l="0" t="0" r="0" b="0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Untitled-3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5750" cy="1023096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B7062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682816" behindDoc="0" locked="0" layoutInCell="1" allowOverlap="1" wp14:anchorId="78CEC135" wp14:editId="2ED6F44F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232" name="Picture 2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7071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684864" behindDoc="0" locked="0" layoutInCell="1" allowOverlap="1" wp14:anchorId="079E68E8" wp14:editId="632B33D7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233" name="Picture 2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89FC22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686912" behindDoc="0" locked="0" layoutInCell="1" allowOverlap="1" wp14:anchorId="28553A27" wp14:editId="68A4A67C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234" name="Picture 2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A9C212" w14:textId="5805E876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53152" behindDoc="0" locked="0" layoutInCell="1" allowOverlap="1" wp14:anchorId="2CB92FC0" wp14:editId="276E5010">
          <wp:simplePos x="0" y="0"/>
          <wp:positionH relativeFrom="page">
            <wp:align>left</wp:align>
          </wp:positionH>
          <wp:positionV relativeFrom="margin">
            <wp:posOffset>-676457</wp:posOffset>
          </wp:positionV>
          <wp:extent cx="7935595" cy="10269592"/>
          <wp:effectExtent l="0" t="0" r="8255" b="0"/>
          <wp:wrapNone/>
          <wp:docPr id="366" name="Picture 3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6" name="Picture 36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935595" cy="1026959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492744" w14:textId="75B3C96F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54176" behindDoc="0" locked="0" layoutInCell="1" allowOverlap="1" wp14:anchorId="14D0BBDF" wp14:editId="234F9CB9">
          <wp:simplePos x="0" y="0"/>
          <wp:positionH relativeFrom="page">
            <wp:align>left</wp:align>
          </wp:positionH>
          <wp:positionV relativeFrom="page">
            <wp:posOffset>10795</wp:posOffset>
          </wp:positionV>
          <wp:extent cx="8011795" cy="10367645"/>
          <wp:effectExtent l="0" t="0" r="8255" b="0"/>
          <wp:wrapNone/>
          <wp:docPr id="521" name="Picture 5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2" name="Picture 49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8011795" cy="103676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A6739C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55200" behindDoc="0" locked="0" layoutInCell="1" allowOverlap="1" wp14:anchorId="35F986A3" wp14:editId="69A92697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912735" cy="10240009"/>
          <wp:effectExtent l="0" t="0" r="0" b="9525"/>
          <wp:wrapNone/>
          <wp:docPr id="538" name="Picture 5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8" name="Picture 53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912735" cy="1024000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FF1ECB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57248" behindDoc="1" locked="0" layoutInCell="1" allowOverlap="1" wp14:anchorId="358F81D1" wp14:editId="799ABC4F">
          <wp:simplePos x="0" y="0"/>
          <wp:positionH relativeFrom="page">
            <wp:align>right</wp:align>
          </wp:positionH>
          <wp:positionV relativeFrom="paragraph">
            <wp:posOffset>787269</wp:posOffset>
          </wp:positionV>
          <wp:extent cx="10044934" cy="7761995"/>
          <wp:effectExtent l="0" t="1588" r="0" b="0"/>
          <wp:wrapNone/>
          <wp:docPr id="271" name="Picture 2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1" name="Picture 27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01B6FC" w14:textId="2B69B17C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09472" behindDoc="1" locked="0" layoutInCell="1" allowOverlap="1" wp14:anchorId="10CABD03" wp14:editId="25B0A210">
          <wp:simplePos x="0" y="0"/>
          <wp:positionH relativeFrom="margin">
            <wp:posOffset>-1489710</wp:posOffset>
          </wp:positionH>
          <wp:positionV relativeFrom="margin">
            <wp:posOffset>473075</wp:posOffset>
          </wp:positionV>
          <wp:extent cx="10044934" cy="7761994"/>
          <wp:effectExtent l="0" t="1588" r="0" b="0"/>
          <wp:wrapNone/>
          <wp:docPr id="2744" name="Picture 27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44" name="Picture 274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DF666" w14:textId="604E85C0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11520" behindDoc="1" locked="0" layoutInCell="1" allowOverlap="1" wp14:anchorId="3F6E13BB" wp14:editId="0F58D898">
          <wp:simplePos x="0" y="0"/>
          <wp:positionH relativeFrom="margin">
            <wp:posOffset>-1489710</wp:posOffset>
          </wp:positionH>
          <wp:positionV relativeFrom="margin">
            <wp:posOffset>473075</wp:posOffset>
          </wp:positionV>
          <wp:extent cx="10044934" cy="7761994"/>
          <wp:effectExtent l="0" t="1588" r="0" b="0"/>
          <wp:wrapNone/>
          <wp:docPr id="4864" name="Picture 48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64" name="Picture 486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EBC496" w14:textId="38344944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13568" behindDoc="1" locked="0" layoutInCell="1" allowOverlap="1" wp14:anchorId="48EB8C52" wp14:editId="094BF23A">
          <wp:simplePos x="0" y="0"/>
          <wp:positionH relativeFrom="margin">
            <wp:posOffset>-1489710</wp:posOffset>
          </wp:positionH>
          <wp:positionV relativeFrom="margin">
            <wp:posOffset>473075</wp:posOffset>
          </wp:positionV>
          <wp:extent cx="10044934" cy="7761994"/>
          <wp:effectExtent l="0" t="1588" r="0" b="0"/>
          <wp:wrapNone/>
          <wp:docPr id="4865" name="Picture 48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65" name="Picture 486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590C31" w14:textId="77777777" w:rsidR="004858EE" w:rsidRDefault="00840F88">
    <w:pPr>
      <w:pStyle w:val="Header"/>
    </w:pPr>
    <w:r>
      <w:rPr>
        <w:noProof/>
      </w:rPr>
      <w:pict w14:anchorId="58C6945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6" type="#_x0000_t75" alt="" style="position:absolute;left:0;text-align:left;margin-left:-28.4pt;margin-top:-28.35pt;width:612pt;height:791.65pt;z-index:251667456;mso-wrap-edited:f;mso-width-percent:0;mso-height-percent:0;mso-position-horizontal-relative:text;mso-position-vertical-relative:text;mso-width-percent:0;mso-height-percent:0;mso-width-relative:page;mso-height-relative:page">
          <v:imagedata r:id="rId1" o:title="Page2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052E4C" w14:textId="0F26AFB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15616" behindDoc="1" locked="0" layoutInCell="1" allowOverlap="1" wp14:anchorId="5A2FB62D" wp14:editId="08D99BC1">
          <wp:simplePos x="0" y="0"/>
          <wp:positionH relativeFrom="margin">
            <wp:posOffset>-1489710</wp:posOffset>
          </wp:positionH>
          <wp:positionV relativeFrom="margin">
            <wp:posOffset>473075</wp:posOffset>
          </wp:positionV>
          <wp:extent cx="10044934" cy="7761994"/>
          <wp:effectExtent l="0" t="1588" r="0" b="0"/>
          <wp:wrapNone/>
          <wp:docPr id="4866" name="Picture 48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66" name="Picture 486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A9CDBD" w14:textId="63A3CACC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17664" behindDoc="1" locked="0" layoutInCell="1" allowOverlap="1" wp14:anchorId="1DA7D8D1" wp14:editId="65C70CCB">
          <wp:simplePos x="0" y="0"/>
          <wp:positionH relativeFrom="margin">
            <wp:posOffset>-1489710</wp:posOffset>
          </wp:positionH>
          <wp:positionV relativeFrom="margin">
            <wp:posOffset>473075</wp:posOffset>
          </wp:positionV>
          <wp:extent cx="10044934" cy="7761994"/>
          <wp:effectExtent l="0" t="1588" r="0" b="0"/>
          <wp:wrapNone/>
          <wp:docPr id="4867" name="Picture 48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67" name="Picture 486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32F7EA" w14:textId="3D09F86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19712" behindDoc="1" locked="0" layoutInCell="1" allowOverlap="1" wp14:anchorId="428B6B5F" wp14:editId="3A4E85DC">
          <wp:simplePos x="0" y="0"/>
          <wp:positionH relativeFrom="margin">
            <wp:posOffset>-1489710</wp:posOffset>
          </wp:positionH>
          <wp:positionV relativeFrom="margin">
            <wp:posOffset>473075</wp:posOffset>
          </wp:positionV>
          <wp:extent cx="10044934" cy="7761994"/>
          <wp:effectExtent l="0" t="1588" r="0" b="0"/>
          <wp:wrapNone/>
          <wp:docPr id="4868" name="Picture 48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68" name="Picture 486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F1EB89" w14:textId="5E9D9F58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21760" behindDoc="1" locked="0" layoutInCell="1" allowOverlap="1" wp14:anchorId="5FF6E66F" wp14:editId="40BB1AE3">
          <wp:simplePos x="0" y="0"/>
          <wp:positionH relativeFrom="margin">
            <wp:posOffset>-1489710</wp:posOffset>
          </wp:positionH>
          <wp:positionV relativeFrom="margin">
            <wp:posOffset>473075</wp:posOffset>
          </wp:positionV>
          <wp:extent cx="10044934" cy="7761994"/>
          <wp:effectExtent l="0" t="1588" r="0" b="0"/>
          <wp:wrapNone/>
          <wp:docPr id="4869" name="Picture 48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69" name="Picture 486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A124A3" w14:textId="68307D7D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23808" behindDoc="1" locked="0" layoutInCell="1" allowOverlap="1" wp14:anchorId="274B1B53" wp14:editId="48B9EE33">
          <wp:simplePos x="0" y="0"/>
          <wp:positionH relativeFrom="margin">
            <wp:posOffset>-1489710</wp:posOffset>
          </wp:positionH>
          <wp:positionV relativeFrom="margin">
            <wp:posOffset>473075</wp:posOffset>
          </wp:positionV>
          <wp:extent cx="10044934" cy="7761994"/>
          <wp:effectExtent l="0" t="1588" r="0" b="0"/>
          <wp:wrapNone/>
          <wp:docPr id="4870" name="Picture 48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70" name="Picture 487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F51986" w14:textId="0DE00463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25856" behindDoc="1" locked="0" layoutInCell="1" allowOverlap="1" wp14:anchorId="66151471" wp14:editId="6F4870EB">
          <wp:simplePos x="0" y="0"/>
          <wp:positionH relativeFrom="margin">
            <wp:posOffset>-1489710</wp:posOffset>
          </wp:positionH>
          <wp:positionV relativeFrom="margin">
            <wp:posOffset>473075</wp:posOffset>
          </wp:positionV>
          <wp:extent cx="10044934" cy="7761994"/>
          <wp:effectExtent l="0" t="1588" r="0" b="0"/>
          <wp:wrapNone/>
          <wp:docPr id="4871" name="Picture 48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71" name="Picture 487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AECC37" w14:textId="0F59CEE6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27904" behindDoc="1" locked="0" layoutInCell="1" allowOverlap="1" wp14:anchorId="036307B4" wp14:editId="0C559BB1">
          <wp:simplePos x="0" y="0"/>
          <wp:positionH relativeFrom="margin">
            <wp:posOffset>-1489710</wp:posOffset>
          </wp:positionH>
          <wp:positionV relativeFrom="margin">
            <wp:posOffset>473075</wp:posOffset>
          </wp:positionV>
          <wp:extent cx="10044934" cy="7761994"/>
          <wp:effectExtent l="0" t="1588" r="0" b="0"/>
          <wp:wrapNone/>
          <wp:docPr id="4872" name="Picture 48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72" name="Picture 487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3E3052" w14:textId="1BC30C16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29952" behindDoc="1" locked="0" layoutInCell="1" allowOverlap="1" wp14:anchorId="24B36FDA" wp14:editId="50EAFE75">
          <wp:simplePos x="0" y="0"/>
          <wp:positionH relativeFrom="margin">
            <wp:posOffset>-1489710</wp:posOffset>
          </wp:positionH>
          <wp:positionV relativeFrom="margin">
            <wp:posOffset>473075</wp:posOffset>
          </wp:positionV>
          <wp:extent cx="10044934" cy="7761994"/>
          <wp:effectExtent l="0" t="1588" r="0" b="0"/>
          <wp:wrapNone/>
          <wp:docPr id="2720" name="Picture 27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20" name="Picture 272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rot="16200000">
                    <a:off x="0" y="0"/>
                    <a:ext cx="10044934" cy="776199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EFE22D" w14:textId="77777777" w:rsidR="004858EE" w:rsidRDefault="00840F88">
    <w:pPr>
      <w:pStyle w:val="Header"/>
    </w:pPr>
    <w:r>
      <w:rPr>
        <w:noProof/>
      </w:rPr>
      <w:pict w14:anchorId="234921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5" type="#_x0000_t75" alt="" style="position:absolute;left:0;text-align:left;margin-left:-32.15pt;margin-top:-28.05pt;width:612pt;height:791.65pt;z-index:-251521024;mso-wrap-edited:f;mso-width-percent:0;mso-height-percent:0;mso-position-horizontal-relative:text;mso-position-vertical-relative:text;mso-width-percent:0;mso-height-percent:0;mso-width-relative:page;mso-height-relative:page">
          <v:imagedata r:id="rId1" o:title="Page28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0E502E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796480" behindDoc="1" locked="0" layoutInCell="1" allowOverlap="1" wp14:anchorId="7077DE8A" wp14:editId="41A14E9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772400" cy="10053955"/>
          <wp:effectExtent l="0" t="0" r="0" b="0"/>
          <wp:wrapNone/>
          <wp:docPr id="3298" name="Picture 3298" descr="Page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Page2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39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A67853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668480" behindDoc="0" locked="0" layoutInCell="1" allowOverlap="1" wp14:anchorId="33ECF5E0" wp14:editId="24A158CF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8D7EEF" w14:textId="77777777" w:rsidR="004858EE" w:rsidRDefault="004858EE">
    <w:pPr>
      <w:pStyle w:val="Header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E6210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84896" behindDoc="0" locked="0" layoutInCell="1" allowOverlap="1" wp14:anchorId="0899BF91" wp14:editId="0D56DEA4">
          <wp:simplePos x="0" y="0"/>
          <wp:positionH relativeFrom="page">
            <wp:align>right</wp:align>
          </wp:positionH>
          <wp:positionV relativeFrom="paragraph">
            <wp:posOffset>-354842</wp:posOffset>
          </wp:positionV>
          <wp:extent cx="7768965" cy="10053955"/>
          <wp:effectExtent l="0" t="0" r="0" b="0"/>
          <wp:wrapNone/>
          <wp:docPr id="3306" name="Picture 330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E91D82" w14:textId="77777777" w:rsidR="004858EE" w:rsidRDefault="004858EE">
    <w:pPr>
      <w:pStyle w:val="Header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86D00A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80800" behindDoc="0" locked="0" layoutInCell="1" allowOverlap="1" wp14:anchorId="75132DDB" wp14:editId="7BD32EF4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3304" name="Picture 33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C0AF72" w14:textId="77777777" w:rsidR="004858EE" w:rsidRDefault="004858EE">
    <w:pPr>
      <w:pStyle w:val="Header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C97007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88992" behindDoc="0" locked="0" layoutInCell="1" allowOverlap="1" wp14:anchorId="44693E9A" wp14:editId="14936387">
          <wp:simplePos x="0" y="0"/>
          <wp:positionH relativeFrom="column">
            <wp:posOffset>-360680</wp:posOffset>
          </wp:positionH>
          <wp:positionV relativeFrom="paragraph">
            <wp:posOffset>-366395</wp:posOffset>
          </wp:positionV>
          <wp:extent cx="7772400" cy="10053955"/>
          <wp:effectExtent l="0" t="0" r="0" b="0"/>
          <wp:wrapNone/>
          <wp:docPr id="3336" name="Picture 3336" descr="Page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 descr="Page3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39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B76D3E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91040" behindDoc="0" locked="0" layoutInCell="1" allowOverlap="1" wp14:anchorId="755DF3C1" wp14:editId="305D186B">
          <wp:simplePos x="0" y="0"/>
          <wp:positionH relativeFrom="column">
            <wp:posOffset>-360680</wp:posOffset>
          </wp:positionH>
          <wp:positionV relativeFrom="paragraph">
            <wp:posOffset>-366395</wp:posOffset>
          </wp:positionV>
          <wp:extent cx="7772400" cy="10053955"/>
          <wp:effectExtent l="0" t="0" r="0" b="0"/>
          <wp:wrapNone/>
          <wp:docPr id="3346" name="Picture 3346" descr="Page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 descr="Page3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39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BC01CA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93088" behindDoc="0" locked="0" layoutInCell="1" allowOverlap="1" wp14:anchorId="7E7E8A86" wp14:editId="579525B9">
          <wp:simplePos x="0" y="0"/>
          <wp:positionH relativeFrom="column">
            <wp:posOffset>-360680</wp:posOffset>
          </wp:positionH>
          <wp:positionV relativeFrom="paragraph">
            <wp:posOffset>-366395</wp:posOffset>
          </wp:positionV>
          <wp:extent cx="7772400" cy="10053955"/>
          <wp:effectExtent l="0" t="0" r="0" b="0"/>
          <wp:wrapNone/>
          <wp:docPr id="3356" name="Picture 3356" descr="Page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 descr="Page3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39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3F9400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86944" behindDoc="0" locked="0" layoutInCell="1" allowOverlap="1" wp14:anchorId="0FD50B8B" wp14:editId="7B288518">
          <wp:simplePos x="0" y="0"/>
          <wp:positionH relativeFrom="column">
            <wp:posOffset>-360680</wp:posOffset>
          </wp:positionH>
          <wp:positionV relativeFrom="paragraph">
            <wp:posOffset>-366395</wp:posOffset>
          </wp:positionV>
          <wp:extent cx="7772400" cy="10053955"/>
          <wp:effectExtent l="0" t="0" r="0" b="0"/>
          <wp:wrapNone/>
          <wp:docPr id="3308" name="Picture 3308" descr="Page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 descr="Page3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39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0312D5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50080" behindDoc="0" locked="0" layoutInCell="1" allowOverlap="1" wp14:anchorId="5C86F35C" wp14:editId="40330430">
          <wp:simplePos x="0" y="0"/>
          <wp:positionH relativeFrom="margin">
            <wp:posOffset>-311785</wp:posOffset>
          </wp:positionH>
          <wp:positionV relativeFrom="margin">
            <wp:posOffset>-686435</wp:posOffset>
          </wp:positionV>
          <wp:extent cx="7736205" cy="10006965"/>
          <wp:effectExtent l="0" t="0" r="0" b="0"/>
          <wp:wrapNone/>
          <wp:docPr id="2766" name="Picture 2766" descr="Page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 descr="Page3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36205" cy="100069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0E057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670528" behindDoc="0" locked="0" layoutInCell="1" allowOverlap="1" wp14:anchorId="18FF2C29" wp14:editId="104DE409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4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AE93DC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45984" behindDoc="0" locked="0" layoutInCell="1" allowOverlap="1" wp14:anchorId="0C8D8D12" wp14:editId="2D69A875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591425" cy="9827895"/>
          <wp:effectExtent l="0" t="0" r="0" b="0"/>
          <wp:wrapNone/>
          <wp:docPr id="2863" name="Picture 2863" descr="Page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6" descr="Page3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1425" cy="9827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A031D8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48032" behindDoc="0" locked="0" layoutInCell="1" allowOverlap="1" wp14:anchorId="1D53F03B" wp14:editId="3833BD9C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754620" cy="10039350"/>
          <wp:effectExtent l="0" t="0" r="0" b="0"/>
          <wp:wrapNone/>
          <wp:docPr id="3209" name="Picture 3209" descr="Page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 descr="Page3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54620" cy="100393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8F7DE5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43936" behindDoc="0" locked="0" layoutInCell="1" allowOverlap="1" wp14:anchorId="49FC3173" wp14:editId="6B01EF34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738745" cy="10010140"/>
          <wp:effectExtent l="0" t="0" r="0" b="0"/>
          <wp:wrapNone/>
          <wp:docPr id="2779" name="Picture 2779" descr="Page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Page3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38745" cy="100101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748E6A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41888" behindDoc="0" locked="0" layoutInCell="1" allowOverlap="1" wp14:anchorId="44428358" wp14:editId="46B59EB6">
          <wp:simplePos x="0" y="0"/>
          <wp:positionH relativeFrom="margin">
            <wp:posOffset>-362585</wp:posOffset>
          </wp:positionH>
          <wp:positionV relativeFrom="margin">
            <wp:posOffset>-689610</wp:posOffset>
          </wp:positionV>
          <wp:extent cx="7747000" cy="10020300"/>
          <wp:effectExtent l="0" t="0" r="0" b="0"/>
          <wp:wrapNone/>
          <wp:docPr id="2926" name="Picture 2926" descr="Page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Page3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47000" cy="100203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1FA9C6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39840" behindDoc="0" locked="0" layoutInCell="1" allowOverlap="1" wp14:anchorId="7F9F51F6" wp14:editId="1E18525D">
          <wp:simplePos x="0" y="0"/>
          <wp:positionH relativeFrom="margin">
            <wp:posOffset>-360680</wp:posOffset>
          </wp:positionH>
          <wp:positionV relativeFrom="margin">
            <wp:posOffset>-685800</wp:posOffset>
          </wp:positionV>
          <wp:extent cx="7772400" cy="10053955"/>
          <wp:effectExtent l="0" t="0" r="0" b="0"/>
          <wp:wrapNone/>
          <wp:docPr id="2842" name="Picture 2842" descr="Page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 descr="Page3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39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3B4EFE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37792" behindDoc="0" locked="0" layoutInCell="1" allowOverlap="1" wp14:anchorId="7A85BF6D" wp14:editId="780DBC78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776210" cy="10058400"/>
          <wp:effectExtent l="0" t="0" r="0" b="0"/>
          <wp:wrapNone/>
          <wp:docPr id="3156" name="Picture 3156" descr="Page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Page3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6210" cy="10058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1C7233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35744" behindDoc="0" locked="0" layoutInCell="1" allowOverlap="1" wp14:anchorId="75673968" wp14:editId="14124C09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748905" cy="10023475"/>
          <wp:effectExtent l="0" t="0" r="0" b="0"/>
          <wp:wrapNone/>
          <wp:docPr id="3149" name="Picture 3149" descr="Page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Page4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48905" cy="100234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A580EE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33696" behindDoc="0" locked="0" layoutInCell="1" allowOverlap="1" wp14:anchorId="3F445F40" wp14:editId="3D0701E0">
          <wp:simplePos x="0" y="0"/>
          <wp:positionH relativeFrom="column">
            <wp:posOffset>-335915</wp:posOffset>
          </wp:positionH>
          <wp:positionV relativeFrom="paragraph">
            <wp:posOffset>-352425</wp:posOffset>
          </wp:positionV>
          <wp:extent cx="7769860" cy="10050780"/>
          <wp:effectExtent l="0" t="0" r="0" b="0"/>
          <wp:wrapNone/>
          <wp:docPr id="3141" name="Picture 3141" descr="Page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Page4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69860" cy="100507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52CEB5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31648" behindDoc="0" locked="0" layoutInCell="1" allowOverlap="1" wp14:anchorId="17D09D5C" wp14:editId="3931A25F">
          <wp:simplePos x="0" y="0"/>
          <wp:positionH relativeFrom="margin">
            <wp:posOffset>-361315</wp:posOffset>
          </wp:positionH>
          <wp:positionV relativeFrom="margin">
            <wp:posOffset>-673735</wp:posOffset>
          </wp:positionV>
          <wp:extent cx="7771130" cy="10052050"/>
          <wp:effectExtent l="0" t="0" r="0" b="0"/>
          <wp:wrapNone/>
          <wp:docPr id="3065" name="Picture 3065" descr="Page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 descr="Page4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1130" cy="10052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DB7C22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29600" behindDoc="1" locked="0" layoutInCell="1" allowOverlap="1" wp14:anchorId="2E999625" wp14:editId="5521D9B0">
          <wp:simplePos x="0" y="0"/>
          <wp:positionH relativeFrom="margin">
            <wp:align>center</wp:align>
          </wp:positionH>
          <wp:positionV relativeFrom="margin">
            <wp:posOffset>-647142</wp:posOffset>
          </wp:positionV>
          <wp:extent cx="7724274" cy="9991535"/>
          <wp:effectExtent l="0" t="0" r="0" b="0"/>
          <wp:wrapNone/>
          <wp:docPr id="3179" name="Picture 3179" descr="C:\Users\thomas.becker\AppData\Local\Microsoft\Windows\INetCache\Content.Word\Page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C:\Users\thomas.becker\AppData\Local\Microsoft\Windows\INetCache\Content.Word\Page43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24274" cy="99915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CB2A03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672576" behindDoc="0" locked="0" layoutInCell="1" allowOverlap="1" wp14:anchorId="253713D6" wp14:editId="4D00BD73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4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387C3D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752448" behindDoc="0" locked="0" layoutInCell="1" allowOverlap="1" wp14:anchorId="0796D20E" wp14:editId="4005253F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3180" name="Picture 31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C2C64" w14:textId="77777777" w:rsidR="004858EE" w:rsidRDefault="004858EE">
    <w:pPr>
      <w:pStyle w:val="Header"/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16F52B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754496" behindDoc="0" locked="0" layoutInCell="1" allowOverlap="1" wp14:anchorId="6F049427" wp14:editId="1DB48E96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3189" name="Picture 318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D6AAC5" w14:textId="77777777" w:rsidR="004858EE" w:rsidRDefault="004858EE">
    <w:pPr>
      <w:pStyle w:val="Header"/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478266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756544" behindDoc="0" locked="0" layoutInCell="1" allowOverlap="1" wp14:anchorId="6A984609" wp14:editId="6EC3B590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51" name="Picture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21F174" w14:textId="77777777" w:rsidR="004858EE" w:rsidRDefault="004858EE">
    <w:pPr>
      <w:pStyle w:val="Header"/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6647F9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95136" behindDoc="0" locked="0" layoutInCell="1" allowOverlap="1" wp14:anchorId="7455A85F" wp14:editId="15293030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3691" name="Picture 369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12CFA0" w14:textId="77777777" w:rsidR="004858EE" w:rsidRDefault="004858EE">
    <w:pPr>
      <w:pStyle w:val="Header"/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48EEAC" w14:textId="77777777" w:rsidR="004858EE" w:rsidRDefault="004858EE">
    <w:pPr>
      <w:pStyle w:val="Header"/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8B7BBE" w14:textId="77777777" w:rsidR="004858EE" w:rsidRDefault="004858EE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DD8C38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674624" behindDoc="0" locked="0" layoutInCell="1" allowOverlap="1" wp14:anchorId="66746754" wp14:editId="1AACEF70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D5DF23" w14:textId="77777777" w:rsidR="004858EE" w:rsidRDefault="004858EE">
    <w:pPr>
      <w:pStyle w:val="Header"/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C38659" w14:textId="77777777" w:rsidR="004858EE" w:rsidRDefault="004858EE">
    <w:pPr>
      <w:pStyle w:val="Header"/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22AC6D" w14:textId="77777777" w:rsidR="004858EE" w:rsidRDefault="004858EE">
    <w:pPr>
      <w:pStyle w:val="Header"/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26C591" w14:textId="77777777" w:rsidR="004858EE" w:rsidRDefault="004858EE">
    <w:pPr>
      <w:pStyle w:val="Header"/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A2E37F" w14:textId="77777777" w:rsidR="004858EE" w:rsidRDefault="004858EE">
    <w:pPr>
      <w:pStyle w:val="Header"/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E7491A" w14:textId="77777777" w:rsidR="004858EE" w:rsidRDefault="004858EE">
    <w:pPr>
      <w:pStyle w:val="Header"/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96E7E2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97184" behindDoc="0" locked="0" layoutInCell="1" allowOverlap="1" wp14:anchorId="1E574335" wp14:editId="14BA1908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3694" name="Picture 36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17AC32" w14:textId="77777777" w:rsidR="004858EE" w:rsidRDefault="004858EE">
    <w:pPr>
      <w:pStyle w:val="Header"/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76DE60" w14:textId="77777777" w:rsidR="004858EE" w:rsidRDefault="004858EE">
    <w:pPr>
      <w:pStyle w:val="Header"/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BD50BD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99232" behindDoc="0" locked="0" layoutInCell="1" allowOverlap="1" wp14:anchorId="4AB1858B" wp14:editId="175D09E7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3695" name="Picture 369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40C433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676672" behindDoc="0" locked="0" layoutInCell="1" allowOverlap="1" wp14:anchorId="6AD192CB" wp14:editId="04F957C2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24" name="Pictur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8AF7A0" w14:textId="77777777" w:rsidR="004858EE" w:rsidRDefault="004858EE">
    <w:pPr>
      <w:pStyle w:val="Header"/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BD6B96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01280" behindDoc="0" locked="0" layoutInCell="1" allowOverlap="1" wp14:anchorId="3F6394DF" wp14:editId="6A52FCEF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3696" name="Picture 36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27B52A" w14:textId="77777777" w:rsidR="004858EE" w:rsidRDefault="004858EE">
    <w:pPr>
      <w:pStyle w:val="Header"/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623360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03328" behindDoc="0" locked="0" layoutInCell="1" allowOverlap="1" wp14:anchorId="3FFEE79E" wp14:editId="31087B15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3698" name="Picture 36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2B1660" w14:textId="77777777" w:rsidR="004858EE" w:rsidRDefault="004858EE">
    <w:pPr>
      <w:pStyle w:val="Header"/>
    </w:pPr>
    <w:r>
      <w:rPr>
        <w:noProof/>
      </w:rPr>
      <w:t>x</w:t>
    </w: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79E316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05376" behindDoc="0" locked="0" layoutInCell="1" allowOverlap="1" wp14:anchorId="6E0B16B7" wp14:editId="3A73630A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768590" cy="10053320"/>
          <wp:effectExtent l="0" t="0" r="0" b="0"/>
          <wp:wrapNone/>
          <wp:docPr id="3699" name="Picture 36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590" cy="100533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AC3142" w14:textId="77777777" w:rsidR="004858EE" w:rsidRDefault="004858EE">
    <w:pPr>
      <w:pStyle w:val="Header"/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8A5891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924480" behindDoc="0" locked="0" layoutInCell="1" allowOverlap="1" wp14:anchorId="65E27E39" wp14:editId="3D115122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768590" cy="10053320"/>
          <wp:effectExtent l="0" t="0" r="0" b="0"/>
          <wp:wrapNone/>
          <wp:docPr id="3702" name="Picture 37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590" cy="100533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8FDC9A" w14:textId="77777777" w:rsidR="004858EE" w:rsidRDefault="004858EE">
    <w:pPr>
      <w:pStyle w:val="Header"/>
    </w:pP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038F17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2007424" behindDoc="0" locked="0" layoutInCell="1" allowOverlap="1" wp14:anchorId="1E5FC16F" wp14:editId="5A8C7F89">
          <wp:simplePos x="0" y="0"/>
          <wp:positionH relativeFrom="page">
            <wp:align>right</wp:align>
          </wp:positionH>
          <wp:positionV relativeFrom="paragraph">
            <wp:posOffset>-354841</wp:posOffset>
          </wp:positionV>
          <wp:extent cx="7768965" cy="10053955"/>
          <wp:effectExtent l="0" t="0" r="0" b="0"/>
          <wp:wrapNone/>
          <wp:docPr id="4887" name="Picture 488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1C27F5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678720" behindDoc="0" locked="0" layoutInCell="1" allowOverlap="1" wp14:anchorId="3D591FC8" wp14:editId="1F25151F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25" name="Picture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3BAC1C" w14:textId="77777777" w:rsidR="004858EE" w:rsidRDefault="004858EE">
    <w:pPr>
      <w:pStyle w:val="Header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06A200" w14:textId="77777777" w:rsidR="004858EE" w:rsidRDefault="004858EE">
    <w:pPr>
      <w:pStyle w:val="Header"/>
    </w:pPr>
    <w:r>
      <w:rPr>
        <w:noProof/>
      </w:rPr>
      <w:drawing>
        <wp:anchor distT="0" distB="0" distL="114300" distR="114300" simplePos="0" relativeHeight="251680768" behindDoc="0" locked="0" layoutInCell="1" allowOverlap="1" wp14:anchorId="05E14E12" wp14:editId="2F7CBF8A">
          <wp:simplePos x="0" y="0"/>
          <wp:positionH relativeFrom="page">
            <wp:align>right</wp:align>
          </wp:positionH>
          <wp:positionV relativeFrom="paragraph">
            <wp:posOffset>-385445</wp:posOffset>
          </wp:positionV>
          <wp:extent cx="7768965" cy="10053955"/>
          <wp:effectExtent l="0" t="0" r="0" b="0"/>
          <wp:wrapNone/>
          <wp:docPr id="39" name="Picture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thomas.becker\AppData\Local\Microsoft\Windows\INetCache\Content.Word\Page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68965" cy="10053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F7152"/>
    <w:multiLevelType w:val="hybridMultilevel"/>
    <w:tmpl w:val="44CE0942"/>
    <w:lvl w:ilvl="0" w:tplc="FCE6B1C8">
      <w:start w:val="1"/>
      <w:numFmt w:val="bullet"/>
      <w:pStyle w:val="ListParagraph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6E0E66FE"/>
    <w:multiLevelType w:val="hybridMultilevel"/>
    <w:tmpl w:val="EB4C6C76"/>
    <w:lvl w:ilvl="0" w:tplc="206C2B7A">
      <w:start w:val="1"/>
      <w:numFmt w:val="decimal"/>
      <w:pStyle w:val="NumberedBullets-Twinkl"/>
      <w:lvlText w:val="%1."/>
      <w:lvlJc w:val="left"/>
      <w:pPr>
        <w:ind w:left="36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3"/>
  <w:embedTrueTypeFonts/>
  <w:mirrorMargins/>
  <w:proofState w:spelling="clean" w:grammar="clean"/>
  <w:attachedTemplate r:id="rId1"/>
  <w:defaultTabStop w:val="720"/>
  <w:characterSpacingControl w:val="doNotCompress"/>
  <w:hdrShapeDefaults>
    <o:shapedefaults v:ext="edit" spidmax="207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4046"/>
    <w:rsid w:val="00002D62"/>
    <w:rsid w:val="000075F5"/>
    <w:rsid w:val="00025835"/>
    <w:rsid w:val="0002619C"/>
    <w:rsid w:val="0003405A"/>
    <w:rsid w:val="000344E6"/>
    <w:rsid w:val="00067C79"/>
    <w:rsid w:val="000701FB"/>
    <w:rsid w:val="00073326"/>
    <w:rsid w:val="00074783"/>
    <w:rsid w:val="00096005"/>
    <w:rsid w:val="000A7C7F"/>
    <w:rsid w:val="000B0C65"/>
    <w:rsid w:val="000B34B6"/>
    <w:rsid w:val="000B57BD"/>
    <w:rsid w:val="000D46C0"/>
    <w:rsid w:val="000F1FC0"/>
    <w:rsid w:val="000F227B"/>
    <w:rsid w:val="000F2AD5"/>
    <w:rsid w:val="000F4CA4"/>
    <w:rsid w:val="000F793E"/>
    <w:rsid w:val="000F7983"/>
    <w:rsid w:val="00102DEF"/>
    <w:rsid w:val="00107F53"/>
    <w:rsid w:val="001105B2"/>
    <w:rsid w:val="00112321"/>
    <w:rsid w:val="0011674A"/>
    <w:rsid w:val="00116FFF"/>
    <w:rsid w:val="00130C2C"/>
    <w:rsid w:val="00135825"/>
    <w:rsid w:val="0014097B"/>
    <w:rsid w:val="00141B95"/>
    <w:rsid w:val="001444EB"/>
    <w:rsid w:val="001534CE"/>
    <w:rsid w:val="00162F65"/>
    <w:rsid w:val="001652A3"/>
    <w:rsid w:val="0016613E"/>
    <w:rsid w:val="00173124"/>
    <w:rsid w:val="00177BF4"/>
    <w:rsid w:val="0018741F"/>
    <w:rsid w:val="00187B1E"/>
    <w:rsid w:val="00187F59"/>
    <w:rsid w:val="00190479"/>
    <w:rsid w:val="001929B5"/>
    <w:rsid w:val="00192B27"/>
    <w:rsid w:val="00196D0E"/>
    <w:rsid w:val="001A309B"/>
    <w:rsid w:val="001A77E0"/>
    <w:rsid w:val="001B40AC"/>
    <w:rsid w:val="001B4D6B"/>
    <w:rsid w:val="001B7D7D"/>
    <w:rsid w:val="001C19AA"/>
    <w:rsid w:val="001F2C99"/>
    <w:rsid w:val="00212579"/>
    <w:rsid w:val="00212C4D"/>
    <w:rsid w:val="00212E84"/>
    <w:rsid w:val="0022033A"/>
    <w:rsid w:val="002236DE"/>
    <w:rsid w:val="00224F40"/>
    <w:rsid w:val="00227F05"/>
    <w:rsid w:val="00242171"/>
    <w:rsid w:val="00254D95"/>
    <w:rsid w:val="0026163D"/>
    <w:rsid w:val="00261DC7"/>
    <w:rsid w:val="002A214D"/>
    <w:rsid w:val="002A4BA7"/>
    <w:rsid w:val="002B08DA"/>
    <w:rsid w:val="002B1AE9"/>
    <w:rsid w:val="002B7E65"/>
    <w:rsid w:val="002E13DC"/>
    <w:rsid w:val="002E1FF3"/>
    <w:rsid w:val="002E2F9D"/>
    <w:rsid w:val="002E5EE4"/>
    <w:rsid w:val="002F5513"/>
    <w:rsid w:val="002F6E52"/>
    <w:rsid w:val="00303191"/>
    <w:rsid w:val="00305E58"/>
    <w:rsid w:val="003118CF"/>
    <w:rsid w:val="00326698"/>
    <w:rsid w:val="0033039B"/>
    <w:rsid w:val="003329E1"/>
    <w:rsid w:val="00337F58"/>
    <w:rsid w:val="00342BB7"/>
    <w:rsid w:val="00343167"/>
    <w:rsid w:val="00344899"/>
    <w:rsid w:val="00344A5D"/>
    <w:rsid w:val="00354F8D"/>
    <w:rsid w:val="00357AEE"/>
    <w:rsid w:val="003653F5"/>
    <w:rsid w:val="00386D41"/>
    <w:rsid w:val="00390382"/>
    <w:rsid w:val="00390D88"/>
    <w:rsid w:val="00394592"/>
    <w:rsid w:val="003A6A65"/>
    <w:rsid w:val="003A7B58"/>
    <w:rsid w:val="003B3579"/>
    <w:rsid w:val="003C0267"/>
    <w:rsid w:val="003C5193"/>
    <w:rsid w:val="003C5F08"/>
    <w:rsid w:val="003D6825"/>
    <w:rsid w:val="003E3CC6"/>
    <w:rsid w:val="003E7B29"/>
    <w:rsid w:val="00410446"/>
    <w:rsid w:val="00410478"/>
    <w:rsid w:val="00411653"/>
    <w:rsid w:val="00412284"/>
    <w:rsid w:val="004152F1"/>
    <w:rsid w:val="0042138F"/>
    <w:rsid w:val="00424FDC"/>
    <w:rsid w:val="00425DA0"/>
    <w:rsid w:val="00425DC7"/>
    <w:rsid w:val="00436670"/>
    <w:rsid w:val="00440F3A"/>
    <w:rsid w:val="00441D72"/>
    <w:rsid w:val="00444CD8"/>
    <w:rsid w:val="00460976"/>
    <w:rsid w:val="00460D20"/>
    <w:rsid w:val="004669C2"/>
    <w:rsid w:val="00475129"/>
    <w:rsid w:val="004756EF"/>
    <w:rsid w:val="00477E28"/>
    <w:rsid w:val="00477F92"/>
    <w:rsid w:val="004817E8"/>
    <w:rsid w:val="004858EE"/>
    <w:rsid w:val="00486960"/>
    <w:rsid w:val="00486F74"/>
    <w:rsid w:val="004908D4"/>
    <w:rsid w:val="0049763B"/>
    <w:rsid w:val="004A0B3E"/>
    <w:rsid w:val="004A422C"/>
    <w:rsid w:val="004A42D4"/>
    <w:rsid w:val="004A4744"/>
    <w:rsid w:val="004B5914"/>
    <w:rsid w:val="004C0FA2"/>
    <w:rsid w:val="004C1F78"/>
    <w:rsid w:val="004C21F6"/>
    <w:rsid w:val="004C7E52"/>
    <w:rsid w:val="004D4C01"/>
    <w:rsid w:val="004D5C11"/>
    <w:rsid w:val="004D67CE"/>
    <w:rsid w:val="004E1F9F"/>
    <w:rsid w:val="004E5017"/>
    <w:rsid w:val="004E6239"/>
    <w:rsid w:val="004F0EE8"/>
    <w:rsid w:val="004F5505"/>
    <w:rsid w:val="004F7596"/>
    <w:rsid w:val="00505EFC"/>
    <w:rsid w:val="005144BA"/>
    <w:rsid w:val="00516C54"/>
    <w:rsid w:val="005206D1"/>
    <w:rsid w:val="00522CBD"/>
    <w:rsid w:val="0052349F"/>
    <w:rsid w:val="0052440F"/>
    <w:rsid w:val="005253FE"/>
    <w:rsid w:val="005267A1"/>
    <w:rsid w:val="005274E0"/>
    <w:rsid w:val="0053782F"/>
    <w:rsid w:val="00542FD7"/>
    <w:rsid w:val="0054603E"/>
    <w:rsid w:val="00553E0E"/>
    <w:rsid w:val="005547BF"/>
    <w:rsid w:val="00575191"/>
    <w:rsid w:val="00581CE8"/>
    <w:rsid w:val="00586A9C"/>
    <w:rsid w:val="00587270"/>
    <w:rsid w:val="0059745D"/>
    <w:rsid w:val="00597776"/>
    <w:rsid w:val="005A3494"/>
    <w:rsid w:val="005A6815"/>
    <w:rsid w:val="005B380A"/>
    <w:rsid w:val="005C4467"/>
    <w:rsid w:val="005D030F"/>
    <w:rsid w:val="005D1993"/>
    <w:rsid w:val="005D6045"/>
    <w:rsid w:val="005D75D1"/>
    <w:rsid w:val="005E09F1"/>
    <w:rsid w:val="005F1CE5"/>
    <w:rsid w:val="005F339F"/>
    <w:rsid w:val="005F7B3F"/>
    <w:rsid w:val="005F7BFE"/>
    <w:rsid w:val="00600744"/>
    <w:rsid w:val="00600F69"/>
    <w:rsid w:val="00601AF5"/>
    <w:rsid w:val="006058EE"/>
    <w:rsid w:val="00606A64"/>
    <w:rsid w:val="0061081B"/>
    <w:rsid w:val="0061150D"/>
    <w:rsid w:val="00615056"/>
    <w:rsid w:val="006173BC"/>
    <w:rsid w:val="00621FBB"/>
    <w:rsid w:val="00632C37"/>
    <w:rsid w:val="00633A95"/>
    <w:rsid w:val="006351B6"/>
    <w:rsid w:val="00653B3F"/>
    <w:rsid w:val="00663B62"/>
    <w:rsid w:val="006677AA"/>
    <w:rsid w:val="00672257"/>
    <w:rsid w:val="00675E57"/>
    <w:rsid w:val="00677C12"/>
    <w:rsid w:val="00680E12"/>
    <w:rsid w:val="00685F21"/>
    <w:rsid w:val="00690A7C"/>
    <w:rsid w:val="0069597E"/>
    <w:rsid w:val="00697A68"/>
    <w:rsid w:val="006A2897"/>
    <w:rsid w:val="006A3E79"/>
    <w:rsid w:val="006A4A94"/>
    <w:rsid w:val="006A5045"/>
    <w:rsid w:val="006B38C3"/>
    <w:rsid w:val="006B3CAB"/>
    <w:rsid w:val="006C48C8"/>
    <w:rsid w:val="006D108B"/>
    <w:rsid w:val="006D21F5"/>
    <w:rsid w:val="006D7836"/>
    <w:rsid w:val="006E2159"/>
    <w:rsid w:val="006E4409"/>
    <w:rsid w:val="006F02ED"/>
    <w:rsid w:val="006F089F"/>
    <w:rsid w:val="006F2466"/>
    <w:rsid w:val="006F2715"/>
    <w:rsid w:val="006F46E2"/>
    <w:rsid w:val="006F5051"/>
    <w:rsid w:val="00701E91"/>
    <w:rsid w:val="00705D27"/>
    <w:rsid w:val="00706826"/>
    <w:rsid w:val="00712795"/>
    <w:rsid w:val="00713C03"/>
    <w:rsid w:val="00715324"/>
    <w:rsid w:val="007278A1"/>
    <w:rsid w:val="00735958"/>
    <w:rsid w:val="0074313D"/>
    <w:rsid w:val="00743FF9"/>
    <w:rsid w:val="00744CE6"/>
    <w:rsid w:val="00757DC9"/>
    <w:rsid w:val="00763739"/>
    <w:rsid w:val="00765C0A"/>
    <w:rsid w:val="007701F9"/>
    <w:rsid w:val="007750CA"/>
    <w:rsid w:val="00781F5D"/>
    <w:rsid w:val="00790DD7"/>
    <w:rsid w:val="0079162F"/>
    <w:rsid w:val="007A0478"/>
    <w:rsid w:val="007A56B0"/>
    <w:rsid w:val="007B02F8"/>
    <w:rsid w:val="007B2949"/>
    <w:rsid w:val="007B4AB4"/>
    <w:rsid w:val="007C7336"/>
    <w:rsid w:val="007D355C"/>
    <w:rsid w:val="007D5D86"/>
    <w:rsid w:val="007D5DC8"/>
    <w:rsid w:val="007E57A0"/>
    <w:rsid w:val="008009BF"/>
    <w:rsid w:val="008045CB"/>
    <w:rsid w:val="00815DA4"/>
    <w:rsid w:val="008203F7"/>
    <w:rsid w:val="00822565"/>
    <w:rsid w:val="0082791F"/>
    <w:rsid w:val="00835F25"/>
    <w:rsid w:val="008405E3"/>
    <w:rsid w:val="00840F88"/>
    <w:rsid w:val="00843279"/>
    <w:rsid w:val="00852AFA"/>
    <w:rsid w:val="00854492"/>
    <w:rsid w:val="00860BBD"/>
    <w:rsid w:val="00863F85"/>
    <w:rsid w:val="00872C5C"/>
    <w:rsid w:val="00874EB6"/>
    <w:rsid w:val="00875E67"/>
    <w:rsid w:val="0087649B"/>
    <w:rsid w:val="008812DB"/>
    <w:rsid w:val="00881974"/>
    <w:rsid w:val="00886FE1"/>
    <w:rsid w:val="008A1CA2"/>
    <w:rsid w:val="008A760C"/>
    <w:rsid w:val="008C138D"/>
    <w:rsid w:val="008C227E"/>
    <w:rsid w:val="008D35EC"/>
    <w:rsid w:val="008D4D01"/>
    <w:rsid w:val="008D4FA2"/>
    <w:rsid w:val="008D69E7"/>
    <w:rsid w:val="008F4B3D"/>
    <w:rsid w:val="008F4C08"/>
    <w:rsid w:val="008F6B41"/>
    <w:rsid w:val="00914C84"/>
    <w:rsid w:val="00914D45"/>
    <w:rsid w:val="009154AE"/>
    <w:rsid w:val="00916788"/>
    <w:rsid w:val="00924F6B"/>
    <w:rsid w:val="009313DF"/>
    <w:rsid w:val="00937C95"/>
    <w:rsid w:val="00945850"/>
    <w:rsid w:val="00950439"/>
    <w:rsid w:val="0095609D"/>
    <w:rsid w:val="00956178"/>
    <w:rsid w:val="00957EBF"/>
    <w:rsid w:val="009721CE"/>
    <w:rsid w:val="00972726"/>
    <w:rsid w:val="0098546E"/>
    <w:rsid w:val="0098564A"/>
    <w:rsid w:val="00990867"/>
    <w:rsid w:val="009914D8"/>
    <w:rsid w:val="00991850"/>
    <w:rsid w:val="00992A80"/>
    <w:rsid w:val="00992E31"/>
    <w:rsid w:val="0099473A"/>
    <w:rsid w:val="009A2F1A"/>
    <w:rsid w:val="009A6CEB"/>
    <w:rsid w:val="009B12C9"/>
    <w:rsid w:val="009B4FE2"/>
    <w:rsid w:val="009C47B0"/>
    <w:rsid w:val="009C47BE"/>
    <w:rsid w:val="009D0B75"/>
    <w:rsid w:val="009D275D"/>
    <w:rsid w:val="009D283C"/>
    <w:rsid w:val="009D6608"/>
    <w:rsid w:val="009E109E"/>
    <w:rsid w:val="009E4127"/>
    <w:rsid w:val="009F1128"/>
    <w:rsid w:val="009F5EEC"/>
    <w:rsid w:val="009F6578"/>
    <w:rsid w:val="009F6735"/>
    <w:rsid w:val="009F7DA2"/>
    <w:rsid w:val="00A00327"/>
    <w:rsid w:val="00A108B0"/>
    <w:rsid w:val="00A10983"/>
    <w:rsid w:val="00A10C21"/>
    <w:rsid w:val="00A12F1E"/>
    <w:rsid w:val="00A132B7"/>
    <w:rsid w:val="00A13D39"/>
    <w:rsid w:val="00A3001C"/>
    <w:rsid w:val="00A34046"/>
    <w:rsid w:val="00A41AB5"/>
    <w:rsid w:val="00A436B7"/>
    <w:rsid w:val="00A54F17"/>
    <w:rsid w:val="00A573EB"/>
    <w:rsid w:val="00A70F7B"/>
    <w:rsid w:val="00A72ECB"/>
    <w:rsid w:val="00A81C0D"/>
    <w:rsid w:val="00A92527"/>
    <w:rsid w:val="00AB2042"/>
    <w:rsid w:val="00AB3C3D"/>
    <w:rsid w:val="00AC0FB3"/>
    <w:rsid w:val="00AC27BB"/>
    <w:rsid w:val="00AC3604"/>
    <w:rsid w:val="00AD1151"/>
    <w:rsid w:val="00AD578A"/>
    <w:rsid w:val="00AE140F"/>
    <w:rsid w:val="00AF2747"/>
    <w:rsid w:val="00B02184"/>
    <w:rsid w:val="00B11810"/>
    <w:rsid w:val="00B122D9"/>
    <w:rsid w:val="00B24292"/>
    <w:rsid w:val="00B33AAE"/>
    <w:rsid w:val="00B369BA"/>
    <w:rsid w:val="00B37343"/>
    <w:rsid w:val="00B37795"/>
    <w:rsid w:val="00B47620"/>
    <w:rsid w:val="00B56F47"/>
    <w:rsid w:val="00B608EC"/>
    <w:rsid w:val="00B621C7"/>
    <w:rsid w:val="00B64B14"/>
    <w:rsid w:val="00B65D04"/>
    <w:rsid w:val="00B67202"/>
    <w:rsid w:val="00B761C4"/>
    <w:rsid w:val="00B814D8"/>
    <w:rsid w:val="00B82922"/>
    <w:rsid w:val="00B83518"/>
    <w:rsid w:val="00B8626B"/>
    <w:rsid w:val="00B865B5"/>
    <w:rsid w:val="00B91387"/>
    <w:rsid w:val="00B940C5"/>
    <w:rsid w:val="00BA122F"/>
    <w:rsid w:val="00BB0861"/>
    <w:rsid w:val="00BB2759"/>
    <w:rsid w:val="00BB4401"/>
    <w:rsid w:val="00BC0DEF"/>
    <w:rsid w:val="00BC4750"/>
    <w:rsid w:val="00BE2381"/>
    <w:rsid w:val="00BE41D4"/>
    <w:rsid w:val="00BE4966"/>
    <w:rsid w:val="00BE58A2"/>
    <w:rsid w:val="00BF1628"/>
    <w:rsid w:val="00BF2286"/>
    <w:rsid w:val="00BF2BA1"/>
    <w:rsid w:val="00BF4BC8"/>
    <w:rsid w:val="00C000B2"/>
    <w:rsid w:val="00C014CE"/>
    <w:rsid w:val="00C12E9B"/>
    <w:rsid w:val="00C130F6"/>
    <w:rsid w:val="00C20F2F"/>
    <w:rsid w:val="00C21172"/>
    <w:rsid w:val="00C21C86"/>
    <w:rsid w:val="00C268A0"/>
    <w:rsid w:val="00C321A4"/>
    <w:rsid w:val="00C4146C"/>
    <w:rsid w:val="00C43C5E"/>
    <w:rsid w:val="00C53647"/>
    <w:rsid w:val="00C565F0"/>
    <w:rsid w:val="00C626E3"/>
    <w:rsid w:val="00C62CC5"/>
    <w:rsid w:val="00C633CA"/>
    <w:rsid w:val="00C6497D"/>
    <w:rsid w:val="00C67357"/>
    <w:rsid w:val="00C72AEF"/>
    <w:rsid w:val="00C76C17"/>
    <w:rsid w:val="00C85AE6"/>
    <w:rsid w:val="00C87A3B"/>
    <w:rsid w:val="00C9663B"/>
    <w:rsid w:val="00CA0F2F"/>
    <w:rsid w:val="00CA3011"/>
    <w:rsid w:val="00CA5587"/>
    <w:rsid w:val="00CB3ACD"/>
    <w:rsid w:val="00CC0541"/>
    <w:rsid w:val="00CC0F47"/>
    <w:rsid w:val="00CC4A51"/>
    <w:rsid w:val="00CC68F7"/>
    <w:rsid w:val="00CD03EA"/>
    <w:rsid w:val="00CD394D"/>
    <w:rsid w:val="00CD4085"/>
    <w:rsid w:val="00CE2724"/>
    <w:rsid w:val="00CE2E4A"/>
    <w:rsid w:val="00CE75AA"/>
    <w:rsid w:val="00CF2E4F"/>
    <w:rsid w:val="00CF513F"/>
    <w:rsid w:val="00CF5C27"/>
    <w:rsid w:val="00CF7A7A"/>
    <w:rsid w:val="00D03DDA"/>
    <w:rsid w:val="00D051C9"/>
    <w:rsid w:val="00D05338"/>
    <w:rsid w:val="00D06622"/>
    <w:rsid w:val="00D06994"/>
    <w:rsid w:val="00D24B48"/>
    <w:rsid w:val="00D24F54"/>
    <w:rsid w:val="00D35288"/>
    <w:rsid w:val="00D36963"/>
    <w:rsid w:val="00D41EDB"/>
    <w:rsid w:val="00D4362B"/>
    <w:rsid w:val="00D43EBF"/>
    <w:rsid w:val="00D44303"/>
    <w:rsid w:val="00D45DA8"/>
    <w:rsid w:val="00D55E29"/>
    <w:rsid w:val="00D62227"/>
    <w:rsid w:val="00D6476B"/>
    <w:rsid w:val="00D74D73"/>
    <w:rsid w:val="00D75853"/>
    <w:rsid w:val="00D8133F"/>
    <w:rsid w:val="00D90104"/>
    <w:rsid w:val="00D97864"/>
    <w:rsid w:val="00DA343B"/>
    <w:rsid w:val="00DA38C4"/>
    <w:rsid w:val="00DA3942"/>
    <w:rsid w:val="00DA3B70"/>
    <w:rsid w:val="00DA6B2F"/>
    <w:rsid w:val="00DB21F2"/>
    <w:rsid w:val="00DC7949"/>
    <w:rsid w:val="00DD1004"/>
    <w:rsid w:val="00DD19D5"/>
    <w:rsid w:val="00DD5720"/>
    <w:rsid w:val="00DD5FBE"/>
    <w:rsid w:val="00DE1103"/>
    <w:rsid w:val="00DE3843"/>
    <w:rsid w:val="00DF09F4"/>
    <w:rsid w:val="00DF3565"/>
    <w:rsid w:val="00E02957"/>
    <w:rsid w:val="00E05261"/>
    <w:rsid w:val="00E104C4"/>
    <w:rsid w:val="00E134E7"/>
    <w:rsid w:val="00E1404D"/>
    <w:rsid w:val="00E1443E"/>
    <w:rsid w:val="00E1595D"/>
    <w:rsid w:val="00E32917"/>
    <w:rsid w:val="00E376AA"/>
    <w:rsid w:val="00E46BD5"/>
    <w:rsid w:val="00E61080"/>
    <w:rsid w:val="00E61E77"/>
    <w:rsid w:val="00E62A7F"/>
    <w:rsid w:val="00E70ECF"/>
    <w:rsid w:val="00E74397"/>
    <w:rsid w:val="00E864D6"/>
    <w:rsid w:val="00E9561B"/>
    <w:rsid w:val="00EA2EEA"/>
    <w:rsid w:val="00EB6D1C"/>
    <w:rsid w:val="00ED5762"/>
    <w:rsid w:val="00ED71A2"/>
    <w:rsid w:val="00EE3AAD"/>
    <w:rsid w:val="00EE51A6"/>
    <w:rsid w:val="00EF38A1"/>
    <w:rsid w:val="00EF6194"/>
    <w:rsid w:val="00F16235"/>
    <w:rsid w:val="00F16270"/>
    <w:rsid w:val="00F26AFC"/>
    <w:rsid w:val="00F30E3F"/>
    <w:rsid w:val="00F376A9"/>
    <w:rsid w:val="00F411CB"/>
    <w:rsid w:val="00F46984"/>
    <w:rsid w:val="00F606EC"/>
    <w:rsid w:val="00F6163A"/>
    <w:rsid w:val="00F61771"/>
    <w:rsid w:val="00F71EEF"/>
    <w:rsid w:val="00F73F37"/>
    <w:rsid w:val="00F749FB"/>
    <w:rsid w:val="00F75A5D"/>
    <w:rsid w:val="00F801BC"/>
    <w:rsid w:val="00F847B6"/>
    <w:rsid w:val="00F876B0"/>
    <w:rsid w:val="00F90363"/>
    <w:rsid w:val="00F94753"/>
    <w:rsid w:val="00F96EEF"/>
    <w:rsid w:val="00FA0F88"/>
    <w:rsid w:val="00FA5574"/>
    <w:rsid w:val="00FC4348"/>
    <w:rsid w:val="00FD3914"/>
    <w:rsid w:val="00FD4B81"/>
    <w:rsid w:val="00FE3084"/>
    <w:rsid w:val="00FE7533"/>
    <w:rsid w:val="00FF1649"/>
    <w:rsid w:val="00FF43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1"/>
    <o:shapelayout v:ext="edit">
      <o:idmap v:ext="edit" data="2"/>
    </o:shapelayout>
  </w:shapeDefaults>
  <w:decimalSymbol w:val=","/>
  <w:listSeparator w:val=","/>
  <w14:docId w14:val="56B49C92"/>
  <w15:chartTrackingRefBased/>
  <w15:docId w15:val="{43DE38B6-215D-4D8B-949C-4DEA2F3ED1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Arial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 Copy - Twinkl"/>
    <w:qFormat/>
    <w:rsid w:val="004E5017"/>
    <w:pPr>
      <w:suppressAutoHyphens/>
      <w:autoSpaceDE w:val="0"/>
      <w:autoSpaceDN w:val="0"/>
      <w:adjustRightInd w:val="0"/>
      <w:spacing w:after="160" w:line="276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paragraph" w:styleId="Heading1">
    <w:name w:val="heading 1"/>
    <w:aliases w:val="Heading 1 - Twinkl"/>
    <w:basedOn w:val="Normal"/>
    <w:next w:val="Normal"/>
    <w:link w:val="Heading1Char"/>
    <w:uiPriority w:val="9"/>
    <w:qFormat/>
    <w:rsid w:val="004E5017"/>
    <w:pPr>
      <w:spacing w:after="120"/>
      <w:jc w:val="center"/>
      <w:outlineLvl w:val="0"/>
    </w:pPr>
    <w:rPr>
      <w:b/>
      <w:sz w:val="60"/>
      <w:szCs w:val="60"/>
      <w:lang w:eastAsia="en-US"/>
    </w:rPr>
  </w:style>
  <w:style w:type="paragraph" w:styleId="Heading2">
    <w:name w:val="heading 2"/>
    <w:aliases w:val="Heading 2 - Twinkl"/>
    <w:basedOn w:val="Normal"/>
    <w:link w:val="Heading2Char"/>
    <w:uiPriority w:val="99"/>
    <w:qFormat/>
    <w:rsid w:val="004E5017"/>
    <w:pPr>
      <w:spacing w:before="57" w:after="0"/>
      <w:outlineLvl w:val="1"/>
    </w:pPr>
    <w:rPr>
      <w:b/>
      <w:bCs/>
      <w:sz w:val="32"/>
      <w:szCs w:val="32"/>
    </w:rPr>
  </w:style>
  <w:style w:type="paragraph" w:styleId="Heading3">
    <w:name w:val="heading 3"/>
    <w:aliases w:val="Heading 3 - Twinkl"/>
    <w:basedOn w:val="Normal"/>
    <w:link w:val="Heading3Char"/>
    <w:uiPriority w:val="99"/>
    <w:qFormat/>
    <w:rsid w:val="004E5017"/>
    <w:pPr>
      <w:spacing w:before="57" w:after="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9"/>
    <w:qFormat/>
    <w:rsid w:val="003118CF"/>
    <w:pPr>
      <w:spacing w:before="360" w:after="0"/>
      <w:outlineLvl w:val="3"/>
    </w:pPr>
  </w:style>
  <w:style w:type="paragraph" w:styleId="Heading5">
    <w:name w:val="heading 5"/>
    <w:basedOn w:val="Normal"/>
    <w:next w:val="Normal"/>
    <w:link w:val="Heading5Char"/>
    <w:uiPriority w:val="9"/>
    <w:unhideWhenUsed/>
    <w:rsid w:val="00874EB6"/>
    <w:pPr>
      <w:keepNext/>
      <w:keepLines/>
      <w:spacing w:before="40" w:after="0"/>
      <w:outlineLvl w:val="4"/>
    </w:pPr>
    <w:rPr>
      <w:rFonts w:eastAsiaTheme="majorEastAsia" w:cstheme="majorBidi"/>
      <w:color w:val="BE1C6D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874EB6"/>
    <w:pPr>
      <w:keepNext/>
      <w:keepLines/>
      <w:spacing w:before="40" w:after="0"/>
      <w:outlineLvl w:val="5"/>
    </w:pPr>
    <w:rPr>
      <w:rFonts w:eastAsiaTheme="majorEastAsia" w:cstheme="majorBidi"/>
      <w:color w:val="7E124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874EB6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7E124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874EB6"/>
    <w:pPr>
      <w:keepNext/>
      <w:keepLines/>
      <w:spacing w:before="40" w:after="0"/>
      <w:outlineLvl w:val="7"/>
    </w:pPr>
    <w:rPr>
      <w:rFonts w:eastAsiaTheme="majorEastAsia" w:cstheme="majorBidi"/>
      <w:color w:val="3E3E3E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rsid w:val="00874EB6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3E3E3E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link w:val="BasicParagraphChar"/>
    <w:uiPriority w:val="99"/>
    <w:rsid w:val="004E5017"/>
    <w:pPr>
      <w:spacing w:after="170" w:line="300" w:lineRule="atLeast"/>
    </w:pPr>
    <w:rPr>
      <w:rFonts w:ascii="Sassoon Infant Rg" w:hAnsi="Sassoon Infant Rg" w:cs="Sassoon Infant Rg"/>
      <w:spacing w:val="-6"/>
      <w:szCs w:val="24"/>
    </w:rPr>
  </w:style>
  <w:style w:type="character" w:customStyle="1" w:styleId="BasicParagraphChar">
    <w:name w:val="[Basic Paragraph] Char"/>
    <w:link w:val="BasicParagraph"/>
    <w:uiPriority w:val="99"/>
    <w:rsid w:val="004E5017"/>
    <w:rPr>
      <w:rFonts w:ascii="Sassoon Infant Rg" w:hAnsi="Sassoon Infant Rg" w:cs="Sassoon Infant Rg"/>
      <w:color w:val="1C1C1C"/>
      <w:spacing w:val="-6"/>
      <w:sz w:val="26"/>
      <w:szCs w:val="24"/>
    </w:rPr>
  </w:style>
  <w:style w:type="paragraph" w:customStyle="1" w:styleId="Aim-Twinkl">
    <w:name w:val="Aim - Twinkl"/>
    <w:basedOn w:val="Normal"/>
    <w:link w:val="Aim-TwinklChar"/>
    <w:qFormat/>
    <w:rsid w:val="004E5017"/>
    <w:pPr>
      <w:spacing w:after="113"/>
    </w:pPr>
    <w:rPr>
      <w:sz w:val="24"/>
      <w:szCs w:val="24"/>
    </w:rPr>
  </w:style>
  <w:style w:type="character" w:customStyle="1" w:styleId="Aim-TwinklChar">
    <w:name w:val="Aim - Twinkl Char"/>
    <w:link w:val="Aim-Twinkl"/>
    <w:rsid w:val="004E5017"/>
    <w:rPr>
      <w:rFonts w:ascii="Twinkl" w:hAnsi="Twinkl" w:cs="Twinkl"/>
      <w:color w:val="1C1C1C"/>
      <w:sz w:val="24"/>
      <w:szCs w:val="24"/>
    </w:rPr>
  </w:style>
  <w:style w:type="paragraph" w:styleId="ListParagraph">
    <w:name w:val="List Paragraph"/>
    <w:aliases w:val="Indented Bullets - Twinkl"/>
    <w:basedOn w:val="Normal"/>
    <w:uiPriority w:val="34"/>
    <w:qFormat/>
    <w:rsid w:val="004E5017"/>
    <w:pPr>
      <w:numPr>
        <w:numId w:val="1"/>
      </w:numPr>
    </w:pPr>
  </w:style>
  <w:style w:type="paragraph" w:customStyle="1" w:styleId="Bullets-Twinkl">
    <w:name w:val="Bullets - Twinkl"/>
    <w:basedOn w:val="ListParagraph"/>
    <w:link w:val="Bullets-TwinklChar"/>
    <w:qFormat/>
    <w:rsid w:val="004E5017"/>
    <w:pPr>
      <w:spacing w:after="170" w:line="360" w:lineRule="atLeast"/>
      <w:ind w:left="357" w:hanging="357"/>
      <w:jc w:val="left"/>
    </w:pPr>
  </w:style>
  <w:style w:type="character" w:customStyle="1" w:styleId="Bullets-TwinklChar">
    <w:name w:val="Bullets - Twinkl Char"/>
    <w:link w:val="Bullets-Twinkl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1Char">
    <w:name w:val="Heading 1 Char"/>
    <w:aliases w:val="Heading 1 - Twinkl Char"/>
    <w:link w:val="Heading1"/>
    <w:uiPriority w:val="9"/>
    <w:rsid w:val="004E5017"/>
    <w:rPr>
      <w:rFonts w:ascii="Twinkl" w:hAnsi="Twinkl" w:cs="Twinkl"/>
      <w:b/>
      <w:color w:val="1C1C1C"/>
      <w:sz w:val="60"/>
      <w:szCs w:val="60"/>
      <w:lang w:eastAsia="en-US"/>
    </w:rPr>
  </w:style>
  <w:style w:type="character" w:customStyle="1" w:styleId="Heading2Char">
    <w:name w:val="Heading 2 Char"/>
    <w:aliases w:val="Heading 2 - Twinkl Char"/>
    <w:link w:val="Heading2"/>
    <w:uiPriority w:val="99"/>
    <w:rsid w:val="004E5017"/>
    <w:rPr>
      <w:rFonts w:ascii="Twinkl" w:hAnsi="Twinkl" w:cs="Twinkl"/>
      <w:b/>
      <w:bCs/>
      <w:color w:val="1C1C1C"/>
      <w:sz w:val="32"/>
      <w:szCs w:val="32"/>
    </w:rPr>
  </w:style>
  <w:style w:type="character" w:customStyle="1" w:styleId="Heading3Char">
    <w:name w:val="Heading 3 Char"/>
    <w:aliases w:val="Heading 3 - Twinkl Char"/>
    <w:link w:val="Heading3"/>
    <w:uiPriority w:val="99"/>
    <w:rsid w:val="004E5017"/>
    <w:rPr>
      <w:rFonts w:ascii="Twinkl" w:hAnsi="Twinkl" w:cs="Twinkl"/>
      <w:b/>
      <w:bCs/>
      <w:color w:val="1C1C1C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4Char">
    <w:name w:val="Heading 4 Char"/>
    <w:link w:val="Heading4"/>
    <w:uiPriority w:val="99"/>
    <w:rsid w:val="003118CF"/>
    <w:rPr>
      <w:rFonts w:ascii="BPreplay" w:hAnsi="BPreplay" w:cs="BPreplay"/>
      <w:color w:val="404040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Heading4-Twinkl">
    <w:name w:val="Heading 4 - Twinkl"/>
    <w:basedOn w:val="Normal"/>
    <w:link w:val="Heading4-TwinklChar"/>
    <w:qFormat/>
    <w:rsid w:val="004E5017"/>
    <w:pPr>
      <w:spacing w:before="57" w:after="0"/>
    </w:pPr>
    <w:rPr>
      <w:rFonts w:ascii="Twinkl SemiBold" w:hAnsi="Twinkl SemiBold" w:cs="Twinkl Sb"/>
      <w:bCs/>
      <w:sz w:val="28"/>
      <w:szCs w:val="28"/>
    </w:rPr>
  </w:style>
  <w:style w:type="character" w:customStyle="1" w:styleId="Heading4-TwinklChar">
    <w:name w:val="Heading 4 - Twinkl Char"/>
    <w:link w:val="Heading4-Twinkl"/>
    <w:rsid w:val="004E5017"/>
    <w:rPr>
      <w:rFonts w:ascii="Twinkl SemiBold" w:hAnsi="Twinkl SemiBold" w:cs="Twinkl Sb"/>
      <w:bCs/>
      <w:color w:val="1C1C1C"/>
      <w:sz w:val="28"/>
      <w:szCs w:val="28"/>
    </w:rPr>
  </w:style>
  <w:style w:type="paragraph" w:customStyle="1" w:styleId="NumberedBullets-Twinkl">
    <w:name w:val="Numbered Bullets - Twinkl"/>
    <w:basedOn w:val="Normal"/>
    <w:link w:val="NumberedBullets-TwinklChar"/>
    <w:qFormat/>
    <w:rsid w:val="004E5017"/>
    <w:pPr>
      <w:numPr>
        <w:numId w:val="2"/>
      </w:numPr>
      <w:jc w:val="left"/>
    </w:pPr>
  </w:style>
  <w:style w:type="character" w:customStyle="1" w:styleId="NumberedBullets-TwinklChar">
    <w:name w:val="Numbered Bullets - Twinkl Char"/>
    <w:link w:val="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IndentedNumberedBullets-Twinkl">
    <w:name w:val="Indented Numbered Bullets - Twinkl"/>
    <w:basedOn w:val="NumberedBullets-Twinkl"/>
    <w:link w:val="IndentedNumberedBullets-TwinklChar"/>
    <w:qFormat/>
    <w:rsid w:val="004E5017"/>
    <w:pPr>
      <w:ind w:left="714" w:hanging="357"/>
    </w:pPr>
  </w:style>
  <w:style w:type="character" w:customStyle="1" w:styleId="IndentedNumberedBullets-TwinklChar">
    <w:name w:val="Indented Numbered Bullets - Twinkl Char"/>
    <w:link w:val="Indented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PageNumbers-Twinkl">
    <w:name w:val="Page Numbers - Twinkl"/>
    <w:basedOn w:val="Header"/>
    <w:link w:val="PageNumbers-TwinklChar"/>
    <w:qFormat/>
    <w:rsid w:val="004E5017"/>
    <w:pPr>
      <w:spacing w:after="0" w:line="360" w:lineRule="auto"/>
      <w:jc w:val="center"/>
    </w:pPr>
    <w:rPr>
      <w:noProof/>
      <w:sz w:val="16"/>
      <w:szCs w:val="16"/>
    </w:rPr>
  </w:style>
  <w:style w:type="character" w:customStyle="1" w:styleId="PageNumbers-TwinklChar">
    <w:name w:val="Page Numbers - Twinkl Char"/>
    <w:link w:val="PageNumbers-Twinkl"/>
    <w:rsid w:val="004E5017"/>
    <w:rPr>
      <w:rFonts w:ascii="Twinkl" w:hAnsi="Twinkl" w:cs="Twinkl"/>
      <w:noProof/>
      <w:color w:val="1C1C1C"/>
      <w:sz w:val="16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rsid w:val="00874EB6"/>
    <w:rPr>
      <w:rFonts w:ascii="Tuffy" w:eastAsiaTheme="majorEastAsia" w:hAnsi="Tuffy" w:cstheme="majorBidi"/>
      <w:color w:val="BE1C6D" w:themeColor="accent1" w:themeShade="BF"/>
      <w:sz w:val="22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74EB6"/>
    <w:rPr>
      <w:rFonts w:ascii="Tuffy" w:eastAsiaTheme="majorEastAsia" w:hAnsi="Tuffy" w:cstheme="majorBidi"/>
      <w:color w:val="7E1248" w:themeColor="accent1" w:themeShade="7F"/>
      <w:sz w:val="22"/>
      <w:szCs w:val="22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rsid w:val="00874EB6"/>
    <w:rPr>
      <w:rFonts w:ascii="Tuffy" w:eastAsiaTheme="majorEastAsia" w:hAnsi="Tuffy" w:cstheme="majorBidi"/>
      <w:i/>
      <w:iCs/>
      <w:color w:val="7E1248" w:themeColor="accent1" w:themeShade="7F"/>
      <w:sz w:val="22"/>
      <w:szCs w:val="22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rsid w:val="00874EB6"/>
    <w:rPr>
      <w:rFonts w:ascii="Tuffy" w:eastAsiaTheme="majorEastAsia" w:hAnsi="Tuffy" w:cstheme="majorBidi"/>
      <w:color w:val="3E3E3E" w:themeColor="text1" w:themeTint="D8"/>
      <w:sz w:val="21"/>
      <w:szCs w:val="21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rsid w:val="00874EB6"/>
    <w:rPr>
      <w:rFonts w:ascii="Tuffy" w:eastAsiaTheme="majorEastAsia" w:hAnsi="Tuffy" w:cstheme="majorBidi"/>
      <w:i/>
      <w:iCs/>
      <w:color w:val="3E3E3E" w:themeColor="text1" w:themeTint="D8"/>
      <w:sz w:val="21"/>
      <w:szCs w:val="21"/>
      <w:lang w:eastAsia="en-US"/>
    </w:rPr>
  </w:style>
  <w:style w:type="paragraph" w:customStyle="1" w:styleId="Heading2KS2">
    <w:name w:val="Heading 2 (KS2)"/>
    <w:basedOn w:val="Normal"/>
    <w:uiPriority w:val="99"/>
    <w:rsid w:val="006677AA"/>
    <w:pPr>
      <w:spacing w:before="57" w:after="0" w:line="360" w:lineRule="atLeast"/>
    </w:pPr>
    <w:rPr>
      <w:b/>
      <w:bCs/>
      <w:color w:val="050505"/>
      <w:sz w:val="34"/>
      <w:szCs w:val="34"/>
    </w:rPr>
  </w:style>
  <w:style w:type="paragraph" w:customStyle="1" w:styleId="KS2BodyCopyKS2">
    <w:name w:val="KS2 Body Copy (KS2)"/>
    <w:basedOn w:val="Normal"/>
    <w:uiPriority w:val="99"/>
    <w:rsid w:val="006677AA"/>
    <w:pPr>
      <w:spacing w:after="170" w:line="360" w:lineRule="atLeast"/>
    </w:pPr>
    <w:rPr>
      <w:color w:val="050505"/>
    </w:rPr>
  </w:style>
  <w:style w:type="table" w:styleId="TableGrid">
    <w:name w:val="Table Grid"/>
    <w:basedOn w:val="TableNormal"/>
    <w:uiPriority w:val="99"/>
    <w:rsid w:val="006677A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qFormat/>
    <w:rsid w:val="000344E6"/>
    <w:pPr>
      <w:widowControl w:val="0"/>
      <w:suppressAutoHyphens w:val="0"/>
      <w:adjustRightInd/>
      <w:spacing w:before="3" w:after="0" w:line="240" w:lineRule="auto"/>
      <w:jc w:val="left"/>
      <w:textAlignment w:val="auto"/>
    </w:pPr>
    <w:rPr>
      <w:rFonts w:eastAsia="Twinkl"/>
      <w:color w:val="auto"/>
      <w:sz w:val="32"/>
      <w:szCs w:val="32"/>
      <w:lang w:bidi="en-GB"/>
    </w:rPr>
  </w:style>
  <w:style w:type="character" w:customStyle="1" w:styleId="BodyTextChar">
    <w:name w:val="Body Text Char"/>
    <w:basedOn w:val="DefaultParagraphFont"/>
    <w:link w:val="BodyText"/>
    <w:uiPriority w:val="1"/>
    <w:rsid w:val="000344E6"/>
    <w:rPr>
      <w:rFonts w:ascii="Twinkl" w:eastAsia="Twinkl" w:hAnsi="Twinkl" w:cs="Twinkl"/>
      <w:sz w:val="32"/>
      <w:szCs w:val="32"/>
      <w:lang w:bidi="en-GB"/>
    </w:rPr>
  </w:style>
  <w:style w:type="paragraph" w:customStyle="1" w:styleId="TableParagraph">
    <w:name w:val="Table Paragraph"/>
    <w:basedOn w:val="Normal"/>
    <w:uiPriority w:val="1"/>
    <w:qFormat/>
    <w:rsid w:val="000344E6"/>
    <w:pPr>
      <w:widowControl w:val="0"/>
      <w:suppressAutoHyphens w:val="0"/>
      <w:adjustRightInd/>
      <w:spacing w:after="0" w:line="240" w:lineRule="auto"/>
      <w:jc w:val="left"/>
      <w:textAlignment w:val="auto"/>
    </w:pPr>
    <w:rPr>
      <w:rFonts w:eastAsia="Twinkl"/>
      <w:color w:val="auto"/>
      <w:sz w:val="22"/>
      <w:szCs w:val="22"/>
      <w:lang w:bidi="en-GB"/>
    </w:rPr>
  </w:style>
  <w:style w:type="paragraph" w:customStyle="1" w:styleId="AdultBodyCopyAdultInformation">
    <w:name w:val="Adult Body Copy (Adult Information)"/>
    <w:basedOn w:val="Normal"/>
    <w:uiPriority w:val="99"/>
    <w:rsid w:val="00916788"/>
    <w:pPr>
      <w:spacing w:after="170" w:line="300" w:lineRule="atLeast"/>
    </w:pPr>
    <w:rPr>
      <w:rFonts w:ascii="Roboto" w:hAnsi="Roboto" w:cs="Roboto"/>
      <w:color w:val="131312"/>
      <w:sz w:val="24"/>
      <w:szCs w:val="24"/>
    </w:rPr>
  </w:style>
  <w:style w:type="paragraph" w:customStyle="1" w:styleId="Heading3AdultInformation">
    <w:name w:val="Heading 3 (Adult Information)"/>
    <w:basedOn w:val="Normal"/>
    <w:uiPriority w:val="99"/>
    <w:rsid w:val="004C21F6"/>
    <w:pPr>
      <w:spacing w:before="57" w:after="0" w:line="300" w:lineRule="atLeast"/>
    </w:pPr>
    <w:rPr>
      <w:rFonts w:ascii="Roboto" w:hAnsi="Roboto" w:cs="Roboto"/>
      <w:b/>
      <w:bCs/>
      <w:color w:val="131312"/>
      <w:sz w:val="28"/>
      <w:szCs w:val="28"/>
    </w:rPr>
  </w:style>
  <w:style w:type="paragraph" w:customStyle="1" w:styleId="Heading2AdultInformation">
    <w:name w:val="Heading 2 (Adult Information)"/>
    <w:basedOn w:val="Normal"/>
    <w:uiPriority w:val="99"/>
    <w:rsid w:val="00CA5587"/>
    <w:pPr>
      <w:spacing w:after="0" w:line="288" w:lineRule="auto"/>
      <w:jc w:val="left"/>
    </w:pPr>
    <w:rPr>
      <w:rFonts w:ascii="Roboto" w:hAnsi="Roboto" w:cs="Roboto"/>
      <w:b/>
      <w:bCs/>
      <w:color w:val="131312"/>
      <w:sz w:val="36"/>
      <w:szCs w:val="36"/>
    </w:rPr>
  </w:style>
  <w:style w:type="paragraph" w:customStyle="1" w:styleId="NoParagraphStyle">
    <w:name w:val="[No Paragraph Style]"/>
    <w:rsid w:val="006F5051"/>
    <w:pPr>
      <w:autoSpaceDE w:val="0"/>
      <w:autoSpaceDN w:val="0"/>
      <w:adjustRightInd w:val="0"/>
      <w:spacing w:line="288" w:lineRule="auto"/>
      <w:textAlignment w:val="center"/>
    </w:pPr>
    <w:rPr>
      <w:rFonts w:ascii="Roboto" w:hAnsi="Roboto"/>
      <w:color w:val="000000"/>
      <w:sz w:val="24"/>
      <w:szCs w:val="24"/>
    </w:rPr>
  </w:style>
  <w:style w:type="character" w:customStyle="1" w:styleId="NoOrphansWidows">
    <w:name w:val="No Orphans/Widows"/>
    <w:uiPriority w:val="99"/>
    <w:rsid w:val="004669C2"/>
  </w:style>
  <w:style w:type="paragraph" w:customStyle="1" w:styleId="Heading1AdultInformation">
    <w:name w:val="Heading 1 (Adult Information)"/>
    <w:basedOn w:val="NoParagraphStyle"/>
    <w:uiPriority w:val="99"/>
    <w:rsid w:val="004817E8"/>
    <w:pPr>
      <w:suppressAutoHyphens/>
      <w:spacing w:after="170"/>
      <w:jc w:val="center"/>
    </w:pPr>
    <w:rPr>
      <w:rFonts w:cs="Roboto"/>
      <w:b/>
      <w:bCs/>
      <w:color w:val="131312"/>
      <w:sz w:val="56"/>
      <w:szCs w:val="56"/>
    </w:rPr>
  </w:style>
  <w:style w:type="paragraph" w:customStyle="1" w:styleId="FractionsKS1">
    <w:name w:val="Fractions (KS1)"/>
    <w:basedOn w:val="BasicParagraph"/>
    <w:uiPriority w:val="99"/>
    <w:rsid w:val="008D35EC"/>
    <w:pPr>
      <w:pBdr>
        <w:bottom w:val="single" w:sz="8" w:space="0" w:color="000000"/>
      </w:pBdr>
      <w:spacing w:line="288" w:lineRule="auto"/>
      <w:jc w:val="center"/>
    </w:pPr>
    <w:rPr>
      <w:rFonts w:ascii="Roboto" w:hAnsi="Roboto" w:cs="Arial"/>
      <w:color w:val="131312"/>
      <w:spacing w:val="0"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8.png"/><Relationship Id="rId21" Type="http://schemas.openxmlformats.org/officeDocument/2006/relationships/footer" Target="footer7.xml"/><Relationship Id="rId42" Type="http://schemas.openxmlformats.org/officeDocument/2006/relationships/header" Target="header18.xml"/><Relationship Id="rId63" Type="http://schemas.openxmlformats.org/officeDocument/2006/relationships/footer" Target="footer28.xml"/><Relationship Id="rId84" Type="http://schemas.openxmlformats.org/officeDocument/2006/relationships/header" Target="header39.xml"/><Relationship Id="rId138" Type="http://schemas.openxmlformats.org/officeDocument/2006/relationships/header" Target="header57.xml"/><Relationship Id="rId159" Type="http://schemas.openxmlformats.org/officeDocument/2006/relationships/header" Target="header67.xml"/><Relationship Id="rId170" Type="http://schemas.openxmlformats.org/officeDocument/2006/relationships/image" Target="media/image64.png"/><Relationship Id="rId191" Type="http://schemas.openxmlformats.org/officeDocument/2006/relationships/header" Target="header79.xml"/><Relationship Id="rId107" Type="http://schemas.openxmlformats.org/officeDocument/2006/relationships/header" Target="header45.xml"/><Relationship Id="rId11" Type="http://schemas.openxmlformats.org/officeDocument/2006/relationships/footer" Target="footer2.xml"/><Relationship Id="rId32" Type="http://schemas.openxmlformats.org/officeDocument/2006/relationships/header" Target="header13.xml"/><Relationship Id="rId53" Type="http://schemas.openxmlformats.org/officeDocument/2006/relationships/footer" Target="footer23.xml"/><Relationship Id="rId74" Type="http://schemas.openxmlformats.org/officeDocument/2006/relationships/header" Target="header33.xml"/><Relationship Id="rId128" Type="http://schemas.openxmlformats.org/officeDocument/2006/relationships/footer" Target="footer43.xml"/><Relationship Id="rId149" Type="http://schemas.openxmlformats.org/officeDocument/2006/relationships/header" Target="header62.xml"/><Relationship Id="rId5" Type="http://schemas.openxmlformats.org/officeDocument/2006/relationships/webSettings" Target="webSettings.xml"/><Relationship Id="rId95" Type="http://schemas.openxmlformats.org/officeDocument/2006/relationships/image" Target="media/image34.png"/><Relationship Id="rId160" Type="http://schemas.openxmlformats.org/officeDocument/2006/relationships/footer" Target="footer55.xml"/><Relationship Id="rId181" Type="http://schemas.openxmlformats.org/officeDocument/2006/relationships/header" Target="header73.xml"/><Relationship Id="rId22" Type="http://schemas.openxmlformats.org/officeDocument/2006/relationships/header" Target="header8.xml"/><Relationship Id="rId43" Type="http://schemas.openxmlformats.org/officeDocument/2006/relationships/footer" Target="footer18.xml"/><Relationship Id="rId64" Type="http://schemas.openxmlformats.org/officeDocument/2006/relationships/image" Target="media/image19.png"/><Relationship Id="rId118" Type="http://schemas.openxmlformats.org/officeDocument/2006/relationships/image" Target="media/image49.png"/><Relationship Id="rId139" Type="http://schemas.openxmlformats.org/officeDocument/2006/relationships/footer" Target="footer46.xml"/><Relationship Id="rId85" Type="http://schemas.openxmlformats.org/officeDocument/2006/relationships/footer" Target="footer33.xml"/><Relationship Id="rId150" Type="http://schemas.openxmlformats.org/officeDocument/2006/relationships/footer" Target="footer51.xml"/><Relationship Id="rId171" Type="http://schemas.openxmlformats.org/officeDocument/2006/relationships/image" Target="media/image65.png"/><Relationship Id="rId192" Type="http://schemas.openxmlformats.org/officeDocument/2006/relationships/image" Target="media/image71.png"/><Relationship Id="rId12" Type="http://schemas.openxmlformats.org/officeDocument/2006/relationships/header" Target="header3.xml"/><Relationship Id="rId33" Type="http://schemas.openxmlformats.org/officeDocument/2006/relationships/footer" Target="footer13.xml"/><Relationship Id="rId108" Type="http://schemas.openxmlformats.org/officeDocument/2006/relationships/footer" Target="footer38.xml"/><Relationship Id="rId129" Type="http://schemas.openxmlformats.org/officeDocument/2006/relationships/header" Target="header51.xml"/><Relationship Id="rId54" Type="http://schemas.openxmlformats.org/officeDocument/2006/relationships/header" Target="header24.xml"/><Relationship Id="rId75" Type="http://schemas.openxmlformats.org/officeDocument/2006/relationships/header" Target="header34.xml"/><Relationship Id="rId96" Type="http://schemas.openxmlformats.org/officeDocument/2006/relationships/header" Target="header42.xml"/><Relationship Id="rId140" Type="http://schemas.openxmlformats.org/officeDocument/2006/relationships/header" Target="header58.xml"/><Relationship Id="rId161" Type="http://schemas.openxmlformats.org/officeDocument/2006/relationships/image" Target="media/image58.png"/><Relationship Id="rId182" Type="http://schemas.openxmlformats.org/officeDocument/2006/relationships/header" Target="header74.xml"/><Relationship Id="rId6" Type="http://schemas.openxmlformats.org/officeDocument/2006/relationships/footnotes" Target="footnotes.xml"/><Relationship Id="rId23" Type="http://schemas.openxmlformats.org/officeDocument/2006/relationships/footer" Target="footer8.xml"/><Relationship Id="rId119" Type="http://schemas.openxmlformats.org/officeDocument/2006/relationships/header" Target="header48.xml"/><Relationship Id="rId44" Type="http://schemas.openxmlformats.org/officeDocument/2006/relationships/header" Target="header19.xml"/><Relationship Id="rId65" Type="http://schemas.openxmlformats.org/officeDocument/2006/relationships/header" Target="header29.xml"/><Relationship Id="rId86" Type="http://schemas.openxmlformats.org/officeDocument/2006/relationships/image" Target="media/image27.png"/><Relationship Id="rId130" Type="http://schemas.openxmlformats.org/officeDocument/2006/relationships/header" Target="header52.xml"/><Relationship Id="rId151" Type="http://schemas.openxmlformats.org/officeDocument/2006/relationships/header" Target="header63.xml"/><Relationship Id="rId172" Type="http://schemas.openxmlformats.org/officeDocument/2006/relationships/image" Target="media/image66.png"/><Relationship Id="rId193" Type="http://schemas.openxmlformats.org/officeDocument/2006/relationships/image" Target="media/image72.png"/><Relationship Id="rId13" Type="http://schemas.openxmlformats.org/officeDocument/2006/relationships/footer" Target="footer3.xml"/><Relationship Id="rId109" Type="http://schemas.openxmlformats.org/officeDocument/2006/relationships/image" Target="media/image43.png"/><Relationship Id="rId34" Type="http://schemas.openxmlformats.org/officeDocument/2006/relationships/header" Target="header14.xml"/><Relationship Id="rId55" Type="http://schemas.openxmlformats.org/officeDocument/2006/relationships/footer" Target="footer24.xml"/><Relationship Id="rId76" Type="http://schemas.openxmlformats.org/officeDocument/2006/relationships/footer" Target="footer32.xml"/><Relationship Id="rId97" Type="http://schemas.openxmlformats.org/officeDocument/2006/relationships/image" Target="media/image36.png"/><Relationship Id="rId120" Type="http://schemas.openxmlformats.org/officeDocument/2006/relationships/footer" Target="footer41.xml"/><Relationship Id="rId141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header" Target="header31.xml"/><Relationship Id="rId92" Type="http://schemas.openxmlformats.org/officeDocument/2006/relationships/header" Target="header41.xml"/><Relationship Id="rId162" Type="http://schemas.openxmlformats.org/officeDocument/2006/relationships/header" Target="header68.xml"/><Relationship Id="rId183" Type="http://schemas.openxmlformats.org/officeDocument/2006/relationships/footer" Target="footer59.xml"/><Relationship Id="rId2" Type="http://schemas.openxmlformats.org/officeDocument/2006/relationships/numbering" Target="numbering.xml"/><Relationship Id="rId29" Type="http://schemas.openxmlformats.org/officeDocument/2006/relationships/footer" Target="footer11.xml"/><Relationship Id="rId24" Type="http://schemas.openxmlformats.org/officeDocument/2006/relationships/header" Target="header9.xml"/><Relationship Id="rId40" Type="http://schemas.openxmlformats.org/officeDocument/2006/relationships/header" Target="header17.xml"/><Relationship Id="rId45" Type="http://schemas.openxmlformats.org/officeDocument/2006/relationships/footer" Target="footer19.xml"/><Relationship Id="rId66" Type="http://schemas.openxmlformats.org/officeDocument/2006/relationships/footer" Target="footer29.xml"/><Relationship Id="rId87" Type="http://schemas.openxmlformats.org/officeDocument/2006/relationships/image" Target="media/image28.png"/><Relationship Id="rId110" Type="http://schemas.openxmlformats.org/officeDocument/2006/relationships/image" Target="media/image44.png"/><Relationship Id="rId115" Type="http://schemas.openxmlformats.org/officeDocument/2006/relationships/header" Target="header47.xml"/><Relationship Id="rId131" Type="http://schemas.openxmlformats.org/officeDocument/2006/relationships/footer" Target="footer44.xml"/><Relationship Id="rId136" Type="http://schemas.openxmlformats.org/officeDocument/2006/relationships/header" Target="header56.xml"/><Relationship Id="rId157" Type="http://schemas.openxmlformats.org/officeDocument/2006/relationships/header" Target="header66.xml"/><Relationship Id="rId178" Type="http://schemas.openxmlformats.org/officeDocument/2006/relationships/header" Target="header71.xml"/><Relationship Id="rId61" Type="http://schemas.openxmlformats.org/officeDocument/2006/relationships/footer" Target="footer27.xml"/><Relationship Id="rId82" Type="http://schemas.openxmlformats.org/officeDocument/2006/relationships/header" Target="header37.xml"/><Relationship Id="rId152" Type="http://schemas.openxmlformats.org/officeDocument/2006/relationships/footer" Target="footer52.xml"/><Relationship Id="rId173" Type="http://schemas.openxmlformats.org/officeDocument/2006/relationships/image" Target="media/image67.png"/><Relationship Id="rId194" Type="http://schemas.openxmlformats.org/officeDocument/2006/relationships/hyperlink" Target="https://www.twinkl.co.uk/" TargetMode="External"/><Relationship Id="rId19" Type="http://schemas.openxmlformats.org/officeDocument/2006/relationships/footer" Target="footer6.xml"/><Relationship Id="rId14" Type="http://schemas.openxmlformats.org/officeDocument/2006/relationships/header" Target="header4.xml"/><Relationship Id="rId30" Type="http://schemas.openxmlformats.org/officeDocument/2006/relationships/header" Target="header12.xml"/><Relationship Id="rId35" Type="http://schemas.openxmlformats.org/officeDocument/2006/relationships/footer" Target="footer14.xml"/><Relationship Id="rId56" Type="http://schemas.openxmlformats.org/officeDocument/2006/relationships/header" Target="header25.xml"/><Relationship Id="rId77" Type="http://schemas.openxmlformats.org/officeDocument/2006/relationships/header" Target="header35.xml"/><Relationship Id="rId100" Type="http://schemas.openxmlformats.org/officeDocument/2006/relationships/footer" Target="footer36.xml"/><Relationship Id="rId105" Type="http://schemas.openxmlformats.org/officeDocument/2006/relationships/image" Target="media/image41.png"/><Relationship Id="rId126" Type="http://schemas.openxmlformats.org/officeDocument/2006/relationships/image" Target="media/image54.png"/><Relationship Id="rId147" Type="http://schemas.openxmlformats.org/officeDocument/2006/relationships/header" Target="header61.xml"/><Relationship Id="rId168" Type="http://schemas.openxmlformats.org/officeDocument/2006/relationships/image" Target="media/image62.png"/><Relationship Id="rId8" Type="http://schemas.openxmlformats.org/officeDocument/2006/relationships/header" Target="header1.xml"/><Relationship Id="rId51" Type="http://schemas.openxmlformats.org/officeDocument/2006/relationships/footer" Target="footer22.xml"/><Relationship Id="rId72" Type="http://schemas.openxmlformats.org/officeDocument/2006/relationships/header" Target="header32.xml"/><Relationship Id="rId93" Type="http://schemas.openxmlformats.org/officeDocument/2006/relationships/footer" Target="footer35.xml"/><Relationship Id="rId98" Type="http://schemas.openxmlformats.org/officeDocument/2006/relationships/image" Target="media/image37.png"/><Relationship Id="rId121" Type="http://schemas.openxmlformats.org/officeDocument/2006/relationships/image" Target="media/image51.png"/><Relationship Id="rId142" Type="http://schemas.openxmlformats.org/officeDocument/2006/relationships/footer" Target="footer47.xml"/><Relationship Id="rId163" Type="http://schemas.openxmlformats.org/officeDocument/2006/relationships/footer" Target="footer56.xml"/><Relationship Id="rId184" Type="http://schemas.openxmlformats.org/officeDocument/2006/relationships/header" Target="header75.xml"/><Relationship Id="rId189" Type="http://schemas.openxmlformats.org/officeDocument/2006/relationships/header" Target="header78.xml"/><Relationship Id="rId3" Type="http://schemas.openxmlformats.org/officeDocument/2006/relationships/styles" Target="styles.xml"/><Relationship Id="rId25" Type="http://schemas.openxmlformats.org/officeDocument/2006/relationships/footer" Target="footer9.xml"/><Relationship Id="rId46" Type="http://schemas.openxmlformats.org/officeDocument/2006/relationships/header" Target="header20.xml"/><Relationship Id="rId67" Type="http://schemas.openxmlformats.org/officeDocument/2006/relationships/image" Target="media/image20.png"/><Relationship Id="rId116" Type="http://schemas.openxmlformats.org/officeDocument/2006/relationships/footer" Target="footer40.xml"/><Relationship Id="rId137" Type="http://schemas.openxmlformats.org/officeDocument/2006/relationships/image" Target="media/image55.png"/><Relationship Id="rId158" Type="http://schemas.openxmlformats.org/officeDocument/2006/relationships/image" Target="media/image57.png"/><Relationship Id="rId20" Type="http://schemas.openxmlformats.org/officeDocument/2006/relationships/header" Target="header7.xml"/><Relationship Id="rId41" Type="http://schemas.openxmlformats.org/officeDocument/2006/relationships/footer" Target="footer17.xml"/><Relationship Id="rId62" Type="http://schemas.openxmlformats.org/officeDocument/2006/relationships/header" Target="header28.xml"/><Relationship Id="rId83" Type="http://schemas.openxmlformats.org/officeDocument/2006/relationships/header" Target="header38.xml"/><Relationship Id="rId88" Type="http://schemas.openxmlformats.org/officeDocument/2006/relationships/header" Target="header40.xml"/><Relationship Id="rId111" Type="http://schemas.openxmlformats.org/officeDocument/2006/relationships/header" Target="header46.xml"/><Relationship Id="rId132" Type="http://schemas.openxmlformats.org/officeDocument/2006/relationships/header" Target="header53.xml"/><Relationship Id="rId153" Type="http://schemas.openxmlformats.org/officeDocument/2006/relationships/header" Target="header64.xml"/><Relationship Id="rId174" Type="http://schemas.openxmlformats.org/officeDocument/2006/relationships/image" Target="media/image68.png"/><Relationship Id="rId179" Type="http://schemas.openxmlformats.org/officeDocument/2006/relationships/header" Target="header72.xml"/><Relationship Id="rId195" Type="http://schemas.openxmlformats.org/officeDocument/2006/relationships/hyperlink" Target="https://www.twinkl.co.uk/resource/t-l-8616-look-say-cover-write-and-check-blank-editable-template-activity-sheet" TargetMode="External"/><Relationship Id="rId190" Type="http://schemas.openxmlformats.org/officeDocument/2006/relationships/footer" Target="footer62.xml"/><Relationship Id="rId15" Type="http://schemas.openxmlformats.org/officeDocument/2006/relationships/footer" Target="footer4.xml"/><Relationship Id="rId36" Type="http://schemas.openxmlformats.org/officeDocument/2006/relationships/header" Target="header15.xml"/><Relationship Id="rId57" Type="http://schemas.openxmlformats.org/officeDocument/2006/relationships/footer" Target="footer25.xml"/><Relationship Id="rId106" Type="http://schemas.openxmlformats.org/officeDocument/2006/relationships/image" Target="media/image42.png"/><Relationship Id="rId127" Type="http://schemas.openxmlformats.org/officeDocument/2006/relationships/header" Target="header50.xml"/><Relationship Id="rId10" Type="http://schemas.openxmlformats.org/officeDocument/2006/relationships/header" Target="header2.xml"/><Relationship Id="rId31" Type="http://schemas.openxmlformats.org/officeDocument/2006/relationships/footer" Target="footer12.xml"/><Relationship Id="rId52" Type="http://schemas.openxmlformats.org/officeDocument/2006/relationships/header" Target="header23.xml"/><Relationship Id="rId73" Type="http://schemas.openxmlformats.org/officeDocument/2006/relationships/footer" Target="footer31.xml"/><Relationship Id="rId78" Type="http://schemas.openxmlformats.org/officeDocument/2006/relationships/image" Target="media/image23.png"/><Relationship Id="rId94" Type="http://schemas.openxmlformats.org/officeDocument/2006/relationships/image" Target="media/image33.png"/><Relationship Id="rId99" Type="http://schemas.openxmlformats.org/officeDocument/2006/relationships/header" Target="header43.xml"/><Relationship Id="rId101" Type="http://schemas.openxmlformats.org/officeDocument/2006/relationships/image" Target="media/image38.png"/><Relationship Id="rId122" Type="http://schemas.openxmlformats.org/officeDocument/2006/relationships/image" Target="media/image52.png"/><Relationship Id="rId143" Type="http://schemas.openxmlformats.org/officeDocument/2006/relationships/header" Target="header59.xml"/><Relationship Id="rId148" Type="http://schemas.openxmlformats.org/officeDocument/2006/relationships/footer" Target="footer50.xml"/><Relationship Id="rId164" Type="http://schemas.openxmlformats.org/officeDocument/2006/relationships/header" Target="header69.xml"/><Relationship Id="rId169" Type="http://schemas.openxmlformats.org/officeDocument/2006/relationships/image" Target="media/image63.png"/><Relationship Id="rId185" Type="http://schemas.openxmlformats.org/officeDocument/2006/relationships/header" Target="header76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footer" Target="footer58.xml"/><Relationship Id="rId26" Type="http://schemas.openxmlformats.org/officeDocument/2006/relationships/header" Target="header10.xml"/><Relationship Id="rId47" Type="http://schemas.openxmlformats.org/officeDocument/2006/relationships/footer" Target="footer20.xml"/><Relationship Id="rId68" Type="http://schemas.openxmlformats.org/officeDocument/2006/relationships/header" Target="header30.xml"/><Relationship Id="rId89" Type="http://schemas.openxmlformats.org/officeDocument/2006/relationships/footer" Target="footer34.xml"/><Relationship Id="rId112" Type="http://schemas.openxmlformats.org/officeDocument/2006/relationships/footer" Target="footer39.xml"/><Relationship Id="rId133" Type="http://schemas.openxmlformats.org/officeDocument/2006/relationships/header" Target="header54.xml"/><Relationship Id="rId154" Type="http://schemas.openxmlformats.org/officeDocument/2006/relationships/footer" Target="footer53.xml"/><Relationship Id="rId175" Type="http://schemas.openxmlformats.org/officeDocument/2006/relationships/image" Target="media/image69.png"/><Relationship Id="rId196" Type="http://schemas.openxmlformats.org/officeDocument/2006/relationships/header" Target="header80.xml"/><Relationship Id="rId16" Type="http://schemas.openxmlformats.org/officeDocument/2006/relationships/header" Target="header5.xml"/><Relationship Id="rId37" Type="http://schemas.openxmlformats.org/officeDocument/2006/relationships/footer" Target="footer15.xml"/><Relationship Id="rId58" Type="http://schemas.openxmlformats.org/officeDocument/2006/relationships/header" Target="header26.xml"/><Relationship Id="rId79" Type="http://schemas.openxmlformats.org/officeDocument/2006/relationships/image" Target="media/image24.png"/><Relationship Id="rId102" Type="http://schemas.openxmlformats.org/officeDocument/2006/relationships/image" Target="media/image39.png"/><Relationship Id="rId123" Type="http://schemas.openxmlformats.org/officeDocument/2006/relationships/header" Target="header49.xml"/><Relationship Id="rId144" Type="http://schemas.openxmlformats.org/officeDocument/2006/relationships/footer" Target="footer48.xml"/><Relationship Id="rId90" Type="http://schemas.openxmlformats.org/officeDocument/2006/relationships/image" Target="media/image30.png"/><Relationship Id="rId165" Type="http://schemas.openxmlformats.org/officeDocument/2006/relationships/image" Target="media/image59.png"/><Relationship Id="rId186" Type="http://schemas.openxmlformats.org/officeDocument/2006/relationships/footer" Target="footer60.xml"/><Relationship Id="rId27" Type="http://schemas.openxmlformats.org/officeDocument/2006/relationships/footer" Target="footer10.xml"/><Relationship Id="rId48" Type="http://schemas.openxmlformats.org/officeDocument/2006/relationships/header" Target="header21.xml"/><Relationship Id="rId69" Type="http://schemas.openxmlformats.org/officeDocument/2006/relationships/footer" Target="footer30.xml"/><Relationship Id="rId113" Type="http://schemas.openxmlformats.org/officeDocument/2006/relationships/image" Target="media/image46.png"/><Relationship Id="rId134" Type="http://schemas.openxmlformats.org/officeDocument/2006/relationships/header" Target="header55.xml"/><Relationship Id="rId80" Type="http://schemas.openxmlformats.org/officeDocument/2006/relationships/image" Target="media/image25.png"/><Relationship Id="rId155" Type="http://schemas.openxmlformats.org/officeDocument/2006/relationships/header" Target="header65.xml"/><Relationship Id="rId176" Type="http://schemas.openxmlformats.org/officeDocument/2006/relationships/header" Target="header70.xml"/><Relationship Id="rId197" Type="http://schemas.openxmlformats.org/officeDocument/2006/relationships/fontTable" Target="fontTable.xml"/><Relationship Id="rId17" Type="http://schemas.openxmlformats.org/officeDocument/2006/relationships/footer" Target="footer5.xml"/><Relationship Id="rId38" Type="http://schemas.openxmlformats.org/officeDocument/2006/relationships/header" Target="header16.xml"/><Relationship Id="rId59" Type="http://schemas.openxmlformats.org/officeDocument/2006/relationships/footer" Target="footer26.xml"/><Relationship Id="rId103" Type="http://schemas.openxmlformats.org/officeDocument/2006/relationships/header" Target="header44.xml"/><Relationship Id="rId124" Type="http://schemas.openxmlformats.org/officeDocument/2006/relationships/footer" Target="footer42.xml"/><Relationship Id="rId70" Type="http://schemas.openxmlformats.org/officeDocument/2006/relationships/image" Target="media/image21.png"/><Relationship Id="rId91" Type="http://schemas.openxmlformats.org/officeDocument/2006/relationships/image" Target="media/image31.png"/><Relationship Id="rId145" Type="http://schemas.openxmlformats.org/officeDocument/2006/relationships/header" Target="header60.xml"/><Relationship Id="rId166" Type="http://schemas.openxmlformats.org/officeDocument/2006/relationships/image" Target="media/image60.png"/><Relationship Id="rId187" Type="http://schemas.openxmlformats.org/officeDocument/2006/relationships/header" Target="header77.xml"/><Relationship Id="rId1" Type="http://schemas.openxmlformats.org/officeDocument/2006/relationships/customXml" Target="../customXml/item1.xml"/><Relationship Id="rId28" Type="http://schemas.openxmlformats.org/officeDocument/2006/relationships/header" Target="header11.xml"/><Relationship Id="rId49" Type="http://schemas.openxmlformats.org/officeDocument/2006/relationships/footer" Target="footer21.xml"/><Relationship Id="rId114" Type="http://schemas.openxmlformats.org/officeDocument/2006/relationships/image" Target="media/image47.png"/><Relationship Id="rId60" Type="http://schemas.openxmlformats.org/officeDocument/2006/relationships/header" Target="header27.xml"/><Relationship Id="rId81" Type="http://schemas.openxmlformats.org/officeDocument/2006/relationships/header" Target="header36.xml"/><Relationship Id="rId135" Type="http://schemas.openxmlformats.org/officeDocument/2006/relationships/footer" Target="footer45.xml"/><Relationship Id="rId156" Type="http://schemas.openxmlformats.org/officeDocument/2006/relationships/footer" Target="footer54.xml"/><Relationship Id="rId177" Type="http://schemas.openxmlformats.org/officeDocument/2006/relationships/footer" Target="footer57.xml"/><Relationship Id="rId198" Type="http://schemas.openxmlformats.org/officeDocument/2006/relationships/theme" Target="theme/theme1.xml"/><Relationship Id="rId18" Type="http://schemas.openxmlformats.org/officeDocument/2006/relationships/header" Target="header6.xml"/><Relationship Id="rId39" Type="http://schemas.openxmlformats.org/officeDocument/2006/relationships/footer" Target="footer16.xml"/><Relationship Id="rId50" Type="http://schemas.openxmlformats.org/officeDocument/2006/relationships/header" Target="header22.xml"/><Relationship Id="rId104" Type="http://schemas.openxmlformats.org/officeDocument/2006/relationships/footer" Target="footer37.xml"/><Relationship Id="rId125" Type="http://schemas.openxmlformats.org/officeDocument/2006/relationships/image" Target="media/image53.png"/><Relationship Id="rId146" Type="http://schemas.openxmlformats.org/officeDocument/2006/relationships/footer" Target="footer49.xml"/><Relationship Id="rId167" Type="http://schemas.openxmlformats.org/officeDocument/2006/relationships/image" Target="media/image61.png"/><Relationship Id="rId188" Type="http://schemas.openxmlformats.org/officeDocument/2006/relationships/footer" Target="footer6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45.png"/></Relationships>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5.xml.rels><?xml version="1.0" encoding="UTF-8" standalone="yes"?>
<Relationships xmlns="http://schemas.openxmlformats.org/package/2006/relationships"><Relationship Id="rId1" Type="http://schemas.openxmlformats.org/officeDocument/2006/relationships/image" Target="media/image70.png"/></Relationships>
</file>

<file path=word/_rels/header77.xml.rels><?xml version="1.0" encoding="UTF-8" standalone="yes"?>
<Relationships xmlns="http://schemas.openxmlformats.org/package/2006/relationships"><Relationship Id="rId1" Type="http://schemas.openxmlformats.org/officeDocument/2006/relationships/image" Target="media/image70.png"/></Relationships>
</file>

<file path=word/_rels/header7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%23Current%20Work\us-cm-43-editable-teacher-binder\%23Artwork%20Files\Teacher%20Binder\Editable\Activity%20Sheet%20Template%20Portrait%20Letter.dotx" TargetMode="External"/></Relationships>
</file>

<file path=word/theme/theme1.xml><?xml version="1.0" encoding="utf-8"?>
<a:theme xmlns:a="http://schemas.openxmlformats.org/drawingml/2006/main" name="Office Theme">
  <a:themeElements>
    <a:clrScheme name="Twinkl Template">
      <a:dk1>
        <a:srgbClr val="1C1C1C"/>
      </a:dk1>
      <a:lt1>
        <a:sysClr val="window" lastClr="FFFFFF"/>
      </a:lt1>
      <a:dk2>
        <a:srgbClr val="4A4A4A"/>
      </a:dk2>
      <a:lt2>
        <a:srgbClr val="F4F2F2"/>
      </a:lt2>
      <a:accent1>
        <a:srgbClr val="E34192"/>
      </a:accent1>
      <a:accent2>
        <a:srgbClr val="EB8634"/>
      </a:accent2>
      <a:accent3>
        <a:srgbClr val="E6C734"/>
      </a:accent3>
      <a:accent4>
        <a:srgbClr val="79AD42"/>
      </a:accent4>
      <a:accent5>
        <a:srgbClr val="23A7F9"/>
      </a:accent5>
      <a:accent6>
        <a:srgbClr val="954EBE"/>
      </a:accent6>
      <a:hlink>
        <a:srgbClr val="23A7F9"/>
      </a:hlink>
      <a:folHlink>
        <a:srgbClr val="757070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0848B4-505E-4862-8750-A0660D29CE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C:\#Current Work\us-cm-43-editable-teacher-binder\#Artwork Files\Teacher Binder\Editable\Activity Sheet Template Portrait Letter.dotx</Template>
  <TotalTime>2</TotalTime>
  <Pages>122</Pages>
  <Words>1424</Words>
  <Characters>8120</Characters>
  <Application>Microsoft Office Word</Application>
  <DocSecurity>0</DocSecurity>
  <Lines>67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Becker</dc:creator>
  <cp:keywords/>
  <dc:description/>
  <cp:lastModifiedBy>twinkl twinkl</cp:lastModifiedBy>
  <cp:revision>2</cp:revision>
  <cp:lastPrinted>2014-02-20T09:55:00Z</cp:lastPrinted>
  <dcterms:created xsi:type="dcterms:W3CDTF">2021-12-22T17:45:00Z</dcterms:created>
  <dcterms:modified xsi:type="dcterms:W3CDTF">2021-12-22T17:45:00Z</dcterms:modified>
</cp:coreProperties>
</file>