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2B282" w14:textId="691CB010" w:rsidR="009E4127" w:rsidRDefault="00670785" w:rsidP="004E5017">
      <w:r>
        <w:rPr>
          <w:noProof/>
        </w:rPr>
        <w:drawing>
          <wp:anchor distT="0" distB="0" distL="114300" distR="114300" simplePos="0" relativeHeight="251659264" behindDoc="0" locked="0" layoutInCell="1" allowOverlap="1" wp14:anchorId="4B71F6B4" wp14:editId="3C62F8D1">
            <wp:simplePos x="0" y="0"/>
            <wp:positionH relativeFrom="margin">
              <wp:posOffset>4726305</wp:posOffset>
            </wp:positionH>
            <wp:positionV relativeFrom="paragraph">
              <wp:posOffset>-572770</wp:posOffset>
            </wp:positionV>
            <wp:extent cx="1904365" cy="2940050"/>
            <wp:effectExtent l="0" t="0" r="635" b="0"/>
            <wp:wrapNone/>
            <wp:docPr id="2" name="Picture 2" descr="A christmas tree with ligh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hristmas tree with lights&#10;&#10;Description automatically generated with low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" r="-1" b="4438"/>
                    <a:stretch/>
                  </pic:blipFill>
                  <pic:spPr bwMode="auto">
                    <a:xfrm>
                      <a:off x="0" y="0"/>
                      <a:ext cx="1904365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DC218FE" wp14:editId="281157D3">
                <wp:simplePos x="0" y="0"/>
                <wp:positionH relativeFrom="column">
                  <wp:posOffset>4200525</wp:posOffset>
                </wp:positionH>
                <wp:positionV relativeFrom="paragraph">
                  <wp:posOffset>-10160</wp:posOffset>
                </wp:positionV>
                <wp:extent cx="2564130" cy="2245360"/>
                <wp:effectExtent l="0" t="0" r="7620" b="2540"/>
                <wp:wrapNone/>
                <wp:docPr id="4" name="Star: 5 Poin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130" cy="2245360"/>
                        </a:xfrm>
                        <a:prstGeom prst="star5">
                          <a:avLst>
                            <a:gd name="adj" fmla="val 20982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1FD93" id="Star: 5 Points 4" o:spid="_x0000_s1026" style="position:absolute;margin-left:330.75pt;margin-top:-.8pt;width:201.9pt;height:176.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4130,2245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" path="m3,857649l949560,819819,1282065,r332505,819819l2564127,857649r-744057,544506l2074423,2245354,1282065,1762059,489707,2245354,744060,1402155,3,857649xe" fillcolor="#e6c734 [3206]" stroked="f" strokeweight="1pt">
                <v:stroke joinstyle="miter"/>
                <v:path arrowok="t" o:connecttype="custom" o:connectlocs="3,857649;949560,819819;1282065,0;1614570,819819;2564127,857649;1820070,1402155;2074423,2245354;1282065,1762059;489707,2245354;744060,1402155;3,857649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9863D1F" wp14:editId="401D14A3">
            <wp:simplePos x="0" y="0"/>
            <wp:positionH relativeFrom="column">
              <wp:posOffset>-93345</wp:posOffset>
            </wp:positionH>
            <wp:positionV relativeFrom="paragraph">
              <wp:posOffset>-565311</wp:posOffset>
            </wp:positionV>
            <wp:extent cx="4829175" cy="1174076"/>
            <wp:effectExtent l="0" t="0" r="0" b="7620"/>
            <wp:wrapNone/>
            <wp:docPr id="5" name="Picture 5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rectangl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/>
                    <a:stretch/>
                  </pic:blipFill>
                  <pic:spPr bwMode="auto">
                    <a:xfrm>
                      <a:off x="0" y="0"/>
                      <a:ext cx="4829175" cy="1174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29C842" wp14:editId="5733FB5A">
                <wp:simplePos x="0" y="0"/>
                <wp:positionH relativeFrom="column">
                  <wp:posOffset>4115435</wp:posOffset>
                </wp:positionH>
                <wp:positionV relativeFrom="paragraph">
                  <wp:posOffset>-449580</wp:posOffset>
                </wp:positionV>
                <wp:extent cx="495300" cy="491490"/>
                <wp:effectExtent l="0" t="0" r="19050" b="22860"/>
                <wp:wrapNone/>
                <wp:docPr id="25" name="Star: 5 Poin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4328">
                          <a:off x="0" y="0"/>
                          <a:ext cx="495300" cy="491490"/>
                        </a:xfrm>
                        <a:prstGeom prst="star5">
                          <a:avLst>
                            <a:gd name="adj" fmla="val 20982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62A5" id="Star: 5 Points 25" o:spid="_x0000_s1026" style="position:absolute;margin-left:324.05pt;margin-top:-35.4pt;width:39pt;height:38.7pt;rotation:594551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" path="m1,187732r183421,-8281l247650,r64228,179451l495299,187732,351574,306920r49132,184569l247650,385700,94594,491489,143726,306920,1,187732xe" fillcolor="#e6c734 [3206]" stroked="f" strokeweight="1pt">
                <v:stroke joinstyle="miter"/>
                <v:path arrowok="t" o:connecttype="custom" o:connectlocs="1,187732;183422,179451;247650,0;311878,179451;495299,187732;351574,306920;400706,491489;247650,385700;94594,491489;143726,306920;1,18773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65955B" wp14:editId="003E98A5">
                <wp:simplePos x="0" y="0"/>
                <wp:positionH relativeFrom="column">
                  <wp:posOffset>3980815</wp:posOffset>
                </wp:positionH>
                <wp:positionV relativeFrom="paragraph">
                  <wp:posOffset>63500</wp:posOffset>
                </wp:positionV>
                <wp:extent cx="235975" cy="210033"/>
                <wp:effectExtent l="19050" t="0" r="12065" b="19050"/>
                <wp:wrapNone/>
                <wp:docPr id="23" name="Star: 5 Poin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8858">
                          <a:off x="0" y="0"/>
                          <a:ext cx="235975" cy="210033"/>
                        </a:xfrm>
                        <a:prstGeom prst="star5">
                          <a:avLst>
                            <a:gd name="adj" fmla="val 20982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B632D" id="Star: 5 Points 23" o:spid="_x0000_s1026" style="position:absolute;margin-left:313.45pt;margin-top:5pt;width:18.6pt;height:16.55pt;rotation:-481845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975,210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" path="m,80225l87387,76687,117988,r30600,76687l235975,80225r-68475,50934l190908,210032,117988,164825,45067,210032,68475,131159,,80225xe" fillcolor="#e6c734 [3206]" stroked="f" strokeweight="1pt">
                <v:stroke joinstyle="miter"/>
                <v:path arrowok="t" o:connecttype="custom" o:connectlocs="0,80225;87387,76687;117988,0;148588,76687;235975,80225;167500,131159;190908,210032;117988,164825;45067,210032;68475,131159;0,8022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37F7A1" wp14:editId="0C9B4383">
                <wp:simplePos x="0" y="0"/>
                <wp:positionH relativeFrom="column">
                  <wp:posOffset>3848590</wp:posOffset>
                </wp:positionH>
                <wp:positionV relativeFrom="paragraph">
                  <wp:posOffset>-516890</wp:posOffset>
                </wp:positionV>
                <wp:extent cx="249688" cy="221309"/>
                <wp:effectExtent l="19050" t="0" r="0" b="26670"/>
                <wp:wrapNone/>
                <wp:docPr id="24" name="Star: 5 Point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8858">
                          <a:off x="0" y="0"/>
                          <a:ext cx="249688" cy="221309"/>
                        </a:xfrm>
                        <a:prstGeom prst="star5">
                          <a:avLst>
                            <a:gd name="adj" fmla="val 20982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30780" id="Star: 5 Points 24" o:spid="_x0000_s1026" style="position:absolute;margin-left:303.05pt;margin-top:-40.7pt;width:19.65pt;height:17.45pt;rotation:-481845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688,22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" path="m,84532l92466,80804,124844,r32378,80804l249688,84532r-72455,53668l202002,221308,124844,173673,47686,221308,72455,138200,,84532xe" fillcolor="#e6c734 [3206]" stroked="f" strokeweight="1pt">
                <v:stroke joinstyle="miter"/>
                <v:path arrowok="t" o:connecttype="custom" o:connectlocs="0,84532;92466,80804;124844,0;157222,80804;249688,84532;177233,138200;202002,221308;124844,173673;47686,221308;72455,138200;0,8453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52C76B" wp14:editId="3B79A912">
                <wp:simplePos x="0" y="0"/>
                <wp:positionH relativeFrom="margin">
                  <wp:posOffset>-66675</wp:posOffset>
                </wp:positionH>
                <wp:positionV relativeFrom="paragraph">
                  <wp:posOffset>-502920</wp:posOffset>
                </wp:positionV>
                <wp:extent cx="47612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93DD5" w14:textId="345D7856" w:rsidR="00C114DE" w:rsidRPr="00C114DE" w:rsidRDefault="00C114DE">
                            <w:pPr>
                              <w:rPr>
                                <w:b/>
                                <w:bCs/>
                                <w:color w:val="8C368C"/>
                                <w:sz w:val="88"/>
                                <w:szCs w:val="88"/>
                              </w:rPr>
                            </w:pPr>
                            <w:r w:rsidRPr="00C114DE">
                              <w:rPr>
                                <w:b/>
                                <w:bCs/>
                                <w:color w:val="8C368C"/>
                                <w:sz w:val="88"/>
                                <w:szCs w:val="88"/>
                              </w:rPr>
                              <w:t>Christmas 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52C7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25pt;margin-top:-39.6pt;width:374.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" filled="f" stroked="f">
                <v:textbox style="mso-fit-shape-to-text:t">
                  <w:txbxContent>
                    <w:p w14:paraId="13893DD5" w14:textId="345D7856" w:rsidR="00C114DE" w:rsidRPr="00C114DE" w:rsidRDefault="00C114DE">
                      <w:pPr>
                        <w:rPr>
                          <w:b/>
                          <w:bCs/>
                          <w:color w:val="8C368C"/>
                          <w:sz w:val="88"/>
                          <w:szCs w:val="88"/>
                        </w:rPr>
                      </w:pPr>
                      <w:r w:rsidRPr="00C114DE">
                        <w:rPr>
                          <w:b/>
                          <w:bCs/>
                          <w:color w:val="8C368C"/>
                          <w:sz w:val="88"/>
                          <w:szCs w:val="88"/>
                        </w:rPr>
                        <w:t>Christmas Play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6A7">
        <w:rPr>
          <w:noProof/>
        </w:rPr>
        <w:drawing>
          <wp:anchor distT="0" distB="0" distL="114300" distR="114300" simplePos="0" relativeHeight="251660288" behindDoc="0" locked="0" layoutInCell="1" allowOverlap="1" wp14:anchorId="608E71D0" wp14:editId="3223CE96">
            <wp:simplePos x="0" y="0"/>
            <wp:positionH relativeFrom="margin">
              <wp:posOffset>6107430</wp:posOffset>
            </wp:positionH>
            <wp:positionV relativeFrom="paragraph">
              <wp:posOffset>-779145</wp:posOffset>
            </wp:positionV>
            <wp:extent cx="638102" cy="782320"/>
            <wp:effectExtent l="0" t="0" r="0" b="0"/>
            <wp:wrapNone/>
            <wp:docPr id="3" name="Picture 3" descr="A picture containing text, sign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gn, vector graphic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9"/>
                    <a:stretch/>
                  </pic:blipFill>
                  <pic:spPr bwMode="auto">
                    <a:xfrm>
                      <a:off x="0" y="0"/>
                      <a:ext cx="638175" cy="78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DE">
        <w:rPr>
          <w:noProof/>
        </w:rPr>
        <w:drawing>
          <wp:anchor distT="0" distB="0" distL="114300" distR="114300" simplePos="0" relativeHeight="251664384" behindDoc="0" locked="0" layoutInCell="1" allowOverlap="1" wp14:anchorId="1C1ABF8B" wp14:editId="22B917E7">
            <wp:simplePos x="0" y="0"/>
            <wp:positionH relativeFrom="page">
              <wp:posOffset>-3105150</wp:posOffset>
            </wp:positionH>
            <wp:positionV relativeFrom="paragraph">
              <wp:posOffset>78105</wp:posOffset>
            </wp:positionV>
            <wp:extent cx="2981325" cy="3112770"/>
            <wp:effectExtent l="0" t="0" r="9525" b="0"/>
            <wp:wrapNone/>
            <wp:docPr id="8" name="Picture 8" descr="A picture containing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map 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76F39A" w14:textId="14BF0089" w:rsidR="009E4127" w:rsidRPr="009E4127" w:rsidRDefault="00670785" w:rsidP="009E4127">
      <w:r>
        <w:rPr>
          <w:noProof/>
        </w:rPr>
        <w:drawing>
          <wp:anchor distT="0" distB="0" distL="114300" distR="114300" simplePos="0" relativeHeight="251681792" behindDoc="0" locked="0" layoutInCell="1" allowOverlap="1" wp14:anchorId="01805003" wp14:editId="3F27752F">
            <wp:simplePos x="0" y="0"/>
            <wp:positionH relativeFrom="margin">
              <wp:posOffset>906780</wp:posOffset>
            </wp:positionH>
            <wp:positionV relativeFrom="paragraph">
              <wp:posOffset>41910</wp:posOffset>
            </wp:positionV>
            <wp:extent cx="586740" cy="8712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077" r="-40133" b="-18055"/>
                    <a:stretch/>
                  </pic:blipFill>
                  <pic:spPr bwMode="auto">
                    <a:xfrm>
                      <a:off x="0" y="0"/>
                      <a:ext cx="586740" cy="8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7C09CBA" wp14:editId="1870EC57">
            <wp:simplePos x="0" y="0"/>
            <wp:positionH relativeFrom="margin">
              <wp:posOffset>3421380</wp:posOffset>
            </wp:positionH>
            <wp:positionV relativeFrom="paragraph">
              <wp:posOffset>51435</wp:posOffset>
            </wp:positionV>
            <wp:extent cx="527050" cy="698500"/>
            <wp:effectExtent l="0" t="0" r="6350" b="6350"/>
            <wp:wrapNone/>
            <wp:docPr id="14" name="Picture 14" descr="A picture containing text, sign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sign, vector graphics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2"/>
                    <a:stretch/>
                  </pic:blipFill>
                  <pic:spPr bwMode="auto">
                    <a:xfrm>
                      <a:off x="0" y="0"/>
                      <a:ext cx="527050" cy="69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FE52F4C" wp14:editId="27B2FBC1">
            <wp:simplePos x="0" y="0"/>
            <wp:positionH relativeFrom="margin">
              <wp:posOffset>2716530</wp:posOffset>
            </wp:positionH>
            <wp:positionV relativeFrom="paragraph">
              <wp:posOffset>51435</wp:posOffset>
            </wp:positionV>
            <wp:extent cx="375285" cy="888365"/>
            <wp:effectExtent l="0" t="0" r="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29" t="10550" r="-46307" b="-5532"/>
                    <a:stretch/>
                  </pic:blipFill>
                  <pic:spPr bwMode="auto">
                    <a:xfrm>
                      <a:off x="0" y="0"/>
                      <a:ext cx="375285" cy="88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092791E" wp14:editId="5FF3D158">
            <wp:simplePos x="0" y="0"/>
            <wp:positionH relativeFrom="margin">
              <wp:posOffset>1607820</wp:posOffset>
            </wp:positionH>
            <wp:positionV relativeFrom="paragraph">
              <wp:posOffset>46355</wp:posOffset>
            </wp:positionV>
            <wp:extent cx="657225" cy="9766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704" t="14193" r="-6860" b="-22286"/>
                    <a:stretch/>
                  </pic:blipFill>
                  <pic:spPr bwMode="auto">
                    <a:xfrm>
                      <a:off x="0" y="0"/>
                      <a:ext cx="657225" cy="9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8CEA9D8" wp14:editId="39C1EED2">
                <wp:simplePos x="0" y="0"/>
                <wp:positionH relativeFrom="column">
                  <wp:posOffset>-93345</wp:posOffset>
                </wp:positionH>
                <wp:positionV relativeFrom="paragraph">
                  <wp:posOffset>41910</wp:posOffset>
                </wp:positionV>
                <wp:extent cx="4400550" cy="93916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939165"/>
                          <a:chOff x="0" y="0"/>
                          <a:chExt cx="4352290" cy="898525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A string of ligh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1" t="10814" b="-11744"/>
                          <a:stretch/>
                        </pic:blipFill>
                        <pic:spPr bwMode="auto">
                          <a:xfrm>
                            <a:off x="0" y="19050"/>
                            <a:ext cx="813435" cy="56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string of ligh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133" t="6410" r="-1" b="-35597"/>
                          <a:stretch/>
                        </pic:blipFill>
                        <pic:spPr bwMode="auto">
                          <a:xfrm>
                            <a:off x="447675" y="9525"/>
                            <a:ext cx="1247140" cy="72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string of ligh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133" t="11488" r="-1" b="-35597"/>
                          <a:stretch/>
                        </pic:blipFill>
                        <pic:spPr bwMode="auto">
                          <a:xfrm>
                            <a:off x="1314450" y="28575"/>
                            <a:ext cx="1247140" cy="69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string of ligh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133" t="9795" r="-1" b="-35597"/>
                          <a:stretch/>
                        </pic:blipFill>
                        <pic:spPr bwMode="auto">
                          <a:xfrm>
                            <a:off x="2181225" y="19050"/>
                            <a:ext cx="1247140" cy="708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string of ligh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815" t="8101" r="-4319" b="-67751"/>
                          <a:stretch/>
                        </pic:blipFill>
                        <pic:spPr bwMode="auto">
                          <a:xfrm>
                            <a:off x="3105150" y="0"/>
                            <a:ext cx="1247140" cy="89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78BB4" id="Group 22" o:spid="_x0000_s1026" style="position:absolute;margin-left:-7.35pt;margin-top:3.3pt;width:346.5pt;height:73.95pt;z-index:251674624;mso-width-relative:margin;mso-height-relative:margin" coordsize="43522,898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A string of lights&#10;&#10;Description automatically generated with low confidence" style="position:absolute;top:190;width:8134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">
                  <v:imagedata r:id="rId18" o:title="A string of lights&#10;&#10;Description automatically generated with low confidence" croptop="7087f" cropbottom="-7697f" cropleft="17171f"/>
                </v:shape>
                <v:shape id="Picture 10" o:spid="_x0000_s1028" type="#_x0000_t75" alt="A string of lights&#10;&#10;Description automatically generated with low confidence" style="position:absolute;left:4476;top:95;width:12472;height:7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">
                  <v:imagedata r:id="rId19" o:title="A string of lights&#10;&#10;Description automatically generated with low confidence" croptop="4201f" cropbottom="-23329f" cropleft="-8607f" cropright="-1f"/>
                </v:shape>
                <v:shape id="Picture 11" o:spid="_x0000_s1029" type="#_x0000_t75" alt="A string of lights&#10;&#10;Description automatically generated with low confidence" style="position:absolute;left:13144;top:285;width:12471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">
                  <v:imagedata r:id="rId19" o:title="A string of lights&#10;&#10;Description automatically generated with low confidence" croptop="7529f" cropbottom="-23329f" cropleft="-8607f" cropright="-1f"/>
                </v:shape>
                <v:shape id="Picture 12" o:spid="_x0000_s1030" type="#_x0000_t75" alt="A string of lights&#10;&#10;Description automatically generated with low confidence" style="position:absolute;left:21812;top:190;width:12471;height: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">
                  <v:imagedata r:id="rId19" o:title="A string of lights&#10;&#10;Description automatically generated with low confidence" croptop="6419f" cropbottom="-23329f" cropleft="-8607f" cropright="-1f"/>
                </v:shape>
                <v:shape id="Picture 13" o:spid="_x0000_s1031" type="#_x0000_t75" alt="A string of lights&#10;&#10;Description automatically generated with low confidence" style="position:absolute;left:31051;width:12471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">
                  <v:imagedata r:id="rId19" o:title="A string of lights&#10;&#10;Description automatically generated with low confidence" croptop="5309f" cropbottom="-44401f" cropleft="-5777f" cropright="-2830f"/>
                </v:shape>
              </v:group>
            </w:pict>
          </mc:Fallback>
        </mc:AlternateContent>
      </w:r>
      <w:r w:rsidR="00CD06A7">
        <w:rPr>
          <w:noProof/>
        </w:rPr>
        <w:drawing>
          <wp:anchor distT="0" distB="0" distL="114300" distR="114300" simplePos="0" relativeHeight="251683840" behindDoc="0" locked="0" layoutInCell="1" allowOverlap="1" wp14:anchorId="48662DF2" wp14:editId="66071BCA">
            <wp:simplePos x="0" y="0"/>
            <wp:positionH relativeFrom="margin">
              <wp:posOffset>64135</wp:posOffset>
            </wp:positionH>
            <wp:positionV relativeFrom="paragraph">
              <wp:posOffset>64609</wp:posOffset>
            </wp:positionV>
            <wp:extent cx="598280" cy="875666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60" t="4245" r="-16387" b="-19028"/>
                    <a:stretch/>
                  </pic:blipFill>
                  <pic:spPr bwMode="auto">
                    <a:xfrm>
                      <a:off x="0" y="0"/>
                      <a:ext cx="598280" cy="87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C34A3" w14:textId="69E151B0" w:rsidR="009E4127" w:rsidRPr="009E4127" w:rsidRDefault="009E4127" w:rsidP="009E4127"/>
    <w:p w14:paraId="412C14F3" w14:textId="18ED3658" w:rsidR="009E4127" w:rsidRPr="009E4127" w:rsidRDefault="00CD06A7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7ED4C93" wp14:editId="5B3F8D42">
                <wp:simplePos x="0" y="0"/>
                <wp:positionH relativeFrom="margin">
                  <wp:posOffset>0</wp:posOffset>
                </wp:positionH>
                <wp:positionV relativeFrom="paragraph">
                  <wp:posOffset>174151</wp:posOffset>
                </wp:positionV>
                <wp:extent cx="2360930" cy="14046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438A2" w14:textId="1BC2D30F" w:rsidR="00CD06A7" w:rsidRPr="00CD06A7" w:rsidRDefault="00CD06A7" w:rsidP="00CD06A7">
                            <w:pPr>
                              <w:pStyle w:val="KS1BodyCopyKS1"/>
                            </w:pPr>
                            <w:r w:rsidRPr="00CD06A7">
                              <w:t>Date:</w:t>
                            </w:r>
                          </w:p>
                          <w:p w14:paraId="225D93F7" w14:textId="77777777" w:rsidR="00CD06A7" w:rsidRPr="00CD06A7" w:rsidRDefault="00CD06A7" w:rsidP="00CD06A7">
                            <w:pPr>
                              <w:pStyle w:val="KS1BodyCopyKS1"/>
                            </w:pPr>
                            <w:r w:rsidRPr="00CD06A7">
                              <w:t>Where:</w:t>
                            </w:r>
                          </w:p>
                          <w:p w14:paraId="3CFC1936" w14:textId="11EBBD1E" w:rsidR="00CD06A7" w:rsidRPr="00CD06A7" w:rsidRDefault="00CD06A7" w:rsidP="00CD06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D06A7">
                              <w:rPr>
                                <w:sz w:val="32"/>
                                <w:szCs w:val="32"/>
                              </w:rPr>
                              <w:t>Time: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ED4C93" id="_x0000_s1027" type="#_x0000_t202" style="position:absolute;left:0;text-align:left;margin-left:0;margin-top:13.7pt;width:185.9pt;height:110.6pt;z-index:2516858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" filled="f" stroked="f">
                <v:textbox style="mso-fit-shape-to-text:t">
                  <w:txbxContent>
                    <w:p w14:paraId="64E438A2" w14:textId="1BC2D30F" w:rsidR="00CD06A7" w:rsidRPr="00CD06A7" w:rsidRDefault="00CD06A7" w:rsidP="00CD06A7">
                      <w:pPr>
                        <w:pStyle w:val="KS1BodyCopyKS1"/>
                      </w:pPr>
                      <w:r w:rsidRPr="00CD06A7">
                        <w:t>Date:</w:t>
                      </w:r>
                    </w:p>
                    <w:p w14:paraId="225D93F7" w14:textId="77777777" w:rsidR="00CD06A7" w:rsidRPr="00CD06A7" w:rsidRDefault="00CD06A7" w:rsidP="00CD06A7">
                      <w:pPr>
                        <w:pStyle w:val="KS1BodyCopyKS1"/>
                      </w:pPr>
                      <w:r w:rsidRPr="00CD06A7">
                        <w:t>Where:</w:t>
                      </w:r>
                    </w:p>
                    <w:p w14:paraId="3CFC1936" w14:textId="11EBBD1E" w:rsidR="00CD06A7" w:rsidRPr="00CD06A7" w:rsidRDefault="00CD06A7" w:rsidP="00CD06A7">
                      <w:pPr>
                        <w:rPr>
                          <w:sz w:val="32"/>
                          <w:szCs w:val="32"/>
                        </w:rPr>
                      </w:pPr>
                      <w:r w:rsidRPr="00CD06A7">
                        <w:rPr>
                          <w:sz w:val="32"/>
                          <w:szCs w:val="32"/>
                        </w:rPr>
                        <w:t>Time: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2C8FE8" w14:textId="4F6EFC8E" w:rsidR="009E4127" w:rsidRPr="009E4127" w:rsidRDefault="009E4127" w:rsidP="009E4127"/>
    <w:p w14:paraId="6F99AB1E" w14:textId="156BC561" w:rsidR="009E4127" w:rsidRPr="009E4127" w:rsidRDefault="00670785" w:rsidP="009E4127">
      <w:bookmarkStart w:id="0" w:name="_Hlk121223410"/>
      <w:bookmarkEnd w:id="0"/>
      <w:r>
        <w:rPr>
          <w:noProof/>
        </w:rPr>
        <w:drawing>
          <wp:anchor distT="0" distB="0" distL="114300" distR="114300" simplePos="0" relativeHeight="251693056" behindDoc="0" locked="0" layoutInCell="1" allowOverlap="1" wp14:anchorId="7EA3EA72" wp14:editId="698720B5">
            <wp:simplePos x="0" y="0"/>
            <wp:positionH relativeFrom="margin">
              <wp:posOffset>2735580</wp:posOffset>
            </wp:positionH>
            <wp:positionV relativeFrom="paragraph">
              <wp:posOffset>17145</wp:posOffset>
            </wp:positionV>
            <wp:extent cx="1692910" cy="513715"/>
            <wp:effectExtent l="0" t="0" r="2540" b="635"/>
            <wp:wrapNone/>
            <wp:docPr id="26" name="Picture 26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, rectang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BB7193F" wp14:editId="7FFEB1DE">
                <wp:simplePos x="0" y="0"/>
                <wp:positionH relativeFrom="column">
                  <wp:posOffset>2726055</wp:posOffset>
                </wp:positionH>
                <wp:positionV relativeFrom="paragraph">
                  <wp:posOffset>83820</wp:posOffset>
                </wp:positionV>
                <wp:extent cx="1666875" cy="1404620"/>
                <wp:effectExtent l="0" t="0" r="0" b="444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2D704" w14:textId="2F575777" w:rsidR="00670785" w:rsidRPr="00670785" w:rsidRDefault="00670785" w:rsidP="00670785">
                            <w:pPr>
                              <w:jc w:val="center"/>
                              <w:rPr>
                                <w:b/>
                                <w:bCs/>
                                <w:color w:val="8C368C"/>
                                <w:sz w:val="36"/>
                                <w:szCs w:val="36"/>
                              </w:rPr>
                            </w:pPr>
                            <w:r w:rsidRPr="00670785">
                              <w:rPr>
                                <w:b/>
                                <w:bCs/>
                                <w:color w:val="8C368C"/>
                                <w:sz w:val="36"/>
                                <w:szCs w:val="36"/>
                              </w:rPr>
                              <w:t>Admits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B7193F" id="_x0000_s1028" type="#_x0000_t202" style="position:absolute;left:0;text-align:left;margin-left:214.65pt;margin-top:6.6pt;width:131.2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" filled="f" stroked="f">
                <v:textbox style="mso-fit-shape-to-text:t">
                  <w:txbxContent>
                    <w:p w14:paraId="1442D704" w14:textId="2F575777" w:rsidR="00670785" w:rsidRPr="00670785" w:rsidRDefault="00670785" w:rsidP="00670785">
                      <w:pPr>
                        <w:jc w:val="center"/>
                        <w:rPr>
                          <w:b/>
                          <w:bCs/>
                          <w:color w:val="8C368C"/>
                          <w:sz w:val="36"/>
                          <w:szCs w:val="36"/>
                        </w:rPr>
                      </w:pPr>
                      <w:r w:rsidRPr="00670785">
                        <w:rPr>
                          <w:b/>
                          <w:bCs/>
                          <w:color w:val="8C368C"/>
                          <w:sz w:val="36"/>
                          <w:szCs w:val="36"/>
                        </w:rPr>
                        <w:t>Admits 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46970E" w14:textId="749CA607" w:rsidR="009E4127" w:rsidRPr="009E4127" w:rsidRDefault="00670785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C9147D" wp14:editId="3D5DF398">
                <wp:simplePos x="0" y="0"/>
                <wp:positionH relativeFrom="column">
                  <wp:posOffset>6068051</wp:posOffset>
                </wp:positionH>
                <wp:positionV relativeFrom="paragraph">
                  <wp:posOffset>320770</wp:posOffset>
                </wp:positionV>
                <wp:extent cx="685307" cy="102358"/>
                <wp:effectExtent l="0" t="0" r="0" b="0"/>
                <wp:wrapNone/>
                <wp:docPr id="201" name="Rectangle 201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307" cy="102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CB442" id="Rectangle 201" o:spid="_x0000_s1026" href="https://www.twinkl.co.uk/resources/early-years-festivals-and-cultural-celebrations/early-years-christmas/early-years-christmas-gifts-certificates" style="position:absolute;margin-left:477.8pt;margin-top:25.25pt;width:53.95pt;height:8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" o:button="t" filled="f" stroked="f" strokeweight="1pt">
                <v:fill o:detectmouseclick="t"/>
              </v:rect>
            </w:pict>
          </mc:Fallback>
        </mc:AlternateContent>
      </w:r>
    </w:p>
    <w:p w14:paraId="301DE95A" w14:textId="4E9C6AF9" w:rsidR="009E4127" w:rsidRPr="009E4127" w:rsidRDefault="009E4127" w:rsidP="009E4127"/>
    <w:p w14:paraId="068DDF84" w14:textId="2FBEBBDB" w:rsidR="009E4127" w:rsidRPr="009E4127" w:rsidRDefault="00670785" w:rsidP="009E4127">
      <w:r>
        <w:rPr>
          <w:noProof/>
        </w:rPr>
        <w:drawing>
          <wp:anchor distT="0" distB="0" distL="114300" distR="114300" simplePos="0" relativeHeight="251716608" behindDoc="0" locked="0" layoutInCell="1" allowOverlap="1" wp14:anchorId="521194FF" wp14:editId="12F95756">
            <wp:simplePos x="0" y="0"/>
            <wp:positionH relativeFrom="margin">
              <wp:posOffset>6063075</wp:posOffset>
            </wp:positionH>
            <wp:positionV relativeFrom="paragraph">
              <wp:posOffset>47056</wp:posOffset>
            </wp:positionV>
            <wp:extent cx="638102" cy="782320"/>
            <wp:effectExtent l="0" t="0" r="0" b="0"/>
            <wp:wrapNone/>
            <wp:docPr id="49" name="Picture 49" descr="A picture containing text, sign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gn, vector graphic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9"/>
                    <a:stretch/>
                  </pic:blipFill>
                  <pic:spPr bwMode="auto">
                    <a:xfrm>
                      <a:off x="0" y="0"/>
                      <a:ext cx="638102" cy="7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FB9FFB5" wp14:editId="562BC245">
            <wp:simplePos x="0" y="0"/>
            <wp:positionH relativeFrom="margin">
              <wp:posOffset>4751610</wp:posOffset>
            </wp:positionH>
            <wp:positionV relativeFrom="paragraph">
              <wp:posOffset>235538</wp:posOffset>
            </wp:positionV>
            <wp:extent cx="1904365" cy="2940050"/>
            <wp:effectExtent l="0" t="0" r="635" b="0"/>
            <wp:wrapNone/>
            <wp:docPr id="48" name="Picture 48" descr="A christmas tree with ligh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hristmas tree with lights&#10;&#10;Description automatically generated with low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" r="-1" b="4438"/>
                    <a:stretch/>
                  </pic:blipFill>
                  <pic:spPr bwMode="auto">
                    <a:xfrm>
                      <a:off x="0" y="0"/>
                      <a:ext cx="1904365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1062F5" wp14:editId="67C8B325">
                <wp:simplePos x="0" y="0"/>
                <wp:positionH relativeFrom="column">
                  <wp:posOffset>3978275</wp:posOffset>
                </wp:positionH>
                <wp:positionV relativeFrom="paragraph">
                  <wp:posOffset>862965</wp:posOffset>
                </wp:positionV>
                <wp:extent cx="235585" cy="209550"/>
                <wp:effectExtent l="19050" t="0" r="12065" b="19050"/>
                <wp:wrapNone/>
                <wp:docPr id="34" name="Star: 5 Point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8858">
                          <a:off x="0" y="0"/>
                          <a:ext cx="235585" cy="209550"/>
                        </a:xfrm>
                        <a:prstGeom prst="star5">
                          <a:avLst>
                            <a:gd name="adj" fmla="val 20982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3107C" id="Star: 5 Points 34" o:spid="_x0000_s1026" style="position:absolute;margin-left:313.25pt;margin-top:67.95pt;width:18.55pt;height:16.5pt;rotation:-481845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58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" path="m,80041l87243,76510,117793,r30549,76510l235585,80041r-68362,50816l190592,209549,117793,164446,44993,209549,68362,130857,,80041xe" fillcolor="#e6c734 [3206]" stroked="f" strokeweight="1pt">
                <v:stroke joinstyle="miter"/>
                <v:path arrowok="t" o:connecttype="custom" o:connectlocs="0,80041;87243,76510;117793,0;148342,76510;235585,80041;167223,130857;190592,209549;117793,164446;44993,209549;68362,130857;0,800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635F84" wp14:editId="198D89BB">
                <wp:simplePos x="0" y="0"/>
                <wp:positionH relativeFrom="column">
                  <wp:posOffset>3845560</wp:posOffset>
                </wp:positionH>
                <wp:positionV relativeFrom="paragraph">
                  <wp:posOffset>282575</wp:posOffset>
                </wp:positionV>
                <wp:extent cx="249555" cy="220980"/>
                <wp:effectExtent l="19050" t="0" r="0" b="26670"/>
                <wp:wrapNone/>
                <wp:docPr id="35" name="Star: 5 Point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8858">
                          <a:off x="0" y="0"/>
                          <a:ext cx="249555" cy="220980"/>
                        </a:xfrm>
                        <a:prstGeom prst="star5">
                          <a:avLst>
                            <a:gd name="adj" fmla="val 20982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D441" id="Star: 5 Points 35" o:spid="_x0000_s1026" style="position:absolute;margin-left:302.8pt;margin-top:22.25pt;width:19.65pt;height:17.4pt;rotation:-481845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555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" path="m,84407l92416,80684,124778,r32361,80684l249555,84407r-72416,53588l201894,220979,124778,173415,47661,220979,72416,137995,,84407xe" fillcolor="#e6c734 [3206]" stroked="f" strokeweight="1pt">
                <v:stroke joinstyle="miter"/>
                <v:path arrowok="t" o:connecttype="custom" o:connectlocs="0,84407;92416,80684;124778,0;157139,80684;249555,84407;177139,137995;201894,220979;124778,173415;47661,220979;72416,137995;0,844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10EF04" wp14:editId="65E98500">
                <wp:simplePos x="0" y="0"/>
                <wp:positionH relativeFrom="column">
                  <wp:posOffset>4112895</wp:posOffset>
                </wp:positionH>
                <wp:positionV relativeFrom="paragraph">
                  <wp:posOffset>349885</wp:posOffset>
                </wp:positionV>
                <wp:extent cx="495300" cy="491490"/>
                <wp:effectExtent l="0" t="0" r="19050" b="22860"/>
                <wp:wrapNone/>
                <wp:docPr id="36" name="Star: 5 Point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4328">
                          <a:off x="0" y="0"/>
                          <a:ext cx="495300" cy="491490"/>
                        </a:xfrm>
                        <a:prstGeom prst="star5">
                          <a:avLst>
                            <a:gd name="adj" fmla="val 20982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3DCC" id="Star: 5 Points 36" o:spid="_x0000_s1026" style="position:absolute;margin-left:323.85pt;margin-top:27.55pt;width:39pt;height:38.7pt;rotation:594551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" path="m1,187732r183421,-8281l247650,r64228,179451l495299,187732,351574,306920r49132,184569l247650,385700,94594,491489,143726,306920,1,187732xe" fillcolor="#e6c734 [3206]" stroked="f" strokeweight="1pt">
                <v:stroke joinstyle="miter"/>
                <v:path arrowok="t" o:connecttype="custom" o:connectlocs="1,187732;183422,179451;247650,0;311878,179451;495299,187732;351574,306920;400706,491489;247650,385700;94594,491489;143726,306920;1,187732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6" behindDoc="0" locked="0" layoutInCell="1" allowOverlap="1" wp14:anchorId="005A399F" wp14:editId="4AA0486F">
            <wp:simplePos x="0" y="0"/>
            <wp:positionH relativeFrom="column">
              <wp:posOffset>-92710</wp:posOffset>
            </wp:positionH>
            <wp:positionV relativeFrom="paragraph">
              <wp:posOffset>215739</wp:posOffset>
            </wp:positionV>
            <wp:extent cx="4829336" cy="1174115"/>
            <wp:effectExtent l="0" t="0" r="9525" b="6985"/>
            <wp:wrapNone/>
            <wp:docPr id="38" name="Picture 38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rectangl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/>
                    <a:stretch/>
                  </pic:blipFill>
                  <pic:spPr bwMode="auto">
                    <a:xfrm>
                      <a:off x="0" y="0"/>
                      <a:ext cx="4829336" cy="117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0" behindDoc="0" locked="0" layoutInCell="1" allowOverlap="1" wp14:anchorId="4E14390A" wp14:editId="0207B8B3">
                <wp:simplePos x="0" y="0"/>
                <wp:positionH relativeFrom="margin">
                  <wp:posOffset>-52070</wp:posOffset>
                </wp:positionH>
                <wp:positionV relativeFrom="paragraph">
                  <wp:posOffset>314012</wp:posOffset>
                </wp:positionV>
                <wp:extent cx="4761230" cy="140462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B19D6" w14:textId="77777777" w:rsidR="00670785" w:rsidRPr="00C114DE" w:rsidRDefault="00670785" w:rsidP="00670785">
                            <w:pPr>
                              <w:rPr>
                                <w:b/>
                                <w:bCs/>
                                <w:color w:val="8C368C"/>
                                <w:sz w:val="88"/>
                                <w:szCs w:val="88"/>
                              </w:rPr>
                            </w:pPr>
                            <w:r w:rsidRPr="00C114DE">
                              <w:rPr>
                                <w:b/>
                                <w:bCs/>
                                <w:color w:val="8C368C"/>
                                <w:sz w:val="88"/>
                                <w:szCs w:val="88"/>
                              </w:rPr>
                              <w:t>Christmas 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14390A" id="_x0000_s1029" type="#_x0000_t202" style="position:absolute;left:0;text-align:left;margin-left:-4.1pt;margin-top:24.75pt;width:374.9pt;height:110.6pt;z-index:25165619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" filled="f" stroked="f">
                <v:textbox style="mso-fit-shape-to-text:t">
                  <w:txbxContent>
                    <w:p w14:paraId="19CB19D6" w14:textId="77777777" w:rsidR="00670785" w:rsidRPr="00C114DE" w:rsidRDefault="00670785" w:rsidP="00670785">
                      <w:pPr>
                        <w:rPr>
                          <w:b/>
                          <w:bCs/>
                          <w:color w:val="8C368C"/>
                          <w:sz w:val="88"/>
                          <w:szCs w:val="88"/>
                        </w:rPr>
                      </w:pPr>
                      <w:r w:rsidRPr="00C114DE">
                        <w:rPr>
                          <w:b/>
                          <w:bCs/>
                          <w:color w:val="8C368C"/>
                          <w:sz w:val="88"/>
                          <w:szCs w:val="88"/>
                        </w:rPr>
                        <w:t>Christmas Play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C478D0" w14:textId="7760198A" w:rsidR="009E4127" w:rsidRPr="009E4127" w:rsidRDefault="009E4127" w:rsidP="009E4127"/>
    <w:p w14:paraId="0B5B7D56" w14:textId="1FB0E7D7" w:rsidR="009E4127" w:rsidRPr="009E4127" w:rsidRDefault="00670785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0023CC" wp14:editId="7DC38166">
                <wp:simplePos x="0" y="0"/>
                <wp:positionH relativeFrom="column">
                  <wp:posOffset>4225830</wp:posOffset>
                </wp:positionH>
                <wp:positionV relativeFrom="paragraph">
                  <wp:posOffset>122508</wp:posOffset>
                </wp:positionV>
                <wp:extent cx="2564434" cy="2245994"/>
                <wp:effectExtent l="0" t="0" r="7620" b="2540"/>
                <wp:wrapNone/>
                <wp:docPr id="47" name="Star: 5 Point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434" cy="2245994"/>
                        </a:xfrm>
                        <a:prstGeom prst="star5">
                          <a:avLst>
                            <a:gd name="adj" fmla="val 20982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B6E88" id="Star: 5 Points 47" o:spid="_x0000_s1026" style="position:absolute;margin-left:332.75pt;margin-top:9.65pt;width:201.9pt;height:176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4434,224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" path="m3,857891l949672,820050,1282217,r332545,820050l2564431,857891r-744146,544660l2074669,2245988,1282217,1762557,489765,2245988,744149,1402551,3,857891xe" fillcolor="#e6c734 [3206]" stroked="f" strokeweight="1pt">
                <v:stroke joinstyle="miter"/>
                <v:path arrowok="t" o:connecttype="custom" o:connectlocs="3,857891;949672,820050;1282217,0;1614762,820050;2564431,857891;1820285,1402551;2074669,2245988;1282217,1762557;489765,2245988;744149,1402551;3,857891" o:connectangles="0,0,0,0,0,0,0,0,0,0,0"/>
              </v:shape>
            </w:pict>
          </mc:Fallback>
        </mc:AlternateContent>
      </w:r>
    </w:p>
    <w:p w14:paraId="4FE40171" w14:textId="625FD3A0" w:rsidR="009E4127" w:rsidRPr="009E4127" w:rsidRDefault="00670785" w:rsidP="009E4127">
      <w:r>
        <w:rPr>
          <w:noProof/>
        </w:rPr>
        <w:drawing>
          <wp:anchor distT="0" distB="0" distL="114300" distR="114300" simplePos="0" relativeHeight="251705344" behindDoc="0" locked="0" layoutInCell="1" allowOverlap="1" wp14:anchorId="1F15D62D" wp14:editId="0F7997CE">
            <wp:simplePos x="0" y="0"/>
            <wp:positionH relativeFrom="margin">
              <wp:posOffset>842645</wp:posOffset>
            </wp:positionH>
            <wp:positionV relativeFrom="paragraph">
              <wp:posOffset>157480</wp:posOffset>
            </wp:positionV>
            <wp:extent cx="586740" cy="870585"/>
            <wp:effectExtent l="0" t="0" r="0" b="0"/>
            <wp:wrapNone/>
            <wp:docPr id="42" name="Picture 42" descr="A picture containing accessory, necklet, enamel, lo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accessory, necklet, enamel, locke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077" r="-40133" b="-18055"/>
                    <a:stretch/>
                  </pic:blipFill>
                  <pic:spPr bwMode="auto">
                    <a:xfrm>
                      <a:off x="0" y="0"/>
                      <a:ext cx="586740" cy="87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E0BC506" wp14:editId="46C17F98">
                <wp:simplePos x="0" y="0"/>
                <wp:positionH relativeFrom="column">
                  <wp:posOffset>-95885</wp:posOffset>
                </wp:positionH>
                <wp:positionV relativeFrom="paragraph">
                  <wp:posOffset>172085</wp:posOffset>
                </wp:positionV>
                <wp:extent cx="4400550" cy="939165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939165"/>
                          <a:chOff x="0" y="0"/>
                          <a:chExt cx="4352290" cy="898525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A string of ligh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1" t="10814" b="-11744"/>
                          <a:stretch/>
                        </pic:blipFill>
                        <pic:spPr bwMode="auto">
                          <a:xfrm>
                            <a:off x="0" y="19050"/>
                            <a:ext cx="813435" cy="56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string of ligh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133" t="6410" r="-1" b="-35597"/>
                          <a:stretch/>
                        </pic:blipFill>
                        <pic:spPr bwMode="auto">
                          <a:xfrm>
                            <a:off x="447675" y="9525"/>
                            <a:ext cx="1247140" cy="72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string of ligh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133" t="11488" r="-1" b="-35597"/>
                          <a:stretch/>
                        </pic:blipFill>
                        <pic:spPr bwMode="auto">
                          <a:xfrm>
                            <a:off x="1314450" y="28575"/>
                            <a:ext cx="1247140" cy="69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A string of ligh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133" t="9795" r="-1" b="-35597"/>
                          <a:stretch/>
                        </pic:blipFill>
                        <pic:spPr bwMode="auto">
                          <a:xfrm>
                            <a:off x="2181225" y="19050"/>
                            <a:ext cx="1247140" cy="708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A string of ligh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815" t="8101" r="-4319" b="-67751"/>
                          <a:stretch/>
                        </pic:blipFill>
                        <pic:spPr bwMode="auto">
                          <a:xfrm>
                            <a:off x="3105150" y="0"/>
                            <a:ext cx="1247140" cy="89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D352E" id="Group 28" o:spid="_x0000_s1026" style="position:absolute;margin-left:-7.55pt;margin-top:13.55pt;width:346.5pt;height:73.95pt;z-index:251697152;mso-width-relative:margin;mso-height-relative:margin" coordsize="43522,898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">
                <v:shape id="Picture 29" o:spid="_x0000_s1027" type="#_x0000_t75" alt="A string of lights&#10;&#10;Description automatically generated with low confidence" style="position:absolute;top:190;width:8134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">
                  <v:imagedata r:id="rId18" o:title="A string of lights&#10;&#10;Description automatically generated with low confidence" croptop="7087f" cropbottom="-7697f" cropleft="17171f"/>
                </v:shape>
                <v:shape id="Picture 30" o:spid="_x0000_s1028" type="#_x0000_t75" alt="A string of lights&#10;&#10;Description automatically generated with low confidence" style="position:absolute;left:4476;top:95;width:12472;height:7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">
                  <v:imagedata r:id="rId19" o:title="A string of lights&#10;&#10;Description automatically generated with low confidence" croptop="4201f" cropbottom="-23329f" cropleft="-8607f" cropright="-1f"/>
                </v:shape>
                <v:shape id="Picture 31" o:spid="_x0000_s1029" type="#_x0000_t75" alt="A string of lights&#10;&#10;Description automatically generated with low confidence" style="position:absolute;left:13144;top:285;width:12471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">
                  <v:imagedata r:id="rId19" o:title="A string of lights&#10;&#10;Description automatically generated with low confidence" croptop="7529f" cropbottom="-23329f" cropleft="-8607f" cropright="-1f"/>
                </v:shape>
                <v:shape id="Picture 32" o:spid="_x0000_s1030" type="#_x0000_t75" alt="A string of lights&#10;&#10;Description automatically generated with low confidence" style="position:absolute;left:21812;top:190;width:12471;height: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">
                  <v:imagedata r:id="rId19" o:title="A string of lights&#10;&#10;Description automatically generated with low confidence" croptop="6419f" cropbottom="-23329f" cropleft="-8607f" cropright="-1f"/>
                </v:shape>
                <v:shape id="Picture 33" o:spid="_x0000_s1031" type="#_x0000_t75" alt="A string of lights&#10;&#10;Description automatically generated with low confidence" style="position:absolute;left:31051;width:12471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">
                  <v:imagedata r:id="rId19" o:title="A string of lights&#10;&#10;Description automatically generated with low confidence" croptop="5309f" cropbottom="-44401f" cropleft="-5777f" cropright="-2830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D886766" wp14:editId="0848D68D">
            <wp:simplePos x="0" y="0"/>
            <wp:positionH relativeFrom="margin">
              <wp:posOffset>1543050</wp:posOffset>
            </wp:positionH>
            <wp:positionV relativeFrom="paragraph">
              <wp:posOffset>161925</wp:posOffset>
            </wp:positionV>
            <wp:extent cx="657225" cy="975995"/>
            <wp:effectExtent l="0" t="0" r="0" b="0"/>
            <wp:wrapNone/>
            <wp:docPr id="41" name="Picture 41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accessory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704" t="14193" r="-6860" b="-22286"/>
                    <a:stretch/>
                  </pic:blipFill>
                  <pic:spPr bwMode="auto">
                    <a:xfrm>
                      <a:off x="0" y="0"/>
                      <a:ext cx="657225" cy="97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3122375" wp14:editId="6D5B8D3A">
            <wp:simplePos x="0" y="0"/>
            <wp:positionH relativeFrom="margin">
              <wp:posOffset>2651760</wp:posOffset>
            </wp:positionH>
            <wp:positionV relativeFrom="paragraph">
              <wp:posOffset>167005</wp:posOffset>
            </wp:positionV>
            <wp:extent cx="374650" cy="887730"/>
            <wp:effectExtent l="0" t="0" r="0" b="762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29" t="10550" r="-46307" b="-5532"/>
                    <a:stretch/>
                  </pic:blipFill>
                  <pic:spPr bwMode="auto">
                    <a:xfrm>
                      <a:off x="0" y="0"/>
                      <a:ext cx="374650" cy="88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D90EAF4" wp14:editId="6C45D823">
            <wp:simplePos x="0" y="0"/>
            <wp:positionH relativeFrom="margin">
              <wp:posOffset>3356610</wp:posOffset>
            </wp:positionH>
            <wp:positionV relativeFrom="paragraph">
              <wp:posOffset>167640</wp:posOffset>
            </wp:positionV>
            <wp:extent cx="527050" cy="698500"/>
            <wp:effectExtent l="0" t="0" r="6350" b="6350"/>
            <wp:wrapNone/>
            <wp:docPr id="39" name="Picture 39" descr="A picture containing text, sign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, sign, vector graphics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2"/>
                    <a:stretch/>
                  </pic:blipFill>
                  <pic:spPr bwMode="auto">
                    <a:xfrm>
                      <a:off x="0" y="0"/>
                      <a:ext cx="527050" cy="69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6A6B200" wp14:editId="4E81B079">
            <wp:simplePos x="0" y="0"/>
            <wp:positionH relativeFrom="margin">
              <wp:posOffset>0</wp:posOffset>
            </wp:positionH>
            <wp:positionV relativeFrom="paragraph">
              <wp:posOffset>180179</wp:posOffset>
            </wp:positionV>
            <wp:extent cx="597535" cy="875030"/>
            <wp:effectExtent l="0" t="0" r="0" b="0"/>
            <wp:wrapNone/>
            <wp:docPr id="43" name="Picture 43" descr="A picture containing enam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enamel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60" t="4245" r="-16387" b="-19028"/>
                    <a:stretch/>
                  </pic:blipFill>
                  <pic:spPr bwMode="auto">
                    <a:xfrm>
                      <a:off x="0" y="0"/>
                      <a:ext cx="597535" cy="87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8248A" w14:textId="0AB5C5D4" w:rsidR="009E4127" w:rsidRPr="009E4127" w:rsidRDefault="009E4127" w:rsidP="009E4127"/>
    <w:p w14:paraId="2E3EAFD4" w14:textId="4323DF72" w:rsidR="009E4127" w:rsidRPr="009E4127" w:rsidRDefault="00670785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9C0C1D4" wp14:editId="762731D3">
                <wp:simplePos x="0" y="0"/>
                <wp:positionH relativeFrom="margin">
                  <wp:posOffset>-95402</wp:posOffset>
                </wp:positionH>
                <wp:positionV relativeFrom="paragraph">
                  <wp:posOffset>301322</wp:posOffset>
                </wp:positionV>
                <wp:extent cx="2360930" cy="140462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17624" w14:textId="77777777" w:rsidR="00670785" w:rsidRPr="00CD06A7" w:rsidRDefault="00670785" w:rsidP="00670785">
                            <w:pPr>
                              <w:pStyle w:val="KS1BodyCopyKS1"/>
                            </w:pPr>
                            <w:r w:rsidRPr="00CD06A7">
                              <w:t>Date:</w:t>
                            </w:r>
                          </w:p>
                          <w:p w14:paraId="249E4588" w14:textId="77777777" w:rsidR="00670785" w:rsidRPr="00CD06A7" w:rsidRDefault="00670785" w:rsidP="00670785">
                            <w:pPr>
                              <w:pStyle w:val="KS1BodyCopyKS1"/>
                            </w:pPr>
                            <w:r w:rsidRPr="00CD06A7">
                              <w:t>Where:</w:t>
                            </w:r>
                          </w:p>
                          <w:p w14:paraId="66DE2F05" w14:textId="77777777" w:rsidR="00670785" w:rsidRPr="00CD06A7" w:rsidRDefault="00670785" w:rsidP="006707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D06A7">
                              <w:rPr>
                                <w:sz w:val="32"/>
                                <w:szCs w:val="32"/>
                              </w:rPr>
                              <w:t>Time: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C0C1D4" id="_x0000_s1030" type="#_x0000_t202" style="position:absolute;left:0;text-align:left;margin-left:-7.5pt;margin-top:23.75pt;width:185.9pt;height:110.6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" filled="f" stroked="f">
                <v:textbox style="mso-fit-shape-to-text:t">
                  <w:txbxContent>
                    <w:p w14:paraId="7F817624" w14:textId="77777777" w:rsidR="00670785" w:rsidRPr="00CD06A7" w:rsidRDefault="00670785" w:rsidP="00670785">
                      <w:pPr>
                        <w:pStyle w:val="KS1BodyCopyKS1"/>
                      </w:pPr>
                      <w:r w:rsidRPr="00CD06A7">
                        <w:t>Date:</w:t>
                      </w:r>
                    </w:p>
                    <w:p w14:paraId="249E4588" w14:textId="77777777" w:rsidR="00670785" w:rsidRPr="00CD06A7" w:rsidRDefault="00670785" w:rsidP="00670785">
                      <w:pPr>
                        <w:pStyle w:val="KS1BodyCopyKS1"/>
                      </w:pPr>
                      <w:r w:rsidRPr="00CD06A7">
                        <w:t>Where:</w:t>
                      </w:r>
                    </w:p>
                    <w:p w14:paraId="66DE2F05" w14:textId="77777777" w:rsidR="00670785" w:rsidRPr="00CD06A7" w:rsidRDefault="00670785" w:rsidP="00670785">
                      <w:pPr>
                        <w:rPr>
                          <w:sz w:val="32"/>
                          <w:szCs w:val="32"/>
                        </w:rPr>
                      </w:pPr>
                      <w:r w:rsidRPr="00CD06A7">
                        <w:rPr>
                          <w:sz w:val="32"/>
                          <w:szCs w:val="32"/>
                        </w:rPr>
                        <w:t>Time: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EC2EDC" w14:textId="5FC14CA8" w:rsidR="009E4127" w:rsidRPr="009E4127" w:rsidRDefault="009E4127" w:rsidP="009E4127"/>
    <w:p w14:paraId="40CE7567" w14:textId="738D29FC" w:rsidR="009E4127" w:rsidRPr="009E4127" w:rsidRDefault="00670785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E9AFEBF" wp14:editId="09E3AAC0">
                <wp:simplePos x="0" y="0"/>
                <wp:positionH relativeFrom="column">
                  <wp:posOffset>2738120</wp:posOffset>
                </wp:positionH>
                <wp:positionV relativeFrom="paragraph">
                  <wp:posOffset>215900</wp:posOffset>
                </wp:positionV>
                <wp:extent cx="1666875" cy="1404620"/>
                <wp:effectExtent l="0" t="0" r="0" b="444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FE148" w14:textId="77777777" w:rsidR="00670785" w:rsidRPr="00670785" w:rsidRDefault="00670785" w:rsidP="00670785">
                            <w:pPr>
                              <w:jc w:val="center"/>
                              <w:rPr>
                                <w:b/>
                                <w:bCs/>
                                <w:color w:val="8C368C"/>
                                <w:sz w:val="36"/>
                                <w:szCs w:val="36"/>
                              </w:rPr>
                            </w:pPr>
                            <w:r w:rsidRPr="00670785">
                              <w:rPr>
                                <w:b/>
                                <w:bCs/>
                                <w:color w:val="8C368C"/>
                                <w:sz w:val="36"/>
                                <w:szCs w:val="36"/>
                              </w:rPr>
                              <w:t>Admits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9AFEBF" id="_x0000_s1031" type="#_x0000_t202" style="position:absolute;left:0;text-align:left;margin-left:215.6pt;margin-top:17pt;width:131.2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" filled="f" stroked="f">
                <v:textbox style="mso-fit-shape-to-text:t">
                  <w:txbxContent>
                    <w:p w14:paraId="0D6FE148" w14:textId="77777777" w:rsidR="00670785" w:rsidRPr="00670785" w:rsidRDefault="00670785" w:rsidP="00670785">
                      <w:pPr>
                        <w:jc w:val="center"/>
                        <w:rPr>
                          <w:b/>
                          <w:bCs/>
                          <w:color w:val="8C368C"/>
                          <w:sz w:val="36"/>
                          <w:szCs w:val="36"/>
                        </w:rPr>
                      </w:pPr>
                      <w:r w:rsidRPr="00670785">
                        <w:rPr>
                          <w:b/>
                          <w:bCs/>
                          <w:color w:val="8C368C"/>
                          <w:sz w:val="36"/>
                          <w:szCs w:val="36"/>
                        </w:rPr>
                        <w:t>Admits 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7EC03CD" wp14:editId="7382A038">
            <wp:simplePos x="0" y="0"/>
            <wp:positionH relativeFrom="margin">
              <wp:posOffset>2755995</wp:posOffset>
            </wp:positionH>
            <wp:positionV relativeFrom="paragraph">
              <wp:posOffset>165859</wp:posOffset>
            </wp:positionV>
            <wp:extent cx="1692910" cy="513715"/>
            <wp:effectExtent l="0" t="0" r="2540" b="635"/>
            <wp:wrapNone/>
            <wp:docPr id="46" name="Picture 46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, rectang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AD532" w14:textId="63CCA3EA" w:rsidR="009E4127" w:rsidRPr="009E4127" w:rsidRDefault="009E4127" w:rsidP="009E4127"/>
    <w:p w14:paraId="4251C4C4" w14:textId="0C2A3148" w:rsidR="009E4127" w:rsidRPr="009E4127" w:rsidRDefault="00670785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10C9CF" wp14:editId="4ECAFF1A">
                <wp:simplePos x="0" y="0"/>
                <wp:positionH relativeFrom="column">
                  <wp:posOffset>6090172</wp:posOffset>
                </wp:positionH>
                <wp:positionV relativeFrom="paragraph">
                  <wp:posOffset>131929</wp:posOffset>
                </wp:positionV>
                <wp:extent cx="685307" cy="102358"/>
                <wp:effectExtent l="0" t="0" r="0" b="0"/>
                <wp:wrapNone/>
                <wp:docPr id="202" name="Rectangle 202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307" cy="102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21FD6" id="Rectangle 202" o:spid="_x0000_s1026" href="https://www.twinkl.co.uk/resources/early-years-festivals-and-cultural-celebrations/early-years-christmas/early-years-christmas-gifts-certificates" style="position:absolute;margin-left:479.55pt;margin-top:10.4pt;width:53.95pt;height:8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" o:button="t" filled="f" stroked="f" strokeweight="1pt">
                <v:fill o:detectmouseclick="t"/>
              </v:rect>
            </w:pict>
          </mc:Fallback>
        </mc:AlternateContent>
      </w:r>
    </w:p>
    <w:p w14:paraId="55F678BB" w14:textId="30B8E74F" w:rsidR="009E4127" w:rsidRPr="009E4127" w:rsidRDefault="00670785" w:rsidP="009E4127">
      <w:r>
        <w:rPr>
          <w:noProof/>
        </w:rPr>
        <w:drawing>
          <wp:anchor distT="0" distB="0" distL="114300" distR="114300" simplePos="0" relativeHeight="251724800" behindDoc="0" locked="0" layoutInCell="1" allowOverlap="1" wp14:anchorId="4E31FD33" wp14:editId="36B0344F">
            <wp:simplePos x="0" y="0"/>
            <wp:positionH relativeFrom="margin">
              <wp:posOffset>6114197</wp:posOffset>
            </wp:positionH>
            <wp:positionV relativeFrom="paragraph">
              <wp:posOffset>180946</wp:posOffset>
            </wp:positionV>
            <wp:extent cx="638102" cy="782320"/>
            <wp:effectExtent l="0" t="0" r="0" b="0"/>
            <wp:wrapNone/>
            <wp:docPr id="54" name="Picture 54" descr="A picture containing text, sign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gn, vector graphic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9"/>
                    <a:stretch/>
                  </pic:blipFill>
                  <pic:spPr bwMode="auto">
                    <a:xfrm>
                      <a:off x="0" y="0"/>
                      <a:ext cx="638102" cy="7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27C7E" w14:textId="541A5058" w:rsidR="009E4127" w:rsidRPr="009E4127" w:rsidRDefault="00670785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E457A6" wp14:editId="014BBF02">
                <wp:simplePos x="0" y="0"/>
                <wp:positionH relativeFrom="column">
                  <wp:posOffset>3848100</wp:posOffset>
                </wp:positionH>
                <wp:positionV relativeFrom="paragraph">
                  <wp:posOffset>115409</wp:posOffset>
                </wp:positionV>
                <wp:extent cx="249555" cy="220980"/>
                <wp:effectExtent l="19050" t="0" r="0" b="26670"/>
                <wp:wrapNone/>
                <wp:docPr id="199" name="Star: 5 Point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8858">
                          <a:off x="0" y="0"/>
                          <a:ext cx="249555" cy="220980"/>
                        </a:xfrm>
                        <a:prstGeom prst="star5">
                          <a:avLst>
                            <a:gd name="adj" fmla="val 20982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16E57" id="Star: 5 Points 199" o:spid="_x0000_s1026" style="position:absolute;margin-left:303pt;margin-top:9.1pt;width:19.65pt;height:17.4pt;rotation:-481845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555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" path="m,84407l92416,80684,124778,r32361,80684l249555,84407r-72416,53588l201894,220979,124778,173415,47661,220979,72416,137995,,84407xe" fillcolor="#e6c734 [3206]" stroked="f" strokeweight="1pt">
                <v:stroke joinstyle="miter"/>
                <v:path arrowok="t" o:connecttype="custom" o:connectlocs="0,84407;92416,80684;124778,0;157139,80684;249555,84407;177139,137995;201894,220979;124778,173415;47661,220979;72416,137995;0,84407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47F7132B" wp14:editId="108912EB">
            <wp:simplePos x="0" y="0"/>
            <wp:positionH relativeFrom="column">
              <wp:posOffset>-86360</wp:posOffset>
            </wp:positionH>
            <wp:positionV relativeFrom="paragraph">
              <wp:posOffset>54610</wp:posOffset>
            </wp:positionV>
            <wp:extent cx="4815205" cy="1174115"/>
            <wp:effectExtent l="0" t="0" r="4445" b="6985"/>
            <wp:wrapNone/>
            <wp:docPr id="192" name="Picture 192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rectangl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"/>
                    <a:stretch/>
                  </pic:blipFill>
                  <pic:spPr bwMode="auto">
                    <a:xfrm>
                      <a:off x="0" y="0"/>
                      <a:ext cx="4815205" cy="117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9BC89EB" wp14:editId="32F6C290">
            <wp:simplePos x="0" y="0"/>
            <wp:positionH relativeFrom="margin">
              <wp:posOffset>4742815</wp:posOffset>
            </wp:positionH>
            <wp:positionV relativeFrom="paragraph">
              <wp:posOffset>26670</wp:posOffset>
            </wp:positionV>
            <wp:extent cx="1904365" cy="2940050"/>
            <wp:effectExtent l="0" t="0" r="635" b="0"/>
            <wp:wrapNone/>
            <wp:docPr id="53" name="Picture 53" descr="A christmas tree with ligh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hristmas tree with lights&#10;&#10;Description automatically generated with low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" r="-1" b="4438"/>
                    <a:stretch/>
                  </pic:blipFill>
                  <pic:spPr bwMode="auto">
                    <a:xfrm>
                      <a:off x="0" y="0"/>
                      <a:ext cx="1904365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7B7FB2" wp14:editId="03995C04">
                <wp:simplePos x="0" y="0"/>
                <wp:positionH relativeFrom="column">
                  <wp:posOffset>4146305</wp:posOffset>
                </wp:positionH>
                <wp:positionV relativeFrom="paragraph">
                  <wp:posOffset>242228</wp:posOffset>
                </wp:positionV>
                <wp:extent cx="495300" cy="491490"/>
                <wp:effectExtent l="0" t="0" r="19050" b="22860"/>
                <wp:wrapNone/>
                <wp:docPr id="63" name="Star: 5 Point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4328">
                          <a:off x="0" y="0"/>
                          <a:ext cx="495300" cy="491490"/>
                        </a:xfrm>
                        <a:prstGeom prst="star5">
                          <a:avLst>
                            <a:gd name="adj" fmla="val 20982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08A11" id="Star: 5 Points 63" o:spid="_x0000_s1026" style="position:absolute;margin-left:326.5pt;margin-top:19.05pt;width:39pt;height:38.7pt;rotation:594551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" path="m1,187732r183421,-8281l247650,r64228,179451l495299,187732,351574,306920r49132,184569l247650,385700,94594,491489,143726,306920,1,187732xe" fillcolor="#e6c734 [3206]" stroked="f" strokeweight="1pt">
                <v:stroke joinstyle="miter"/>
                <v:path arrowok="t" o:connecttype="custom" o:connectlocs="1,187732;183422,179451;247650,0;311878,179451;495299,187732;351574,306920;400706,491489;247650,385700;94594,491489;143726,306920;1,18773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7CB8D91" wp14:editId="2AE80F0B">
                <wp:simplePos x="0" y="0"/>
                <wp:positionH relativeFrom="margin">
                  <wp:posOffset>-85394</wp:posOffset>
                </wp:positionH>
                <wp:positionV relativeFrom="paragraph">
                  <wp:posOffset>122100</wp:posOffset>
                </wp:positionV>
                <wp:extent cx="4761230" cy="140462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A8F7A" w14:textId="77777777" w:rsidR="00670785" w:rsidRPr="00C114DE" w:rsidRDefault="00670785" w:rsidP="00670785">
                            <w:pPr>
                              <w:rPr>
                                <w:b/>
                                <w:bCs/>
                                <w:color w:val="8C368C"/>
                                <w:sz w:val="88"/>
                                <w:szCs w:val="88"/>
                              </w:rPr>
                            </w:pPr>
                            <w:r w:rsidRPr="00C114DE">
                              <w:rPr>
                                <w:b/>
                                <w:bCs/>
                                <w:color w:val="8C368C"/>
                                <w:sz w:val="88"/>
                                <w:szCs w:val="88"/>
                              </w:rPr>
                              <w:t>Christmas 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CB8D91" id="_x0000_s1032" type="#_x0000_t202" style="position:absolute;left:0;text-align:left;margin-left:-6.7pt;margin-top:9.6pt;width:374.9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" filled="f" stroked="f">
                <v:textbox style="mso-fit-shape-to-text:t">
                  <w:txbxContent>
                    <w:p w14:paraId="2ABA8F7A" w14:textId="77777777" w:rsidR="00670785" w:rsidRPr="00C114DE" w:rsidRDefault="00670785" w:rsidP="00670785">
                      <w:pPr>
                        <w:rPr>
                          <w:b/>
                          <w:bCs/>
                          <w:color w:val="8C368C"/>
                          <w:sz w:val="88"/>
                          <w:szCs w:val="88"/>
                        </w:rPr>
                      </w:pPr>
                      <w:r w:rsidRPr="00C114DE">
                        <w:rPr>
                          <w:b/>
                          <w:bCs/>
                          <w:color w:val="8C368C"/>
                          <w:sz w:val="88"/>
                          <w:szCs w:val="88"/>
                        </w:rPr>
                        <w:t>Christmas Play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6EB5512" wp14:editId="4182E7FA">
                <wp:simplePos x="0" y="0"/>
                <wp:positionH relativeFrom="column">
                  <wp:posOffset>-88265</wp:posOffset>
                </wp:positionH>
                <wp:positionV relativeFrom="paragraph">
                  <wp:posOffset>1009650</wp:posOffset>
                </wp:positionV>
                <wp:extent cx="4400550" cy="939165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939165"/>
                          <a:chOff x="0" y="0"/>
                          <a:chExt cx="4352290" cy="898525"/>
                        </a:xfrm>
                      </wpg:grpSpPr>
                      <pic:pic xmlns:pic="http://schemas.openxmlformats.org/drawingml/2006/picture">
                        <pic:nvPicPr>
                          <pic:cNvPr id="58" name="Picture 58" descr="A string of ligh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1" t="10814" b="-11744"/>
                          <a:stretch/>
                        </pic:blipFill>
                        <pic:spPr bwMode="auto">
                          <a:xfrm>
                            <a:off x="0" y="19050"/>
                            <a:ext cx="813435" cy="56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 descr="A string of ligh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133" t="6410" r="-1" b="-35597"/>
                          <a:stretch/>
                        </pic:blipFill>
                        <pic:spPr bwMode="auto">
                          <a:xfrm>
                            <a:off x="447675" y="9525"/>
                            <a:ext cx="1247140" cy="72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A string of ligh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133" t="11488" r="-1" b="-35597"/>
                          <a:stretch/>
                        </pic:blipFill>
                        <pic:spPr bwMode="auto">
                          <a:xfrm>
                            <a:off x="1314450" y="28575"/>
                            <a:ext cx="1247140" cy="69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 descr="A string of ligh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133" t="9795" r="-1" b="-35597"/>
                          <a:stretch/>
                        </pic:blipFill>
                        <pic:spPr bwMode="auto">
                          <a:xfrm>
                            <a:off x="2181225" y="19050"/>
                            <a:ext cx="1247140" cy="708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 descr="A string of ligh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815" t="8101" r="-4319" b="-67751"/>
                          <a:stretch/>
                        </pic:blipFill>
                        <pic:spPr bwMode="auto">
                          <a:xfrm>
                            <a:off x="3105150" y="0"/>
                            <a:ext cx="1247140" cy="89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06B27F" id="Group 57" o:spid="_x0000_s1026" style="position:absolute;margin-left:-6.95pt;margin-top:79.5pt;width:346.5pt;height:73.95pt;z-index:251728896;mso-width-relative:margin;mso-height-relative:margin" coordsize="43522,898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">
                <v:shape id="Picture 58" o:spid="_x0000_s1027" type="#_x0000_t75" alt="A string of lights&#10;&#10;Description automatically generated with low confidence" style="position:absolute;top:190;width:8134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">
                  <v:imagedata r:id="rId18" o:title="A string of lights&#10;&#10;Description automatically generated with low confidence" croptop="7087f" cropbottom="-7697f" cropleft="17171f"/>
                </v:shape>
                <v:shape id="Picture 59" o:spid="_x0000_s1028" type="#_x0000_t75" alt="A string of lights&#10;&#10;Description automatically generated with low confidence" style="position:absolute;left:4476;top:95;width:12472;height:7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">
                  <v:imagedata r:id="rId19" o:title="A string of lights&#10;&#10;Description automatically generated with low confidence" croptop="4201f" cropbottom="-23329f" cropleft="-8607f" cropright="-1f"/>
                </v:shape>
                <v:shape id="Picture 60" o:spid="_x0000_s1029" type="#_x0000_t75" alt="A string of lights&#10;&#10;Description automatically generated with low confidence" style="position:absolute;left:13144;top:285;width:12471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">
                  <v:imagedata r:id="rId19" o:title="A string of lights&#10;&#10;Description automatically generated with low confidence" croptop="7529f" cropbottom="-23329f" cropleft="-8607f" cropright="-1f"/>
                </v:shape>
                <v:shape id="Picture 61" o:spid="_x0000_s1030" type="#_x0000_t75" alt="A string of lights&#10;&#10;Description automatically generated with low confidence" style="position:absolute;left:21812;top:190;width:12471;height: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">
                  <v:imagedata r:id="rId19" o:title="A string of lights&#10;&#10;Description automatically generated with low confidence" croptop="6419f" cropbottom="-23329f" cropleft="-8607f" cropright="-1f"/>
                </v:shape>
                <v:shape id="Picture 62" o:spid="_x0000_s1031" type="#_x0000_t75" alt="A string of lights&#10;&#10;Description automatically generated with low confidence" style="position:absolute;left:31051;width:12471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">
                  <v:imagedata r:id="rId19" o:title="A string of lights&#10;&#10;Description automatically generated with low confidence" croptop="5309f" cropbottom="-44401f" cropleft="-5777f" cropright="-2830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3BBD8FAD" wp14:editId="58A7532C">
            <wp:simplePos x="0" y="0"/>
            <wp:positionH relativeFrom="margin">
              <wp:posOffset>3364230</wp:posOffset>
            </wp:positionH>
            <wp:positionV relativeFrom="paragraph">
              <wp:posOffset>1005205</wp:posOffset>
            </wp:positionV>
            <wp:extent cx="527050" cy="698500"/>
            <wp:effectExtent l="0" t="0" r="6350" b="6350"/>
            <wp:wrapNone/>
            <wp:docPr id="193" name="Picture 193" descr="A picture containing text, sign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, sign, vector graphics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2"/>
                    <a:stretch/>
                  </pic:blipFill>
                  <pic:spPr bwMode="auto">
                    <a:xfrm>
                      <a:off x="0" y="0"/>
                      <a:ext cx="527050" cy="69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41BC4CA2" wp14:editId="262EB6B9">
            <wp:simplePos x="0" y="0"/>
            <wp:positionH relativeFrom="margin">
              <wp:posOffset>2659380</wp:posOffset>
            </wp:positionH>
            <wp:positionV relativeFrom="paragraph">
              <wp:posOffset>1004570</wp:posOffset>
            </wp:positionV>
            <wp:extent cx="374650" cy="887730"/>
            <wp:effectExtent l="0" t="0" r="0" b="762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29" t="10550" r="-46307" b="-5532"/>
                    <a:stretch/>
                  </pic:blipFill>
                  <pic:spPr bwMode="auto">
                    <a:xfrm>
                      <a:off x="0" y="0"/>
                      <a:ext cx="374650" cy="88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35130631" wp14:editId="31ADF2F4">
            <wp:simplePos x="0" y="0"/>
            <wp:positionH relativeFrom="margin">
              <wp:posOffset>850265</wp:posOffset>
            </wp:positionH>
            <wp:positionV relativeFrom="paragraph">
              <wp:posOffset>995045</wp:posOffset>
            </wp:positionV>
            <wp:extent cx="586740" cy="870585"/>
            <wp:effectExtent l="0" t="0" r="0" b="0"/>
            <wp:wrapNone/>
            <wp:docPr id="196" name="Picture 196" descr="A picture containing accessory, necklet, enamel, lo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accessory, necklet, enamel, locke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077" r="-40133" b="-18055"/>
                    <a:stretch/>
                  </pic:blipFill>
                  <pic:spPr bwMode="auto">
                    <a:xfrm>
                      <a:off x="0" y="0"/>
                      <a:ext cx="586740" cy="87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1FE5C1DC" wp14:editId="157B712F">
            <wp:simplePos x="0" y="0"/>
            <wp:positionH relativeFrom="margin">
              <wp:posOffset>7620</wp:posOffset>
            </wp:positionH>
            <wp:positionV relativeFrom="paragraph">
              <wp:posOffset>1017270</wp:posOffset>
            </wp:positionV>
            <wp:extent cx="597535" cy="875030"/>
            <wp:effectExtent l="0" t="0" r="0" b="0"/>
            <wp:wrapNone/>
            <wp:docPr id="197" name="Picture 197" descr="A picture containing enam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enamel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60" t="4245" r="-16387" b="-19028"/>
                    <a:stretch/>
                  </pic:blipFill>
                  <pic:spPr bwMode="auto">
                    <a:xfrm>
                      <a:off x="0" y="0"/>
                      <a:ext cx="597535" cy="87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ED075" w14:textId="40B05CAD" w:rsidR="009E4127" w:rsidRDefault="00670785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FAC3EB8" wp14:editId="5B11069A">
                <wp:simplePos x="0" y="0"/>
                <wp:positionH relativeFrom="column">
                  <wp:posOffset>3939871</wp:posOffset>
                </wp:positionH>
                <wp:positionV relativeFrom="paragraph">
                  <wp:posOffset>331471</wp:posOffset>
                </wp:positionV>
                <wp:extent cx="235585" cy="209550"/>
                <wp:effectExtent l="19050" t="0" r="12065" b="19050"/>
                <wp:wrapNone/>
                <wp:docPr id="198" name="Star: 5 Point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8858">
                          <a:off x="0" y="0"/>
                          <a:ext cx="235585" cy="209550"/>
                        </a:xfrm>
                        <a:prstGeom prst="star5">
                          <a:avLst>
                            <a:gd name="adj" fmla="val 20982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AB593" id="Star: 5 Points 198" o:spid="_x0000_s1026" style="position:absolute;margin-left:310.25pt;margin-top:26.1pt;width:18.55pt;height:16.5pt;rotation:-481845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58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" path="m,80041l87243,76510,117793,r30549,76510l235585,80041r-68362,50816l190592,209549,117793,164446,44993,209549,68362,130857,,80041xe" fillcolor="#e6c734 [3206]" stroked="f" strokeweight="1pt">
                <v:stroke joinstyle="miter"/>
                <v:path arrowok="t" o:connecttype="custom" o:connectlocs="0,80041;87243,76510;117793,0;148342,76510;235585,80041;167223,130857;190592,209549;117793,164446;44993,209549;68362,130857;0,800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EE2972" wp14:editId="6B672BD0">
                <wp:simplePos x="0" y="0"/>
                <wp:positionH relativeFrom="column">
                  <wp:posOffset>4217035</wp:posOffset>
                </wp:positionH>
                <wp:positionV relativeFrom="paragraph">
                  <wp:posOffset>244949</wp:posOffset>
                </wp:positionV>
                <wp:extent cx="2564434" cy="2245994"/>
                <wp:effectExtent l="0" t="0" r="7620" b="2540"/>
                <wp:wrapNone/>
                <wp:docPr id="52" name="Star: 5 Point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434" cy="2245994"/>
                        </a:xfrm>
                        <a:prstGeom prst="star5">
                          <a:avLst>
                            <a:gd name="adj" fmla="val 20982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9CB31" id="Star: 5 Points 52" o:spid="_x0000_s1026" style="position:absolute;margin-left:332.05pt;margin-top:19.3pt;width:201.9pt;height:176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4434,224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" path="m3,857891l949672,820050,1282217,r332545,820050l2564431,857891r-744146,544660l2074669,2245988,1282217,1762557,489765,2245988,744149,1402551,3,857891xe" fillcolor="#e6c734 [3206]" stroked="f" strokeweight="1pt">
                <v:stroke joinstyle="miter"/>
                <v:path arrowok="t" o:connecttype="custom" o:connectlocs="3,857891;949672,820050;1282217,0;1614762,820050;2564431,857891;1820285,1402551;2074669,2245988;1282217,1762557;489765,2245988;744149,1402551;3,857891" o:connectangles="0,0,0,0,0,0,0,0,0,0,0"/>
              </v:shape>
            </w:pict>
          </mc:Fallback>
        </mc:AlternateContent>
      </w:r>
    </w:p>
    <w:p w14:paraId="6FBFD485" w14:textId="69AD1FE8" w:rsidR="009E4127" w:rsidRDefault="00670785" w:rsidP="009E4127">
      <w:r>
        <w:rPr>
          <w:noProof/>
        </w:rPr>
        <w:drawing>
          <wp:anchor distT="0" distB="0" distL="114300" distR="114300" simplePos="0" relativeHeight="251732992" behindDoc="0" locked="0" layoutInCell="1" allowOverlap="1" wp14:anchorId="4CDF406D" wp14:editId="4D25A331">
            <wp:simplePos x="0" y="0"/>
            <wp:positionH relativeFrom="margin">
              <wp:posOffset>1550670</wp:posOffset>
            </wp:positionH>
            <wp:positionV relativeFrom="paragraph">
              <wp:posOffset>329565</wp:posOffset>
            </wp:positionV>
            <wp:extent cx="657225" cy="975995"/>
            <wp:effectExtent l="0" t="0" r="0" b="0"/>
            <wp:wrapNone/>
            <wp:docPr id="195" name="Picture 195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accessory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704" t="14193" r="-6860" b="-22286"/>
                    <a:stretch/>
                  </pic:blipFill>
                  <pic:spPr bwMode="auto">
                    <a:xfrm>
                      <a:off x="0" y="0"/>
                      <a:ext cx="657225" cy="97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8DF1D" w14:textId="49B13D38" w:rsidR="00B8626B" w:rsidRPr="009E4127" w:rsidRDefault="00670785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C4BB6B" wp14:editId="6DF02427">
                <wp:simplePos x="0" y="0"/>
                <wp:positionH relativeFrom="column">
                  <wp:posOffset>6029240</wp:posOffset>
                </wp:positionH>
                <wp:positionV relativeFrom="paragraph">
                  <wp:posOffset>1957013</wp:posOffset>
                </wp:positionV>
                <wp:extent cx="685307" cy="102358"/>
                <wp:effectExtent l="0" t="0" r="0" b="0"/>
                <wp:wrapNone/>
                <wp:docPr id="203" name="Rectangle 203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307" cy="102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E6F83" id="Rectangle 203" o:spid="_x0000_s1026" href="https://www.twinkl.co.uk/resources/early-years-festivals-and-cultural-celebrations/early-years-christmas/early-years-christmas-gifts-certificates" style="position:absolute;margin-left:474.75pt;margin-top:154.1pt;width:53.95pt;height:8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" o:button="t" filled="f" stroked="f" strokeweight="1pt">
                <v:fill o:detectmouseclic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06ABD26" wp14:editId="5E0BDCAC">
                <wp:simplePos x="0" y="0"/>
                <wp:positionH relativeFrom="margin">
                  <wp:posOffset>-121598</wp:posOffset>
                </wp:positionH>
                <wp:positionV relativeFrom="paragraph">
                  <wp:posOffset>740192</wp:posOffset>
                </wp:positionV>
                <wp:extent cx="2360930" cy="140462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09EBC" w14:textId="51ED12EF" w:rsidR="00670785" w:rsidRPr="00CD06A7" w:rsidRDefault="00670785" w:rsidP="00670785">
                            <w:pPr>
                              <w:pStyle w:val="KS1BodyCopyKS1"/>
                            </w:pPr>
                            <w:r w:rsidRPr="00CD06A7">
                              <w:t>Date:</w:t>
                            </w:r>
                          </w:p>
                          <w:p w14:paraId="42068C5B" w14:textId="77777777" w:rsidR="00670785" w:rsidRPr="00CD06A7" w:rsidRDefault="00670785" w:rsidP="00670785">
                            <w:pPr>
                              <w:pStyle w:val="KS1BodyCopyKS1"/>
                            </w:pPr>
                            <w:r w:rsidRPr="00CD06A7">
                              <w:t>Where:</w:t>
                            </w:r>
                          </w:p>
                          <w:p w14:paraId="104354DB" w14:textId="77777777" w:rsidR="00670785" w:rsidRPr="00CD06A7" w:rsidRDefault="00670785" w:rsidP="006707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D06A7">
                              <w:rPr>
                                <w:sz w:val="32"/>
                                <w:szCs w:val="32"/>
                              </w:rPr>
                              <w:t>Time: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6ABD26" id="_x0000_s1033" type="#_x0000_t202" style="position:absolute;left:0;text-align:left;margin-left:-9.55pt;margin-top:58.3pt;width:185.9pt;height:110.6pt;z-index:2517401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Hc/wEAANU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" filled="f" stroked="f">
                <v:textbox style="mso-fit-shape-to-text:t">
                  <w:txbxContent>
                    <w:p w14:paraId="78F09EBC" w14:textId="51ED12EF" w:rsidR="00670785" w:rsidRPr="00CD06A7" w:rsidRDefault="00670785" w:rsidP="00670785">
                      <w:pPr>
                        <w:pStyle w:val="KS1BodyCopyKS1"/>
                      </w:pPr>
                      <w:r w:rsidRPr="00CD06A7">
                        <w:t>Date:</w:t>
                      </w:r>
                    </w:p>
                    <w:p w14:paraId="42068C5B" w14:textId="77777777" w:rsidR="00670785" w:rsidRPr="00CD06A7" w:rsidRDefault="00670785" w:rsidP="00670785">
                      <w:pPr>
                        <w:pStyle w:val="KS1BodyCopyKS1"/>
                      </w:pPr>
                      <w:r w:rsidRPr="00CD06A7">
                        <w:t>Where:</w:t>
                      </w:r>
                    </w:p>
                    <w:p w14:paraId="104354DB" w14:textId="77777777" w:rsidR="00670785" w:rsidRPr="00CD06A7" w:rsidRDefault="00670785" w:rsidP="00670785">
                      <w:pPr>
                        <w:rPr>
                          <w:sz w:val="32"/>
                          <w:szCs w:val="32"/>
                        </w:rPr>
                      </w:pPr>
                      <w:r w:rsidRPr="00CD06A7">
                        <w:rPr>
                          <w:sz w:val="32"/>
                          <w:szCs w:val="32"/>
                        </w:rPr>
                        <w:t>Time: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6EFF40F" wp14:editId="3356A70A">
                <wp:simplePos x="0" y="0"/>
                <wp:positionH relativeFrom="column">
                  <wp:posOffset>2744470</wp:posOffset>
                </wp:positionH>
                <wp:positionV relativeFrom="paragraph">
                  <wp:posOffset>1381722</wp:posOffset>
                </wp:positionV>
                <wp:extent cx="1666875" cy="1404620"/>
                <wp:effectExtent l="0" t="0" r="0" b="444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F72C3" w14:textId="77777777" w:rsidR="00670785" w:rsidRPr="00670785" w:rsidRDefault="00670785" w:rsidP="00670785">
                            <w:pPr>
                              <w:jc w:val="center"/>
                              <w:rPr>
                                <w:b/>
                                <w:bCs/>
                                <w:color w:val="8C368C"/>
                                <w:sz w:val="36"/>
                                <w:szCs w:val="36"/>
                              </w:rPr>
                            </w:pPr>
                            <w:r w:rsidRPr="00670785">
                              <w:rPr>
                                <w:b/>
                                <w:bCs/>
                                <w:color w:val="8C368C"/>
                                <w:sz w:val="36"/>
                                <w:szCs w:val="36"/>
                              </w:rPr>
                              <w:t>Admits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EFF40F" id="_x0000_s1034" type="#_x0000_t202" style="position:absolute;left:0;text-align:left;margin-left:216.1pt;margin-top:108.8pt;width:131.2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" filled="f" stroked="f">
                <v:textbox style="mso-fit-shape-to-text:t">
                  <w:txbxContent>
                    <w:p w14:paraId="3DBF72C3" w14:textId="77777777" w:rsidR="00670785" w:rsidRPr="00670785" w:rsidRDefault="00670785" w:rsidP="00670785">
                      <w:pPr>
                        <w:jc w:val="center"/>
                        <w:rPr>
                          <w:b/>
                          <w:bCs/>
                          <w:color w:val="8C368C"/>
                          <w:sz w:val="36"/>
                          <w:szCs w:val="36"/>
                        </w:rPr>
                      </w:pPr>
                      <w:r w:rsidRPr="00670785">
                        <w:rPr>
                          <w:b/>
                          <w:bCs/>
                          <w:color w:val="8C368C"/>
                          <w:sz w:val="36"/>
                          <w:szCs w:val="36"/>
                        </w:rPr>
                        <w:t>Admits 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08D8077D" wp14:editId="51AA348B">
            <wp:simplePos x="0" y="0"/>
            <wp:positionH relativeFrom="margin">
              <wp:posOffset>2758127</wp:posOffset>
            </wp:positionH>
            <wp:positionV relativeFrom="paragraph">
              <wp:posOffset>1320629</wp:posOffset>
            </wp:positionV>
            <wp:extent cx="1692910" cy="513715"/>
            <wp:effectExtent l="0" t="0" r="2540" b="635"/>
            <wp:wrapNone/>
            <wp:docPr id="51" name="Picture 51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, rectang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626B" w:rsidRPr="009E4127" w:rsidSect="00B8626B">
      <w:headerReference w:type="default" r:id="rId24"/>
      <w:footerReference w:type="default" r:id="rId25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42A83" w14:textId="77777777" w:rsidR="00EF58E1" w:rsidRDefault="00EF58E1" w:rsidP="00DD5720">
      <w:r>
        <w:separator/>
      </w:r>
    </w:p>
  </w:endnote>
  <w:endnote w:type="continuationSeparator" w:id="0">
    <w:p w14:paraId="1948972B" w14:textId="77777777" w:rsidR="00EF58E1" w:rsidRDefault="00EF58E1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A53ADE-A595-489F-B41A-6A9F47739606}"/>
    <w:embedBold r:id="rId2" w:fontKey="{7AA07DB4-9F5E-4168-BA9A-CC254D0367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00000007" w:usb1="00000001" w:usb2="00000000" w:usb3="00000000" w:csb0="00000093" w:csb1="00000000"/>
    <w:embedRegular r:id="rId3" w:fontKey="{C760D5BC-653A-4D15-9EED-EC7C48DEB4B6}"/>
    <w:embedBold r:id="rId4" w:fontKey="{DFAB9FA4-172A-49BC-AA78-5A91AA248964}"/>
    <w:embedItalic r:id="rId5" w:fontKey="{E8FDE8EA-1754-4997-8C16-F2ACC0FBD0D9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20008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6" w:fontKey="{A028501E-7A79-4CE1-89A3-FB95AFD001BA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3F38A6C-FC69-4814-8E0E-DE9FF0436B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8D73" w14:textId="1CA6741D" w:rsidR="008C227E" w:rsidRDefault="008C227E" w:rsidP="009E4127">
    <w:pPr>
      <w:pStyle w:val="Header"/>
    </w:pPr>
  </w:p>
  <w:p w14:paraId="1AC36BB1" w14:textId="5EDA13F6"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CE915" w14:textId="77777777" w:rsidR="00EF58E1" w:rsidRDefault="00EF58E1" w:rsidP="00DD5720">
      <w:r>
        <w:separator/>
      </w:r>
    </w:p>
  </w:footnote>
  <w:footnote w:type="continuationSeparator" w:id="0">
    <w:p w14:paraId="170BAF2A" w14:textId="77777777" w:rsidR="00EF58E1" w:rsidRDefault="00EF58E1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D6A67" w14:textId="38C13183" w:rsidR="00F32ED1" w:rsidRDefault="00C114D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54CC35D" wp14:editId="04B2BC0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0691495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57BC59" w14:textId="77777777" w:rsidR="00F32ED1" w:rsidRDefault="00F32E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43771090">
    <w:abstractNumId w:val="0"/>
  </w:num>
  <w:num w:numId="2" w16cid:durableId="40595554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8DC"/>
    <w:rsid w:val="00025835"/>
    <w:rsid w:val="0003405A"/>
    <w:rsid w:val="00067C79"/>
    <w:rsid w:val="000A2B9C"/>
    <w:rsid w:val="000F227B"/>
    <w:rsid w:val="000F793E"/>
    <w:rsid w:val="00173124"/>
    <w:rsid w:val="00190479"/>
    <w:rsid w:val="001A77E0"/>
    <w:rsid w:val="001B7D7D"/>
    <w:rsid w:val="001E2157"/>
    <w:rsid w:val="00254D95"/>
    <w:rsid w:val="002D18DC"/>
    <w:rsid w:val="003118CF"/>
    <w:rsid w:val="00326698"/>
    <w:rsid w:val="00344899"/>
    <w:rsid w:val="00390382"/>
    <w:rsid w:val="003A6A65"/>
    <w:rsid w:val="003C0267"/>
    <w:rsid w:val="00411653"/>
    <w:rsid w:val="00412284"/>
    <w:rsid w:val="004C4C32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70785"/>
    <w:rsid w:val="006D108B"/>
    <w:rsid w:val="00763739"/>
    <w:rsid w:val="00872C5C"/>
    <w:rsid w:val="00874EB6"/>
    <w:rsid w:val="00886FE1"/>
    <w:rsid w:val="008C138D"/>
    <w:rsid w:val="008C227E"/>
    <w:rsid w:val="008D6678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8626B"/>
    <w:rsid w:val="00BC7477"/>
    <w:rsid w:val="00C114DE"/>
    <w:rsid w:val="00CA3011"/>
    <w:rsid w:val="00CC0F47"/>
    <w:rsid w:val="00CD06A7"/>
    <w:rsid w:val="00CE75AA"/>
    <w:rsid w:val="00CF513F"/>
    <w:rsid w:val="00D90104"/>
    <w:rsid w:val="00DD5720"/>
    <w:rsid w:val="00E11BFD"/>
    <w:rsid w:val="00E1404D"/>
    <w:rsid w:val="00E1443E"/>
    <w:rsid w:val="00E376AA"/>
    <w:rsid w:val="00E62A7F"/>
    <w:rsid w:val="00EB6D1C"/>
    <w:rsid w:val="00ED71A2"/>
    <w:rsid w:val="00EF58E1"/>
    <w:rsid w:val="00F13359"/>
    <w:rsid w:val="00F32ED1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530908"/>
  <w15:chartTrackingRefBased/>
  <w15:docId w15:val="{9B18164A-1F9D-42A5-A9CA-4775F29CC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KS1BodyCopyKS1">
    <w:name w:val="KS1 Body Copy (KS1)"/>
    <w:basedOn w:val="BasicParagraph"/>
    <w:uiPriority w:val="99"/>
    <w:rsid w:val="00CD06A7"/>
    <w:pPr>
      <w:tabs>
        <w:tab w:val="left" w:pos="510"/>
        <w:tab w:val="left" w:pos="907"/>
      </w:tabs>
      <w:spacing w:line="420" w:lineRule="atLeast"/>
      <w:jc w:val="left"/>
    </w:pPr>
    <w:rPr>
      <w:rFonts w:ascii="Twinkl" w:hAnsi="Twinkl" w:cs="Twinkl"/>
      <w:color w:val="131312"/>
      <w:spacing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4.tiff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hyperlink" Target="https://www.twinkl.co.uk/resources/early-years-festivals-and-cultural-celebrations/early-years-christmas/early-years-christmas-gifts-certificates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Lois'%20Files\2022\December\Christmas%20Play%20Tickets\Activity%20Sheet%20Template%20Portrait%201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E9F76-3032-48DC-9A00-3F3ED02CC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 1 Page</Template>
  <TotalTime>1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2</cp:revision>
  <cp:lastPrinted>2014-02-20T09:55:00Z</cp:lastPrinted>
  <dcterms:created xsi:type="dcterms:W3CDTF">2022-12-06T13:32:00Z</dcterms:created>
  <dcterms:modified xsi:type="dcterms:W3CDTF">2022-12-06T13:32:00Z</dcterms:modified>
</cp:coreProperties>
</file>