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329F1" w14:textId="24262930" w:rsidR="009E4127" w:rsidRDefault="00DA2421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9F3F50C" wp14:editId="5AA21247">
                <wp:simplePos x="0" y="0"/>
                <wp:positionH relativeFrom="margin">
                  <wp:posOffset>546891</wp:posOffset>
                </wp:positionH>
                <wp:positionV relativeFrom="paragraph">
                  <wp:posOffset>-511175</wp:posOffset>
                </wp:positionV>
                <wp:extent cx="5812790" cy="130556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A6A7" w14:textId="77777777" w:rsidR="00DA2421" w:rsidRPr="00845C05" w:rsidRDefault="00DA242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</w:pP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t xml:space="preserve">Colourful Semantics </w:t>
                            </w: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br/>
                              <w:t>Past Tense Regular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3F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05pt;margin-top:-40.25pt;width:457.7pt;height:102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" filled="f" stroked="f">
                <v:textbox>
                  <w:txbxContent>
                    <w:p w14:paraId="0BCAA6A7" w14:textId="77777777" w:rsidR="00DA2421" w:rsidRPr="00845C05" w:rsidRDefault="00DA242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</w:pP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t xml:space="preserve">Colourful Semantics </w:t>
                      </w: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br/>
                        <w:t>Past Tense Regular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CF288" w14:textId="77777777" w:rsidR="009E4127" w:rsidRPr="009E4127" w:rsidRDefault="009E4127" w:rsidP="009E4127"/>
    <w:p w14:paraId="35F123D3" w14:textId="77777777" w:rsidR="009E4127" w:rsidRPr="009E4127" w:rsidRDefault="009E4127" w:rsidP="009E4127"/>
    <w:p w14:paraId="7EF81603" w14:textId="77777777" w:rsidR="009E4127" w:rsidRPr="009E4127" w:rsidRDefault="009E4127" w:rsidP="009E4127"/>
    <w:p w14:paraId="0E71726B" w14:textId="77777777" w:rsidR="009E4127" w:rsidRPr="009E4127" w:rsidRDefault="009E4127" w:rsidP="009E4127"/>
    <w:p w14:paraId="313F3A21" w14:textId="77777777" w:rsidR="009E4127" w:rsidRPr="009E4127" w:rsidRDefault="009E4127" w:rsidP="009E4127"/>
    <w:p w14:paraId="61A5D3DC" w14:textId="77777777" w:rsidR="009E4127" w:rsidRPr="009E4127" w:rsidRDefault="009E4127" w:rsidP="009E4127"/>
    <w:p w14:paraId="31BD90E4" w14:textId="77777777" w:rsidR="009E4127" w:rsidRPr="009E4127" w:rsidRDefault="009E4127" w:rsidP="009E4127"/>
    <w:p w14:paraId="506C38DE" w14:textId="77777777" w:rsidR="009E4127" w:rsidRPr="009E4127" w:rsidRDefault="009E4127" w:rsidP="009E4127"/>
    <w:p w14:paraId="62CE85C5" w14:textId="77777777" w:rsidR="009E4127" w:rsidRPr="009E4127" w:rsidRDefault="009E4127" w:rsidP="009E4127"/>
    <w:p w14:paraId="27EED0B4" w14:textId="77777777" w:rsidR="009E4127" w:rsidRPr="009E4127" w:rsidRDefault="009E4127" w:rsidP="009E4127"/>
    <w:p w14:paraId="0FC93FB8" w14:textId="77777777" w:rsidR="009E4127" w:rsidRPr="009E4127" w:rsidRDefault="009E4127" w:rsidP="009E4127"/>
    <w:p w14:paraId="369E1D68" w14:textId="77777777" w:rsidR="009E4127" w:rsidRPr="009E4127" w:rsidRDefault="009E4127" w:rsidP="009E4127"/>
    <w:p w14:paraId="6ADAF505" w14:textId="77777777" w:rsidR="009E4127" w:rsidRPr="009E4127" w:rsidRDefault="009E4127" w:rsidP="009E4127"/>
    <w:p w14:paraId="6CF6C3A4" w14:textId="77777777" w:rsidR="009E4127" w:rsidRPr="009E4127" w:rsidRDefault="009E4127" w:rsidP="009E4127"/>
    <w:p w14:paraId="51BC4A1C" w14:textId="77777777" w:rsidR="009E4127" w:rsidRPr="009E4127" w:rsidRDefault="009E4127" w:rsidP="009E4127"/>
    <w:p w14:paraId="3F7404CA" w14:textId="7D7F52F8" w:rsidR="009E4127" w:rsidRPr="009E4127" w:rsidRDefault="009E4127" w:rsidP="009E4127"/>
    <w:p w14:paraId="60E89372" w14:textId="5068AA07" w:rsidR="009E4127" w:rsidRDefault="009E4127" w:rsidP="009E4127"/>
    <w:p w14:paraId="4E65B538" w14:textId="07DE98B8" w:rsidR="00AD403E" w:rsidRDefault="00AD403E" w:rsidP="009E4127"/>
    <w:p w14:paraId="47EEA615" w14:textId="10F282FB" w:rsidR="00AD403E" w:rsidRDefault="00AD403E" w:rsidP="009E4127"/>
    <w:p w14:paraId="56299595" w14:textId="0C8C928B" w:rsidR="00AD403E" w:rsidRDefault="00F50774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56AEC095" wp14:editId="16A4150C">
                <wp:simplePos x="0" y="0"/>
                <wp:positionH relativeFrom="margin">
                  <wp:align>left</wp:align>
                </wp:positionH>
                <wp:positionV relativeFrom="paragraph">
                  <wp:posOffset>332105</wp:posOffset>
                </wp:positionV>
                <wp:extent cx="7029450" cy="1047750"/>
                <wp:effectExtent l="0" t="0" r="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DA2C9" id="Rectangle 246" o:spid="_x0000_s1026" style="position:absolute;margin-left:0;margin-top:26.15pt;width:553.5pt;height:82.5pt;z-index:2516459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</w:p>
    <w:p w14:paraId="37884561" w14:textId="7CA626B1" w:rsidR="00AD403E" w:rsidRDefault="00E63AAE" w:rsidP="009E4127">
      <w:pPr>
        <w:sectPr w:rsidR="00AD403E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55B55B9B" wp14:editId="422A1931">
            <wp:simplePos x="0" y="0"/>
            <wp:positionH relativeFrom="column">
              <wp:posOffset>4492625</wp:posOffset>
            </wp:positionH>
            <wp:positionV relativeFrom="paragraph">
              <wp:posOffset>1160534</wp:posOffset>
            </wp:positionV>
            <wp:extent cx="783546" cy="727891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6" cy="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6E2B8DF4" wp14:editId="2FC82C60">
                <wp:simplePos x="0" y="0"/>
                <wp:positionH relativeFrom="margin">
                  <wp:posOffset>5364479</wp:posOffset>
                </wp:positionH>
                <wp:positionV relativeFrom="paragraph">
                  <wp:posOffset>1050289</wp:posOffset>
                </wp:positionV>
                <wp:extent cx="1476375" cy="1133475"/>
                <wp:effectExtent l="0" t="0" r="9525" b="952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3255B" id="Rectangle 248" o:spid="_x0000_s1026" style="position:absolute;margin-left:422.4pt;margin-top:82.7pt;width:116.25pt;height:89.25pt;z-index:251643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44925" behindDoc="0" locked="0" layoutInCell="1" allowOverlap="1" wp14:anchorId="482C0AE7" wp14:editId="2D5B2F80">
                <wp:simplePos x="0" y="0"/>
                <wp:positionH relativeFrom="margin">
                  <wp:posOffset>-160020</wp:posOffset>
                </wp:positionH>
                <wp:positionV relativeFrom="paragraph">
                  <wp:posOffset>983615</wp:posOffset>
                </wp:positionV>
                <wp:extent cx="4543425" cy="1095375"/>
                <wp:effectExtent l="0" t="0" r="9525" b="952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FA4A1" id="Rectangle 247" o:spid="_x0000_s1026" style="position:absolute;margin-left:-12.6pt;margin-top:77.45pt;width:357.75pt;height:86.25pt;z-index:2516449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" fillcolor="white [3212]" stroked="f" strokeweight="1pt">
                <w10:wrap anchorx="margin"/>
              </v:rect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C744D48" wp14:editId="1E3A0610">
                <wp:simplePos x="0" y="0"/>
                <wp:positionH relativeFrom="column">
                  <wp:posOffset>4957445</wp:posOffset>
                </wp:positionH>
                <wp:positionV relativeFrom="paragraph">
                  <wp:posOffset>202565</wp:posOffset>
                </wp:positionV>
                <wp:extent cx="1352550" cy="771525"/>
                <wp:effectExtent l="19050" t="19050" r="19050" b="2857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6675"/>
                            <a:ext cx="117538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1F7EE" w14:textId="77777777" w:rsidR="00AD403E" w:rsidRPr="00AD403E" w:rsidRDefault="00AD403E" w:rsidP="00AD40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On Tuesday,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44D48" id="Group 229" o:spid="_x0000_s1027" style="position:absolute;left:0;text-align:left;margin-left:390.35pt;margin-top:15.95pt;width:106.5pt;height:60.75pt;z-index:251736064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">
                <v:shape id="_x0000_s1028" type="#_x0000_t202" style="position:absolute;left:952;top:666;width:11754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7D1F7EE" w14:textId="77777777" w:rsidR="00AD403E" w:rsidRPr="00AD403E" w:rsidRDefault="00AD403E" w:rsidP="00AD40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On Tuesday,</w:t>
                        </w:r>
                      </w:p>
                    </w:txbxContent>
                  </v:textbox>
                </v:shape>
                <v:rect id="Rectangle 203" o:spid="_x0000_s1029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" filled="f" strokecolor="#bcafaf [2414]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6F70562" wp14:editId="33074F02">
                <wp:simplePos x="0" y="0"/>
                <wp:positionH relativeFrom="column">
                  <wp:posOffset>1497330</wp:posOffset>
                </wp:positionH>
                <wp:positionV relativeFrom="paragraph">
                  <wp:posOffset>1107440</wp:posOffset>
                </wp:positionV>
                <wp:extent cx="1352550" cy="771525"/>
                <wp:effectExtent l="19050" t="19050" r="19050" b="2857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DCC07" w14:textId="59C699DA" w:rsidR="00473E61" w:rsidRPr="00AD403E" w:rsidRDefault="00473E61" w:rsidP="00473E6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 book.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70562" id="Group 239" o:spid="_x0000_s1030" style="position:absolute;left:0;text-align:left;margin-left:117.9pt;margin-top:87.2pt;width:106.5pt;height:60.75pt;z-index:25178624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">
                <v:shape id="_x0000_s1031" type="#_x0000_t202" style="position:absolute;left:1047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15DCC07" w14:textId="59C699DA" w:rsidR="00473E61" w:rsidRPr="00AD403E" w:rsidRDefault="00473E61" w:rsidP="00473E6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 book.</w:t>
                        </w:r>
                      </w:p>
                    </w:txbxContent>
                  </v:textbox>
                </v:shape>
                <v:rect id="Rectangle 226" o:spid="_x0000_s1032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ED82DC2" wp14:editId="3A6EC63C">
                <wp:simplePos x="0" y="0"/>
                <wp:positionH relativeFrom="column">
                  <wp:posOffset>2973705</wp:posOffset>
                </wp:positionH>
                <wp:positionV relativeFrom="paragraph">
                  <wp:posOffset>1116965</wp:posOffset>
                </wp:positionV>
                <wp:extent cx="1352550" cy="771525"/>
                <wp:effectExtent l="19050" t="19050" r="19050" b="2857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85725"/>
                            <a:ext cx="117538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E9840" w14:textId="1ABA375A" w:rsidR="00AD403E" w:rsidRPr="00AD403E" w:rsidRDefault="00AD403E" w:rsidP="00AD40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boy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D82DC2" id="Group 236" o:spid="_x0000_s1033" style="position:absolute;left:0;text-align:left;margin-left:234.15pt;margin-top:87.95pt;width:106.5pt;height:60.75pt;z-index:251695104;mso-width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">
                <v:shape id="_x0000_s1034" type="#_x0000_t202" style="position:absolute;left:952;top:857;width:11754;height:61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" filled="f" stroked="f">
                  <v:textbox>
                    <w:txbxContent>
                      <w:p w14:paraId="4A5E9840" w14:textId="1ABA375A" w:rsidR="00AD403E" w:rsidRPr="00AD403E" w:rsidRDefault="00AD403E" w:rsidP="00AD40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boy</w:t>
                        </w:r>
                      </w:p>
                    </w:txbxContent>
                  </v:textbox>
                </v:shape>
                <v:rect id="Rectangle 13" o:spid="_x0000_s1035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" filled="f" strokecolor="#eb8634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B301A75" wp14:editId="46B7C2B7">
                <wp:simplePos x="0" y="0"/>
                <wp:positionH relativeFrom="margin">
                  <wp:align>left</wp:align>
                </wp:positionH>
                <wp:positionV relativeFrom="paragraph">
                  <wp:posOffset>1116965</wp:posOffset>
                </wp:positionV>
                <wp:extent cx="1352550" cy="771525"/>
                <wp:effectExtent l="19050" t="19050" r="19050" b="285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28600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8B376" w14:textId="47062146" w:rsidR="00473E61" w:rsidRPr="008E6DC2" w:rsidRDefault="008E6DC2" w:rsidP="00473E61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cycled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01A75" id="Group 237" o:spid="_x0000_s1036" style="position:absolute;left:0;text-align:left;margin-left:0;margin-top:87.95pt;width:106.5pt;height:60.75pt;z-index:251748352;mso-position-horizontal:left;mso-position-horizontal-relative:margin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">
                <v:shape id="_x0000_s1037" type="#_x0000_t202" style="position:absolute;left:857;top:2286;width:11754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7F8B376" w14:textId="47062146" w:rsidR="00473E61" w:rsidRPr="008E6DC2" w:rsidRDefault="008E6DC2" w:rsidP="00473E61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cycled</w:t>
                        </w:r>
                      </w:p>
                    </w:txbxContent>
                  </v:textbox>
                </v:shape>
                <v:rect id="Rectangle 207" o:spid="_x0000_s1038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" filled="f" strokecolor="yellow" strokeweight="2.25pt"/>
                <w10:wrap anchorx="margin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08A467D" wp14:editId="12B5B4EF">
                <wp:simplePos x="0" y="0"/>
                <wp:positionH relativeFrom="column">
                  <wp:posOffset>3488055</wp:posOffset>
                </wp:positionH>
                <wp:positionV relativeFrom="paragraph">
                  <wp:posOffset>193040</wp:posOffset>
                </wp:positionV>
                <wp:extent cx="1352550" cy="771525"/>
                <wp:effectExtent l="19050" t="19050" r="19050" b="2857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D7883" w14:textId="300FCAE9" w:rsidR="00473E61" w:rsidRPr="008E6DC2" w:rsidRDefault="008E6DC2" w:rsidP="00473E61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showed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A467D" id="Group 240" o:spid="_x0000_s1039" style="position:absolute;left:0;text-align:left;margin-left:274.65pt;margin-top:15.2pt;width:106.5pt;height:60.75pt;z-index:25174528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">
                <v:shape id="_x0000_s1040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58D7883" w14:textId="300FCAE9" w:rsidR="00473E61" w:rsidRPr="008E6DC2" w:rsidRDefault="008E6DC2" w:rsidP="00473E61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showed</w:t>
                        </w:r>
                      </w:p>
                    </w:txbxContent>
                  </v:textbox>
                </v:shape>
                <v:rect id="Rectangle 206" o:spid="_x0000_s1041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" filled="f" strokecolor="yellow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2DECBA7" wp14:editId="5FEAEF1E">
                <wp:simplePos x="0" y="0"/>
                <wp:positionH relativeFrom="column">
                  <wp:posOffset>5450205</wp:posOffset>
                </wp:positionH>
                <wp:positionV relativeFrom="paragraph">
                  <wp:posOffset>1107440</wp:posOffset>
                </wp:positionV>
                <wp:extent cx="1352550" cy="771525"/>
                <wp:effectExtent l="19050" t="19050" r="19050" b="2857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28600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26A45" w14:textId="6E9F111E" w:rsidR="00473E61" w:rsidRPr="00AD403E" w:rsidRDefault="00473E61" w:rsidP="00473E6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bike.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ECBA7" id="Group 238" o:spid="_x0000_s1042" style="position:absolute;left:0;text-align:left;margin-left:429.15pt;margin-top:87.2pt;width:106.5pt;height:60.75pt;z-index:251793408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">
                <v:shape id="_x0000_s1043" type="#_x0000_t202" style="position:absolute;left:857;top:2286;width:11754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3426A45" w14:textId="6E9F111E" w:rsidR="00473E61" w:rsidRPr="00AD403E" w:rsidRDefault="00473E61" w:rsidP="00473E6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bike.</w:t>
                        </w:r>
                      </w:p>
                    </w:txbxContent>
                  </v:textbox>
                </v:shape>
                <v:rect id="Rectangle 227" o:spid="_x0000_s1044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E33E889" wp14:editId="52E437E0">
                <wp:simplePos x="0" y="0"/>
                <wp:positionH relativeFrom="column">
                  <wp:posOffset>2011680</wp:posOffset>
                </wp:positionH>
                <wp:positionV relativeFrom="paragraph">
                  <wp:posOffset>202565</wp:posOffset>
                </wp:positionV>
                <wp:extent cx="1352550" cy="771525"/>
                <wp:effectExtent l="19050" t="19050" r="19050" b="2857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7150"/>
                            <a:ext cx="117538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82D8" w14:textId="3FA3E5AF" w:rsidR="00AD403E" w:rsidRPr="00AD403E" w:rsidRDefault="00AD403E" w:rsidP="00AD40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3E889" id="Group 235" o:spid="_x0000_s1045" style="position:absolute;left:0;text-align:left;margin-left:158.4pt;margin-top:15.95pt;width:106.5pt;height:60.75pt;z-index:251692032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">
                <v:shape id="_x0000_s1046" type="#_x0000_t202" style="position:absolute;left:952;top:571;width:11754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6C382D8" w14:textId="3FA3E5AF" w:rsidR="00AD403E" w:rsidRPr="00AD403E" w:rsidRDefault="00AD403E" w:rsidP="00AD40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teacher</w:t>
                        </w:r>
                      </w:p>
                    </w:txbxContent>
                  </v:textbox>
                </v:shape>
                <v:rect id="Rectangle 5" o:spid="_x0000_s1047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" filled="f" strokecolor="#eb8634 [3205]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C05D291" wp14:editId="18406E62">
                <wp:simplePos x="0" y="0"/>
                <wp:positionH relativeFrom="column">
                  <wp:posOffset>535305</wp:posOffset>
                </wp:positionH>
                <wp:positionV relativeFrom="paragraph">
                  <wp:posOffset>202565</wp:posOffset>
                </wp:positionV>
                <wp:extent cx="1352550" cy="771525"/>
                <wp:effectExtent l="19050" t="19050" r="19050" b="2857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57150"/>
                            <a:ext cx="117538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0E0EF" w14:textId="77777777" w:rsidR="00AD403E" w:rsidRPr="00AD403E" w:rsidRDefault="00AD403E" w:rsidP="00AD40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On Monday,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5D291" id="Group 234" o:spid="_x0000_s1048" style="position:absolute;left:0;text-align:left;margin-left:42.15pt;margin-top:15.95pt;width:106.5pt;height:60.75pt;z-index:251732992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">
                <v:shape id="_x0000_s1049" type="#_x0000_t202" style="position:absolute;left:857;top:571;width:11754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650E0EF" w14:textId="77777777" w:rsidR="00AD403E" w:rsidRPr="00AD403E" w:rsidRDefault="00AD403E" w:rsidP="00AD40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On Monday,</w:t>
                        </w:r>
                      </w:p>
                    </w:txbxContent>
                  </v:textbox>
                </v:shape>
                <v:rect id="Rectangle 202" o:spid="_x0000_s1050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" filled="f" strokecolor="#bcafaf [2414]" strokeweight="2.25pt"/>
              </v:group>
            </w:pict>
          </mc:Fallback>
        </mc:AlternateContent>
      </w:r>
      <w:r w:rsidR="00473E61" w:rsidRPr="00473E61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FE77AAF" wp14:editId="7AD76F8D">
                <wp:simplePos x="0" y="0"/>
                <wp:positionH relativeFrom="column">
                  <wp:posOffset>4511403</wp:posOffset>
                </wp:positionH>
                <wp:positionV relativeFrom="paragraph">
                  <wp:posOffset>1312545</wp:posOffset>
                </wp:positionV>
                <wp:extent cx="744220" cy="37846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D15DF" w14:textId="2910BC7B" w:rsidR="00473E61" w:rsidRPr="00AD403E" w:rsidRDefault="00473E61" w:rsidP="00473E6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7AAF" id="_x0000_s1051" type="#_x0000_t202" style="position:absolute;left:0;text-align:left;margin-left:355.25pt;margin-top:103.35pt;width:58.6pt;height:29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" filled="f" stroked="f">
                <v:textbox>
                  <w:txbxContent>
                    <w:p w14:paraId="149D15DF" w14:textId="2910BC7B" w:rsidR="00473E61" w:rsidRPr="00AD403E" w:rsidRDefault="00473E61" w:rsidP="00473E6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0D8407" w14:textId="1087F61E" w:rsidR="00AD403E" w:rsidRPr="009E4127" w:rsidRDefault="00DA2421" w:rsidP="009E41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B83A522" wp14:editId="35DF7F24">
                <wp:simplePos x="0" y="0"/>
                <wp:positionH relativeFrom="margin">
                  <wp:posOffset>500872</wp:posOffset>
                </wp:positionH>
                <wp:positionV relativeFrom="paragraph">
                  <wp:posOffset>-455192</wp:posOffset>
                </wp:positionV>
                <wp:extent cx="5812790" cy="13055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8CA60" w14:textId="77777777" w:rsidR="00DA2421" w:rsidRPr="00845C05" w:rsidRDefault="00DA242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</w:pP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t xml:space="preserve">Colourful Semantics </w:t>
                            </w: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br/>
                              <w:t>Past Tense Regular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A522" id="_x0000_s1052" type="#_x0000_t202" style="position:absolute;left:0;text-align:left;margin-left:39.45pt;margin-top:-35.85pt;width:457.7pt;height:102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" filled="f" stroked="f">
                <v:textbox>
                  <w:txbxContent>
                    <w:p w14:paraId="0F38CA60" w14:textId="77777777" w:rsidR="00DA2421" w:rsidRPr="00845C05" w:rsidRDefault="00DA242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</w:pP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t xml:space="preserve">Colourful Semantics </w:t>
                      </w: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br/>
                        <w:t>Past Tense Regular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D62FD" w14:textId="7E1146AF" w:rsidR="009E4127" w:rsidRPr="009E4127" w:rsidRDefault="009E4127" w:rsidP="009E4127"/>
    <w:p w14:paraId="607B774C" w14:textId="62916BC3" w:rsidR="009E4127" w:rsidRPr="009E4127" w:rsidRDefault="0007144B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E1BD74B" wp14:editId="5A1D58ED">
                <wp:simplePos x="0" y="0"/>
                <wp:positionH relativeFrom="column">
                  <wp:posOffset>4996115</wp:posOffset>
                </wp:positionH>
                <wp:positionV relativeFrom="paragraph">
                  <wp:posOffset>6501286</wp:posOffset>
                </wp:positionV>
                <wp:extent cx="1417865" cy="771525"/>
                <wp:effectExtent l="19050" t="19050" r="0" b="2857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865" cy="771525"/>
                          <a:chOff x="0" y="0"/>
                          <a:chExt cx="1417865" cy="771525"/>
                        </a:xfrm>
                      </wpg:grpSpPr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6" y="66675"/>
                            <a:ext cx="1397259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1112E" w14:textId="786A1704" w:rsidR="0007144B" w:rsidRPr="00AD403E" w:rsidRDefault="0007144B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3B3DDD">
                                <w:rPr>
                                  <w:sz w:val="32"/>
                                  <w:szCs w:val="32"/>
                                </w:rPr>
                                <w:t>Wednesday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1BD74B" id="Group 144" o:spid="_x0000_s1053" style="position:absolute;left:0;text-align:left;margin-left:393.4pt;margin-top:511.9pt;width:111.65pt;height:60.75pt;z-index:251817984;mso-width-relative:margin" coordsize="1417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">
                <v:shape id="_x0000_s1054" type="#_x0000_t202" style="position:absolute;left:206;top:666;width:13972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2211112E" w14:textId="786A1704" w:rsidR="0007144B" w:rsidRPr="00AD403E" w:rsidRDefault="0007144B" w:rsidP="0007144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On </w:t>
                        </w:r>
                        <w:r w:rsidR="003B3DDD">
                          <w:rPr>
                            <w:sz w:val="32"/>
                            <w:szCs w:val="32"/>
                          </w:rPr>
                          <w:t>Wednesday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</w:p>
                    </w:txbxContent>
                  </v:textbox>
                </v:shape>
                <v:rect id="Rectangle 146" o:spid="_x0000_s1055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" filled="f" strokecolor="#bcafaf [2414]" strokeweight="2.25pt"/>
              </v:group>
            </w:pict>
          </mc:Fallback>
        </mc:AlternateContent>
      </w:r>
    </w:p>
    <w:p w14:paraId="7B9C9452" w14:textId="0A9FD46A" w:rsidR="009E4127" w:rsidRDefault="0007144B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8B05C3F" wp14:editId="32E95590">
                <wp:simplePos x="0" y="0"/>
                <wp:positionH relativeFrom="column">
                  <wp:posOffset>3544790</wp:posOffset>
                </wp:positionH>
                <wp:positionV relativeFrom="paragraph">
                  <wp:posOffset>11715</wp:posOffset>
                </wp:positionV>
                <wp:extent cx="1352550" cy="771525"/>
                <wp:effectExtent l="19050" t="19050" r="19050" b="2857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90CCA" w14:textId="13FCF3BE" w:rsidR="0007144B" w:rsidRPr="003B3DDD" w:rsidRDefault="003B3DDD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kissed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05C3F" id="Group 135" o:spid="_x0000_s1056" style="position:absolute;left:0;text-align:left;margin-left:279.1pt;margin-top:.9pt;width:106.5pt;height:60.75pt;z-index:25181184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">
                <v:shape id="_x0000_s1057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45990CCA" w14:textId="13FCF3BE" w:rsidR="0007144B" w:rsidRPr="003B3DDD" w:rsidRDefault="003B3DDD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kissed</w:t>
                        </w:r>
                      </w:p>
                    </w:txbxContent>
                  </v:textbox>
                </v:shape>
                <v:rect id="Rectangle 137" o:spid="_x0000_s1058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" filled="f" strokecolor="yellow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0ABFC44" wp14:editId="3C844A82">
                <wp:simplePos x="0" y="0"/>
                <wp:positionH relativeFrom="column">
                  <wp:posOffset>2052955</wp:posOffset>
                </wp:positionH>
                <wp:positionV relativeFrom="paragraph">
                  <wp:posOffset>19050</wp:posOffset>
                </wp:positionV>
                <wp:extent cx="1352550" cy="771525"/>
                <wp:effectExtent l="19050" t="19050" r="19050" b="2857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A9CDC" w14:textId="4CD49EC4" w:rsidR="00A129E9" w:rsidRPr="00AD403E" w:rsidRDefault="00A129E9" w:rsidP="00A129E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the </w:t>
                              </w:r>
                              <w:r w:rsidR="003B3DDD">
                                <w:rPr>
                                  <w:sz w:val="32"/>
                                  <w:szCs w:val="32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BFC44" id="Group 243" o:spid="_x0000_s1059" style="position:absolute;left:0;text-align:left;margin-left:161.65pt;margin-top:1.5pt;width:106.5pt;height:60.75pt;z-index:251701248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">
                <v:shape id="_x0000_s1060" type="#_x0000_t202" style="position:absolute;left:857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BBA9CDC" w14:textId="4CD49EC4" w:rsidR="00A129E9" w:rsidRPr="00AD403E" w:rsidRDefault="00A129E9" w:rsidP="00A129E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the </w:t>
                        </w:r>
                        <w:r w:rsidR="003B3DDD">
                          <w:rPr>
                            <w:sz w:val="32"/>
                            <w:szCs w:val="32"/>
                          </w:rPr>
                          <w:t>baby</w:t>
                        </w:r>
                      </w:p>
                    </w:txbxContent>
                  </v:textbox>
                </v:shape>
                <v:rect id="Rectangle 15" o:spid="_x0000_s1061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" filled="f" strokecolor="#eb8634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C783390" wp14:editId="3A2B24DC">
                <wp:simplePos x="0" y="0"/>
                <wp:positionH relativeFrom="column">
                  <wp:posOffset>559837</wp:posOffset>
                </wp:positionH>
                <wp:positionV relativeFrom="paragraph">
                  <wp:posOffset>22886</wp:posOffset>
                </wp:positionV>
                <wp:extent cx="1352550" cy="771525"/>
                <wp:effectExtent l="19050" t="19050" r="19050" b="2857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28600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542A8" w14:textId="36041E55" w:rsidR="0007144B" w:rsidRPr="003B3DDD" w:rsidRDefault="003B3DDD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the teddy.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83390" id="Group 230" o:spid="_x0000_s1062" style="position:absolute;left:0;text-align:left;margin-left:44.1pt;margin-top:1.8pt;width:106.5pt;height:60.75pt;z-index:251805696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">
                <v:shape id="_x0000_s1063" type="#_x0000_t202" style="position:absolute;left:857;top:2286;width:11754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7A6542A8" w14:textId="36041E55" w:rsidR="0007144B" w:rsidRPr="003B3DDD" w:rsidRDefault="003B3DDD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the teddy.</w:t>
                        </w:r>
                      </w:p>
                    </w:txbxContent>
                  </v:textbox>
                </v:shape>
                <v:rect id="Rectangle 232" o:spid="_x0000_s1064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3CDFCA" wp14:editId="2431D847">
                <wp:simplePos x="0" y="0"/>
                <wp:positionH relativeFrom="column">
                  <wp:posOffset>552450</wp:posOffset>
                </wp:positionH>
                <wp:positionV relativeFrom="paragraph">
                  <wp:posOffset>6125845</wp:posOffset>
                </wp:positionV>
                <wp:extent cx="1352550" cy="771525"/>
                <wp:effectExtent l="19050" t="19050" r="19050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D0AB7" id="Rectangle 225" o:spid="_x0000_s1026" style="position:absolute;margin-left:43.5pt;margin-top:482.35pt;width:106.5pt;height:60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" filled="f" strokecolor="#00b050" strokeweight="2.25pt"/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66C2BF8" wp14:editId="2742D2CB">
                <wp:simplePos x="0" y="0"/>
                <wp:positionH relativeFrom="column">
                  <wp:posOffset>4983480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6675"/>
                            <a:ext cx="126682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6FC94" w14:textId="2E3F85DB" w:rsidR="00703887" w:rsidRPr="00AD403E" w:rsidRDefault="00703887" w:rsidP="0070388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On Wednesday,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C2BF8" id="Group 241" o:spid="_x0000_s1065" style="position:absolute;left:0;text-align:left;margin-left:392.4pt;margin-top:482.9pt;width:106.5pt;height:60.75pt;z-index:251739136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">
                <v:shape id="_x0000_s1066" type="#_x0000_t202" style="position:absolute;left:381;top:666;width:12668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B26FC94" w14:textId="2E3F85DB" w:rsidR="00703887" w:rsidRPr="00AD403E" w:rsidRDefault="00703887" w:rsidP="0070388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On Wednesday,</w:t>
                        </w:r>
                      </w:p>
                    </w:txbxContent>
                  </v:textbox>
                </v:shape>
                <v:rect id="Rectangle 204" o:spid="_x0000_s1067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" filled="f" strokecolor="#bcafaf [2414]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E932C7A" wp14:editId="499D75A9">
                <wp:simplePos x="0" y="0"/>
                <wp:positionH relativeFrom="column">
                  <wp:posOffset>2021205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8EA65" w14:textId="081A650E" w:rsidR="00703887" w:rsidRPr="00AD403E" w:rsidRDefault="00703887" w:rsidP="0070388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baby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32C7A" id="Group 244" o:spid="_x0000_s1068" style="position:absolute;left:0;text-align:left;margin-left:159.15pt;margin-top:482.9pt;width:106.5pt;height:60.75pt;z-index:251698176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">
                <v:shape id="_x0000_s1069" type="#_x0000_t202" style="position:absolute;left:1047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B18EA65" w14:textId="081A650E" w:rsidR="00703887" w:rsidRPr="00AD403E" w:rsidRDefault="00703887" w:rsidP="0070388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baby</w:t>
                        </w:r>
                      </w:p>
                    </w:txbxContent>
                  </v:textbox>
                </v:shape>
                <v:rect id="Rectangle 14" o:spid="_x0000_s1070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" filled="f" strokecolor="#eb8634" strokeweight="2.25pt"/>
              </v:group>
            </w:pict>
          </mc:Fallback>
        </mc:AlternateContent>
      </w:r>
      <w:r w:rsidR="007E536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E04C3B" wp14:editId="38B7ABE9">
                <wp:simplePos x="0" y="0"/>
                <wp:positionH relativeFrom="column">
                  <wp:posOffset>3514725</wp:posOffset>
                </wp:positionH>
                <wp:positionV relativeFrom="paragraph">
                  <wp:posOffset>6120130</wp:posOffset>
                </wp:positionV>
                <wp:extent cx="1352550" cy="771525"/>
                <wp:effectExtent l="19050" t="19050" r="1905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5261A" id="Rectangle 208" o:spid="_x0000_s1026" style="position:absolute;margin-left:276.75pt;margin-top:481.9pt;width:106.5pt;height:6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" filled="f" strokecolor="yellow" strokeweight="2.25pt"/>
            </w:pict>
          </mc:Fallback>
        </mc:AlternateContent>
      </w:r>
    </w:p>
    <w:p w14:paraId="40F2F557" w14:textId="32FE629C" w:rsidR="009E4127" w:rsidRDefault="009E4127" w:rsidP="009E4127"/>
    <w:p w14:paraId="43BAE5A5" w14:textId="43DC1752" w:rsidR="00B8626B" w:rsidRDefault="0007144B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E6A71B5" wp14:editId="794AE97A">
                <wp:simplePos x="0" y="0"/>
                <wp:positionH relativeFrom="column">
                  <wp:posOffset>5025858</wp:posOffset>
                </wp:positionH>
                <wp:positionV relativeFrom="paragraph">
                  <wp:posOffset>328412</wp:posOffset>
                </wp:positionV>
                <wp:extent cx="1406784" cy="771525"/>
                <wp:effectExtent l="19050" t="19050" r="3175" b="2857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784" cy="771525"/>
                          <a:chOff x="-7580" y="0"/>
                          <a:chExt cx="1406784" cy="771525"/>
                        </a:xfrm>
                      </wpg:grpSpPr>
                      <wps:wsp>
                        <wps:cNvPr id="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580" y="228600"/>
                            <a:ext cx="1406784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96EDF" w14:textId="4A9D8402" w:rsidR="0007144B" w:rsidRPr="00AD403E" w:rsidRDefault="003B3DDD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window</w:t>
                              </w:r>
                              <w:r w:rsidR="0007144B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A71B5" id="Group 141" o:spid="_x0000_s1071" style="position:absolute;left:0;text-align:left;margin-left:395.75pt;margin-top:25.85pt;width:110.75pt;height:60.75pt;z-index:251815936;mso-width-relative:margin;mso-height-relative:margin" coordorigin="-75" coordsize="14067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">
                <v:shape id="_x0000_s1072" type="#_x0000_t202" style="position:absolute;left:-75;top:2286;width:1406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52D96EDF" w14:textId="4A9D8402" w:rsidR="0007144B" w:rsidRPr="00AD403E" w:rsidRDefault="003B3DDD" w:rsidP="0007144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window</w:t>
                        </w:r>
                        <w:r w:rsidR="0007144B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rect id="Rectangle 143" o:spid="_x0000_s1073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" filled="f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7A403F1" wp14:editId="49EBD35F">
                <wp:simplePos x="0" y="0"/>
                <wp:positionH relativeFrom="column">
                  <wp:posOffset>3535745</wp:posOffset>
                </wp:positionH>
                <wp:positionV relativeFrom="paragraph">
                  <wp:posOffset>332352</wp:posOffset>
                </wp:positionV>
                <wp:extent cx="1352550" cy="771525"/>
                <wp:effectExtent l="19050" t="19050" r="19050" b="2857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6675"/>
                            <a:ext cx="117538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189A" w14:textId="3403AE12" w:rsidR="0007144B" w:rsidRPr="00AD403E" w:rsidRDefault="0007144B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3B3DDD">
                                <w:rPr>
                                  <w:sz w:val="32"/>
                                  <w:szCs w:val="32"/>
                                </w:rPr>
                                <w:t>Thursday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403F1" id="Group 138" o:spid="_x0000_s1074" style="position:absolute;left:0;text-align:left;margin-left:278.4pt;margin-top:26.15pt;width:106.5pt;height:60.75pt;z-index:251813888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">
                <v:shape id="_x0000_s1075" type="#_x0000_t202" style="position:absolute;left:952;top:666;width:11754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4EEE189A" w14:textId="3403AE12" w:rsidR="0007144B" w:rsidRPr="00AD403E" w:rsidRDefault="0007144B" w:rsidP="0007144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On </w:t>
                        </w:r>
                        <w:r w:rsidR="003B3DDD">
                          <w:rPr>
                            <w:sz w:val="32"/>
                            <w:szCs w:val="32"/>
                          </w:rPr>
                          <w:t>Thursday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</w:p>
                    </w:txbxContent>
                  </v:textbox>
                </v:shape>
                <v:rect id="Rectangle 140" o:spid="_x0000_s1076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" filled="f" strokecolor="#bcafaf [2414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1E7EB37" wp14:editId="7718CCA2">
                <wp:simplePos x="0" y="0"/>
                <wp:positionH relativeFrom="column">
                  <wp:posOffset>559837</wp:posOffset>
                </wp:positionH>
                <wp:positionV relativeFrom="paragraph">
                  <wp:posOffset>325094</wp:posOffset>
                </wp:positionV>
                <wp:extent cx="1352550" cy="771525"/>
                <wp:effectExtent l="19050" t="19050" r="19050" b="28575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169DE" w14:textId="0F823B77" w:rsidR="0007144B" w:rsidRPr="003B3DDD" w:rsidRDefault="003B3DDD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cleaned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7EB37" id="Group 130" o:spid="_x0000_s1077" style="position:absolute;left:0;text-align:left;margin-left:44.1pt;margin-top:25.6pt;width:106.5pt;height:60.75pt;z-index:251809792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">
                <v:shape id="_x0000_s1078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012169DE" w14:textId="0F823B77" w:rsidR="0007144B" w:rsidRPr="003B3DDD" w:rsidRDefault="003B3DDD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cleaned</w:t>
                        </w:r>
                      </w:p>
                    </w:txbxContent>
                  </v:textbox>
                </v:shape>
                <v:rect id="Rectangle 134" o:spid="_x0000_s1079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" filled="f" strokecolor="yellow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53A8722" wp14:editId="0D6F5CFD">
                <wp:simplePos x="0" y="0"/>
                <wp:positionH relativeFrom="column">
                  <wp:posOffset>2023214</wp:posOffset>
                </wp:positionH>
                <wp:positionV relativeFrom="paragraph">
                  <wp:posOffset>342900</wp:posOffset>
                </wp:positionV>
                <wp:extent cx="1352550" cy="771525"/>
                <wp:effectExtent l="19050" t="19050" r="19050" b="2857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F69E1" w14:textId="77777777" w:rsidR="0007144B" w:rsidRPr="00AD403E" w:rsidRDefault="0007144B" w:rsidP="00A129E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lady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A8722" id="Group 249" o:spid="_x0000_s1080" style="position:absolute;left:0;text-align:left;margin-left:159.3pt;margin-top:27pt;width:106.5pt;height:60.75pt;z-index:251807744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">
                <v:shape id="_x0000_s1081" type="#_x0000_t202" style="position:absolute;left:857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4EEF69E1" w14:textId="77777777" w:rsidR="0007144B" w:rsidRPr="00AD403E" w:rsidRDefault="0007144B" w:rsidP="00A129E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lady</w:t>
                        </w:r>
                      </w:p>
                    </w:txbxContent>
                  </v:textbox>
                </v:shape>
                <v:rect id="Rectangle 129" o:spid="_x0000_s1082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" filled="f" strokecolor="#eb8634" strokeweight="2.25pt"/>
              </v:group>
            </w:pict>
          </mc:Fallback>
        </mc:AlternateContent>
      </w:r>
    </w:p>
    <w:p w14:paraId="4BEAD786" w14:textId="50384C07" w:rsidR="00620344" w:rsidRDefault="00620344" w:rsidP="00620344"/>
    <w:p w14:paraId="4199C1AF" w14:textId="7625224C" w:rsidR="00620344" w:rsidRDefault="00620344" w:rsidP="00620344"/>
    <w:p w14:paraId="6E15C63C" w14:textId="7A200053" w:rsidR="00620344" w:rsidRDefault="00620344" w:rsidP="00620344">
      <w:pPr>
        <w:sectPr w:rsidR="00620344" w:rsidSect="00B8626B">
          <w:headerReference w:type="default" r:id="rId11"/>
          <w:footerReference w:type="default" r:id="rId12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</w:p>
    <w:p w14:paraId="30199C44" w14:textId="19A2F006" w:rsidR="00620344" w:rsidRDefault="00DA2421" w:rsidP="006203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13B1BDD" wp14:editId="044F0C63">
                <wp:simplePos x="0" y="0"/>
                <wp:positionH relativeFrom="margin">
                  <wp:posOffset>556895</wp:posOffset>
                </wp:positionH>
                <wp:positionV relativeFrom="paragraph">
                  <wp:posOffset>-455192</wp:posOffset>
                </wp:positionV>
                <wp:extent cx="5812790" cy="13055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8C5B" w14:textId="77777777" w:rsidR="00DA2421" w:rsidRPr="00845C05" w:rsidRDefault="00DA242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</w:pP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t xml:space="preserve">Colourful Semantics </w:t>
                            </w: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br/>
                              <w:t>Past Tense Regular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1BDD" id="Text Box 4" o:spid="_x0000_s1083" type="#_x0000_t202" style="position:absolute;left:0;text-align:left;margin-left:43.85pt;margin-top:-35.85pt;width:457.7pt;height:102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" filled="f" stroked="f">
                <v:textbox>
                  <w:txbxContent>
                    <w:p w14:paraId="17228C5B" w14:textId="77777777" w:rsidR="00DA2421" w:rsidRPr="00845C05" w:rsidRDefault="00DA242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</w:pP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t xml:space="preserve">Colourful Semantics </w:t>
                      </w: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br/>
                        <w:t>Past Tense Regular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CF953" w14:textId="57FD7ECE" w:rsidR="00620344" w:rsidRPr="00620344" w:rsidRDefault="00620344" w:rsidP="00620344"/>
    <w:p w14:paraId="32F67DDA" w14:textId="2F5364C9" w:rsidR="00620344" w:rsidRPr="00620344" w:rsidRDefault="00620344" w:rsidP="00620344"/>
    <w:p w14:paraId="7BF02EE8" w14:textId="2B24AF05" w:rsidR="00620344" w:rsidRPr="00620344" w:rsidRDefault="00CF5626" w:rsidP="00620344"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A657368" wp14:editId="679AE776">
                <wp:simplePos x="0" y="0"/>
                <wp:positionH relativeFrom="column">
                  <wp:posOffset>5046617</wp:posOffset>
                </wp:positionH>
                <wp:positionV relativeFrom="paragraph">
                  <wp:posOffset>194945</wp:posOffset>
                </wp:positionV>
                <wp:extent cx="1352550" cy="771525"/>
                <wp:effectExtent l="19050" t="19050" r="19050" b="2857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28600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1CE04" w14:textId="3E0C83BE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the ball.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57368" id="Group 156" o:spid="_x0000_s1084" style="position:absolute;left:0;text-align:left;margin-left:397.35pt;margin-top:15.35pt;width:106.5pt;height:60.75pt;z-index:251825152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">
                <v:shape id="_x0000_s1085" type="#_x0000_t202" style="position:absolute;left:857;top:2286;width:11754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7611CE04" w14:textId="3E0C83BE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the ball.</w:t>
                        </w:r>
                      </w:p>
                    </w:txbxContent>
                  </v:textbox>
                </v:shape>
                <v:rect id="Rectangle 158" o:spid="_x0000_s1086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" filled="f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4F5E610" wp14:editId="3CAE8E3B">
                <wp:simplePos x="0" y="0"/>
                <wp:positionH relativeFrom="column">
                  <wp:posOffset>2021594</wp:posOffset>
                </wp:positionH>
                <wp:positionV relativeFrom="paragraph">
                  <wp:posOffset>183515</wp:posOffset>
                </wp:positionV>
                <wp:extent cx="1352550" cy="771525"/>
                <wp:effectExtent l="19050" t="19050" r="19050" b="2857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72869" w14:textId="69DB0FBC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baked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5E610" id="Group 153" o:spid="_x0000_s1087" style="position:absolute;left:0;text-align:left;margin-left:159.2pt;margin-top:14.45pt;width:106.5pt;height:60.75pt;z-index:251823104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">
                <v:shape id="_x0000_s1088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3E72869" w14:textId="69DB0FBC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baked</w:t>
                        </w:r>
                      </w:p>
                    </w:txbxContent>
                  </v:textbox>
                </v:shape>
                <v:rect id="Rectangle 155" o:spid="_x0000_s1089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" filled="f" strokecolor="yellow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883B1CA" wp14:editId="0F934AA6">
                <wp:simplePos x="0" y="0"/>
                <wp:positionH relativeFrom="column">
                  <wp:posOffset>3534410</wp:posOffset>
                </wp:positionH>
                <wp:positionV relativeFrom="paragraph">
                  <wp:posOffset>183515</wp:posOffset>
                </wp:positionV>
                <wp:extent cx="1352550" cy="771525"/>
                <wp:effectExtent l="19050" t="19050" r="19050" b="28575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5849C" w14:textId="78EC6725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kicked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3B1CA" id="Group 150" o:spid="_x0000_s1090" style="position:absolute;left:0;text-align:left;margin-left:278.3pt;margin-top:14.45pt;width:106.5pt;height:60.75pt;z-index:251821056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">
                <v:shape id="_x0000_s1091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1B35849C" w14:textId="78EC6725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kicked</w:t>
                        </w:r>
                      </w:p>
                    </w:txbxContent>
                  </v:textbox>
                </v:shape>
                <v:rect id="Rectangle 152" o:spid="_x0000_s1092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" filled="f" strokecolor="yellow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45A261D" wp14:editId="20A37449">
                <wp:simplePos x="0" y="0"/>
                <wp:positionH relativeFrom="column">
                  <wp:posOffset>549664</wp:posOffset>
                </wp:positionH>
                <wp:positionV relativeFrom="paragraph">
                  <wp:posOffset>194945</wp:posOffset>
                </wp:positionV>
                <wp:extent cx="1352550" cy="771525"/>
                <wp:effectExtent l="19050" t="19050" r="19050" b="2857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28600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880E2" w14:textId="39108557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a cake.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A261D" id="Group 147" o:spid="_x0000_s1093" style="position:absolute;left:0;text-align:left;margin-left:43.3pt;margin-top:15.35pt;width:106.5pt;height:60.75pt;z-index:251820032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">
                <v:shape id="_x0000_s1094" type="#_x0000_t202" style="position:absolute;left:857;top:2286;width:11754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360880E2" w14:textId="39108557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a cake.</w:t>
                        </w:r>
                      </w:p>
                    </w:txbxContent>
                  </v:textbox>
                </v:shape>
                <v:rect id="Rectangle 149" o:spid="_x0000_s1095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38775" behindDoc="0" locked="0" layoutInCell="1" allowOverlap="1" wp14:anchorId="1EE0E8B7" wp14:editId="39B0CDEA">
                <wp:simplePos x="0" y="0"/>
                <wp:positionH relativeFrom="column">
                  <wp:posOffset>344805</wp:posOffset>
                </wp:positionH>
                <wp:positionV relativeFrom="paragraph">
                  <wp:posOffset>5951855</wp:posOffset>
                </wp:positionV>
                <wp:extent cx="6191250" cy="2076450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4FD79" id="Rectangle 262" o:spid="_x0000_s1026" style="position:absolute;margin-left:27.15pt;margin-top:468.65pt;width:487.5pt;height:163.5pt;z-index:251638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" fillcolor="white [3212]" stroked="f" strokeweight="1pt"/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562B7B8" wp14:editId="4ED86917">
                <wp:simplePos x="0" y="0"/>
                <wp:positionH relativeFrom="column">
                  <wp:posOffset>2021205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4A675" w14:textId="0DA10AF4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baked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2B7B8" id="Group 254" o:spid="_x0000_s1096" style="position:absolute;left:0;text-align:left;margin-left:159.15pt;margin-top:482.9pt;width:106.5pt;height:60.75pt;z-index:251758592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">
                <v:shape id="_x0000_s1097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204A675" w14:textId="0DA10AF4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baked</w:t>
                        </w:r>
                      </w:p>
                    </w:txbxContent>
                  </v:textbox>
                </v:shape>
                <v:rect id="Rectangle 211" o:spid="_x0000_s1098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" filled="f" strokecolor="yellow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5078389" wp14:editId="5F448473">
                <wp:simplePos x="0" y="0"/>
                <wp:positionH relativeFrom="column">
                  <wp:posOffset>554355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28600"/>
                            <a:ext cx="117538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1C1E" w14:textId="66413A6C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 cake.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78389" id="Group 253" o:spid="_x0000_s1099" style="position:absolute;left:0;text-align:left;margin-left:43.65pt;margin-top:482.9pt;width:106.5pt;height:60.75pt;z-index:251778048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">
                <v:shape id="_x0000_s1100" type="#_x0000_t202" style="position:absolute;left:952;top:2286;width:1175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4FB1C1E" w14:textId="66413A6C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 cake.</w:t>
                        </w:r>
                      </w:p>
                    </w:txbxContent>
                  </v:textbox>
                </v:shape>
                <v:rect id="Rectangle 223" o:spid="_x0000_s1101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0152CEE" wp14:editId="629A1B99">
                <wp:simplePos x="0" y="0"/>
                <wp:positionH relativeFrom="column">
                  <wp:posOffset>4983480</wp:posOffset>
                </wp:positionH>
                <wp:positionV relativeFrom="paragraph">
                  <wp:posOffset>6123305</wp:posOffset>
                </wp:positionV>
                <wp:extent cx="1352550" cy="771525"/>
                <wp:effectExtent l="19050" t="19050" r="19050" b="2857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E7E9" w14:textId="3C6C89A7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ball.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52CEE" id="Group 252" o:spid="_x0000_s1102" style="position:absolute;left:0;text-align:left;margin-left:392.4pt;margin-top:482.15pt;width:106.5pt;height:60.75pt;z-index:25178112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">
                <v:shape id="_x0000_s1103" type="#_x0000_t202" style="position:absolute;left:952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5432E7E9" w14:textId="3C6C89A7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ball.</w:t>
                        </w:r>
                      </w:p>
                    </w:txbxContent>
                  </v:textbox>
                </v:shape>
                <v:rect id="Rectangle 224" o:spid="_x0000_s1104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" filled="f" strokecolor="#00b050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99BC465" wp14:editId="4D21A508">
                <wp:simplePos x="0" y="0"/>
                <wp:positionH relativeFrom="column">
                  <wp:posOffset>3516630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32AAC" w14:textId="64BDDA2C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kicked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BC465" id="Group 251" o:spid="_x0000_s1105" style="position:absolute;left:0;text-align:left;margin-left:276.9pt;margin-top:482.9pt;width:106.5pt;height:60.75pt;z-index:25175552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">
                <v:shape id="_x0000_s1106" type="#_x0000_t202" style="position:absolute;left:762;top:2190;width:1175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AD32AAC" w14:textId="64BDDA2C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kicked</w:t>
                        </w:r>
                      </w:p>
                    </w:txbxContent>
                  </v:textbox>
                </v:shape>
                <v:rect id="Rectangle 210" o:spid="_x0000_s1107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" filled="f" strokecolor="yellow" strokeweight="2.25pt"/>
              </v:group>
            </w:pict>
          </mc:Fallback>
        </mc:AlternateContent>
      </w:r>
    </w:p>
    <w:p w14:paraId="03C013F5" w14:textId="0B424331" w:rsidR="00620344" w:rsidRPr="00620344" w:rsidRDefault="00620344" w:rsidP="00620344"/>
    <w:p w14:paraId="3D151F55" w14:textId="335F4E9C" w:rsidR="00620344" w:rsidRPr="00620344" w:rsidRDefault="00620344" w:rsidP="00620344"/>
    <w:p w14:paraId="6DBD3EB0" w14:textId="5AA4951F" w:rsidR="00620344" w:rsidRPr="00620344" w:rsidRDefault="00F50774" w:rsidP="00620344"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B0D2A53" wp14:editId="1EC505B1">
                <wp:simplePos x="0" y="0"/>
                <wp:positionH relativeFrom="column">
                  <wp:posOffset>3516630</wp:posOffset>
                </wp:positionH>
                <wp:positionV relativeFrom="paragraph">
                  <wp:posOffset>114935</wp:posOffset>
                </wp:positionV>
                <wp:extent cx="1352550" cy="771525"/>
                <wp:effectExtent l="19050" t="19050" r="19050" b="2857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09550"/>
                            <a:ext cx="1266825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6313F" w14:textId="51B183C5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On Friday,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D2A53" id="Group 257" o:spid="_x0000_s1108" style="position:absolute;left:0;text-align:left;margin-left:276.9pt;margin-top:9.05pt;width:106.5pt;height:60.75pt;z-index:251726848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">
                <v:shape id="_x0000_s1109" type="#_x0000_t202" style="position:absolute;left:381;top:2095;width:12668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D76313F" w14:textId="51B183C5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On Friday,</w:t>
                        </w:r>
                      </w:p>
                    </w:txbxContent>
                  </v:textbox>
                </v:shape>
                <v:rect id="Rectangle 200" o:spid="_x0000_s1110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" filled="f" strokecolor="#bcafaf [2414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3775985" wp14:editId="07780C5B">
                <wp:simplePos x="0" y="0"/>
                <wp:positionH relativeFrom="column">
                  <wp:posOffset>4983480</wp:posOffset>
                </wp:positionH>
                <wp:positionV relativeFrom="paragraph">
                  <wp:posOffset>114935</wp:posOffset>
                </wp:positionV>
                <wp:extent cx="1352550" cy="771525"/>
                <wp:effectExtent l="19050" t="19050" r="19050" b="2857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09550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36FAD" w14:textId="5C3E9DEA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boy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F99258" w14:textId="6D1B7D2E" w:rsidR="007E5365" w:rsidRDefault="007E5365" w:rsidP="007E53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75985" id="Group 250" o:spid="_x0000_s1111" style="position:absolute;left:0;text-align:left;margin-left:392.4pt;margin-top:9.05pt;width:106.5pt;height:60.75pt;z-index:25170432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">
                <v:shape id="_x0000_s1112" type="#_x0000_t202" style="position:absolute;left:857;top:2095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1236FAD" w14:textId="5C3E9DEA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boy</w:t>
                        </w:r>
                      </w:p>
                    </w:txbxContent>
                  </v:textbox>
                </v:shape>
                <v:rect id="Rectangle 20" o:spid="_x0000_s1113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" filled="f" strokecolor="#eb8634" strokeweight="2.25pt">
                  <v:textbox>
                    <w:txbxContent>
                      <w:p w14:paraId="5EF99258" w14:textId="6D1B7D2E" w:rsidR="007E5365" w:rsidRDefault="007E5365" w:rsidP="007E536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BA6EA0" wp14:editId="237EA340">
                <wp:simplePos x="0" y="0"/>
                <wp:positionH relativeFrom="column">
                  <wp:posOffset>554355</wp:posOffset>
                </wp:positionH>
                <wp:positionV relativeFrom="paragraph">
                  <wp:posOffset>114935</wp:posOffset>
                </wp:positionV>
                <wp:extent cx="1352550" cy="771525"/>
                <wp:effectExtent l="19050" t="19050" r="19050" b="2857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1266825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FDAA0" w14:textId="3F23F2E2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On Saturday,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6EA0" id="Group 256" o:spid="_x0000_s1114" style="position:absolute;left:0;text-align:left;margin-left:43.65pt;margin-top:9.05pt;width:106.5pt;height:60.75pt;z-index:251729920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">
                <v:shape id="_x0000_s1115" type="#_x0000_t202" style="position:absolute;left:285;top:571;width:12669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BFFDAA0" w14:textId="3F23F2E2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On Saturday,</w:t>
                        </w:r>
                      </w:p>
                    </w:txbxContent>
                  </v:textbox>
                </v:shape>
                <v:rect id="Rectangle 201" o:spid="_x0000_s1116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" filled="f" strokecolor="#bcafaf [2414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C44DB63" wp14:editId="4C499DD3">
                <wp:simplePos x="0" y="0"/>
                <wp:positionH relativeFrom="column">
                  <wp:posOffset>2030730</wp:posOffset>
                </wp:positionH>
                <wp:positionV relativeFrom="paragraph">
                  <wp:posOffset>114935</wp:posOffset>
                </wp:positionV>
                <wp:extent cx="1352550" cy="771525"/>
                <wp:effectExtent l="19050" t="19050" r="19050" b="2857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A579A" w14:textId="7BC5D303" w:rsidR="00620344" w:rsidRPr="00AD403E" w:rsidRDefault="00620344" w:rsidP="00620344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 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B863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4DB63" id="Group 255" o:spid="_x0000_s1117" style="position:absolute;left:0;text-align:left;margin-left:159.9pt;margin-top:9.05pt;width:106.5pt;height:60.75pt;z-index:251707392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">
                <v:shape id="_x0000_s1118" type="#_x0000_t202" style="position:absolute;left:857;top:2190;width:11754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33A579A" w14:textId="7BC5D303" w:rsidR="00620344" w:rsidRPr="00AD403E" w:rsidRDefault="00620344" w:rsidP="00620344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 family</w:t>
                        </w:r>
                      </w:p>
                    </w:txbxContent>
                  </v:textbox>
                </v:shape>
                <v:rect id="Rectangle 62" o:spid="_x0000_s1119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" filled="f" strokecolor="#eb8634" strokeweight="2.25pt"/>
              </v:group>
            </w:pict>
          </mc:Fallback>
        </mc:AlternateContent>
      </w:r>
    </w:p>
    <w:p w14:paraId="6EE573E6" w14:textId="7949D974" w:rsidR="00620344" w:rsidRPr="00620344" w:rsidRDefault="00620344" w:rsidP="00620344"/>
    <w:p w14:paraId="00698083" w14:textId="7535B8BA" w:rsidR="00620344" w:rsidRDefault="00620344" w:rsidP="00620344">
      <w:pPr>
        <w:sectPr w:rsidR="00620344" w:rsidSect="00B8626B">
          <w:headerReference w:type="default" r:id="rId13"/>
          <w:footerReference w:type="default" r:id="rId14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</w:p>
    <w:p w14:paraId="47F03A89" w14:textId="1ADEDF2A" w:rsidR="00620344" w:rsidRPr="00620344" w:rsidRDefault="00DA2421" w:rsidP="006203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1F9C838" wp14:editId="3F387DBF">
                <wp:simplePos x="0" y="0"/>
                <wp:positionH relativeFrom="margin">
                  <wp:posOffset>463226</wp:posOffset>
                </wp:positionH>
                <wp:positionV relativeFrom="paragraph">
                  <wp:posOffset>-454660</wp:posOffset>
                </wp:positionV>
                <wp:extent cx="5812790" cy="130556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9C9B" w14:textId="77777777" w:rsidR="00DA2421" w:rsidRPr="00845C05" w:rsidRDefault="00DA242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</w:pP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t xml:space="preserve">Colourful Semantics </w:t>
                            </w: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br/>
                              <w:t>Past Tense Regular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C838" id="Text Box 220" o:spid="_x0000_s1120" type="#_x0000_t202" style="position:absolute;left:0;text-align:left;margin-left:36.45pt;margin-top:-35.8pt;width:457.7pt;height:102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" filled="f" stroked="f">
                <v:textbox>
                  <w:txbxContent>
                    <w:p w14:paraId="78DB9C9B" w14:textId="77777777" w:rsidR="00DA2421" w:rsidRPr="00845C05" w:rsidRDefault="00DA242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</w:pP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t xml:space="preserve">Colourful Semantics </w:t>
                      </w: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br/>
                        <w:t>Past Tense Regular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6DD6A" w14:textId="301470D8" w:rsidR="00620344" w:rsidRPr="00620344" w:rsidRDefault="00620344" w:rsidP="00620344"/>
    <w:p w14:paraId="20830972" w14:textId="7B7D7089" w:rsidR="00620344" w:rsidRPr="00620344" w:rsidRDefault="00620344" w:rsidP="00620344"/>
    <w:p w14:paraId="60D80037" w14:textId="6DBC59C1" w:rsidR="00620344" w:rsidRPr="00620344" w:rsidRDefault="00CF5626" w:rsidP="00620344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CC36C0" wp14:editId="201CFF56">
                <wp:simplePos x="0" y="0"/>
                <wp:positionH relativeFrom="column">
                  <wp:posOffset>4996115</wp:posOffset>
                </wp:positionH>
                <wp:positionV relativeFrom="paragraph">
                  <wp:posOffset>183593</wp:posOffset>
                </wp:positionV>
                <wp:extent cx="1352550" cy="771525"/>
                <wp:effectExtent l="19050" t="19050" r="19050" b="2857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B86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DDDEB8" w14:textId="77777777" w:rsidR="00CF5626" w:rsidRPr="00CF5626" w:rsidRDefault="00CF5626" w:rsidP="007E5365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C36C0" id="Rectangle 171" o:spid="_x0000_s1121" style="position:absolute;left:0;text-align:left;margin-left:393.4pt;margin-top:14.45pt;width:106.5pt;height:60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" filled="f" strokecolor="#eb8634" strokeweight="2.25pt">
                <v:textbox>
                  <w:txbxContent>
                    <w:p w14:paraId="36DDDEB8" w14:textId="77777777" w:rsidR="00CF5626" w:rsidRPr="00CF5626" w:rsidRDefault="00CF5626" w:rsidP="007E5365">
                      <w:pPr>
                        <w:jc w:val="center"/>
                        <w:rPr>
                          <w:lang w:val="en-A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48B0F56" wp14:editId="66D70885">
                <wp:simplePos x="0" y="0"/>
                <wp:positionH relativeFrom="column">
                  <wp:posOffset>2047240</wp:posOffset>
                </wp:positionH>
                <wp:positionV relativeFrom="paragraph">
                  <wp:posOffset>201930</wp:posOffset>
                </wp:positionV>
                <wp:extent cx="1352550" cy="771525"/>
                <wp:effectExtent l="19050" t="19050" r="19050" b="28575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85336"/>
                            <a:ext cx="1175385" cy="66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80BF3" w14:textId="4D51B48F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the television.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B0F56" id="Group 162" o:spid="_x0000_s1122" style="position:absolute;left:0;text-align:left;margin-left:161.2pt;margin-top:15.9pt;width:106.5pt;height:60.75pt;z-index:251829248;mso-width-relative:margin;mso-height-relative:margin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">
                <v:shape id="_x0000_s1123" type="#_x0000_t202" style="position:absolute;left:857;top:853;width:11754;height:6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6B780BF3" w14:textId="4D51B48F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the television.</w:t>
                        </w:r>
                      </w:p>
                    </w:txbxContent>
                  </v:textbox>
                </v:shape>
                <v:rect id="Rectangle 164" o:spid="_x0000_s1124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" filled="f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6609686" wp14:editId="35648900">
                <wp:simplePos x="0" y="0"/>
                <wp:positionH relativeFrom="column">
                  <wp:posOffset>3498604</wp:posOffset>
                </wp:positionH>
                <wp:positionV relativeFrom="paragraph">
                  <wp:posOffset>183515</wp:posOffset>
                </wp:positionV>
                <wp:extent cx="1352550" cy="771525"/>
                <wp:effectExtent l="19050" t="19050" r="19050" b="28575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771525"/>
                          <a:chOff x="0" y="0"/>
                          <a:chExt cx="1352550" cy="771525"/>
                        </a:xfrm>
                      </wpg:grpSpPr>
                      <wps:wsp>
                        <wps:cNvPr id="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219075"/>
                            <a:ext cx="11753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420E1" w14:textId="5BE88D70" w:rsidR="00CF5626" w:rsidRPr="003B3DDD" w:rsidRDefault="00CF5626" w:rsidP="0007144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AU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AU"/>
                                </w:rPr>
                                <w:t>chased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09686" id="Group 165" o:spid="_x0000_s1125" style="position:absolute;left:0;text-align:left;margin-left:275.5pt;margin-top:14.45pt;width:106.5pt;height:60.75pt;z-index:251831296" coordsize="13525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">
                <v:shape id="_x0000_s1126" type="#_x0000_t202" style="position:absolute;left:857;top:2190;width:11754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1D5420E1" w14:textId="5BE88D70" w:rsidR="00CF5626" w:rsidRPr="003B3DDD" w:rsidRDefault="00CF5626" w:rsidP="0007144B">
                        <w:pPr>
                          <w:jc w:val="center"/>
                          <w:rPr>
                            <w:sz w:val="32"/>
                            <w:szCs w:val="32"/>
                            <w:lang w:val="en-AU"/>
                          </w:rPr>
                        </w:pPr>
                        <w:r>
                          <w:rPr>
                            <w:sz w:val="32"/>
                            <w:szCs w:val="32"/>
                            <w:lang w:val="en-AU"/>
                          </w:rPr>
                          <w:t>chased</w:t>
                        </w:r>
                      </w:p>
                    </w:txbxContent>
                  </v:textbox>
                </v:shape>
                <v:rect id="Rectangle 168" o:spid="_x0000_s1127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" filled="f" strokecolor="yellow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2812F6F" wp14:editId="6CE887FC">
                <wp:simplePos x="0" y="0"/>
                <wp:positionH relativeFrom="column">
                  <wp:posOffset>559837</wp:posOffset>
                </wp:positionH>
                <wp:positionV relativeFrom="paragraph">
                  <wp:posOffset>224323</wp:posOffset>
                </wp:positionV>
                <wp:extent cx="1417865" cy="771525"/>
                <wp:effectExtent l="19050" t="19050" r="0" b="28575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865" cy="771525"/>
                          <a:chOff x="0" y="0"/>
                          <a:chExt cx="1417865" cy="771525"/>
                        </a:xfrm>
                      </wpg:grpSpPr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6" y="66675"/>
                            <a:ext cx="1397259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D4109" w14:textId="4DA1BBDA" w:rsidR="00CF5626" w:rsidRPr="00AD403E" w:rsidRDefault="00CF5626" w:rsidP="00CF562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br/>
                                <w:t>Sunday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812F6F" id="Group 159" o:spid="_x0000_s1128" style="position:absolute;left:0;text-align:left;margin-left:44.1pt;margin-top:17.65pt;width:111.65pt;height:60.75pt;z-index:251827200;mso-width-relative:margin" coordsize="1417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">
                <v:shape id="_x0000_s1129" type="#_x0000_t202" style="position:absolute;left:206;top:666;width:13972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746D4109" w14:textId="4DA1BBDA" w:rsidR="00CF5626" w:rsidRPr="00AD403E" w:rsidRDefault="00CF5626" w:rsidP="00CF562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On </w:t>
                        </w:r>
                        <w:r>
                          <w:rPr>
                            <w:sz w:val="32"/>
                            <w:szCs w:val="32"/>
                          </w:rPr>
                          <w:br/>
                          <w:t>Sunday</w:t>
                        </w:r>
                        <w:r>
                          <w:rPr>
                            <w:sz w:val="32"/>
                            <w:szCs w:val="32"/>
                          </w:rPr>
                          <w:t>,</w:t>
                        </w:r>
                      </w:p>
                    </w:txbxContent>
                  </v:textbox>
                </v:shape>
                <v:rect id="Rectangle 161" o:spid="_x0000_s1130" style="position:absolute;width:1352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" filled="f" strokecolor="#bcafaf [2414]" strokeweight="2.25pt"/>
              </v:group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2209D80B" wp14:editId="2FB5B739">
                <wp:simplePos x="0" y="0"/>
                <wp:positionH relativeFrom="column">
                  <wp:posOffset>106679</wp:posOffset>
                </wp:positionH>
                <wp:positionV relativeFrom="paragraph">
                  <wp:posOffset>5951855</wp:posOffset>
                </wp:positionV>
                <wp:extent cx="6791325" cy="2076450"/>
                <wp:effectExtent l="0" t="0" r="9525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63FE" id="Rectangle 261" o:spid="_x0000_s1026" style="position:absolute;margin-left:8.4pt;margin-top:468.65pt;width:534.75pt;height:163.5pt;z-index:25163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" fillcolor="white [3212]" stroked="f" strokeweight="1pt"/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B1C0E9" wp14:editId="6942D61A">
                <wp:simplePos x="0" y="0"/>
                <wp:positionH relativeFrom="column">
                  <wp:posOffset>2019300</wp:posOffset>
                </wp:positionH>
                <wp:positionV relativeFrom="paragraph">
                  <wp:posOffset>6131560</wp:posOffset>
                </wp:positionV>
                <wp:extent cx="1352550" cy="771525"/>
                <wp:effectExtent l="19050" t="19050" r="19050" b="285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EA24C" id="Rectangle 222" o:spid="_x0000_s1026" style="position:absolute;margin-left:159pt;margin-top:482.8pt;width:106.5pt;height:60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" filled="f" strokecolor="#00b050" strokeweight="2.25pt"/>
            </w:pict>
          </mc:Fallback>
        </mc:AlternateContent>
      </w:r>
      <w:r w:rsidR="00F50774" w:rsidRPr="0062034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6120EB" wp14:editId="441C9FD4">
                <wp:simplePos x="0" y="0"/>
                <wp:positionH relativeFrom="column">
                  <wp:posOffset>2111375</wp:posOffset>
                </wp:positionH>
                <wp:positionV relativeFrom="paragraph">
                  <wp:posOffset>6195695</wp:posOffset>
                </wp:positionV>
                <wp:extent cx="1175385" cy="69024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781CB" w14:textId="67D815CD" w:rsidR="00620344" w:rsidRPr="00AD403E" w:rsidRDefault="00620344" w:rsidP="00620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CF5626">
                              <w:rPr>
                                <w:sz w:val="32"/>
                                <w:szCs w:val="32"/>
                              </w:rPr>
                              <w:t>children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20EB" id="_x0000_s1131" type="#_x0000_t202" style="position:absolute;left:0;text-align:left;margin-left:166.25pt;margin-top:487.85pt;width:92.55pt;height:54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" filled="f" stroked="f">
                <v:textbox>
                  <w:txbxContent>
                    <w:p w14:paraId="063781CB" w14:textId="67D815CD" w:rsidR="00620344" w:rsidRPr="00AD403E" w:rsidRDefault="00620344" w:rsidP="00620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</w:t>
                      </w:r>
                      <w:r w:rsidR="00CF5626">
                        <w:rPr>
                          <w:sz w:val="32"/>
                          <w:szCs w:val="32"/>
                        </w:rPr>
                        <w:t>children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89DE32" wp14:editId="192C4F93">
                <wp:simplePos x="0" y="0"/>
                <wp:positionH relativeFrom="column">
                  <wp:posOffset>4973955</wp:posOffset>
                </wp:positionH>
                <wp:positionV relativeFrom="paragraph">
                  <wp:posOffset>6132830</wp:posOffset>
                </wp:positionV>
                <wp:extent cx="1352550" cy="771525"/>
                <wp:effectExtent l="19050" t="19050" r="1905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F2636" id="Rectangle 192" o:spid="_x0000_s1026" style="position:absolute;margin-left:391.65pt;margin-top:482.9pt;width:106.5pt;height:6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" filled="f" strokecolor="#eb8634 [3205]" strokeweight="2.25pt"/>
            </w:pict>
          </mc:Fallback>
        </mc:AlternateContent>
      </w:r>
      <w:r w:rsidR="007E536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BA433D" wp14:editId="53F57FC9">
                <wp:simplePos x="0" y="0"/>
                <wp:positionH relativeFrom="column">
                  <wp:posOffset>3514725</wp:posOffset>
                </wp:positionH>
                <wp:positionV relativeFrom="paragraph">
                  <wp:posOffset>6137275</wp:posOffset>
                </wp:positionV>
                <wp:extent cx="1352550" cy="771525"/>
                <wp:effectExtent l="19050" t="19050" r="19050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B07E2" id="Rectangle 212" o:spid="_x0000_s1026" style="position:absolute;margin-left:276.75pt;margin-top:483.25pt;width:106.5pt;height:60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" filled="f" strokecolor="yellow" strokeweight="2.25pt"/>
            </w:pict>
          </mc:Fallback>
        </mc:AlternateContent>
      </w:r>
      <w:r w:rsidR="007E536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DFDE3B" wp14:editId="0C342381">
                <wp:simplePos x="0" y="0"/>
                <wp:positionH relativeFrom="column">
                  <wp:posOffset>552450</wp:posOffset>
                </wp:positionH>
                <wp:positionV relativeFrom="paragraph">
                  <wp:posOffset>6120765</wp:posOffset>
                </wp:positionV>
                <wp:extent cx="1352550" cy="771525"/>
                <wp:effectExtent l="19050" t="19050" r="1905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CC1F9" id="Rectangle 198" o:spid="_x0000_s1026" style="position:absolute;margin-left:43.5pt;margin-top:481.95pt;width:106.5pt;height:6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" filled="f" strokecolor="#bcafaf [2414]" strokeweight="2.25pt"/>
            </w:pict>
          </mc:Fallback>
        </mc:AlternateContent>
      </w:r>
    </w:p>
    <w:p w14:paraId="190AB499" w14:textId="1EC904E9" w:rsidR="00620344" w:rsidRPr="00620344" w:rsidRDefault="00CF5626" w:rsidP="00620344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CE289A" wp14:editId="4DB045F3">
                <wp:simplePos x="0" y="0"/>
                <wp:positionH relativeFrom="column">
                  <wp:posOffset>5081840</wp:posOffset>
                </wp:positionH>
                <wp:positionV relativeFrom="paragraph">
                  <wp:posOffset>55323</wp:posOffset>
                </wp:positionV>
                <wp:extent cx="1175385" cy="534670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537D" w14:textId="137C57EB" w:rsidR="00CF5626" w:rsidRPr="00AD403E" w:rsidRDefault="00CF5626" w:rsidP="00620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289A" id="_x0000_s1132" type="#_x0000_t202" style="position:absolute;left:0;text-align:left;margin-left:400.15pt;margin-top:4.35pt;width:92.55pt;height:42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" filled="f" stroked="f">
                <v:textbox>
                  <w:txbxContent>
                    <w:p w14:paraId="7BA6537D" w14:textId="137C57EB" w:rsidR="00CF5626" w:rsidRPr="00AD403E" w:rsidRDefault="00CF5626" w:rsidP="00620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boys</w:t>
                      </w:r>
                    </w:p>
                  </w:txbxContent>
                </v:textbox>
              </v:shape>
            </w:pict>
          </mc:Fallback>
        </mc:AlternateContent>
      </w:r>
      <w:r w:rsidR="00620344" w:rsidRPr="0062034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F9BD0D" wp14:editId="68820974">
                <wp:simplePos x="0" y="0"/>
                <wp:positionH relativeFrom="column">
                  <wp:posOffset>3586480</wp:posOffset>
                </wp:positionH>
                <wp:positionV relativeFrom="paragraph">
                  <wp:posOffset>994410</wp:posOffset>
                </wp:positionV>
                <wp:extent cx="1175385" cy="52197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93C2" w14:textId="73C8B99F" w:rsidR="00620344" w:rsidRPr="00AD403E" w:rsidRDefault="00620344" w:rsidP="00620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BD0D" id="_x0000_s1133" type="#_x0000_t202" style="position:absolute;left:0;text-align:left;margin-left:282.4pt;margin-top:78.3pt;width:92.55pt;height:41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" filled="f" stroked="f">
                <v:textbox>
                  <w:txbxContent>
                    <w:p w14:paraId="7A5F93C2" w14:textId="73C8B99F" w:rsidR="00620344" w:rsidRPr="00AD403E" w:rsidRDefault="00620344" w:rsidP="00620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DEE8A" w14:textId="234E57D0" w:rsidR="00620344" w:rsidRPr="00620344" w:rsidRDefault="00620344" w:rsidP="00620344"/>
    <w:p w14:paraId="2A9AF96E" w14:textId="08E3D1DD" w:rsidR="00620344" w:rsidRPr="00620344" w:rsidRDefault="00CF5626" w:rsidP="0062034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AB9DAF" wp14:editId="5FB19B94">
                <wp:simplePos x="0" y="0"/>
                <wp:positionH relativeFrom="column">
                  <wp:posOffset>2046851</wp:posOffset>
                </wp:positionH>
                <wp:positionV relativeFrom="paragraph">
                  <wp:posOffset>103505</wp:posOffset>
                </wp:positionV>
                <wp:extent cx="1352550" cy="771525"/>
                <wp:effectExtent l="19050" t="1905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D7FD0" id="Rectangle 193" o:spid="_x0000_s1026" style="position:absolute;margin-left:161.15pt;margin-top:8.15pt;width:106.5pt;height:6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" filled="f" strokecolor="#eb8634 [3205]" strokeweight="2.25pt"/>
            </w:pict>
          </mc:Fallback>
        </mc:AlternateContent>
      </w:r>
      <w:r w:rsidR="00F50774" w:rsidRPr="0062034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9D6506" wp14:editId="3BAA60F2">
                <wp:simplePos x="0" y="0"/>
                <wp:positionH relativeFrom="column">
                  <wp:posOffset>5012690</wp:posOffset>
                </wp:positionH>
                <wp:positionV relativeFrom="paragraph">
                  <wp:posOffset>327025</wp:posOffset>
                </wp:positionV>
                <wp:extent cx="1266825" cy="52197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F8BE" w14:textId="74352650" w:rsidR="00620344" w:rsidRPr="00AD403E" w:rsidRDefault="00620344" w:rsidP="00620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Yesterday,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6506" id="_x0000_s1134" type="#_x0000_t202" style="position:absolute;left:0;text-align:left;margin-left:394.7pt;margin-top:25.75pt;width:99.75pt;height:41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Qz/AEAANUDAAAOAAAAZHJzL2Uyb0RvYy54bWysU11v2yAUfZ+0/4B4X+x4SZp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" filled="f" stroked="f">
                <v:textbox>
                  <w:txbxContent>
                    <w:p w14:paraId="3172F8BE" w14:textId="74352650" w:rsidR="00620344" w:rsidRPr="00AD403E" w:rsidRDefault="00620344" w:rsidP="00620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Yesterday,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A0A648" wp14:editId="1255F823">
                <wp:simplePos x="0" y="0"/>
                <wp:positionH relativeFrom="column">
                  <wp:posOffset>4972050</wp:posOffset>
                </wp:positionH>
                <wp:positionV relativeFrom="paragraph">
                  <wp:posOffset>102870</wp:posOffset>
                </wp:positionV>
                <wp:extent cx="1352550" cy="771525"/>
                <wp:effectExtent l="19050" t="19050" r="19050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A81BA" id="Rectangle 199" o:spid="_x0000_s1026" style="position:absolute;margin-left:391.5pt;margin-top:8.1pt;width:106.5pt;height:60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" filled="f" strokecolor="#bcafaf [2414]" strokeweight="2.25pt"/>
            </w:pict>
          </mc:Fallback>
        </mc:AlternateContent>
      </w:r>
      <w:r w:rsidR="00F50774" w:rsidRPr="0062034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8E13C9" wp14:editId="071D107D">
                <wp:simplePos x="0" y="0"/>
                <wp:positionH relativeFrom="column">
                  <wp:posOffset>641350</wp:posOffset>
                </wp:positionH>
                <wp:positionV relativeFrom="paragraph">
                  <wp:posOffset>318770</wp:posOffset>
                </wp:positionV>
                <wp:extent cx="1175385" cy="53467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718B7" w14:textId="57349DEB" w:rsidR="00620344" w:rsidRPr="00AD403E" w:rsidRDefault="00620344" w:rsidP="00620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13C9" id="_x0000_s1135" type="#_x0000_t202" style="position:absolute;left:0;text-align:left;margin-left:50.5pt;margin-top:25.1pt;width:92.55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" filled="f" stroked="f">
                <v:textbox>
                  <w:txbxContent>
                    <w:p w14:paraId="2D9718B7" w14:textId="57349DEB" w:rsidR="00620344" w:rsidRPr="00AD403E" w:rsidRDefault="00620344" w:rsidP="00620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car.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48D620" wp14:editId="010E409D">
                <wp:simplePos x="0" y="0"/>
                <wp:positionH relativeFrom="column">
                  <wp:posOffset>544830</wp:posOffset>
                </wp:positionH>
                <wp:positionV relativeFrom="paragraph">
                  <wp:posOffset>114935</wp:posOffset>
                </wp:positionV>
                <wp:extent cx="1352550" cy="762000"/>
                <wp:effectExtent l="19050" t="19050" r="1905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A655F" id="Rectangle 219" o:spid="_x0000_s1026" style="position:absolute;margin-left:42.9pt;margin-top:9.05pt;width:106.5pt;height:6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" filled="f" strokecolor="#00b050" strokeweight="2.25pt"/>
            </w:pict>
          </mc:Fallback>
        </mc:AlternateContent>
      </w:r>
      <w:r w:rsidR="007E536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19DD21" wp14:editId="1AD1792A">
                <wp:simplePos x="0" y="0"/>
                <wp:positionH relativeFrom="column">
                  <wp:posOffset>3495675</wp:posOffset>
                </wp:positionH>
                <wp:positionV relativeFrom="paragraph">
                  <wp:posOffset>104775</wp:posOffset>
                </wp:positionV>
                <wp:extent cx="1352550" cy="771525"/>
                <wp:effectExtent l="19050" t="19050" r="19050" b="2857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84453" id="Rectangle 213" o:spid="_x0000_s1026" style="position:absolute;margin-left:275.25pt;margin-top:8.25pt;width:106.5pt;height:60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" filled="f" strokecolor="yellow" strokeweight="2.25pt"/>
            </w:pict>
          </mc:Fallback>
        </mc:AlternateContent>
      </w:r>
    </w:p>
    <w:p w14:paraId="70C390DF" w14:textId="033590A4" w:rsidR="00620344" w:rsidRPr="00620344" w:rsidRDefault="00620344" w:rsidP="00620344"/>
    <w:p w14:paraId="36CA6018" w14:textId="77D881FC" w:rsidR="00620344" w:rsidRPr="00620344" w:rsidRDefault="00620344" w:rsidP="00620344"/>
    <w:p w14:paraId="2AC1FA37" w14:textId="0DA4E2A1" w:rsidR="00845C05" w:rsidRDefault="00845C05" w:rsidP="00620344">
      <w:pPr>
        <w:sectPr w:rsidR="00845C05" w:rsidSect="00B8626B">
          <w:headerReference w:type="default" r:id="rId15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</w:p>
    <w:p w14:paraId="34D86CD7" w14:textId="3BD37AE6" w:rsidR="00620344" w:rsidRDefault="00845C05" w:rsidP="00620344">
      <w:r w:rsidRPr="00845C0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774F85" wp14:editId="232CB752">
                <wp:simplePos x="0" y="0"/>
                <wp:positionH relativeFrom="column">
                  <wp:posOffset>5073650</wp:posOffset>
                </wp:positionH>
                <wp:positionV relativeFrom="paragraph">
                  <wp:posOffset>8232140</wp:posOffset>
                </wp:positionV>
                <wp:extent cx="1175385" cy="546100"/>
                <wp:effectExtent l="0" t="0" r="0" b="63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5B79" w14:textId="55DB82A0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4F85" id="_x0000_s1136" type="#_x0000_t202" style="position:absolute;left:0;text-align:left;margin-left:399.5pt;margin-top:648.2pt;width:92.55pt;height:4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" filled="f" stroked="f">
                <v:textbox>
                  <w:txbxContent>
                    <w:p w14:paraId="29B35B79" w14:textId="55DB82A0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 game.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61DEC2" wp14:editId="418A0E33">
                <wp:simplePos x="0" y="0"/>
                <wp:positionH relativeFrom="column">
                  <wp:posOffset>1598295</wp:posOffset>
                </wp:positionH>
                <wp:positionV relativeFrom="paragraph">
                  <wp:posOffset>7197090</wp:posOffset>
                </wp:positionV>
                <wp:extent cx="1175385" cy="61341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ABF83" w14:textId="00CAF5B6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girl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DEC2" id="_x0000_s1137" type="#_x0000_t202" style="position:absolute;left:0;text-align:left;margin-left:125.85pt;margin-top:566.7pt;width:92.55pt;height:48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" filled="f" stroked="f">
                <v:textbox>
                  <w:txbxContent>
                    <w:p w14:paraId="0EAABF83" w14:textId="00CAF5B6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girl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DF562C" wp14:editId="684F90C5">
                <wp:simplePos x="0" y="0"/>
                <wp:positionH relativeFrom="column">
                  <wp:posOffset>3069590</wp:posOffset>
                </wp:positionH>
                <wp:positionV relativeFrom="paragraph">
                  <wp:posOffset>7347585</wp:posOffset>
                </wp:positionV>
                <wp:extent cx="1175385" cy="52197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8082" w14:textId="29882D15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brushed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62C" id="_x0000_s1138" type="#_x0000_t202" style="position:absolute;left:0;text-align:left;margin-left:241.7pt;margin-top:578.55pt;width:92.55pt;height:41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" filled="f" stroked="f">
                <v:textbox>
                  <w:txbxContent>
                    <w:p w14:paraId="58598082" w14:textId="29882D15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brushed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2AFD53" wp14:editId="4F71B207">
                <wp:simplePos x="0" y="0"/>
                <wp:positionH relativeFrom="column">
                  <wp:posOffset>4524375</wp:posOffset>
                </wp:positionH>
                <wp:positionV relativeFrom="paragraph">
                  <wp:posOffset>7314565</wp:posOffset>
                </wp:positionV>
                <wp:extent cx="744220" cy="378460"/>
                <wp:effectExtent l="0" t="0" r="0" b="254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CD64" w14:textId="1DECA9CD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FD53" id="_x0000_s1139" type="#_x0000_t202" style="position:absolute;left:0;text-align:left;margin-left:356.25pt;margin-top:575.95pt;width:58.6pt;height:2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" filled="f" stroked="f">
                <v:textbox>
                  <w:txbxContent>
                    <w:p w14:paraId="35B5CD64" w14:textId="1DECA9CD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A7F4D" w14:textId="433AEF55" w:rsidR="009C2E7B" w:rsidRPr="009C2E7B" w:rsidRDefault="009C2E7B" w:rsidP="009C2E7B"/>
    <w:p w14:paraId="66500C52" w14:textId="2D2F9FAF" w:rsidR="009C2E7B" w:rsidRPr="009C2E7B" w:rsidRDefault="00E63AAE" w:rsidP="009C2E7B">
      <w:r>
        <w:rPr>
          <w:noProof/>
        </w:rPr>
        <w:drawing>
          <wp:anchor distT="0" distB="0" distL="114300" distR="114300" simplePos="0" relativeHeight="251836416" behindDoc="1" locked="0" layoutInCell="1" allowOverlap="1" wp14:anchorId="1E961C0D" wp14:editId="6DAE2D31">
            <wp:simplePos x="0" y="0"/>
            <wp:positionH relativeFrom="column">
              <wp:posOffset>4510535</wp:posOffset>
            </wp:positionH>
            <wp:positionV relativeFrom="paragraph">
              <wp:posOffset>6407591</wp:posOffset>
            </wp:positionV>
            <wp:extent cx="783546" cy="727891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6" cy="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40825" behindDoc="0" locked="0" layoutInCell="1" allowOverlap="1" wp14:anchorId="269DBAC2" wp14:editId="57C795ED">
                <wp:simplePos x="0" y="0"/>
                <wp:positionH relativeFrom="margin">
                  <wp:posOffset>5392420</wp:posOffset>
                </wp:positionH>
                <wp:positionV relativeFrom="paragraph">
                  <wp:posOffset>6386195</wp:posOffset>
                </wp:positionV>
                <wp:extent cx="1476375" cy="942975"/>
                <wp:effectExtent l="0" t="0" r="9525" b="952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B589D9" id="Rectangle 260" o:spid="_x0000_s1026" style="position:absolute;margin-left:424.6pt;margin-top:502.85pt;width:116.25pt;height:74.25pt;z-index:25164082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" fillcolor="white [3212]" stroked="f" strokeweight="1pt">
                <w10:wrap anchorx="margin"/>
              </v:rect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41850" behindDoc="0" locked="0" layoutInCell="1" allowOverlap="1" wp14:anchorId="10883ECC" wp14:editId="1ECF87B5">
                <wp:simplePos x="0" y="0"/>
                <wp:positionH relativeFrom="column">
                  <wp:posOffset>240029</wp:posOffset>
                </wp:positionH>
                <wp:positionV relativeFrom="paragraph">
                  <wp:posOffset>7329170</wp:posOffset>
                </wp:positionV>
                <wp:extent cx="6296025" cy="942975"/>
                <wp:effectExtent l="0" t="0" r="9525" b="952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27093" id="Rectangle 259" o:spid="_x0000_s1026" style="position:absolute;margin-left:18.9pt;margin-top:577.1pt;width:495.75pt;height:74.25pt;z-index:2516418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" fillcolor="white [3212]" stroked="f" strokeweight="1pt"/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4384503D" wp14:editId="1A95DFBB">
                <wp:simplePos x="0" y="0"/>
                <wp:positionH relativeFrom="margin">
                  <wp:posOffset>-74295</wp:posOffset>
                </wp:positionH>
                <wp:positionV relativeFrom="paragraph">
                  <wp:posOffset>6386195</wp:posOffset>
                </wp:positionV>
                <wp:extent cx="4495800" cy="942975"/>
                <wp:effectExtent l="0" t="0" r="0" b="952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AB9B9" id="Rectangle 258" o:spid="_x0000_s1026" style="position:absolute;margin-left:-5.85pt;margin-top:502.85pt;width:354pt;height:74.25pt;z-index: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" fillcolor="white [3212]" stroked="f" strokeweight="1pt">
                <w10:wrap anchorx="margin"/>
              </v:rect>
            </w:pict>
          </mc:Fallback>
        </mc:AlternateContent>
      </w:r>
      <w:r w:rsidR="00F50774"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F51617" wp14:editId="02B4CC86">
                <wp:simplePos x="0" y="0"/>
                <wp:positionH relativeFrom="column">
                  <wp:posOffset>3604260</wp:posOffset>
                </wp:positionH>
                <wp:positionV relativeFrom="paragraph">
                  <wp:posOffset>7432675</wp:posOffset>
                </wp:positionV>
                <wp:extent cx="1175385" cy="703580"/>
                <wp:effectExtent l="0" t="0" r="0" b="127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9CE0" w14:textId="7BDC5AFF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1617" id="_x0000_s1140" type="#_x0000_t202" style="position:absolute;left:0;text-align:left;margin-left:283.8pt;margin-top:585.25pt;width:92.55pt;height:5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" filled="f" stroked="f">
                <v:textbox>
                  <w:txbxContent>
                    <w:p w14:paraId="100F9CE0" w14:textId="7BDC5AFF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children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B5E34B" wp14:editId="6D16DE02">
                <wp:simplePos x="0" y="0"/>
                <wp:positionH relativeFrom="column">
                  <wp:posOffset>3505200</wp:posOffset>
                </wp:positionH>
                <wp:positionV relativeFrom="paragraph">
                  <wp:posOffset>7372350</wp:posOffset>
                </wp:positionV>
                <wp:extent cx="1352550" cy="771525"/>
                <wp:effectExtent l="19050" t="19050" r="19050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7AD60" id="Rectangle 195" o:spid="_x0000_s1026" style="position:absolute;margin-left:276pt;margin-top:580.5pt;width:106.5pt;height:6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" filled="f" strokecolor="#eb8634 [3205]" strokeweight="2.25pt"/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99D5DD" wp14:editId="214FEED0">
                <wp:simplePos x="0" y="0"/>
                <wp:positionH relativeFrom="column">
                  <wp:posOffset>552450</wp:posOffset>
                </wp:positionH>
                <wp:positionV relativeFrom="paragraph">
                  <wp:posOffset>7362825</wp:posOffset>
                </wp:positionV>
                <wp:extent cx="1352550" cy="771525"/>
                <wp:effectExtent l="19050" t="19050" r="19050" b="2857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BDDED" id="Rectangle 215" o:spid="_x0000_s1026" style="position:absolute;margin-left:43.5pt;margin-top:579.75pt;width:106.5pt;height:60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" filled="f" strokecolor="yellow" strokeweight="2.25pt"/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575DCD" wp14:editId="12896454">
                <wp:simplePos x="0" y="0"/>
                <wp:positionH relativeFrom="column">
                  <wp:posOffset>2038350</wp:posOffset>
                </wp:positionH>
                <wp:positionV relativeFrom="paragraph">
                  <wp:posOffset>7372350</wp:posOffset>
                </wp:positionV>
                <wp:extent cx="1352550" cy="771525"/>
                <wp:effectExtent l="19050" t="19050" r="19050" b="2857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B5603" id="Rectangle 197" o:spid="_x0000_s1026" style="position:absolute;margin-left:160.5pt;margin-top:580.5pt;width:106.5pt;height:6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" filled="f" strokecolor="#bcafaf [2414]" strokeweight="2.25pt"/>
            </w:pict>
          </mc:Fallback>
        </mc:AlternateContent>
      </w:r>
      <w:r w:rsidR="00F50774"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57D347" wp14:editId="3BDA97EC">
                <wp:simplePos x="0" y="0"/>
                <wp:positionH relativeFrom="column">
                  <wp:posOffset>5577205</wp:posOffset>
                </wp:positionH>
                <wp:positionV relativeFrom="paragraph">
                  <wp:posOffset>6628765</wp:posOffset>
                </wp:positionV>
                <wp:extent cx="1175385" cy="53467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1A5D" w14:textId="3F560A89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Yesterday,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D347" id="_x0000_s1141" type="#_x0000_t202" style="position:absolute;left:0;text-align:left;margin-left:439.15pt;margin-top:521.95pt;width:92.55pt;height:4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" filled="f" stroked="f">
                <v:textbox>
                  <w:txbxContent>
                    <w:p w14:paraId="62D01A5D" w14:textId="3F560A89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Yesterday,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471784" wp14:editId="4C03156C">
                <wp:simplePos x="0" y="0"/>
                <wp:positionH relativeFrom="column">
                  <wp:posOffset>5469255</wp:posOffset>
                </wp:positionH>
                <wp:positionV relativeFrom="paragraph">
                  <wp:posOffset>6463665</wp:posOffset>
                </wp:positionV>
                <wp:extent cx="1352550" cy="771525"/>
                <wp:effectExtent l="19050" t="19050" r="19050" b="2857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D5690" id="Rectangle 196" o:spid="_x0000_s1026" style="position:absolute;margin-left:430.65pt;margin-top:508.95pt;width:106.5pt;height:6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" filled="f" strokecolor="#bcafaf [2414]" strokeweight="2.25pt"/>
            </w:pict>
          </mc:Fallback>
        </mc:AlternateContent>
      </w:r>
      <w:r w:rsidR="00F50774"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D0C253" wp14:editId="2D599E29">
                <wp:simplePos x="0" y="0"/>
                <wp:positionH relativeFrom="column">
                  <wp:posOffset>123190</wp:posOffset>
                </wp:positionH>
                <wp:positionV relativeFrom="paragraph">
                  <wp:posOffset>6640195</wp:posOffset>
                </wp:positionV>
                <wp:extent cx="1175385" cy="52197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9D82D" w14:textId="6A43AD97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C253" id="_x0000_s1142" type="#_x0000_t202" style="position:absolute;left:0;text-align:left;margin-left:9.7pt;margin-top:522.85pt;width:92.55pt;height:41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" filled="f" stroked="f">
                <v:textbox>
                  <w:txbxContent>
                    <w:p w14:paraId="6A19D82D" w14:textId="6A43AD97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teeth.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CCDA76" wp14:editId="62156123">
                <wp:simplePos x="0" y="0"/>
                <wp:positionH relativeFrom="margin">
                  <wp:posOffset>39370</wp:posOffset>
                </wp:positionH>
                <wp:positionV relativeFrom="paragraph">
                  <wp:posOffset>6457315</wp:posOffset>
                </wp:positionV>
                <wp:extent cx="1352550" cy="771525"/>
                <wp:effectExtent l="19050" t="19050" r="19050" b="285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69DA8" id="Rectangle 216" o:spid="_x0000_s1026" style="position:absolute;margin-left:3.1pt;margin-top:508.45pt;width:106.5pt;height:60.75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" filled="f" strokecolor="#00b050" strokeweight="2.25pt">
                <w10:wrap anchorx="margin"/>
              </v:rect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9FFB22" wp14:editId="693C582D">
                <wp:simplePos x="0" y="0"/>
                <wp:positionH relativeFrom="column">
                  <wp:posOffset>4973955</wp:posOffset>
                </wp:positionH>
                <wp:positionV relativeFrom="paragraph">
                  <wp:posOffset>7367270</wp:posOffset>
                </wp:positionV>
                <wp:extent cx="1352550" cy="771525"/>
                <wp:effectExtent l="19050" t="1905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AC45E" id="Rectangle 218" o:spid="_x0000_s1026" style="position:absolute;margin-left:391.65pt;margin-top:580.1pt;width:106.5pt;height:60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" filled="f" strokecolor="#00b050" strokeweight="2.25pt"/>
            </w:pict>
          </mc:Fallback>
        </mc:AlternateContent>
      </w:r>
      <w:r w:rsidR="00F5077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2AB6DE" wp14:editId="4B0F95BB">
                <wp:simplePos x="0" y="0"/>
                <wp:positionH relativeFrom="column">
                  <wp:posOffset>3000375</wp:posOffset>
                </wp:positionH>
                <wp:positionV relativeFrom="paragraph">
                  <wp:posOffset>6453505</wp:posOffset>
                </wp:positionV>
                <wp:extent cx="1352550" cy="771525"/>
                <wp:effectExtent l="19050" t="19050" r="19050" b="2857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E248B" id="Rectangle 214" o:spid="_x0000_s1026" style="position:absolute;margin-left:236.25pt;margin-top:508.15pt;width:106.5pt;height:60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" filled="f" strokecolor="yellow" strokeweight="2.25pt"/>
            </w:pict>
          </mc:Fallback>
        </mc:AlternateContent>
      </w:r>
      <w:r w:rsidR="007E536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4C7A9A" wp14:editId="2FF0098A">
                <wp:simplePos x="0" y="0"/>
                <wp:positionH relativeFrom="column">
                  <wp:posOffset>1514475</wp:posOffset>
                </wp:positionH>
                <wp:positionV relativeFrom="paragraph">
                  <wp:posOffset>6448425</wp:posOffset>
                </wp:positionV>
                <wp:extent cx="1352550" cy="771525"/>
                <wp:effectExtent l="19050" t="19050" r="19050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A6BF2" id="Rectangle 194" o:spid="_x0000_s1026" style="position:absolute;margin-left:119.25pt;margin-top:507.75pt;width:106.5pt;height:60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" filled="f" strokecolor="#eb8634 [3205]" strokeweight="2.25pt"/>
            </w:pict>
          </mc:Fallback>
        </mc:AlternateContent>
      </w:r>
    </w:p>
    <w:p w14:paraId="13B4AC8E" w14:textId="76997E14" w:rsidR="009C2E7B" w:rsidRPr="009C2E7B" w:rsidRDefault="00B943E0" w:rsidP="009C2E7B">
      <w:r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763A0F" wp14:editId="4C914C11">
                <wp:simplePos x="0" y="0"/>
                <wp:positionH relativeFrom="column">
                  <wp:posOffset>645160</wp:posOffset>
                </wp:positionH>
                <wp:positionV relativeFrom="paragraph">
                  <wp:posOffset>1041400</wp:posOffset>
                </wp:positionV>
                <wp:extent cx="1175385" cy="53467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C6D8" w14:textId="475E7DDD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played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3A0F" id="_x0000_s1143" type="#_x0000_t202" style="position:absolute;left:0;text-align:left;margin-left:50.8pt;margin-top:82pt;width:92.55pt;height:42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" filled="f" stroked="f">
                <v:textbox>
                  <w:txbxContent>
                    <w:p w14:paraId="62CEC6D8" w14:textId="475E7DDD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played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5C0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4CB5AF1" wp14:editId="550EDD67">
                <wp:simplePos x="0" y="0"/>
                <wp:positionH relativeFrom="column">
                  <wp:posOffset>2085340</wp:posOffset>
                </wp:positionH>
                <wp:positionV relativeFrom="paragraph">
                  <wp:posOffset>1054256</wp:posOffset>
                </wp:positionV>
                <wp:extent cx="1266825" cy="52197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ABFE8" w14:textId="215A4EE1" w:rsidR="00845C05" w:rsidRPr="00AD403E" w:rsidRDefault="00845C05" w:rsidP="00845C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Last week,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5AF1" id="_x0000_s1144" type="#_x0000_t202" style="position:absolute;left:0;text-align:left;margin-left:164.2pt;margin-top:83pt;width:99.75pt;height:41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9b/AEAANUDAAAOAAAAZHJzL2Uyb0RvYy54bWysU11v2yAUfZ+0/4B4X+x4SZp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" filled="f" stroked="f">
                <v:textbox>
                  <w:txbxContent>
                    <w:p w14:paraId="182ABFE8" w14:textId="215A4EE1" w:rsidR="00845C05" w:rsidRPr="00AD403E" w:rsidRDefault="00845C05" w:rsidP="00845C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Last week,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2421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6DCA42D" wp14:editId="18A17E2E">
                <wp:simplePos x="0" y="0"/>
                <wp:positionH relativeFrom="margin">
                  <wp:posOffset>498475</wp:posOffset>
                </wp:positionH>
                <wp:positionV relativeFrom="paragraph">
                  <wp:posOffset>-7579995</wp:posOffset>
                </wp:positionV>
                <wp:extent cx="5812790" cy="130556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30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A333" w14:textId="77777777" w:rsidR="00DA2421" w:rsidRPr="00845C05" w:rsidRDefault="00DA242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</w:pP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t xml:space="preserve">Colourful Semantics </w:t>
                            </w:r>
                            <w:r w:rsidRPr="00845C05">
                              <w:rPr>
                                <w:b/>
                                <w:bCs/>
                                <w:color w:val="66CCFF"/>
                                <w:sz w:val="66"/>
                                <w:szCs w:val="66"/>
                              </w:rPr>
                              <w:br/>
                              <w:t>Past Tense Regular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A42D" id="Text Box 221" o:spid="_x0000_s1145" type="#_x0000_t202" style="position:absolute;left:0;text-align:left;margin-left:39.25pt;margin-top:-596.85pt;width:457.7pt;height:102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" filled="f" stroked="f">
                <v:textbox>
                  <w:txbxContent>
                    <w:p w14:paraId="4350A333" w14:textId="77777777" w:rsidR="00DA2421" w:rsidRPr="00845C05" w:rsidRDefault="00DA242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</w:pP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t xml:space="preserve">Colourful Semantics </w:t>
                      </w:r>
                      <w:r w:rsidRPr="00845C05">
                        <w:rPr>
                          <w:b/>
                          <w:bCs/>
                          <w:color w:val="66CCFF"/>
                          <w:sz w:val="66"/>
                          <w:szCs w:val="66"/>
                        </w:rPr>
                        <w:br/>
                        <w:t>Past Tense Regular Verbs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2173C" w14:textId="74CFA520" w:rsidR="009C2E7B" w:rsidRDefault="009C2E7B" w:rsidP="009C2E7B">
      <w:pPr>
        <w:sectPr w:rsidR="009C2E7B" w:rsidSect="00B8626B">
          <w:headerReference w:type="default" r:id="rId16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</w:p>
    <w:tbl>
      <w:tblPr>
        <w:tblStyle w:val="TableGrid"/>
        <w:tblpPr w:leftFromText="181" w:rightFromText="181" w:topFromText="2767" w:vertAnchor="text" w:horzAnchor="margin" w:tblpY="75"/>
        <w:tblW w:w="10810" w:type="dxa"/>
        <w:tblCellMar>
          <w:top w:w="142" w:type="dxa"/>
        </w:tblCellMar>
        <w:tblLook w:val="04A0" w:firstRow="1" w:lastRow="0" w:firstColumn="1" w:lastColumn="0" w:noHBand="0" w:noVBand="1"/>
      </w:tblPr>
      <w:tblGrid>
        <w:gridCol w:w="2547"/>
        <w:gridCol w:w="2126"/>
        <w:gridCol w:w="1813"/>
        <w:gridCol w:w="1589"/>
        <w:gridCol w:w="2735"/>
      </w:tblGrid>
      <w:tr w:rsidR="00147E7F" w14:paraId="7300E49B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237ADE11" w14:textId="7132A9FE" w:rsidR="00147E7F" w:rsidRPr="00147E7F" w:rsidRDefault="00147E7F" w:rsidP="00A4043A">
            <w:pPr>
              <w:jc w:val="center"/>
              <w:rPr>
                <w:b/>
                <w:bCs/>
                <w:color w:val="996633"/>
                <w:sz w:val="32"/>
                <w:szCs w:val="32"/>
              </w:rPr>
            </w:pPr>
            <w:r w:rsidRPr="00147E7F">
              <w:rPr>
                <w:b/>
                <w:bCs/>
                <w:color w:val="996633"/>
                <w:sz w:val="32"/>
                <w:szCs w:val="32"/>
              </w:rPr>
              <w:lastRenderedPageBreak/>
              <w:t>When?</w:t>
            </w:r>
          </w:p>
        </w:tc>
        <w:tc>
          <w:tcPr>
            <w:tcW w:w="2126" w:type="dxa"/>
            <w:vAlign w:val="center"/>
          </w:tcPr>
          <w:p w14:paraId="3BA5E4C1" w14:textId="74E7377B" w:rsidR="00147E7F" w:rsidRPr="00147E7F" w:rsidRDefault="00147E7F" w:rsidP="00A4043A">
            <w:pPr>
              <w:jc w:val="center"/>
              <w:rPr>
                <w:b/>
                <w:bCs/>
                <w:color w:val="EB8A29"/>
                <w:sz w:val="32"/>
                <w:szCs w:val="32"/>
              </w:rPr>
            </w:pPr>
            <w:r w:rsidRPr="00147E7F">
              <w:rPr>
                <w:b/>
                <w:bCs/>
                <w:color w:val="EB8A29"/>
                <w:sz w:val="32"/>
                <w:szCs w:val="32"/>
              </w:rPr>
              <w:t>Who?</w:t>
            </w:r>
          </w:p>
        </w:tc>
        <w:tc>
          <w:tcPr>
            <w:tcW w:w="1813" w:type="dxa"/>
            <w:vAlign w:val="center"/>
          </w:tcPr>
          <w:p w14:paraId="66458AE4" w14:textId="76C56AC4" w:rsidR="00147E7F" w:rsidRPr="00147E7F" w:rsidRDefault="00147E7F" w:rsidP="00A4043A">
            <w:pPr>
              <w:jc w:val="center"/>
              <w:rPr>
                <w:b/>
                <w:bCs/>
                <w:color w:val="FFCC00"/>
                <w:sz w:val="32"/>
                <w:szCs w:val="32"/>
              </w:rPr>
            </w:pPr>
            <w:r w:rsidRPr="00147E7F">
              <w:rPr>
                <w:b/>
                <w:bCs/>
                <w:color w:val="FFCC00"/>
                <w:sz w:val="32"/>
                <w:szCs w:val="32"/>
              </w:rPr>
              <w:t>Doing what?</w:t>
            </w:r>
          </w:p>
        </w:tc>
        <w:tc>
          <w:tcPr>
            <w:tcW w:w="1589" w:type="dxa"/>
            <w:vAlign w:val="center"/>
          </w:tcPr>
          <w:p w14:paraId="14EE314F" w14:textId="690DE8A7" w:rsidR="00147E7F" w:rsidRPr="00147E7F" w:rsidRDefault="00147E7F" w:rsidP="00A4043A">
            <w:pPr>
              <w:jc w:val="center"/>
              <w:rPr>
                <w:b/>
                <w:bCs/>
                <w:sz w:val="32"/>
                <w:szCs w:val="32"/>
              </w:rPr>
            </w:pPr>
            <w:r w:rsidRPr="00147E7F">
              <w:rPr>
                <w:b/>
                <w:bCs/>
                <w:sz w:val="32"/>
                <w:szCs w:val="32"/>
              </w:rPr>
              <w:t>Whose?</w:t>
            </w:r>
          </w:p>
        </w:tc>
        <w:tc>
          <w:tcPr>
            <w:tcW w:w="2735" w:type="dxa"/>
            <w:vAlign w:val="center"/>
          </w:tcPr>
          <w:p w14:paraId="10E66D6F" w14:textId="7D64A2B4" w:rsidR="00147E7F" w:rsidRPr="00147E7F" w:rsidRDefault="00147E7F" w:rsidP="00A4043A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147E7F">
              <w:rPr>
                <w:b/>
                <w:bCs/>
                <w:color w:val="00B050"/>
                <w:sz w:val="32"/>
                <w:szCs w:val="32"/>
              </w:rPr>
              <w:t>What?</w:t>
            </w:r>
          </w:p>
        </w:tc>
      </w:tr>
      <w:tr w:rsidR="00A4043A" w14:paraId="6A6FB488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59D2D04C" w14:textId="3F3D59FF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Monday,</w:t>
            </w:r>
          </w:p>
        </w:tc>
        <w:tc>
          <w:tcPr>
            <w:tcW w:w="2126" w:type="dxa"/>
            <w:vAlign w:val="center"/>
          </w:tcPr>
          <w:p w14:paraId="078DD458" w14:textId="1F55600D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teacher</w:t>
            </w:r>
          </w:p>
        </w:tc>
        <w:tc>
          <w:tcPr>
            <w:tcW w:w="1813" w:type="dxa"/>
            <w:vAlign w:val="center"/>
          </w:tcPr>
          <w:p w14:paraId="6717FA8D" w14:textId="798B2130" w:rsidR="00A4043A" w:rsidRPr="00A4043A" w:rsidRDefault="008E6DC2" w:rsidP="00A4043A">
            <w:pPr>
              <w:jc w:val="center"/>
              <w:rPr>
                <w:color w:val="FFCC00"/>
                <w:sz w:val="32"/>
                <w:szCs w:val="32"/>
              </w:rPr>
            </w:pPr>
            <w:r>
              <w:rPr>
                <w:color w:val="FFCC00"/>
                <w:sz w:val="32"/>
                <w:szCs w:val="32"/>
              </w:rPr>
              <w:t>showed</w:t>
            </w:r>
          </w:p>
        </w:tc>
        <w:tc>
          <w:tcPr>
            <w:tcW w:w="1589" w:type="dxa"/>
            <w:vAlign w:val="center"/>
          </w:tcPr>
          <w:p w14:paraId="1DF3D11C" w14:textId="56D86F0D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2DA9E981" w14:textId="248E7908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a book.</w:t>
            </w:r>
          </w:p>
        </w:tc>
      </w:tr>
      <w:tr w:rsidR="00A4043A" w14:paraId="578CB4B8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5A6DA7DC" w14:textId="562C5CA6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Tuesday,</w:t>
            </w:r>
          </w:p>
        </w:tc>
        <w:tc>
          <w:tcPr>
            <w:tcW w:w="2126" w:type="dxa"/>
            <w:vAlign w:val="center"/>
          </w:tcPr>
          <w:p w14:paraId="3BCD96B0" w14:textId="62AE7147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boy</w:t>
            </w:r>
          </w:p>
        </w:tc>
        <w:tc>
          <w:tcPr>
            <w:tcW w:w="1813" w:type="dxa"/>
            <w:vAlign w:val="center"/>
          </w:tcPr>
          <w:p w14:paraId="591AA9C4" w14:textId="1E0FE5B0" w:rsidR="00A4043A" w:rsidRPr="00A4043A" w:rsidRDefault="008E6DC2" w:rsidP="00A4043A">
            <w:pPr>
              <w:jc w:val="center"/>
              <w:rPr>
                <w:color w:val="FFCC00"/>
                <w:sz w:val="32"/>
                <w:szCs w:val="32"/>
              </w:rPr>
            </w:pPr>
            <w:r>
              <w:rPr>
                <w:color w:val="FFCC00"/>
                <w:sz w:val="32"/>
                <w:szCs w:val="32"/>
              </w:rPr>
              <w:t>cycled</w:t>
            </w:r>
          </w:p>
        </w:tc>
        <w:tc>
          <w:tcPr>
            <w:tcW w:w="1589" w:type="dxa"/>
            <w:vAlign w:val="center"/>
          </w:tcPr>
          <w:p w14:paraId="6EEF9725" w14:textId="09EE12AD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his</w:t>
            </w:r>
          </w:p>
        </w:tc>
        <w:tc>
          <w:tcPr>
            <w:tcW w:w="2735" w:type="dxa"/>
            <w:vAlign w:val="center"/>
          </w:tcPr>
          <w:p w14:paraId="78866990" w14:textId="102E04E3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bike.</w:t>
            </w:r>
          </w:p>
        </w:tc>
      </w:tr>
      <w:tr w:rsidR="00A4043A" w14:paraId="24169F29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4BFDD6FA" w14:textId="02E92F5A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Wednesday,</w:t>
            </w:r>
          </w:p>
        </w:tc>
        <w:tc>
          <w:tcPr>
            <w:tcW w:w="2126" w:type="dxa"/>
            <w:vAlign w:val="center"/>
          </w:tcPr>
          <w:p w14:paraId="642D1061" w14:textId="7CB404AA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baby</w:t>
            </w:r>
          </w:p>
        </w:tc>
        <w:tc>
          <w:tcPr>
            <w:tcW w:w="1813" w:type="dxa"/>
            <w:vAlign w:val="center"/>
          </w:tcPr>
          <w:p w14:paraId="2FDA5818" w14:textId="38DD43A3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kissed</w:t>
            </w:r>
          </w:p>
        </w:tc>
        <w:tc>
          <w:tcPr>
            <w:tcW w:w="1589" w:type="dxa"/>
            <w:vAlign w:val="center"/>
          </w:tcPr>
          <w:p w14:paraId="6672580C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4BA8C190" w14:textId="4F970B2E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the teddy.</w:t>
            </w:r>
          </w:p>
        </w:tc>
      </w:tr>
      <w:tr w:rsidR="00A4043A" w14:paraId="40FDB84B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12E4A650" w14:textId="306ACE8D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Thursday,</w:t>
            </w:r>
          </w:p>
        </w:tc>
        <w:tc>
          <w:tcPr>
            <w:tcW w:w="2126" w:type="dxa"/>
            <w:vAlign w:val="center"/>
          </w:tcPr>
          <w:p w14:paraId="68CD0A4D" w14:textId="4F69AD43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lady</w:t>
            </w:r>
          </w:p>
        </w:tc>
        <w:tc>
          <w:tcPr>
            <w:tcW w:w="1813" w:type="dxa"/>
            <w:vAlign w:val="center"/>
          </w:tcPr>
          <w:p w14:paraId="1D111181" w14:textId="4A40B18C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cleaned</w:t>
            </w:r>
          </w:p>
        </w:tc>
        <w:tc>
          <w:tcPr>
            <w:tcW w:w="1589" w:type="dxa"/>
            <w:vAlign w:val="center"/>
          </w:tcPr>
          <w:p w14:paraId="32D93A10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52953421" w14:textId="41CC7383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the window.</w:t>
            </w:r>
          </w:p>
        </w:tc>
      </w:tr>
      <w:tr w:rsidR="00A4043A" w14:paraId="40C2457A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6093FB12" w14:textId="05F557F6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Friday,</w:t>
            </w:r>
          </w:p>
        </w:tc>
        <w:tc>
          <w:tcPr>
            <w:tcW w:w="2126" w:type="dxa"/>
            <w:vAlign w:val="center"/>
          </w:tcPr>
          <w:p w14:paraId="2813DBF9" w14:textId="676AB2FE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boy</w:t>
            </w:r>
          </w:p>
        </w:tc>
        <w:tc>
          <w:tcPr>
            <w:tcW w:w="1813" w:type="dxa"/>
            <w:vAlign w:val="center"/>
          </w:tcPr>
          <w:p w14:paraId="1CEAB1A8" w14:textId="683534F1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kicked</w:t>
            </w:r>
          </w:p>
        </w:tc>
        <w:tc>
          <w:tcPr>
            <w:tcW w:w="1589" w:type="dxa"/>
            <w:vAlign w:val="center"/>
          </w:tcPr>
          <w:p w14:paraId="72AE3778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2092F4B3" w14:textId="2906E471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the ball.</w:t>
            </w:r>
          </w:p>
        </w:tc>
      </w:tr>
      <w:tr w:rsidR="00A4043A" w14:paraId="3AD19DA7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77F039FA" w14:textId="2845C452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Saturday,</w:t>
            </w:r>
          </w:p>
        </w:tc>
        <w:tc>
          <w:tcPr>
            <w:tcW w:w="2126" w:type="dxa"/>
            <w:vAlign w:val="center"/>
          </w:tcPr>
          <w:p w14:paraId="55ED11CC" w14:textId="5FFF9F8C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family</w:t>
            </w:r>
          </w:p>
        </w:tc>
        <w:tc>
          <w:tcPr>
            <w:tcW w:w="1813" w:type="dxa"/>
            <w:vAlign w:val="center"/>
          </w:tcPr>
          <w:p w14:paraId="02D0A132" w14:textId="5C35D9C3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baked</w:t>
            </w:r>
          </w:p>
        </w:tc>
        <w:tc>
          <w:tcPr>
            <w:tcW w:w="1589" w:type="dxa"/>
            <w:vAlign w:val="center"/>
          </w:tcPr>
          <w:p w14:paraId="18C4A5BA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4B168AA4" w14:textId="23C1C35B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a cake.</w:t>
            </w:r>
          </w:p>
        </w:tc>
      </w:tr>
      <w:tr w:rsidR="00A4043A" w14:paraId="4ECE970B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1699F4F9" w14:textId="2A0E7F88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On Sunday,</w:t>
            </w:r>
          </w:p>
        </w:tc>
        <w:tc>
          <w:tcPr>
            <w:tcW w:w="2126" w:type="dxa"/>
            <w:vAlign w:val="center"/>
          </w:tcPr>
          <w:p w14:paraId="2B57BE1D" w14:textId="5C96A0F8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boys</w:t>
            </w:r>
          </w:p>
        </w:tc>
        <w:tc>
          <w:tcPr>
            <w:tcW w:w="1813" w:type="dxa"/>
            <w:vAlign w:val="center"/>
          </w:tcPr>
          <w:p w14:paraId="60252737" w14:textId="0D5132B1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chased</w:t>
            </w:r>
          </w:p>
        </w:tc>
        <w:tc>
          <w:tcPr>
            <w:tcW w:w="1589" w:type="dxa"/>
            <w:vAlign w:val="center"/>
          </w:tcPr>
          <w:p w14:paraId="0C5E4A2A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184FF74A" w14:textId="7B72CE11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the car.</w:t>
            </w:r>
          </w:p>
        </w:tc>
      </w:tr>
      <w:tr w:rsidR="00A4043A" w14:paraId="3A48D28E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66854D92" w14:textId="4226FAE9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Yesterday,</w:t>
            </w:r>
          </w:p>
        </w:tc>
        <w:tc>
          <w:tcPr>
            <w:tcW w:w="2126" w:type="dxa"/>
            <w:vAlign w:val="center"/>
          </w:tcPr>
          <w:p w14:paraId="22FDCC4F" w14:textId="24DB25B2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children</w:t>
            </w:r>
          </w:p>
        </w:tc>
        <w:tc>
          <w:tcPr>
            <w:tcW w:w="1813" w:type="dxa"/>
            <w:vAlign w:val="center"/>
          </w:tcPr>
          <w:p w14:paraId="7D93A63F" w14:textId="3EFCAD8B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watched</w:t>
            </w:r>
          </w:p>
        </w:tc>
        <w:tc>
          <w:tcPr>
            <w:tcW w:w="1589" w:type="dxa"/>
            <w:vAlign w:val="center"/>
          </w:tcPr>
          <w:p w14:paraId="245DBDE4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3B4AA92C" w14:textId="68DA6845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the television.</w:t>
            </w:r>
          </w:p>
        </w:tc>
      </w:tr>
      <w:tr w:rsidR="00A4043A" w14:paraId="637BAA0C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16C255B3" w14:textId="666F4A67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Yesterday,</w:t>
            </w:r>
          </w:p>
        </w:tc>
        <w:tc>
          <w:tcPr>
            <w:tcW w:w="2126" w:type="dxa"/>
            <w:vAlign w:val="center"/>
          </w:tcPr>
          <w:p w14:paraId="385E6BC6" w14:textId="5028B537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girl</w:t>
            </w:r>
          </w:p>
        </w:tc>
        <w:tc>
          <w:tcPr>
            <w:tcW w:w="1813" w:type="dxa"/>
            <w:vAlign w:val="center"/>
          </w:tcPr>
          <w:p w14:paraId="19596A2B" w14:textId="598219C7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brushed</w:t>
            </w:r>
          </w:p>
        </w:tc>
        <w:tc>
          <w:tcPr>
            <w:tcW w:w="1589" w:type="dxa"/>
            <w:vAlign w:val="center"/>
          </w:tcPr>
          <w:p w14:paraId="164AA1EE" w14:textId="61CC0143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her</w:t>
            </w:r>
          </w:p>
        </w:tc>
        <w:tc>
          <w:tcPr>
            <w:tcW w:w="2735" w:type="dxa"/>
            <w:vAlign w:val="center"/>
          </w:tcPr>
          <w:p w14:paraId="4832E4AD" w14:textId="0E418717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teeth.</w:t>
            </w:r>
          </w:p>
        </w:tc>
      </w:tr>
      <w:tr w:rsidR="00A4043A" w14:paraId="7DA20318" w14:textId="77777777" w:rsidTr="00A4043A">
        <w:trPr>
          <w:trHeight w:val="850"/>
        </w:trPr>
        <w:tc>
          <w:tcPr>
            <w:tcW w:w="2547" w:type="dxa"/>
            <w:vAlign w:val="center"/>
          </w:tcPr>
          <w:p w14:paraId="1A37691A" w14:textId="4D058619" w:rsidR="00A4043A" w:rsidRPr="00A4043A" w:rsidRDefault="00A4043A" w:rsidP="00A4043A">
            <w:pPr>
              <w:jc w:val="center"/>
              <w:rPr>
                <w:color w:val="996633"/>
                <w:sz w:val="32"/>
                <w:szCs w:val="32"/>
              </w:rPr>
            </w:pPr>
            <w:r w:rsidRPr="00A4043A">
              <w:rPr>
                <w:color w:val="996633"/>
                <w:sz w:val="32"/>
                <w:szCs w:val="32"/>
              </w:rPr>
              <w:t>Last week,</w:t>
            </w:r>
          </w:p>
        </w:tc>
        <w:tc>
          <w:tcPr>
            <w:tcW w:w="2126" w:type="dxa"/>
            <w:vAlign w:val="center"/>
          </w:tcPr>
          <w:p w14:paraId="5AC7BCA5" w14:textId="73C1C2B1" w:rsidR="00A4043A" w:rsidRPr="00A4043A" w:rsidRDefault="00A4043A" w:rsidP="00A4043A">
            <w:pPr>
              <w:jc w:val="center"/>
              <w:rPr>
                <w:color w:val="EB8A29"/>
                <w:sz w:val="32"/>
                <w:szCs w:val="32"/>
              </w:rPr>
            </w:pPr>
            <w:r w:rsidRPr="00A4043A">
              <w:rPr>
                <w:color w:val="EB8A29"/>
                <w:sz w:val="32"/>
                <w:szCs w:val="32"/>
              </w:rPr>
              <w:t>the children</w:t>
            </w:r>
          </w:p>
        </w:tc>
        <w:tc>
          <w:tcPr>
            <w:tcW w:w="1813" w:type="dxa"/>
            <w:vAlign w:val="center"/>
          </w:tcPr>
          <w:p w14:paraId="3B9CFA9B" w14:textId="60B1BF13" w:rsidR="00A4043A" w:rsidRPr="00A4043A" w:rsidRDefault="00A4043A" w:rsidP="00A4043A">
            <w:pPr>
              <w:jc w:val="center"/>
              <w:rPr>
                <w:color w:val="FFCC00"/>
                <w:sz w:val="32"/>
                <w:szCs w:val="32"/>
              </w:rPr>
            </w:pPr>
            <w:r w:rsidRPr="00A4043A">
              <w:rPr>
                <w:color w:val="FFCC00"/>
                <w:sz w:val="32"/>
                <w:szCs w:val="32"/>
              </w:rPr>
              <w:t>played</w:t>
            </w:r>
          </w:p>
        </w:tc>
        <w:tc>
          <w:tcPr>
            <w:tcW w:w="1589" w:type="dxa"/>
            <w:vAlign w:val="center"/>
          </w:tcPr>
          <w:p w14:paraId="1046DF08" w14:textId="77777777" w:rsidR="00A4043A" w:rsidRPr="00A4043A" w:rsidRDefault="00A4043A" w:rsidP="00A404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735" w:type="dxa"/>
            <w:vAlign w:val="center"/>
          </w:tcPr>
          <w:p w14:paraId="09E6FDC4" w14:textId="1CD1555F" w:rsidR="00A4043A" w:rsidRPr="00A4043A" w:rsidRDefault="00A4043A" w:rsidP="00A4043A">
            <w:pPr>
              <w:jc w:val="center"/>
              <w:rPr>
                <w:color w:val="00B050"/>
                <w:sz w:val="32"/>
                <w:szCs w:val="32"/>
              </w:rPr>
            </w:pPr>
            <w:r w:rsidRPr="00A4043A">
              <w:rPr>
                <w:color w:val="00B050"/>
                <w:sz w:val="32"/>
                <w:szCs w:val="32"/>
              </w:rPr>
              <w:t>a game.</w:t>
            </w:r>
          </w:p>
        </w:tc>
      </w:tr>
    </w:tbl>
    <w:p w14:paraId="1ECCD165" w14:textId="3B1EAF02" w:rsidR="009C2E7B" w:rsidRDefault="00AE0461" w:rsidP="00E24B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E8FBC75" wp14:editId="1B7254BE">
                <wp:simplePos x="0" y="0"/>
                <wp:positionH relativeFrom="margin">
                  <wp:posOffset>5051088</wp:posOffset>
                </wp:positionH>
                <wp:positionV relativeFrom="paragraph">
                  <wp:posOffset>-530225</wp:posOffset>
                </wp:positionV>
                <wp:extent cx="1800627" cy="429208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627" cy="429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C1DE" w14:textId="3F60025D" w:rsidR="00AE0461" w:rsidRPr="00AE0461" w:rsidRDefault="00AE0461" w:rsidP="00DA2421">
                            <w:pPr>
                              <w:jc w:val="center"/>
                              <w:rPr>
                                <w:b/>
                                <w:bCs/>
                                <w:color w:val="66CCFF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AE0461">
                              <w:rPr>
                                <w:b/>
                                <w:bCs/>
                                <w:color w:val="66CCFF"/>
                                <w:sz w:val="40"/>
                                <w:szCs w:val="40"/>
                                <w:lang w:val="en-AU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BC75" id="Text Box 174" o:spid="_x0000_s1146" type="#_x0000_t202" style="position:absolute;left:0;text-align:left;margin-left:397.7pt;margin-top:-41.75pt;width:141.8pt;height:33.8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" filled="f" stroked="f">
                <v:textbox>
                  <w:txbxContent>
                    <w:p w14:paraId="0059C1DE" w14:textId="3F60025D" w:rsidR="00AE0461" w:rsidRPr="00AE0461" w:rsidRDefault="00AE0461" w:rsidP="00DA2421">
                      <w:pPr>
                        <w:jc w:val="center"/>
                        <w:rPr>
                          <w:b/>
                          <w:bCs/>
                          <w:color w:val="66CCFF"/>
                          <w:sz w:val="40"/>
                          <w:szCs w:val="40"/>
                          <w:lang w:val="en-AU"/>
                        </w:rPr>
                      </w:pPr>
                      <w:r w:rsidRPr="00AE0461">
                        <w:rPr>
                          <w:b/>
                          <w:bCs/>
                          <w:color w:val="66CCFF"/>
                          <w:sz w:val="40"/>
                          <w:szCs w:val="40"/>
                          <w:lang w:val="en-AU"/>
                        </w:rPr>
                        <w:t>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12E3A" w14:textId="46099DA9" w:rsidR="00E24B32" w:rsidRPr="00E24B32" w:rsidRDefault="00E24B32" w:rsidP="00E24B32"/>
    <w:p w14:paraId="04518340" w14:textId="0F5B4009" w:rsidR="00E24B32" w:rsidRPr="00E24B32" w:rsidRDefault="00E24B32" w:rsidP="00E24B32"/>
    <w:p w14:paraId="11E8A33D" w14:textId="35EFD1AC" w:rsidR="00E24B32" w:rsidRDefault="00E24B32" w:rsidP="00E24B32"/>
    <w:p w14:paraId="1FC07513" w14:textId="72D5DE13" w:rsidR="00E24B32" w:rsidRPr="00E24B32" w:rsidRDefault="00E24B32" w:rsidP="00E24B32">
      <w:pPr>
        <w:tabs>
          <w:tab w:val="left" w:pos="1991"/>
        </w:tabs>
      </w:pPr>
      <w:r>
        <w:tab/>
      </w:r>
    </w:p>
    <w:sectPr w:rsidR="00E24B32" w:rsidRPr="00E24B32" w:rsidSect="00B8626B">
      <w:headerReference w:type="default" r:id="rId17"/>
      <w:footerReference w:type="default" r:id="rId18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64B25" w14:textId="77777777" w:rsidR="00E0244A" w:rsidRDefault="00E0244A" w:rsidP="00DD5720">
      <w:r>
        <w:separator/>
      </w:r>
    </w:p>
  </w:endnote>
  <w:endnote w:type="continuationSeparator" w:id="0">
    <w:p w14:paraId="2A583A1F" w14:textId="77777777" w:rsidR="00E0244A" w:rsidRDefault="00E0244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DC36EE-B8BE-467A-B18C-778DBB32EF6A}"/>
    <w:embedBold r:id="rId2" w:fontKey="{09DBEA9C-C174-41E9-A580-A29DED7D4D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00000007" w:usb1="00000001" w:usb2="00000000" w:usb3="00000000" w:csb0="00000093" w:csb1="00000000"/>
    <w:embedRegular r:id="rId3" w:fontKey="{796AAE1C-566D-428E-8612-71895B5F9A8C}"/>
    <w:embedBold r:id="rId4" w:fontKey="{910131FD-C8AE-4102-8FD1-2F28E67A575E}"/>
    <w:embedItalic r:id="rId5" w:fontKey="{D783BB91-99E0-4987-8EB5-F284D6A40BF5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00000007" w:usb1="00000001" w:usb2="00000000" w:usb3="00000000" w:csb0="00000093" w:csb1="00000000"/>
    <w:embedRegular r:id="rId6" w:fontKey="{3C9D0B08-DA09-4AA9-B58F-C67ED4DC5443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ADCF0B-397F-42B5-A47A-07C926348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B03D" w14:textId="581D27C6" w:rsidR="008C227E" w:rsidRDefault="008C227E" w:rsidP="009E4127">
    <w:pPr>
      <w:pStyle w:val="Header"/>
    </w:pPr>
  </w:p>
  <w:p w14:paraId="6147072C" w14:textId="77777777"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B4C8576" wp14:editId="01A8CA5A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780F0" w14:textId="6F732CEB"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="00604500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4C8576"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CqljEK3gAAAAoBAAAPAAAAAAAAAAAA&#10;AAAAAFUEAABkcnMvZG93bnJldi54bWxQSwUGAAAAAAQABADzAAAAYAUAAAAA&#10;" filled="f" stroked="f">
              <v:textbox style="mso-fit-shape-to-text:t">
                <w:txbxContent>
                  <w:p w14:paraId="436780F0" w14:textId="6F732CEB"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="00604500"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3505" w14:textId="77777777" w:rsidR="00AD403E" w:rsidRDefault="00AD403E" w:rsidP="009E4127">
    <w:pPr>
      <w:pStyle w:val="Header"/>
    </w:pPr>
  </w:p>
  <w:p w14:paraId="63A8D542" w14:textId="77777777" w:rsidR="00AD403E" w:rsidRDefault="00AD403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0A3A03" wp14:editId="26607AA7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BE55C" w14:textId="77777777" w:rsidR="00AD403E" w:rsidRPr="009E4127" w:rsidRDefault="00AD403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0A3A03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left:0;text-align:left;margin-left:0;margin-top:790.35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KqWMQreAAAACgEAAA8AAAAAAAAA&#10;AAAAAAAAVwQAAGRycy9kb3ducmV2LnhtbFBLBQYAAAAABAAEAPMAAABiBQAAAAA=&#10;" filled="f" stroked="f">
              <v:textbox style="mso-fit-shape-to-text:t">
                <w:txbxContent>
                  <w:p w14:paraId="446BE55C" w14:textId="77777777" w:rsidR="00AD403E" w:rsidRPr="009E4127" w:rsidRDefault="00AD403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6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28ECA" w14:textId="6B3F61F1" w:rsidR="00620344" w:rsidRDefault="00620344" w:rsidP="009E4127">
    <w:pPr>
      <w:pStyle w:val="Header"/>
    </w:pPr>
  </w:p>
  <w:p w14:paraId="115CA7D0" w14:textId="77777777" w:rsidR="00620344" w:rsidRDefault="00620344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9E9488" wp14:editId="20B4E134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76B94" w14:textId="77777777" w:rsidR="00620344" w:rsidRPr="009E4127" w:rsidRDefault="00620344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9E9488"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left:0;text-align:left;margin-left:0;margin-top:790.35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" filled="f" stroked="f">
              <v:textbox style="mso-fit-shape-to-text:t">
                <w:txbxContent>
                  <w:p w14:paraId="6F376B94" w14:textId="77777777" w:rsidR="00620344" w:rsidRPr="009E4127" w:rsidRDefault="00620344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6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8C152" w14:textId="1BEE41F7" w:rsidR="009C2E7B" w:rsidRDefault="009C2E7B" w:rsidP="009E4127">
    <w:pPr>
      <w:pStyle w:val="Header"/>
    </w:pPr>
  </w:p>
  <w:p w14:paraId="5B2D4187" w14:textId="7412A6AA" w:rsidR="009C2E7B" w:rsidRDefault="009C2E7B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7237B09B" wp14:editId="5D7F1EF8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79C8D" w14:textId="004C210C" w:rsidR="009C2E7B" w:rsidRPr="009E4127" w:rsidRDefault="009C2E7B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0774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37B09B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left:0;text-align:left;margin-left:0;margin-top:790.35pt;width:185.9pt;height:110.6pt;z-index:251684864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KqWMQreAAAACgEAAA8AAAAAAAAA&#10;AAAAAAAAVwQAAGRycy9kb3ducmV2LnhtbFBLBQYAAAAABAAEAPMAAABiBQAAAAA=&#10;" filled="f" stroked="f">
              <v:textbox style="mso-fit-shape-to-text:t">
                <w:txbxContent>
                  <w:p w14:paraId="38679C8D" w14:textId="004C210C" w:rsidR="009C2E7B" w:rsidRPr="009E4127" w:rsidRDefault="009C2E7B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F50774">
                      <w:rPr>
                        <w:bCs/>
                        <w:noProof/>
                        <w:sz w:val="16"/>
                        <w:szCs w:val="16"/>
                      </w:rPr>
                      <w:t>6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784C" w14:textId="77777777" w:rsidR="00E0244A" w:rsidRDefault="00E0244A" w:rsidP="00DD5720">
      <w:r>
        <w:separator/>
      </w:r>
    </w:p>
  </w:footnote>
  <w:footnote w:type="continuationSeparator" w:id="0">
    <w:p w14:paraId="3FF97F2C" w14:textId="77777777" w:rsidR="00E0244A" w:rsidRDefault="00E0244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9879" w14:textId="422E7852" w:rsidR="00AD403E" w:rsidRDefault="00DA242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4923777" wp14:editId="5684F059">
          <wp:simplePos x="0" y="0"/>
          <wp:positionH relativeFrom="page">
            <wp:posOffset>1270</wp:posOffset>
          </wp:positionH>
          <wp:positionV relativeFrom="paragraph">
            <wp:posOffset>-360045</wp:posOffset>
          </wp:positionV>
          <wp:extent cx="7541260" cy="10671810"/>
          <wp:effectExtent l="0" t="0" r="0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Picture 2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E86A" w14:textId="4505F628" w:rsidR="00AD403E" w:rsidRDefault="00DA242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152AEB3" wp14:editId="438E91A1">
          <wp:simplePos x="0" y="0"/>
          <wp:positionH relativeFrom="page">
            <wp:align>right</wp:align>
          </wp:positionH>
          <wp:positionV relativeFrom="paragraph">
            <wp:posOffset>-362132</wp:posOffset>
          </wp:positionV>
          <wp:extent cx="7540625" cy="10671810"/>
          <wp:effectExtent l="0" t="0" r="0" b="0"/>
          <wp:wrapThrough wrapText="bothSides">
            <wp:wrapPolygon edited="0">
              <wp:start x="873" y="3162"/>
              <wp:lineTo x="873" y="15115"/>
              <wp:lineTo x="8622" y="15577"/>
              <wp:lineTo x="10805" y="15577"/>
              <wp:lineTo x="10805" y="19896"/>
              <wp:lineTo x="873" y="20011"/>
              <wp:lineTo x="873" y="20937"/>
              <wp:lineTo x="2019" y="20975"/>
              <wp:lineTo x="19317" y="21052"/>
              <wp:lineTo x="20627" y="21052"/>
              <wp:lineTo x="20791" y="20050"/>
              <wp:lineTo x="20354" y="20011"/>
              <wp:lineTo x="10750" y="19896"/>
              <wp:lineTo x="10805" y="15577"/>
              <wp:lineTo x="13042" y="15577"/>
              <wp:lineTo x="20736" y="15115"/>
              <wp:lineTo x="20736" y="3162"/>
              <wp:lineTo x="873" y="3162"/>
            </wp:wrapPolygon>
          </wp:wrapThrough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3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F3AB" w14:textId="5A8DB56F" w:rsidR="00620344" w:rsidRDefault="00DA2421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268C741" wp14:editId="03D649F5">
          <wp:simplePos x="0" y="0"/>
          <wp:positionH relativeFrom="page">
            <wp:posOffset>-17547</wp:posOffset>
          </wp:positionH>
          <wp:positionV relativeFrom="paragraph">
            <wp:posOffset>-361315</wp:posOffset>
          </wp:positionV>
          <wp:extent cx="7540625" cy="10671175"/>
          <wp:effectExtent l="0" t="0" r="0" b="0"/>
          <wp:wrapThrough wrapText="bothSides">
            <wp:wrapPolygon edited="0">
              <wp:start x="873" y="3162"/>
              <wp:lineTo x="873" y="15116"/>
              <wp:lineTo x="8622" y="15578"/>
              <wp:lineTo x="10805" y="15578"/>
              <wp:lineTo x="10805" y="19897"/>
              <wp:lineTo x="873" y="20013"/>
              <wp:lineTo x="873" y="20938"/>
              <wp:lineTo x="2019" y="20977"/>
              <wp:lineTo x="19317" y="21054"/>
              <wp:lineTo x="20627" y="21054"/>
              <wp:lineTo x="20791" y="20051"/>
              <wp:lineTo x="20354" y="20013"/>
              <wp:lineTo x="10750" y="19897"/>
              <wp:lineTo x="10805" y="15578"/>
              <wp:lineTo x="13042" y="15578"/>
              <wp:lineTo x="20736" y="15116"/>
              <wp:lineTo x="20736" y="3162"/>
              <wp:lineTo x="873" y="3162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1067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C170E" w14:textId="4EDFDED8" w:rsidR="00620344" w:rsidRDefault="00DA2421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21D2EC2" wp14:editId="4F84F095">
          <wp:simplePos x="0" y="0"/>
          <wp:positionH relativeFrom="page">
            <wp:align>right</wp:align>
          </wp:positionH>
          <wp:positionV relativeFrom="paragraph">
            <wp:posOffset>-362132</wp:posOffset>
          </wp:positionV>
          <wp:extent cx="7540625" cy="10671175"/>
          <wp:effectExtent l="0" t="0" r="0" b="0"/>
          <wp:wrapThrough wrapText="bothSides">
            <wp:wrapPolygon edited="0">
              <wp:start x="873" y="3162"/>
              <wp:lineTo x="873" y="15116"/>
              <wp:lineTo x="8622" y="15578"/>
              <wp:lineTo x="10805" y="15578"/>
              <wp:lineTo x="10805" y="19897"/>
              <wp:lineTo x="873" y="20013"/>
              <wp:lineTo x="873" y="20938"/>
              <wp:lineTo x="2019" y="20977"/>
              <wp:lineTo x="19317" y="21054"/>
              <wp:lineTo x="20627" y="21054"/>
              <wp:lineTo x="20791" y="20051"/>
              <wp:lineTo x="20354" y="20013"/>
              <wp:lineTo x="10750" y="19897"/>
              <wp:lineTo x="10805" y="15578"/>
              <wp:lineTo x="13042" y="15578"/>
              <wp:lineTo x="20736" y="15116"/>
              <wp:lineTo x="20736" y="3162"/>
              <wp:lineTo x="873" y="3162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2" cy="10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0FB3" w14:textId="7D74F010" w:rsidR="00845C05" w:rsidRDefault="00DA2421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3B32DCE" wp14:editId="37AB23DB">
          <wp:simplePos x="0" y="0"/>
          <wp:positionH relativeFrom="page">
            <wp:align>right</wp:align>
          </wp:positionH>
          <wp:positionV relativeFrom="paragraph">
            <wp:posOffset>-362132</wp:posOffset>
          </wp:positionV>
          <wp:extent cx="7540625" cy="10671175"/>
          <wp:effectExtent l="0" t="0" r="0" b="0"/>
          <wp:wrapThrough wrapText="bothSides">
            <wp:wrapPolygon edited="0">
              <wp:start x="873" y="3162"/>
              <wp:lineTo x="873" y="15116"/>
              <wp:lineTo x="8622" y="15578"/>
              <wp:lineTo x="10805" y="15578"/>
              <wp:lineTo x="10805" y="19897"/>
              <wp:lineTo x="873" y="20013"/>
              <wp:lineTo x="873" y="20938"/>
              <wp:lineTo x="2019" y="20977"/>
              <wp:lineTo x="19317" y="21054"/>
              <wp:lineTo x="20627" y="21054"/>
              <wp:lineTo x="20791" y="20051"/>
              <wp:lineTo x="20354" y="20013"/>
              <wp:lineTo x="10750" y="19897"/>
              <wp:lineTo x="10805" y="15578"/>
              <wp:lineTo x="13042" y="15578"/>
              <wp:lineTo x="20736" y="15116"/>
              <wp:lineTo x="20736" y="3162"/>
              <wp:lineTo x="873" y="3162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1" cy="10671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B993" w14:textId="799D45C5" w:rsidR="009C2E7B" w:rsidRDefault="0003626F">
    <w:pPr>
      <w:pStyle w:val="Header"/>
    </w:pPr>
    <w:r>
      <w:rPr>
        <w:noProof/>
      </w:rPr>
      <w:drawing>
        <wp:anchor distT="0" distB="0" distL="114300" distR="114300" simplePos="0" relativeHeight="251686912" behindDoc="0" locked="0" layoutInCell="1" allowOverlap="1" wp14:anchorId="65209282" wp14:editId="17E00456">
          <wp:simplePos x="0" y="0"/>
          <wp:positionH relativeFrom="page">
            <wp:posOffset>20388</wp:posOffset>
          </wp:positionH>
          <wp:positionV relativeFrom="paragraph">
            <wp:posOffset>-360045</wp:posOffset>
          </wp:positionV>
          <wp:extent cx="7540345" cy="10670540"/>
          <wp:effectExtent l="0" t="0" r="0" b="0"/>
          <wp:wrapThrough wrapText="bothSides">
            <wp:wrapPolygon edited="0">
              <wp:start x="873" y="19975"/>
              <wp:lineTo x="928" y="20978"/>
              <wp:lineTo x="19319" y="21055"/>
              <wp:lineTo x="20629" y="21055"/>
              <wp:lineTo x="20683" y="20669"/>
              <wp:lineTo x="20683" y="19975"/>
              <wp:lineTo x="873" y="19975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45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03E"/>
    <w:rsid w:val="00025835"/>
    <w:rsid w:val="0003405A"/>
    <w:rsid w:val="0003626F"/>
    <w:rsid w:val="00067C79"/>
    <w:rsid w:val="0007144B"/>
    <w:rsid w:val="000B2B4C"/>
    <w:rsid w:val="000F227B"/>
    <w:rsid w:val="000F793E"/>
    <w:rsid w:val="00141BBD"/>
    <w:rsid w:val="00147E7F"/>
    <w:rsid w:val="00173124"/>
    <w:rsid w:val="00190479"/>
    <w:rsid w:val="001A0DA6"/>
    <w:rsid w:val="001A77E0"/>
    <w:rsid w:val="001B7D7D"/>
    <w:rsid w:val="00230923"/>
    <w:rsid w:val="00254D95"/>
    <w:rsid w:val="003118CF"/>
    <w:rsid w:val="00326698"/>
    <w:rsid w:val="00344899"/>
    <w:rsid w:val="00390382"/>
    <w:rsid w:val="003A6A65"/>
    <w:rsid w:val="003B39A7"/>
    <w:rsid w:val="003B3DDD"/>
    <w:rsid w:val="003C0267"/>
    <w:rsid w:val="00411653"/>
    <w:rsid w:val="00412284"/>
    <w:rsid w:val="00473E61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04500"/>
    <w:rsid w:val="00620344"/>
    <w:rsid w:val="00633A95"/>
    <w:rsid w:val="006D108B"/>
    <w:rsid w:val="00703887"/>
    <w:rsid w:val="00763739"/>
    <w:rsid w:val="007E5365"/>
    <w:rsid w:val="00845C05"/>
    <w:rsid w:val="00872C5C"/>
    <w:rsid w:val="00874EB6"/>
    <w:rsid w:val="00886FE1"/>
    <w:rsid w:val="008C138D"/>
    <w:rsid w:val="008C227E"/>
    <w:rsid w:val="008E6DC2"/>
    <w:rsid w:val="00905635"/>
    <w:rsid w:val="00921511"/>
    <w:rsid w:val="00932C3E"/>
    <w:rsid w:val="0098564A"/>
    <w:rsid w:val="0099473A"/>
    <w:rsid w:val="009C2E7B"/>
    <w:rsid w:val="009C47B0"/>
    <w:rsid w:val="009D6608"/>
    <w:rsid w:val="009E4127"/>
    <w:rsid w:val="009F5EEC"/>
    <w:rsid w:val="00A00327"/>
    <w:rsid w:val="00A129E9"/>
    <w:rsid w:val="00A4043A"/>
    <w:rsid w:val="00A72ECB"/>
    <w:rsid w:val="00AC3604"/>
    <w:rsid w:val="00AD403E"/>
    <w:rsid w:val="00AE0461"/>
    <w:rsid w:val="00B8626B"/>
    <w:rsid w:val="00B943E0"/>
    <w:rsid w:val="00CA3011"/>
    <w:rsid w:val="00CC0F47"/>
    <w:rsid w:val="00CE56A9"/>
    <w:rsid w:val="00CE75AA"/>
    <w:rsid w:val="00CF513F"/>
    <w:rsid w:val="00CF5626"/>
    <w:rsid w:val="00D375D6"/>
    <w:rsid w:val="00D90104"/>
    <w:rsid w:val="00DA2421"/>
    <w:rsid w:val="00DD5720"/>
    <w:rsid w:val="00E0244A"/>
    <w:rsid w:val="00E1404D"/>
    <w:rsid w:val="00E1443E"/>
    <w:rsid w:val="00E24B32"/>
    <w:rsid w:val="00E376AA"/>
    <w:rsid w:val="00E62A7F"/>
    <w:rsid w:val="00E63AAE"/>
    <w:rsid w:val="00EB6D1C"/>
    <w:rsid w:val="00ED71A2"/>
    <w:rsid w:val="00F376A9"/>
    <w:rsid w:val="00F50774"/>
    <w:rsid w:val="00FB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62306"/>
  <w15:chartTrackingRefBased/>
  <w15:docId w15:val="{FF1F4DB0-5209-40B6-A923-C9908FC0B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AD403E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A40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1FADC-0387-4733-A85F-7FB4F9DC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370</TotalTime>
  <Pages>6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Machin</dc:creator>
  <cp:keywords/>
  <dc:description/>
  <cp:lastModifiedBy>Twinkl A5</cp:lastModifiedBy>
  <cp:revision>18</cp:revision>
  <cp:lastPrinted>2014-02-20T09:55:00Z</cp:lastPrinted>
  <dcterms:created xsi:type="dcterms:W3CDTF">2021-06-02T09:35:00Z</dcterms:created>
  <dcterms:modified xsi:type="dcterms:W3CDTF">2022-01-31T22:21:00Z</dcterms:modified>
</cp:coreProperties>
</file>